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70" w:type="dxa"/>
        <w:tblBorders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180"/>
        <w:gridCol w:w="1652"/>
        <w:gridCol w:w="204"/>
        <w:gridCol w:w="844"/>
        <w:gridCol w:w="180"/>
        <w:gridCol w:w="982"/>
        <w:gridCol w:w="274"/>
        <w:gridCol w:w="1444"/>
        <w:gridCol w:w="180"/>
        <w:gridCol w:w="160"/>
        <w:gridCol w:w="200"/>
        <w:gridCol w:w="461"/>
        <w:gridCol w:w="194"/>
        <w:gridCol w:w="245"/>
        <w:gridCol w:w="816"/>
        <w:gridCol w:w="444"/>
      </w:tblGrid>
      <w:tr w:rsidR="00B861D4">
        <w:trPr>
          <w:cantSplit/>
          <w:trHeight w:val="360"/>
        </w:trPr>
        <w:tc>
          <w:tcPr>
            <w:tcW w:w="1510" w:type="dxa"/>
            <w:vAlign w:val="center"/>
          </w:tcPr>
          <w:p w:rsidR="00B861D4" w:rsidRPr="006638BA" w:rsidRDefault="00B861D4" w:rsidP="00393E7A">
            <w:pPr>
              <w:pStyle w:val="Prottabell"/>
              <w:rPr>
                <w:rFonts w:ascii="Myriad Pro" w:hAnsi="Myriad Pro"/>
                <w:b/>
              </w:rPr>
            </w:pPr>
            <w:r w:rsidRPr="006638BA">
              <w:rPr>
                <w:rFonts w:ascii="Myriad Pro" w:hAnsi="Myriad Pro"/>
                <w:b/>
              </w:rPr>
              <w:t>Plats och tid</w:t>
            </w:r>
          </w:p>
        </w:tc>
        <w:tc>
          <w:tcPr>
            <w:tcW w:w="180" w:type="dxa"/>
            <w:vAlign w:val="center"/>
          </w:tcPr>
          <w:p w:rsidR="00B861D4" w:rsidRDefault="00B861D4" w:rsidP="00393E7A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8280" w:type="dxa"/>
            <w:gridSpan w:val="15"/>
            <w:tcBorders>
              <w:bottom w:val="nil"/>
            </w:tcBorders>
            <w:vAlign w:val="center"/>
          </w:tcPr>
          <w:p w:rsidR="00B861D4" w:rsidRDefault="004464FB" w:rsidP="00682257">
            <w:pPr>
              <w:pStyle w:val="Tabellinneh"/>
            </w:pPr>
            <w: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0" w:name="Text35"/>
            <w:r w:rsidR="00002080">
              <w:instrText xml:space="preserve"> FORMTEXT </w:instrText>
            </w:r>
            <w:r>
              <w:fldChar w:fldCharType="separate"/>
            </w:r>
            <w:r w:rsidR="00682257">
              <w:t>Klockargården Sammanträdesrummet</w:t>
            </w:r>
            <w:r w:rsidR="00311CE9">
              <w:t xml:space="preserve">, </w:t>
            </w:r>
            <w:r w:rsidR="00340435">
              <w:t>kl 1</w:t>
            </w:r>
            <w:r w:rsidR="00B10F97">
              <w:t>8</w:t>
            </w:r>
            <w:r w:rsidR="00340435">
              <w:t>.</w:t>
            </w:r>
            <w:r w:rsidR="00B10F97">
              <w:t>0</w:t>
            </w:r>
            <w:r w:rsidR="00340435">
              <w:t xml:space="preserve">0 - </w:t>
            </w:r>
            <w:r w:rsidR="004B1B0B">
              <w:t>19.30</w:t>
            </w:r>
            <w:r>
              <w:fldChar w:fldCharType="end"/>
            </w:r>
            <w:bookmarkEnd w:id="0"/>
          </w:p>
        </w:tc>
      </w:tr>
      <w:tr w:rsidR="00B861D4">
        <w:trPr>
          <w:cantSplit/>
          <w:trHeight w:hRule="exact" w:val="57"/>
        </w:trPr>
        <w:tc>
          <w:tcPr>
            <w:tcW w:w="1510" w:type="dxa"/>
          </w:tcPr>
          <w:p w:rsidR="00B861D4" w:rsidRPr="006638BA" w:rsidRDefault="00B861D4">
            <w:pPr>
              <w:pStyle w:val="Tabellinneh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</w:tcPr>
          <w:p w:rsidR="00B861D4" w:rsidRDefault="00B861D4">
            <w:pPr>
              <w:pStyle w:val="Tabellinneh"/>
            </w:pPr>
          </w:p>
        </w:tc>
        <w:tc>
          <w:tcPr>
            <w:tcW w:w="8280" w:type="dxa"/>
            <w:gridSpan w:val="15"/>
            <w:tcBorders>
              <w:top w:val="nil"/>
            </w:tcBorders>
          </w:tcPr>
          <w:p w:rsidR="00B861D4" w:rsidRDefault="00B861D4">
            <w:pPr>
              <w:pStyle w:val="Tabellinneh"/>
            </w:pPr>
          </w:p>
        </w:tc>
      </w:tr>
      <w:tr w:rsidR="00B861D4" w:rsidRPr="00340435" w:rsidTr="0046384C">
        <w:trPr>
          <w:cantSplit/>
          <w:trHeight w:val="2124"/>
        </w:trPr>
        <w:tc>
          <w:tcPr>
            <w:tcW w:w="1510" w:type="dxa"/>
          </w:tcPr>
          <w:p w:rsidR="00B861D4" w:rsidRPr="006638BA" w:rsidRDefault="00B861D4">
            <w:pPr>
              <w:pStyle w:val="Prottabell"/>
              <w:rPr>
                <w:rFonts w:ascii="Myriad Pro" w:hAnsi="Myriad Pro"/>
                <w:b/>
                <w:szCs w:val="18"/>
              </w:rPr>
            </w:pPr>
            <w:r w:rsidRPr="006638BA">
              <w:rPr>
                <w:rFonts w:ascii="Myriad Pro" w:hAnsi="Myriad Pro"/>
                <w:b/>
                <w:szCs w:val="18"/>
              </w:rPr>
              <w:t>Beslutande</w:t>
            </w:r>
          </w:p>
        </w:tc>
        <w:tc>
          <w:tcPr>
            <w:tcW w:w="180" w:type="dxa"/>
          </w:tcPr>
          <w:p w:rsidR="00B861D4" w:rsidRDefault="00B861D4">
            <w:pPr>
              <w:pStyle w:val="Tabellinneh"/>
            </w:pPr>
          </w:p>
        </w:tc>
        <w:tc>
          <w:tcPr>
            <w:tcW w:w="2700" w:type="dxa"/>
            <w:gridSpan w:val="3"/>
          </w:tcPr>
          <w:p w:rsidR="00340435" w:rsidRDefault="004464FB" w:rsidP="00340435">
            <w:pPr>
              <w:pStyle w:val="Tabellinneh"/>
              <w:rPr>
                <w:noProof/>
              </w:rPr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B861D4" w:rsidRPr="006120B6">
              <w:instrText xml:space="preserve"> FORMTEXT </w:instrText>
            </w:r>
            <w:r>
              <w:fldChar w:fldCharType="separate"/>
            </w:r>
            <w:r w:rsidR="00340435">
              <w:rPr>
                <w:noProof/>
              </w:rPr>
              <w:t>Benny Upphagen, ordf</w:t>
            </w:r>
          </w:p>
          <w:p w:rsidR="00340435" w:rsidRPr="0046384C" w:rsidRDefault="004B1B0B" w:rsidP="00340435">
            <w:pPr>
              <w:pStyle w:val="Tabellinneh"/>
              <w:rPr>
                <w:noProof/>
              </w:rPr>
            </w:pPr>
            <w:r>
              <w:rPr>
                <w:noProof/>
              </w:rPr>
              <w:t xml:space="preserve">Göran Hallberg </w:t>
            </w:r>
            <w:r w:rsidR="000E426A">
              <w:rPr>
                <w:noProof/>
              </w:rPr>
              <w:t xml:space="preserve">i st f </w:t>
            </w:r>
            <w:r w:rsidR="000E426A">
              <w:rPr>
                <w:noProof/>
              </w:rPr>
              <w:br/>
              <w:t xml:space="preserve">    </w:t>
            </w:r>
            <w:r>
              <w:rPr>
                <w:noProof/>
              </w:rPr>
              <w:t xml:space="preserve"> </w:t>
            </w:r>
            <w:r w:rsidR="00340435" w:rsidRPr="0046384C">
              <w:rPr>
                <w:noProof/>
              </w:rPr>
              <w:t>Michaela Lööf, 1:e vice ordf</w:t>
            </w:r>
          </w:p>
          <w:p w:rsidR="00B861D4" w:rsidRPr="0099485B" w:rsidRDefault="00340435" w:rsidP="00A74516">
            <w:pPr>
              <w:pStyle w:val="Tabellinneh"/>
            </w:pPr>
            <w:r w:rsidRPr="0099485B">
              <w:rPr>
                <w:noProof/>
              </w:rPr>
              <w:t>Cecilia Sundberg, 2:e vice ordf</w:t>
            </w:r>
            <w:r w:rsidR="00A74516">
              <w:rPr>
                <w:noProof/>
              </w:rPr>
              <w:br/>
              <w:t>Maj Vestin</w:t>
            </w:r>
            <w:r w:rsidR="004464FB">
              <w:fldChar w:fldCharType="end"/>
            </w:r>
            <w:bookmarkEnd w:id="1"/>
          </w:p>
        </w:tc>
        <w:tc>
          <w:tcPr>
            <w:tcW w:w="180" w:type="dxa"/>
          </w:tcPr>
          <w:p w:rsidR="00B861D4" w:rsidRPr="0099485B" w:rsidRDefault="00B861D4">
            <w:pPr>
              <w:pStyle w:val="Tabellinneh"/>
            </w:pPr>
          </w:p>
        </w:tc>
        <w:tc>
          <w:tcPr>
            <w:tcW w:w="2700" w:type="dxa"/>
            <w:gridSpan w:val="3"/>
          </w:tcPr>
          <w:p w:rsidR="00B861D4" w:rsidRPr="00340435" w:rsidRDefault="004464FB" w:rsidP="00340435">
            <w:pPr>
              <w:pStyle w:val="Tabellinneh"/>
              <w:rPr>
                <w:lang w:val="en-US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B861D4" w:rsidRPr="00340435">
              <w:rPr>
                <w:lang w:val="en-US"/>
              </w:rPr>
              <w:instrText xml:space="preserve"> FORMTEXT </w:instrText>
            </w:r>
            <w:r>
              <w:fldChar w:fldCharType="separate"/>
            </w:r>
            <w:r w:rsidR="00340435">
              <w:t> </w:t>
            </w:r>
            <w:r w:rsidR="00340435">
              <w:t> </w:t>
            </w:r>
            <w:r w:rsidR="00340435">
              <w:t> </w:t>
            </w:r>
            <w:r w:rsidR="00340435">
              <w:t> </w:t>
            </w:r>
            <w:r w:rsidR="00340435">
              <w:t> </w:t>
            </w:r>
            <w:r>
              <w:fldChar w:fldCharType="end"/>
            </w:r>
            <w:bookmarkEnd w:id="2"/>
          </w:p>
        </w:tc>
        <w:tc>
          <w:tcPr>
            <w:tcW w:w="180" w:type="dxa"/>
          </w:tcPr>
          <w:p w:rsidR="00B861D4" w:rsidRPr="00340435" w:rsidRDefault="00B861D4">
            <w:pPr>
              <w:pStyle w:val="Tabellinneh"/>
              <w:rPr>
                <w:lang w:val="en-US"/>
              </w:rPr>
            </w:pPr>
          </w:p>
        </w:tc>
        <w:tc>
          <w:tcPr>
            <w:tcW w:w="2520" w:type="dxa"/>
            <w:gridSpan w:val="7"/>
          </w:tcPr>
          <w:p w:rsidR="00B861D4" w:rsidRPr="00340435" w:rsidRDefault="004464FB" w:rsidP="00340435">
            <w:pPr>
              <w:pStyle w:val="Tabellinneh"/>
              <w:rPr>
                <w:lang w:val="en-US"/>
              </w:rPr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B861D4" w:rsidRPr="00340435">
              <w:rPr>
                <w:lang w:val="en-US"/>
              </w:rPr>
              <w:instrText xml:space="preserve"> FORMTEXT </w:instrText>
            </w:r>
            <w:r>
              <w:fldChar w:fldCharType="separate"/>
            </w:r>
            <w:r w:rsidR="00340435">
              <w:t> </w:t>
            </w:r>
            <w:r w:rsidR="00340435">
              <w:t> </w:t>
            </w:r>
            <w:r w:rsidR="00340435">
              <w:t> </w:t>
            </w:r>
            <w:r w:rsidR="00340435">
              <w:t> </w:t>
            </w:r>
            <w:r w:rsidR="00340435">
              <w:t> </w:t>
            </w:r>
            <w:r>
              <w:fldChar w:fldCharType="end"/>
            </w:r>
            <w:bookmarkEnd w:id="3"/>
          </w:p>
        </w:tc>
      </w:tr>
      <w:tr w:rsidR="00B861D4" w:rsidRPr="00340435">
        <w:trPr>
          <w:trHeight w:hRule="exact" w:val="113"/>
        </w:trPr>
        <w:tc>
          <w:tcPr>
            <w:tcW w:w="1510" w:type="dxa"/>
          </w:tcPr>
          <w:p w:rsidR="00B861D4" w:rsidRPr="00340435" w:rsidRDefault="00B861D4">
            <w:pPr>
              <w:pStyle w:val="Prottabell"/>
              <w:rPr>
                <w:rFonts w:ascii="Myriad Pro" w:hAnsi="Myriad Pro"/>
                <w:b/>
                <w:sz w:val="16"/>
                <w:lang w:val="en-US"/>
              </w:rPr>
            </w:pPr>
          </w:p>
        </w:tc>
        <w:tc>
          <w:tcPr>
            <w:tcW w:w="180" w:type="dxa"/>
          </w:tcPr>
          <w:p w:rsidR="00B861D4" w:rsidRPr="00340435" w:rsidRDefault="00B861D4">
            <w:pPr>
              <w:pStyle w:val="Tabellinneh"/>
              <w:rPr>
                <w:sz w:val="16"/>
                <w:lang w:val="en-US"/>
              </w:rPr>
            </w:pPr>
          </w:p>
        </w:tc>
        <w:tc>
          <w:tcPr>
            <w:tcW w:w="2700" w:type="dxa"/>
            <w:gridSpan w:val="3"/>
            <w:tcBorders>
              <w:bottom w:val="nil"/>
            </w:tcBorders>
          </w:tcPr>
          <w:p w:rsidR="00B861D4" w:rsidRPr="00340435" w:rsidRDefault="00B861D4">
            <w:pPr>
              <w:pStyle w:val="Tabellinneh"/>
              <w:rPr>
                <w:sz w:val="16"/>
                <w:lang w:val="en-US"/>
              </w:rPr>
            </w:pPr>
          </w:p>
        </w:tc>
        <w:tc>
          <w:tcPr>
            <w:tcW w:w="180" w:type="dxa"/>
            <w:tcBorders>
              <w:bottom w:val="nil"/>
            </w:tcBorders>
          </w:tcPr>
          <w:p w:rsidR="00B861D4" w:rsidRPr="00340435" w:rsidRDefault="00B861D4">
            <w:pPr>
              <w:pStyle w:val="Tabellinneh"/>
              <w:rPr>
                <w:sz w:val="16"/>
                <w:lang w:val="en-US"/>
              </w:rPr>
            </w:pPr>
          </w:p>
        </w:tc>
        <w:tc>
          <w:tcPr>
            <w:tcW w:w="2700" w:type="dxa"/>
            <w:gridSpan w:val="3"/>
            <w:tcBorders>
              <w:bottom w:val="nil"/>
            </w:tcBorders>
          </w:tcPr>
          <w:p w:rsidR="00B861D4" w:rsidRPr="00340435" w:rsidRDefault="00B861D4">
            <w:pPr>
              <w:pStyle w:val="Tabellinneh"/>
              <w:rPr>
                <w:sz w:val="16"/>
                <w:lang w:val="en-US"/>
              </w:rPr>
            </w:pPr>
          </w:p>
        </w:tc>
        <w:tc>
          <w:tcPr>
            <w:tcW w:w="180" w:type="dxa"/>
            <w:tcBorders>
              <w:bottom w:val="nil"/>
            </w:tcBorders>
          </w:tcPr>
          <w:p w:rsidR="00B861D4" w:rsidRPr="00340435" w:rsidRDefault="00B861D4">
            <w:pPr>
              <w:pStyle w:val="Tabellinneh"/>
              <w:rPr>
                <w:sz w:val="16"/>
                <w:lang w:val="en-US"/>
              </w:rPr>
            </w:pPr>
          </w:p>
        </w:tc>
        <w:tc>
          <w:tcPr>
            <w:tcW w:w="2076" w:type="dxa"/>
            <w:gridSpan w:val="6"/>
            <w:tcBorders>
              <w:bottom w:val="nil"/>
            </w:tcBorders>
          </w:tcPr>
          <w:p w:rsidR="00B861D4" w:rsidRPr="00340435" w:rsidRDefault="00B861D4">
            <w:pPr>
              <w:pStyle w:val="Tabellinneh"/>
              <w:rPr>
                <w:sz w:val="16"/>
                <w:lang w:val="en-US"/>
              </w:rPr>
            </w:pPr>
          </w:p>
        </w:tc>
        <w:tc>
          <w:tcPr>
            <w:tcW w:w="444" w:type="dxa"/>
            <w:tcBorders>
              <w:bottom w:val="nil"/>
            </w:tcBorders>
          </w:tcPr>
          <w:p w:rsidR="00B861D4" w:rsidRPr="00340435" w:rsidRDefault="00B861D4">
            <w:pPr>
              <w:pStyle w:val="Tabellinneh"/>
              <w:rPr>
                <w:sz w:val="16"/>
                <w:lang w:val="en-US"/>
              </w:rPr>
            </w:pPr>
          </w:p>
        </w:tc>
      </w:tr>
      <w:tr w:rsidR="00B861D4">
        <w:tc>
          <w:tcPr>
            <w:tcW w:w="1510" w:type="dxa"/>
          </w:tcPr>
          <w:p w:rsidR="00B861D4" w:rsidRPr="006638BA" w:rsidRDefault="00B861D4">
            <w:pPr>
              <w:pStyle w:val="Prottabell"/>
              <w:rPr>
                <w:rFonts w:ascii="Myriad Pro" w:hAnsi="Myriad Pro"/>
                <w:b/>
              </w:rPr>
            </w:pPr>
            <w:r w:rsidRPr="006638BA">
              <w:rPr>
                <w:rFonts w:ascii="Myriad Pro" w:hAnsi="Myriad Pro"/>
                <w:b/>
              </w:rPr>
              <w:t>Ersättare</w:t>
            </w:r>
          </w:p>
          <w:p w:rsidR="00B861D4" w:rsidRPr="006638BA" w:rsidRDefault="00B861D4">
            <w:pPr>
              <w:pStyle w:val="Prottabell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</w:tcPr>
          <w:p w:rsidR="00B861D4" w:rsidRDefault="00B861D4">
            <w:pPr>
              <w:pStyle w:val="Tabellinneh"/>
            </w:pPr>
          </w:p>
        </w:tc>
        <w:tc>
          <w:tcPr>
            <w:tcW w:w="2700" w:type="dxa"/>
            <w:gridSpan w:val="3"/>
            <w:tcBorders>
              <w:bottom w:val="nil"/>
              <w:right w:val="nil"/>
            </w:tcBorders>
          </w:tcPr>
          <w:p w:rsidR="00B861D4" w:rsidRDefault="004464FB">
            <w:pPr>
              <w:pStyle w:val="Tabellinne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B861D4">
              <w:instrText xml:space="preserve"> FORMTEXT </w:instrText>
            </w:r>
            <w:r>
              <w:fldChar w:fldCharType="separate"/>
            </w:r>
            <w:r w:rsidR="00A74516">
              <w:t xml:space="preserve">Erik </w:t>
            </w:r>
            <w:proofErr w:type="spellStart"/>
            <w:r w:rsidR="00A74516">
              <w:t>Wiker</w:t>
            </w:r>
            <w:proofErr w:type="spellEnd"/>
            <w:r w:rsidR="00A74516">
              <w:br/>
            </w:r>
            <w:r w:rsidR="00340435">
              <w:rPr>
                <w:noProof/>
              </w:rPr>
              <w:t>Britt Björneke</w:t>
            </w:r>
            <w:r w:rsidR="00A74516">
              <w:rPr>
                <w:noProof/>
              </w:rPr>
              <w:br/>
              <w:t>Fredrik Kristoffersen</w:t>
            </w:r>
            <w:r>
              <w:fldChar w:fldCharType="end"/>
            </w:r>
            <w:bookmarkEnd w:id="4"/>
          </w:p>
          <w:p w:rsidR="00B861D4" w:rsidRDefault="00B861D4">
            <w:pPr>
              <w:pStyle w:val="Tabellinneh"/>
            </w:pPr>
          </w:p>
        </w:tc>
        <w:tc>
          <w:tcPr>
            <w:tcW w:w="180" w:type="dxa"/>
            <w:tcBorders>
              <w:left w:val="nil"/>
              <w:bottom w:val="nil"/>
              <w:right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2700" w:type="dxa"/>
            <w:gridSpan w:val="3"/>
            <w:tcBorders>
              <w:left w:val="nil"/>
              <w:bottom w:val="nil"/>
              <w:right w:val="nil"/>
            </w:tcBorders>
          </w:tcPr>
          <w:p w:rsidR="00A74516" w:rsidRDefault="004464FB" w:rsidP="00E93557">
            <w:pPr>
              <w:pStyle w:val="Tabellinne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B861D4">
              <w:instrText xml:space="preserve"> FORMTEXT </w:instrText>
            </w:r>
            <w:r>
              <w:fldChar w:fldCharType="separate"/>
            </w:r>
            <w:r w:rsidR="00A74516">
              <w:t> </w:t>
            </w:r>
            <w:r w:rsidR="00A74516">
              <w:t> </w:t>
            </w:r>
            <w:r w:rsidR="00A74516">
              <w:t> </w:t>
            </w:r>
            <w:r w:rsidR="00A74516">
              <w:t> </w:t>
            </w:r>
            <w:r w:rsidR="00A74516">
              <w:t> </w:t>
            </w:r>
          </w:p>
          <w:p w:rsidR="00B861D4" w:rsidRDefault="004464FB" w:rsidP="00E93557">
            <w:pPr>
              <w:pStyle w:val="Tabellinneh"/>
            </w:pPr>
            <w:r>
              <w:fldChar w:fldCharType="end"/>
            </w:r>
          </w:p>
        </w:tc>
        <w:tc>
          <w:tcPr>
            <w:tcW w:w="180" w:type="dxa"/>
            <w:tcBorders>
              <w:left w:val="nil"/>
              <w:bottom w:val="nil"/>
              <w:right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2076" w:type="dxa"/>
            <w:gridSpan w:val="6"/>
            <w:tcBorders>
              <w:left w:val="nil"/>
              <w:bottom w:val="nil"/>
              <w:right w:val="nil"/>
            </w:tcBorders>
          </w:tcPr>
          <w:p w:rsidR="00B861D4" w:rsidRDefault="004464FB">
            <w:pPr>
              <w:pStyle w:val="Tabellinne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B861D4">
              <w:instrText xml:space="preserve"> FORMTEXT </w:instrText>
            </w:r>
            <w:r>
              <w:fldChar w:fldCharType="separate"/>
            </w:r>
            <w:r w:rsidR="00FD1B8A">
              <w:rPr>
                <w:noProof/>
              </w:rPr>
              <w:t> </w:t>
            </w:r>
            <w:r w:rsidR="00FD1B8A">
              <w:rPr>
                <w:noProof/>
              </w:rPr>
              <w:t> </w:t>
            </w:r>
            <w:r w:rsidR="00FD1B8A">
              <w:rPr>
                <w:noProof/>
              </w:rPr>
              <w:t> </w:t>
            </w:r>
            <w:r w:rsidR="00FD1B8A">
              <w:rPr>
                <w:noProof/>
              </w:rPr>
              <w:t> </w:t>
            </w:r>
            <w:r w:rsidR="00FD1B8A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4" w:type="dxa"/>
            <w:tcBorders>
              <w:left w:val="nil"/>
              <w:bottom w:val="nil"/>
            </w:tcBorders>
          </w:tcPr>
          <w:p w:rsidR="00B861D4" w:rsidRDefault="00B861D4">
            <w:pPr>
              <w:pStyle w:val="Tabellinneh"/>
            </w:pPr>
          </w:p>
        </w:tc>
      </w:tr>
      <w:tr w:rsidR="00B861D4">
        <w:trPr>
          <w:trHeight w:hRule="exact" w:val="113"/>
        </w:trPr>
        <w:tc>
          <w:tcPr>
            <w:tcW w:w="1510" w:type="dxa"/>
          </w:tcPr>
          <w:p w:rsidR="00B861D4" w:rsidRPr="006638BA" w:rsidRDefault="00B861D4">
            <w:pPr>
              <w:pStyle w:val="Tabellinneh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</w:tcPr>
          <w:p w:rsidR="00B861D4" w:rsidRDefault="00B861D4">
            <w:pPr>
              <w:pStyle w:val="Tabellinneh"/>
            </w:pPr>
          </w:p>
        </w:tc>
        <w:tc>
          <w:tcPr>
            <w:tcW w:w="2700" w:type="dxa"/>
            <w:gridSpan w:val="3"/>
            <w:tcBorders>
              <w:bottom w:val="nil"/>
              <w:right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180" w:type="dxa"/>
            <w:tcBorders>
              <w:left w:val="nil"/>
              <w:bottom w:val="nil"/>
              <w:right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2700" w:type="dxa"/>
            <w:gridSpan w:val="3"/>
            <w:tcBorders>
              <w:left w:val="nil"/>
              <w:bottom w:val="nil"/>
              <w:right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180" w:type="dxa"/>
            <w:tcBorders>
              <w:left w:val="nil"/>
              <w:bottom w:val="nil"/>
              <w:right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2076" w:type="dxa"/>
            <w:gridSpan w:val="6"/>
            <w:tcBorders>
              <w:left w:val="nil"/>
              <w:bottom w:val="nil"/>
              <w:right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444" w:type="dxa"/>
            <w:tcBorders>
              <w:left w:val="nil"/>
              <w:bottom w:val="nil"/>
            </w:tcBorders>
          </w:tcPr>
          <w:p w:rsidR="00B861D4" w:rsidRDefault="00B861D4">
            <w:pPr>
              <w:pStyle w:val="Tabellinneh"/>
            </w:pPr>
          </w:p>
        </w:tc>
      </w:tr>
      <w:tr w:rsidR="00B861D4">
        <w:trPr>
          <w:cantSplit/>
        </w:trPr>
        <w:tc>
          <w:tcPr>
            <w:tcW w:w="1510" w:type="dxa"/>
          </w:tcPr>
          <w:p w:rsidR="00B861D4" w:rsidRPr="006638BA" w:rsidRDefault="00B861D4">
            <w:pPr>
              <w:pStyle w:val="Prottabell"/>
              <w:rPr>
                <w:rFonts w:ascii="Myriad Pro" w:hAnsi="Myriad Pro"/>
                <w:b/>
              </w:rPr>
            </w:pPr>
            <w:r w:rsidRPr="006638BA">
              <w:rPr>
                <w:rFonts w:ascii="Myriad Pro" w:hAnsi="Myriad Pro"/>
                <w:b/>
              </w:rPr>
              <w:t>Övriga deltagare</w:t>
            </w:r>
          </w:p>
        </w:tc>
        <w:tc>
          <w:tcPr>
            <w:tcW w:w="180" w:type="dxa"/>
          </w:tcPr>
          <w:p w:rsidR="00B861D4" w:rsidRDefault="00B861D4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2700" w:type="dxa"/>
            <w:gridSpan w:val="3"/>
            <w:tcBorders>
              <w:bottom w:val="nil"/>
              <w:right w:val="nil"/>
            </w:tcBorders>
          </w:tcPr>
          <w:p w:rsidR="005379EC" w:rsidRDefault="004464FB" w:rsidP="005379EC">
            <w:pPr>
              <w:pStyle w:val="Tabellinneh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B861D4">
              <w:instrText xml:space="preserve"> FORMTEXT </w:instrText>
            </w:r>
            <w:r>
              <w:fldChar w:fldCharType="separate"/>
            </w:r>
            <w:r w:rsidR="005379EC">
              <w:t>Thorsten Lorich</w:t>
            </w:r>
          </w:p>
          <w:p w:rsidR="00B861D4" w:rsidRDefault="005379EC" w:rsidP="005379EC">
            <w:pPr>
              <w:pStyle w:val="Tabellinneh"/>
            </w:pPr>
            <w:r>
              <w:t>Teknisk förvaltare</w:t>
            </w:r>
            <w:r w:rsidR="004464FB">
              <w:fldChar w:fldCharType="end"/>
            </w:r>
            <w:bookmarkEnd w:id="5"/>
          </w:p>
        </w:tc>
        <w:tc>
          <w:tcPr>
            <w:tcW w:w="180" w:type="dxa"/>
            <w:tcBorders>
              <w:left w:val="nil"/>
              <w:bottom w:val="nil"/>
              <w:right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2700" w:type="dxa"/>
            <w:gridSpan w:val="3"/>
            <w:tcBorders>
              <w:left w:val="nil"/>
              <w:bottom w:val="nil"/>
              <w:right w:val="nil"/>
            </w:tcBorders>
          </w:tcPr>
          <w:p w:rsidR="00B861D4" w:rsidRDefault="004464FB" w:rsidP="005379EC">
            <w:pPr>
              <w:pStyle w:val="Tabellinneh"/>
            </w:pPr>
            <w: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861D4">
              <w:instrText xml:space="preserve"> FORMTEXT </w:instrText>
            </w:r>
            <w:r>
              <w:fldChar w:fldCharType="separate"/>
            </w:r>
            <w:r w:rsidR="005379EC">
              <w:t> </w:t>
            </w:r>
            <w:r w:rsidR="005379EC">
              <w:t> </w:t>
            </w:r>
            <w:r w:rsidR="005379EC">
              <w:t> </w:t>
            </w:r>
            <w:r w:rsidR="005379EC">
              <w:t> </w:t>
            </w:r>
            <w:r w:rsidR="005379EC">
              <w:t> </w:t>
            </w:r>
            <w:r>
              <w:fldChar w:fldCharType="end"/>
            </w:r>
          </w:p>
        </w:tc>
        <w:tc>
          <w:tcPr>
            <w:tcW w:w="180" w:type="dxa"/>
            <w:tcBorders>
              <w:left w:val="nil"/>
              <w:bottom w:val="nil"/>
              <w:right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2520" w:type="dxa"/>
            <w:gridSpan w:val="7"/>
            <w:tcBorders>
              <w:left w:val="nil"/>
              <w:bottom w:val="nil"/>
            </w:tcBorders>
          </w:tcPr>
          <w:p w:rsidR="00B861D4" w:rsidRDefault="004464FB" w:rsidP="00E93557">
            <w:pPr>
              <w:pStyle w:val="Tabellinneh"/>
            </w:pPr>
            <w: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6" w:name="Text37"/>
            <w:r w:rsidR="00B861D4">
              <w:instrText xml:space="preserve"> FORMTEXT </w:instrText>
            </w:r>
            <w:r>
              <w:fldChar w:fldCharType="separate"/>
            </w:r>
            <w:r w:rsidR="00E93557">
              <w:t> </w:t>
            </w:r>
            <w:r w:rsidR="00E93557">
              <w:t> </w:t>
            </w:r>
            <w:r w:rsidR="00E93557">
              <w:t> </w:t>
            </w:r>
            <w:r w:rsidR="00E93557">
              <w:t> </w:t>
            </w:r>
            <w:r w:rsidR="00E93557">
              <w:t> </w:t>
            </w:r>
            <w:r>
              <w:fldChar w:fldCharType="end"/>
            </w:r>
            <w:bookmarkEnd w:id="6"/>
          </w:p>
        </w:tc>
      </w:tr>
      <w:tr w:rsidR="00B861D4">
        <w:trPr>
          <w:trHeight w:hRule="exact" w:val="113"/>
        </w:trPr>
        <w:tc>
          <w:tcPr>
            <w:tcW w:w="1510" w:type="dxa"/>
          </w:tcPr>
          <w:p w:rsidR="00B861D4" w:rsidRPr="006638BA" w:rsidRDefault="00B861D4">
            <w:pPr>
              <w:pStyle w:val="Tabellinneh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</w:tcPr>
          <w:p w:rsidR="00B861D4" w:rsidRDefault="00B861D4">
            <w:pPr>
              <w:pStyle w:val="Tabellinneh"/>
            </w:pPr>
          </w:p>
        </w:tc>
        <w:tc>
          <w:tcPr>
            <w:tcW w:w="3862" w:type="dxa"/>
            <w:gridSpan w:val="5"/>
            <w:tcBorders>
              <w:top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274" w:type="dxa"/>
            <w:tcBorders>
              <w:top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2445" w:type="dxa"/>
            <w:gridSpan w:val="5"/>
            <w:tcBorders>
              <w:top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194" w:type="dxa"/>
            <w:tcBorders>
              <w:top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1061" w:type="dxa"/>
            <w:gridSpan w:val="2"/>
            <w:tcBorders>
              <w:top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444" w:type="dxa"/>
            <w:tcBorders>
              <w:top w:val="nil"/>
            </w:tcBorders>
          </w:tcPr>
          <w:p w:rsidR="00B861D4" w:rsidRDefault="00B861D4">
            <w:pPr>
              <w:pStyle w:val="Tabellinneh"/>
            </w:pPr>
          </w:p>
        </w:tc>
      </w:tr>
      <w:tr w:rsidR="00B861D4">
        <w:trPr>
          <w:cantSplit/>
        </w:trPr>
        <w:tc>
          <w:tcPr>
            <w:tcW w:w="1510" w:type="dxa"/>
          </w:tcPr>
          <w:p w:rsidR="00B861D4" w:rsidRPr="006638BA" w:rsidRDefault="00B861D4">
            <w:pPr>
              <w:pStyle w:val="Prottabell"/>
              <w:rPr>
                <w:rFonts w:ascii="Myriad Pro" w:hAnsi="Myriad Pro"/>
                <w:b/>
              </w:rPr>
            </w:pPr>
            <w:r w:rsidRPr="006638BA">
              <w:rPr>
                <w:rFonts w:ascii="Myriad Pro" w:hAnsi="Myriad Pro"/>
                <w:b/>
              </w:rPr>
              <w:t>Utses att justera</w:t>
            </w:r>
          </w:p>
        </w:tc>
        <w:tc>
          <w:tcPr>
            <w:tcW w:w="180" w:type="dxa"/>
          </w:tcPr>
          <w:p w:rsidR="00B861D4" w:rsidRDefault="00B861D4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8280" w:type="dxa"/>
            <w:gridSpan w:val="15"/>
          </w:tcPr>
          <w:p w:rsidR="00B861D4" w:rsidRDefault="004464FB" w:rsidP="005379EC">
            <w:pPr>
              <w:pStyle w:val="Tabellinneh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="00B861D4">
              <w:instrText xml:space="preserve"> FORMTEXT </w:instrText>
            </w:r>
            <w:r>
              <w:fldChar w:fldCharType="separate"/>
            </w:r>
            <w:r w:rsidR="00AE4624">
              <w:t>Göran Hallberg</w:t>
            </w:r>
            <w:r>
              <w:fldChar w:fldCharType="end"/>
            </w:r>
            <w:bookmarkEnd w:id="7"/>
          </w:p>
        </w:tc>
      </w:tr>
      <w:tr w:rsidR="00B861D4">
        <w:trPr>
          <w:trHeight w:hRule="exact" w:val="113"/>
        </w:trPr>
        <w:tc>
          <w:tcPr>
            <w:tcW w:w="1510" w:type="dxa"/>
          </w:tcPr>
          <w:p w:rsidR="00B861D4" w:rsidRPr="006638BA" w:rsidRDefault="00B861D4" w:rsidP="007C4284">
            <w:pPr>
              <w:pStyle w:val="Prottabell"/>
              <w:rPr>
                <w:rFonts w:ascii="Myriad Pro" w:hAnsi="Myriad Pro"/>
                <w:b/>
                <w:sz w:val="16"/>
              </w:rPr>
            </w:pPr>
          </w:p>
        </w:tc>
        <w:tc>
          <w:tcPr>
            <w:tcW w:w="180" w:type="dxa"/>
          </w:tcPr>
          <w:p w:rsidR="00B861D4" w:rsidRDefault="00B861D4" w:rsidP="007C4284">
            <w:pPr>
              <w:pStyle w:val="Sidhuvud"/>
              <w:rPr>
                <w:sz w:val="16"/>
              </w:rPr>
            </w:pPr>
          </w:p>
        </w:tc>
        <w:tc>
          <w:tcPr>
            <w:tcW w:w="3862" w:type="dxa"/>
            <w:gridSpan w:val="5"/>
          </w:tcPr>
          <w:p w:rsidR="00B861D4" w:rsidRDefault="00B861D4" w:rsidP="007C4284">
            <w:pPr>
              <w:pStyle w:val="Tabellinneh"/>
              <w:rPr>
                <w:sz w:val="16"/>
              </w:rPr>
            </w:pPr>
          </w:p>
        </w:tc>
        <w:tc>
          <w:tcPr>
            <w:tcW w:w="274" w:type="dxa"/>
          </w:tcPr>
          <w:p w:rsidR="00B861D4" w:rsidRDefault="00B861D4" w:rsidP="007C4284">
            <w:pPr>
              <w:pStyle w:val="Tabellinneh"/>
              <w:rPr>
                <w:sz w:val="16"/>
              </w:rPr>
            </w:pPr>
          </w:p>
        </w:tc>
        <w:tc>
          <w:tcPr>
            <w:tcW w:w="1624" w:type="dxa"/>
            <w:gridSpan w:val="2"/>
          </w:tcPr>
          <w:p w:rsidR="00B861D4" w:rsidRDefault="00B861D4" w:rsidP="007C4284">
            <w:pPr>
              <w:pStyle w:val="Tabellinneh"/>
              <w:rPr>
                <w:sz w:val="16"/>
              </w:rPr>
            </w:pPr>
          </w:p>
        </w:tc>
        <w:tc>
          <w:tcPr>
            <w:tcW w:w="160" w:type="dxa"/>
          </w:tcPr>
          <w:p w:rsidR="00B861D4" w:rsidRDefault="00B861D4" w:rsidP="007C4284">
            <w:pPr>
              <w:pStyle w:val="Tabellinneh"/>
              <w:rPr>
                <w:sz w:val="16"/>
              </w:rPr>
            </w:pPr>
          </w:p>
        </w:tc>
        <w:tc>
          <w:tcPr>
            <w:tcW w:w="1100" w:type="dxa"/>
            <w:gridSpan w:val="4"/>
          </w:tcPr>
          <w:p w:rsidR="00B861D4" w:rsidRDefault="00B861D4" w:rsidP="007C4284">
            <w:pPr>
              <w:pStyle w:val="Tabellinneh"/>
              <w:rPr>
                <w:sz w:val="16"/>
              </w:rPr>
            </w:pPr>
          </w:p>
        </w:tc>
        <w:tc>
          <w:tcPr>
            <w:tcW w:w="1260" w:type="dxa"/>
            <w:gridSpan w:val="2"/>
          </w:tcPr>
          <w:p w:rsidR="00B861D4" w:rsidRDefault="00B861D4" w:rsidP="007C4284">
            <w:pPr>
              <w:pStyle w:val="Tabellinneh"/>
              <w:rPr>
                <w:sz w:val="16"/>
              </w:rPr>
            </w:pPr>
          </w:p>
        </w:tc>
      </w:tr>
      <w:tr w:rsidR="00B861D4">
        <w:trPr>
          <w:cantSplit/>
        </w:trPr>
        <w:tc>
          <w:tcPr>
            <w:tcW w:w="1510" w:type="dxa"/>
          </w:tcPr>
          <w:p w:rsidR="00B861D4" w:rsidRPr="006638BA" w:rsidRDefault="00B861D4">
            <w:pPr>
              <w:pStyle w:val="Prottabell"/>
              <w:rPr>
                <w:rFonts w:ascii="Myriad Pro" w:hAnsi="Myriad Pro"/>
                <w:b/>
                <w:sz w:val="20"/>
              </w:rPr>
            </w:pPr>
            <w:r w:rsidRPr="006638BA">
              <w:rPr>
                <w:rFonts w:ascii="Myriad Pro" w:hAnsi="Myriad Pro"/>
                <w:b/>
              </w:rPr>
              <w:t>Underskrifter</w:t>
            </w:r>
          </w:p>
        </w:tc>
        <w:tc>
          <w:tcPr>
            <w:tcW w:w="180" w:type="dxa"/>
          </w:tcPr>
          <w:p w:rsidR="00B861D4" w:rsidRDefault="00B861D4">
            <w:pPr>
              <w:pStyle w:val="Tabellinneh"/>
            </w:pPr>
          </w:p>
        </w:tc>
        <w:tc>
          <w:tcPr>
            <w:tcW w:w="1652" w:type="dxa"/>
          </w:tcPr>
          <w:p w:rsidR="00B861D4" w:rsidRDefault="00B861D4">
            <w:pPr>
              <w:pStyle w:val="Tabellinneh"/>
            </w:pPr>
            <w:r>
              <w:rPr>
                <w:i/>
              </w:rPr>
              <w:t>Sekreterare:</w:t>
            </w:r>
          </w:p>
        </w:tc>
        <w:tc>
          <w:tcPr>
            <w:tcW w:w="204" w:type="dxa"/>
          </w:tcPr>
          <w:p w:rsidR="00B861D4" w:rsidRDefault="00B861D4">
            <w:pPr>
              <w:pStyle w:val="Tabellinneh"/>
            </w:pPr>
          </w:p>
        </w:tc>
        <w:tc>
          <w:tcPr>
            <w:tcW w:w="3724" w:type="dxa"/>
            <w:gridSpan w:val="5"/>
          </w:tcPr>
          <w:p w:rsidR="00B861D4" w:rsidRDefault="00B861D4">
            <w:pPr>
              <w:pStyle w:val="Tabellinneh"/>
              <w:rPr>
                <w:spacing w:val="34"/>
                <w:sz w:val="12"/>
              </w:rPr>
            </w:pPr>
            <w:r>
              <w:rPr>
                <w:i/>
              </w:rPr>
              <w:br/>
            </w:r>
            <w:r>
              <w:rPr>
                <w:i/>
              </w:rPr>
              <w:br/>
            </w:r>
            <w:r>
              <w:rPr>
                <w:spacing w:val="34"/>
                <w:sz w:val="12"/>
              </w:rPr>
              <w:t>........................................................</w:t>
            </w:r>
          </w:p>
          <w:p w:rsidR="00B861D4" w:rsidRDefault="004464FB" w:rsidP="005379EC">
            <w:pPr>
              <w:pStyle w:val="Tabellinneh"/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namn sekr"/>
                  </w:textInput>
                </w:ffData>
              </w:fldChar>
            </w:r>
            <w:bookmarkStart w:id="8" w:name="Text9"/>
            <w:r w:rsidR="00B861D4">
              <w:rPr>
                <w:i/>
                <w:iCs/>
              </w:rPr>
              <w:instrText xml:space="preserve"> FORMTEXT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 w:rsidR="005379EC">
              <w:rPr>
                <w:i/>
                <w:iCs/>
                <w:noProof/>
              </w:rPr>
              <w:t>Thorsten Lorich</w:t>
            </w:r>
            <w:r>
              <w:rPr>
                <w:i/>
                <w:iCs/>
              </w:rPr>
              <w:fldChar w:fldCharType="end"/>
            </w:r>
            <w:bookmarkEnd w:id="8"/>
          </w:p>
        </w:tc>
        <w:tc>
          <w:tcPr>
            <w:tcW w:w="180" w:type="dxa"/>
          </w:tcPr>
          <w:p w:rsidR="00B861D4" w:rsidRDefault="00B861D4">
            <w:pPr>
              <w:pStyle w:val="Tabellinneh"/>
            </w:pPr>
          </w:p>
          <w:p w:rsidR="00B861D4" w:rsidRDefault="00B861D4">
            <w:pPr>
              <w:pStyle w:val="Tabellinneh"/>
            </w:pPr>
          </w:p>
        </w:tc>
        <w:tc>
          <w:tcPr>
            <w:tcW w:w="1260" w:type="dxa"/>
            <w:gridSpan w:val="5"/>
          </w:tcPr>
          <w:p w:rsidR="00B861D4" w:rsidRPr="00393E7A" w:rsidRDefault="00B861D4">
            <w:pPr>
              <w:pStyle w:val="Tabellinneh"/>
              <w:jc w:val="right"/>
              <w:rPr>
                <w:rFonts w:ascii="Myriad Pro" w:hAnsi="Myriad Pro"/>
                <w:szCs w:val="20"/>
                <w:lang w:val="de-DE"/>
              </w:rPr>
            </w:pPr>
            <w:r w:rsidRPr="00393E7A">
              <w:rPr>
                <w:rFonts w:ascii="Myriad Pro" w:hAnsi="Myriad Pro"/>
                <w:szCs w:val="20"/>
                <w:lang w:val="de-DE"/>
              </w:rPr>
              <w:t>Paragrafer</w:t>
            </w:r>
          </w:p>
        </w:tc>
        <w:tc>
          <w:tcPr>
            <w:tcW w:w="1260" w:type="dxa"/>
            <w:gridSpan w:val="2"/>
          </w:tcPr>
          <w:p w:rsidR="00B861D4" w:rsidRDefault="004464FB" w:rsidP="009E2886">
            <w:pPr>
              <w:pStyle w:val="Tabellinneh"/>
              <w:rPr>
                <w:lang w:val="de-DE"/>
              </w:rPr>
            </w:pPr>
            <w:r>
              <w:fldChar w:fldCharType="begin">
                <w:ffData>
                  <w:name w:val="Text8"/>
                  <w:enabled/>
                  <w:calcOnExit w:val="0"/>
                  <w:textInput>
                    <w:default w:val="nr–nr"/>
                  </w:textInput>
                </w:ffData>
              </w:fldChar>
            </w:r>
            <w:bookmarkStart w:id="9" w:name="Text8"/>
            <w:r w:rsidR="00B861D4">
              <w:rPr>
                <w:lang w:val="de-DE"/>
              </w:rPr>
              <w:instrText xml:space="preserve"> FORMTEXT </w:instrText>
            </w:r>
            <w:r>
              <w:fldChar w:fldCharType="separate"/>
            </w:r>
            <w:r w:rsidR="004B1B0B">
              <w:t>3</w:t>
            </w:r>
            <w:r w:rsidR="00F81ADC">
              <w:t>0</w:t>
            </w:r>
            <w:r w:rsidR="00752939">
              <w:t>-</w:t>
            </w:r>
            <w:r w:rsidR="00AE4624">
              <w:t>39</w:t>
            </w:r>
            <w:r>
              <w:fldChar w:fldCharType="end"/>
            </w:r>
            <w:bookmarkEnd w:id="9"/>
          </w:p>
        </w:tc>
      </w:tr>
      <w:tr w:rsidR="00B861D4">
        <w:trPr>
          <w:trHeight w:hRule="exact" w:val="113"/>
        </w:trPr>
        <w:tc>
          <w:tcPr>
            <w:tcW w:w="1510" w:type="dxa"/>
          </w:tcPr>
          <w:p w:rsidR="00B861D4" w:rsidRPr="006638BA" w:rsidRDefault="00B861D4">
            <w:pPr>
              <w:pStyle w:val="Tabellinneh"/>
              <w:rPr>
                <w:rFonts w:ascii="Myriad Pro" w:hAnsi="Myriad Pro"/>
                <w:b/>
                <w:lang w:val="de-DE"/>
              </w:rPr>
            </w:pPr>
          </w:p>
        </w:tc>
        <w:tc>
          <w:tcPr>
            <w:tcW w:w="180" w:type="dxa"/>
          </w:tcPr>
          <w:p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3862" w:type="dxa"/>
            <w:gridSpan w:val="5"/>
          </w:tcPr>
          <w:p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274" w:type="dxa"/>
          </w:tcPr>
          <w:p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1624" w:type="dxa"/>
            <w:gridSpan w:val="2"/>
          </w:tcPr>
          <w:p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160" w:type="dxa"/>
          </w:tcPr>
          <w:p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1100" w:type="dxa"/>
            <w:gridSpan w:val="4"/>
          </w:tcPr>
          <w:p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1260" w:type="dxa"/>
            <w:gridSpan w:val="2"/>
          </w:tcPr>
          <w:p w:rsidR="00B861D4" w:rsidRDefault="00B861D4">
            <w:pPr>
              <w:pStyle w:val="Tabellinneh"/>
              <w:rPr>
                <w:lang w:val="de-DE"/>
              </w:rPr>
            </w:pPr>
          </w:p>
        </w:tc>
      </w:tr>
      <w:tr w:rsidR="00B861D4">
        <w:trPr>
          <w:cantSplit/>
        </w:trPr>
        <w:tc>
          <w:tcPr>
            <w:tcW w:w="1510" w:type="dxa"/>
          </w:tcPr>
          <w:p w:rsidR="00B861D4" w:rsidRPr="006638BA" w:rsidRDefault="00B861D4">
            <w:pPr>
              <w:pStyle w:val="Tabellinneh"/>
              <w:rPr>
                <w:rFonts w:ascii="Myriad Pro" w:hAnsi="Myriad Pro"/>
                <w:b/>
                <w:lang w:val="de-DE"/>
              </w:rPr>
            </w:pPr>
          </w:p>
        </w:tc>
        <w:tc>
          <w:tcPr>
            <w:tcW w:w="180" w:type="dxa"/>
          </w:tcPr>
          <w:p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1652" w:type="dxa"/>
          </w:tcPr>
          <w:p w:rsidR="00B861D4" w:rsidRDefault="00B861D4">
            <w:pPr>
              <w:pStyle w:val="Tabellinneh"/>
            </w:pPr>
            <w:r>
              <w:rPr>
                <w:i/>
              </w:rPr>
              <w:t>Ordförande:</w:t>
            </w:r>
          </w:p>
        </w:tc>
        <w:tc>
          <w:tcPr>
            <w:tcW w:w="204" w:type="dxa"/>
          </w:tcPr>
          <w:p w:rsidR="00B861D4" w:rsidRDefault="00B861D4">
            <w:pPr>
              <w:pStyle w:val="Tabellinneh"/>
            </w:pPr>
          </w:p>
        </w:tc>
        <w:tc>
          <w:tcPr>
            <w:tcW w:w="3904" w:type="dxa"/>
            <w:gridSpan w:val="6"/>
          </w:tcPr>
          <w:p w:rsidR="00B861D4" w:rsidRDefault="00B861D4">
            <w:pPr>
              <w:pStyle w:val="Tabellinneh"/>
              <w:rPr>
                <w:spacing w:val="34"/>
                <w:sz w:val="12"/>
              </w:rPr>
            </w:pPr>
            <w:r>
              <w:rPr>
                <w:i/>
              </w:rPr>
              <w:br/>
            </w:r>
            <w:r>
              <w:rPr>
                <w:i/>
              </w:rPr>
              <w:br/>
            </w:r>
            <w:r>
              <w:rPr>
                <w:spacing w:val="34"/>
                <w:sz w:val="12"/>
              </w:rPr>
              <w:t>........................................................</w:t>
            </w:r>
          </w:p>
          <w:p w:rsidR="00B861D4" w:rsidRDefault="004464FB" w:rsidP="00340435">
            <w:pPr>
              <w:pStyle w:val="Tabellinneh"/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namn ordf"/>
                  </w:textInput>
                </w:ffData>
              </w:fldChar>
            </w:r>
            <w:bookmarkStart w:id="10" w:name="Text10"/>
            <w:r w:rsidR="00B861D4">
              <w:rPr>
                <w:i/>
                <w:iCs/>
              </w:rPr>
              <w:instrText xml:space="preserve"> FORMTEXT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 w:rsidR="00340435">
              <w:rPr>
                <w:i/>
                <w:iCs/>
                <w:noProof/>
              </w:rPr>
              <w:t>Benny Upphagen</w:t>
            </w:r>
            <w:r>
              <w:rPr>
                <w:i/>
                <w:iCs/>
              </w:rPr>
              <w:fldChar w:fldCharType="end"/>
            </w:r>
            <w:bookmarkEnd w:id="10"/>
          </w:p>
        </w:tc>
        <w:tc>
          <w:tcPr>
            <w:tcW w:w="2520" w:type="dxa"/>
            <w:gridSpan w:val="7"/>
          </w:tcPr>
          <w:p w:rsidR="00B861D4" w:rsidRDefault="00B861D4">
            <w:pPr>
              <w:pStyle w:val="Tabellinneh"/>
            </w:pPr>
          </w:p>
        </w:tc>
      </w:tr>
      <w:tr w:rsidR="00B861D4">
        <w:trPr>
          <w:trHeight w:hRule="exact" w:val="113"/>
        </w:trPr>
        <w:tc>
          <w:tcPr>
            <w:tcW w:w="1510" w:type="dxa"/>
          </w:tcPr>
          <w:p w:rsidR="00B861D4" w:rsidRPr="006638BA" w:rsidRDefault="00B861D4">
            <w:pPr>
              <w:pStyle w:val="Tabellinneh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</w:tcPr>
          <w:p w:rsidR="00B861D4" w:rsidRDefault="00B861D4">
            <w:pPr>
              <w:pStyle w:val="Tabellinneh"/>
            </w:pPr>
          </w:p>
        </w:tc>
        <w:tc>
          <w:tcPr>
            <w:tcW w:w="3862" w:type="dxa"/>
            <w:gridSpan w:val="5"/>
          </w:tcPr>
          <w:p w:rsidR="00B861D4" w:rsidRDefault="00B861D4">
            <w:pPr>
              <w:pStyle w:val="Tabellinneh"/>
            </w:pPr>
          </w:p>
        </w:tc>
        <w:tc>
          <w:tcPr>
            <w:tcW w:w="274" w:type="dxa"/>
          </w:tcPr>
          <w:p w:rsidR="00B861D4" w:rsidRDefault="00B861D4">
            <w:pPr>
              <w:pStyle w:val="Tabellinneh"/>
            </w:pPr>
          </w:p>
        </w:tc>
        <w:tc>
          <w:tcPr>
            <w:tcW w:w="1624" w:type="dxa"/>
            <w:gridSpan w:val="2"/>
          </w:tcPr>
          <w:p w:rsidR="00B861D4" w:rsidRDefault="00B861D4">
            <w:pPr>
              <w:pStyle w:val="Tabellinneh"/>
            </w:pPr>
          </w:p>
        </w:tc>
        <w:tc>
          <w:tcPr>
            <w:tcW w:w="160" w:type="dxa"/>
          </w:tcPr>
          <w:p w:rsidR="00B861D4" w:rsidRDefault="00B861D4">
            <w:pPr>
              <w:pStyle w:val="Tabellinneh"/>
            </w:pPr>
          </w:p>
        </w:tc>
        <w:tc>
          <w:tcPr>
            <w:tcW w:w="1916" w:type="dxa"/>
            <w:gridSpan w:val="5"/>
          </w:tcPr>
          <w:p w:rsidR="00B861D4" w:rsidRDefault="00B861D4">
            <w:pPr>
              <w:pStyle w:val="Tabellinneh"/>
            </w:pPr>
          </w:p>
        </w:tc>
        <w:tc>
          <w:tcPr>
            <w:tcW w:w="444" w:type="dxa"/>
          </w:tcPr>
          <w:p w:rsidR="00B861D4" w:rsidRDefault="00B861D4">
            <w:pPr>
              <w:pStyle w:val="Tabellinneh"/>
            </w:pPr>
          </w:p>
        </w:tc>
      </w:tr>
      <w:tr w:rsidR="00B861D4">
        <w:trPr>
          <w:cantSplit/>
        </w:trPr>
        <w:tc>
          <w:tcPr>
            <w:tcW w:w="1510" w:type="dxa"/>
            <w:tcBorders>
              <w:bottom w:val="nil"/>
            </w:tcBorders>
          </w:tcPr>
          <w:p w:rsidR="00B861D4" w:rsidRPr="006638BA" w:rsidRDefault="00B861D4">
            <w:pPr>
              <w:pStyle w:val="Tabellinneh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  <w:tcBorders>
              <w:bottom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1652" w:type="dxa"/>
            <w:tcBorders>
              <w:bottom w:val="nil"/>
            </w:tcBorders>
          </w:tcPr>
          <w:p w:rsidR="00B861D4" w:rsidRDefault="00B861D4">
            <w:pPr>
              <w:pStyle w:val="Tabellinneh"/>
            </w:pPr>
            <w:r>
              <w:rPr>
                <w:i/>
              </w:rPr>
              <w:t>Justerare:</w:t>
            </w:r>
          </w:p>
        </w:tc>
        <w:tc>
          <w:tcPr>
            <w:tcW w:w="204" w:type="dxa"/>
            <w:tcBorders>
              <w:bottom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6424" w:type="dxa"/>
            <w:gridSpan w:val="13"/>
            <w:tcBorders>
              <w:bottom w:val="nil"/>
            </w:tcBorders>
          </w:tcPr>
          <w:p w:rsidR="00B861D4" w:rsidRDefault="00B861D4">
            <w:pPr>
              <w:pStyle w:val="Tabellinneh"/>
              <w:rPr>
                <w:spacing w:val="34"/>
                <w:sz w:val="12"/>
              </w:rPr>
            </w:pPr>
            <w:r>
              <w:rPr>
                <w:i/>
              </w:rPr>
              <w:br/>
            </w:r>
            <w:r>
              <w:rPr>
                <w:i/>
              </w:rPr>
              <w:br/>
            </w:r>
            <w:r>
              <w:rPr>
                <w:spacing w:val="34"/>
                <w:sz w:val="12"/>
              </w:rPr>
              <w:t>........................................................ .........................................</w:t>
            </w:r>
          </w:p>
          <w:p w:rsidR="00B861D4" w:rsidRDefault="004464FB" w:rsidP="00340435">
            <w:pPr>
              <w:pStyle w:val="Tabellinneh"/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namn justerare"/>
                  </w:textInput>
                </w:ffData>
              </w:fldChar>
            </w:r>
            <w:bookmarkStart w:id="11" w:name="Text11"/>
            <w:r w:rsidR="00B861D4">
              <w:rPr>
                <w:i/>
                <w:iCs/>
              </w:rPr>
              <w:instrText xml:space="preserve"> FORMTEXT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 w:rsidR="004B1B0B">
              <w:rPr>
                <w:i/>
                <w:iCs/>
              </w:rPr>
              <w:t>Göran Hallberg</w:t>
            </w:r>
            <w:r>
              <w:rPr>
                <w:i/>
                <w:iCs/>
              </w:rPr>
              <w:fldChar w:fldCharType="end"/>
            </w:r>
            <w:bookmarkEnd w:id="11"/>
          </w:p>
          <w:p w:rsidR="0046384C" w:rsidRDefault="0046384C" w:rsidP="00340435">
            <w:pPr>
              <w:pStyle w:val="Tabellinneh"/>
              <w:rPr>
                <w:i/>
                <w:iCs/>
              </w:rPr>
            </w:pPr>
          </w:p>
          <w:p w:rsidR="0046384C" w:rsidRDefault="0046384C" w:rsidP="00340435">
            <w:pPr>
              <w:pStyle w:val="Tabellinneh"/>
              <w:rPr>
                <w:i/>
                <w:iCs/>
              </w:rPr>
            </w:pPr>
          </w:p>
          <w:p w:rsidR="0046384C" w:rsidRDefault="0046384C" w:rsidP="00340435">
            <w:pPr>
              <w:pStyle w:val="Tabellinneh"/>
              <w:rPr>
                <w:i/>
                <w:iCs/>
              </w:rPr>
            </w:pPr>
          </w:p>
          <w:p w:rsidR="0046384C" w:rsidRDefault="0046384C" w:rsidP="00340435">
            <w:pPr>
              <w:pStyle w:val="Tabellinneh"/>
              <w:rPr>
                <w:i/>
                <w:iCs/>
              </w:rPr>
            </w:pPr>
          </w:p>
        </w:tc>
      </w:tr>
      <w:tr w:rsidR="00B861D4">
        <w:trPr>
          <w:trHeight w:hRule="exact" w:val="113"/>
        </w:trPr>
        <w:tc>
          <w:tcPr>
            <w:tcW w:w="1510" w:type="dxa"/>
          </w:tcPr>
          <w:p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180" w:type="dxa"/>
          </w:tcPr>
          <w:p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3862" w:type="dxa"/>
            <w:gridSpan w:val="5"/>
          </w:tcPr>
          <w:p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274" w:type="dxa"/>
          </w:tcPr>
          <w:p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2445" w:type="dxa"/>
            <w:gridSpan w:val="5"/>
          </w:tcPr>
          <w:p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194" w:type="dxa"/>
          </w:tcPr>
          <w:p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1061" w:type="dxa"/>
            <w:gridSpan w:val="2"/>
          </w:tcPr>
          <w:p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444" w:type="dxa"/>
          </w:tcPr>
          <w:p w:rsidR="00B861D4" w:rsidRDefault="00B861D4">
            <w:pPr>
              <w:pStyle w:val="Tabellinneh"/>
              <w:rPr>
                <w:sz w:val="16"/>
              </w:rPr>
            </w:pPr>
          </w:p>
        </w:tc>
      </w:tr>
      <w:tr w:rsidR="00B861D4">
        <w:trPr>
          <w:trHeight w:hRule="exact" w:val="510"/>
        </w:trPr>
        <w:tc>
          <w:tcPr>
            <w:tcW w:w="1510" w:type="dxa"/>
            <w:tcBorders>
              <w:top w:val="single" w:sz="6" w:space="0" w:color="auto"/>
            </w:tcBorders>
          </w:tcPr>
          <w:p w:rsidR="00B861D4" w:rsidRDefault="00B861D4">
            <w:pPr>
              <w:pStyle w:val="Prottabell"/>
            </w:pPr>
          </w:p>
        </w:tc>
        <w:tc>
          <w:tcPr>
            <w:tcW w:w="180" w:type="dxa"/>
            <w:tcBorders>
              <w:top w:val="single" w:sz="6" w:space="0" w:color="auto"/>
            </w:tcBorders>
          </w:tcPr>
          <w:p w:rsidR="00B861D4" w:rsidRDefault="00B861D4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3862" w:type="dxa"/>
            <w:gridSpan w:val="5"/>
            <w:tcBorders>
              <w:top w:val="single" w:sz="6" w:space="0" w:color="auto"/>
            </w:tcBorders>
          </w:tcPr>
          <w:p w:rsidR="00B861D4" w:rsidRPr="006638BA" w:rsidRDefault="00B861D4" w:rsidP="007C4284">
            <w:pPr>
              <w:pStyle w:val="Sidhuvud"/>
              <w:tabs>
                <w:tab w:val="clear" w:pos="4536"/>
                <w:tab w:val="clear" w:pos="9072"/>
                <w:tab w:val="left" w:pos="2314"/>
              </w:tabs>
              <w:spacing w:before="120" w:after="120"/>
              <w:rPr>
                <w:rFonts w:ascii="Myriad Pro" w:hAnsi="Myriad Pro"/>
                <w:b/>
              </w:rPr>
            </w:pPr>
            <w:r w:rsidRPr="006638BA">
              <w:rPr>
                <w:rFonts w:ascii="Myriad Pro" w:hAnsi="Myriad Pro"/>
                <w:b/>
              </w:rPr>
              <w:t>ANSLAG/BEVIS</w:t>
            </w:r>
            <w:r w:rsidRPr="006638BA">
              <w:rPr>
                <w:rFonts w:ascii="Myriad Pro" w:hAnsi="Myriad Pro"/>
                <w:b/>
              </w:rPr>
              <w:tab/>
            </w:r>
          </w:p>
        </w:tc>
        <w:tc>
          <w:tcPr>
            <w:tcW w:w="274" w:type="dxa"/>
            <w:tcBorders>
              <w:top w:val="single" w:sz="6" w:space="0" w:color="auto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2445" w:type="dxa"/>
            <w:gridSpan w:val="5"/>
            <w:tcBorders>
              <w:top w:val="single" w:sz="6" w:space="0" w:color="auto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194" w:type="dxa"/>
            <w:tcBorders>
              <w:top w:val="single" w:sz="6" w:space="0" w:color="auto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1061" w:type="dxa"/>
            <w:gridSpan w:val="2"/>
            <w:tcBorders>
              <w:top w:val="single" w:sz="6" w:space="0" w:color="auto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444" w:type="dxa"/>
            <w:tcBorders>
              <w:top w:val="single" w:sz="6" w:space="0" w:color="auto"/>
            </w:tcBorders>
          </w:tcPr>
          <w:p w:rsidR="00B861D4" w:rsidRDefault="00B861D4">
            <w:pPr>
              <w:pStyle w:val="Sidhuvud"/>
              <w:tabs>
                <w:tab w:val="clear" w:pos="4536"/>
                <w:tab w:val="clear" w:pos="9072"/>
              </w:tabs>
            </w:pPr>
          </w:p>
        </w:tc>
      </w:tr>
      <w:tr w:rsidR="00B861D4">
        <w:trPr>
          <w:cantSplit/>
          <w:trHeight w:val="284"/>
        </w:trPr>
        <w:tc>
          <w:tcPr>
            <w:tcW w:w="1510" w:type="dxa"/>
          </w:tcPr>
          <w:p w:rsidR="00B861D4" w:rsidRDefault="00B861D4">
            <w:pPr>
              <w:pStyle w:val="Prottabell"/>
            </w:pPr>
          </w:p>
        </w:tc>
        <w:tc>
          <w:tcPr>
            <w:tcW w:w="180" w:type="dxa"/>
          </w:tcPr>
          <w:p w:rsidR="00B861D4" w:rsidRDefault="00B861D4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8280" w:type="dxa"/>
            <w:gridSpan w:val="15"/>
          </w:tcPr>
          <w:p w:rsidR="00B861D4" w:rsidRDefault="004464FB">
            <w:pPr>
              <w:pStyle w:val="Tabellinneh"/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Listruta2"/>
                  <w:enabled/>
                  <w:calcOnExit w:val="0"/>
                  <w:ddList>
                    <w:listEntry w:val="Justerat protokoll är tillkännagivet genom anslag."/>
                    <w:listEntry w:val=" "/>
                  </w:ddList>
                </w:ffData>
              </w:fldChar>
            </w:r>
            <w:bookmarkStart w:id="12" w:name="Listruta2"/>
            <w:r w:rsidR="00B861D4">
              <w:rPr>
                <w:i/>
                <w:iCs/>
              </w:rPr>
              <w:instrText xml:space="preserve"> FORMDROPDOWN </w:instrText>
            </w:r>
            <w:r w:rsidR="00EA64D4">
              <w:rPr>
                <w:i/>
                <w:iCs/>
              </w:rPr>
            </w:r>
            <w:r w:rsidR="00EA64D4"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bookmarkEnd w:id="12"/>
          </w:p>
        </w:tc>
      </w:tr>
      <w:tr w:rsidR="00B861D4">
        <w:trPr>
          <w:cantSplit/>
          <w:trHeight w:val="397"/>
        </w:trPr>
        <w:tc>
          <w:tcPr>
            <w:tcW w:w="1510" w:type="dxa"/>
            <w:vAlign w:val="center"/>
          </w:tcPr>
          <w:p w:rsidR="00B861D4" w:rsidRPr="006638BA" w:rsidRDefault="00B861D4" w:rsidP="007C4284">
            <w:pPr>
              <w:pStyle w:val="Tabellinneh"/>
              <w:rPr>
                <w:rFonts w:ascii="Myriad Pro" w:hAnsi="Myriad Pro"/>
                <w:w w:val="80"/>
                <w:sz w:val="18"/>
                <w:szCs w:val="18"/>
              </w:rPr>
            </w:pPr>
            <w:r w:rsidRPr="006638BA">
              <w:rPr>
                <w:rFonts w:ascii="Myriad Pro" w:hAnsi="Myriad Pro"/>
                <w:w w:val="80"/>
                <w:sz w:val="18"/>
                <w:szCs w:val="18"/>
              </w:rPr>
              <w:t>Organ</w:t>
            </w:r>
            <w:r w:rsidR="007C4284">
              <w:rPr>
                <w:rFonts w:ascii="Myriad Pro" w:hAnsi="Myriad Pro"/>
                <w:w w:val="80"/>
                <w:sz w:val="18"/>
                <w:szCs w:val="18"/>
              </w:rPr>
              <w:t>:</w:t>
            </w:r>
          </w:p>
        </w:tc>
        <w:tc>
          <w:tcPr>
            <w:tcW w:w="180" w:type="dxa"/>
          </w:tcPr>
          <w:p w:rsidR="00B861D4" w:rsidRDefault="00B861D4">
            <w:pPr>
              <w:pStyle w:val="Tabellinneh"/>
            </w:pPr>
          </w:p>
        </w:tc>
        <w:tc>
          <w:tcPr>
            <w:tcW w:w="8280" w:type="dxa"/>
            <w:gridSpan w:val="15"/>
            <w:vAlign w:val="center"/>
          </w:tcPr>
          <w:p w:rsidR="00B861D4" w:rsidRPr="006F655E" w:rsidRDefault="004464FB" w:rsidP="007C4284">
            <w:pPr>
              <w:pStyle w:val="Tabellinneh"/>
              <w:rPr>
                <w:rFonts w:ascii="Myriad Pro" w:hAnsi="Myriad Pro"/>
                <w:sz w:val="24"/>
              </w:rPr>
            </w:pPr>
            <w:r>
              <w:rPr>
                <w:rFonts w:ascii="Myriad Pro" w:hAnsi="Myriad Pro"/>
                <w:sz w:val="24"/>
              </w:rPr>
              <w:fldChar w:fldCharType="begin">
                <w:ffData>
                  <w:name w:val="Listruta1"/>
                  <w:enabled/>
                  <w:calcOnExit w:val="0"/>
                  <w:ddList>
                    <w:result w:val="4"/>
                    <w:listEntry w:val="Kyrkofullmäktige"/>
                    <w:listEntry w:val="Kyrkorådet"/>
                    <w:listEntry w:val="Församlingsrådet"/>
                    <w:listEntry w:val="Kyrkogårdsutskottet"/>
                    <w:listEntry w:val="Fastighetsutskott"/>
                    <w:listEntry w:val="Arbetsmiljökommittén"/>
                    <w:listEntry w:val="Arbetsutskottet"/>
                    <w:listEntry w:val="Förhandlingsdelegationen"/>
                    <w:listEntry w:val="Skyddskommittén"/>
                    <w:listEntry w:val="Valberedningen"/>
                    <w:listEntry w:val="Valnämnden"/>
                    <w:listEntry w:val="Budgetberedningen"/>
                  </w:ddList>
                </w:ffData>
              </w:fldChar>
            </w:r>
            <w:bookmarkStart w:id="13" w:name="Listruta1"/>
            <w:r w:rsidR="0037095A">
              <w:rPr>
                <w:rFonts w:ascii="Myriad Pro" w:hAnsi="Myriad Pro"/>
                <w:sz w:val="24"/>
              </w:rPr>
              <w:instrText xml:space="preserve"> FORMDROPDOWN </w:instrText>
            </w:r>
            <w:r w:rsidR="00EA64D4">
              <w:rPr>
                <w:rFonts w:ascii="Myriad Pro" w:hAnsi="Myriad Pro"/>
                <w:sz w:val="24"/>
              </w:rPr>
            </w:r>
            <w:r w:rsidR="00EA64D4">
              <w:rPr>
                <w:rFonts w:ascii="Myriad Pro" w:hAnsi="Myriad Pro"/>
                <w:sz w:val="24"/>
              </w:rPr>
              <w:fldChar w:fldCharType="separate"/>
            </w:r>
            <w:r>
              <w:rPr>
                <w:rFonts w:ascii="Myriad Pro" w:hAnsi="Myriad Pro"/>
                <w:sz w:val="24"/>
              </w:rPr>
              <w:fldChar w:fldCharType="end"/>
            </w:r>
            <w:bookmarkEnd w:id="13"/>
          </w:p>
        </w:tc>
      </w:tr>
      <w:tr w:rsidR="00B861D4">
        <w:trPr>
          <w:cantSplit/>
          <w:trHeight w:val="377"/>
        </w:trPr>
        <w:tc>
          <w:tcPr>
            <w:tcW w:w="1510" w:type="dxa"/>
            <w:vAlign w:val="center"/>
          </w:tcPr>
          <w:p w:rsidR="00B861D4" w:rsidRPr="006638BA" w:rsidRDefault="00B861D4" w:rsidP="00A563A8">
            <w:pPr>
              <w:pStyle w:val="Tabellinneh"/>
              <w:ind w:right="-70"/>
              <w:rPr>
                <w:rFonts w:ascii="Myriad Pro" w:hAnsi="Myriad Pro"/>
                <w:w w:val="80"/>
                <w:sz w:val="18"/>
                <w:szCs w:val="18"/>
              </w:rPr>
            </w:pPr>
            <w:r w:rsidRPr="006638BA">
              <w:rPr>
                <w:rFonts w:ascii="Myriad Pro" w:hAnsi="Myriad Pro"/>
                <w:w w:val="80"/>
                <w:sz w:val="18"/>
                <w:szCs w:val="18"/>
              </w:rPr>
              <w:t>Sammanträdesdatum:</w:t>
            </w:r>
          </w:p>
        </w:tc>
        <w:tc>
          <w:tcPr>
            <w:tcW w:w="180" w:type="dxa"/>
            <w:vAlign w:val="center"/>
          </w:tcPr>
          <w:p w:rsidR="00B861D4" w:rsidRDefault="00B861D4" w:rsidP="00393E7A">
            <w:pPr>
              <w:pStyle w:val="Tabellinneh"/>
            </w:pPr>
          </w:p>
        </w:tc>
        <w:tc>
          <w:tcPr>
            <w:tcW w:w="7836" w:type="dxa"/>
            <w:gridSpan w:val="14"/>
            <w:vAlign w:val="center"/>
          </w:tcPr>
          <w:p w:rsidR="00B861D4" w:rsidRPr="006F655E" w:rsidRDefault="004464FB" w:rsidP="0042188D">
            <w:pPr>
              <w:pStyle w:val="Tabellinneh"/>
              <w:rPr>
                <w:rFonts w:ascii="Myriad Pro" w:hAnsi="Myriad Pro"/>
              </w:rPr>
            </w:pPr>
            <w:r w:rsidRPr="006F655E">
              <w:rPr>
                <w:rFonts w:ascii="Myriad Pro" w:hAnsi="Myriad Pro"/>
                <w:sz w:val="24"/>
              </w:rPr>
              <w:fldChar w:fldCharType="begin">
                <w:ffData>
                  <w:name w:val="Text13"/>
                  <w:enabled/>
                  <w:calcOnExit w:val="0"/>
                  <w:textInput>
                    <w:type w:val="date"/>
                    <w:format w:val="yyyy-MM-dd"/>
                  </w:textInput>
                </w:ffData>
              </w:fldChar>
            </w:r>
            <w:bookmarkStart w:id="14" w:name="Text13"/>
            <w:r w:rsidR="00B861D4" w:rsidRPr="006F655E">
              <w:rPr>
                <w:rFonts w:ascii="Myriad Pro" w:hAnsi="Myriad Pro"/>
                <w:sz w:val="24"/>
              </w:rPr>
              <w:instrText xml:space="preserve"> FORMTEXT </w:instrText>
            </w:r>
            <w:r w:rsidRPr="006F655E">
              <w:rPr>
                <w:rFonts w:ascii="Myriad Pro" w:hAnsi="Myriad Pro"/>
                <w:sz w:val="24"/>
              </w:rPr>
            </w:r>
            <w:r w:rsidRPr="006F655E">
              <w:rPr>
                <w:rFonts w:ascii="Myriad Pro" w:hAnsi="Myriad Pro"/>
                <w:sz w:val="24"/>
              </w:rPr>
              <w:fldChar w:fldCharType="separate"/>
            </w:r>
            <w:r w:rsidR="00F14B98">
              <w:rPr>
                <w:rFonts w:ascii="Myriad Pro" w:hAnsi="Myriad Pro"/>
                <w:noProof/>
                <w:sz w:val="24"/>
              </w:rPr>
              <w:t>2018-0</w:t>
            </w:r>
            <w:r w:rsidR="0042188D">
              <w:rPr>
                <w:rFonts w:ascii="Myriad Pro" w:hAnsi="Myriad Pro"/>
                <w:noProof/>
                <w:sz w:val="24"/>
              </w:rPr>
              <w:t>6</w:t>
            </w:r>
            <w:r w:rsidR="00F14B98">
              <w:rPr>
                <w:rFonts w:ascii="Myriad Pro" w:hAnsi="Myriad Pro"/>
                <w:noProof/>
                <w:sz w:val="24"/>
              </w:rPr>
              <w:t>-</w:t>
            </w:r>
            <w:r w:rsidR="00675C8F">
              <w:rPr>
                <w:rFonts w:ascii="Myriad Pro" w:hAnsi="Myriad Pro"/>
                <w:noProof/>
                <w:sz w:val="24"/>
              </w:rPr>
              <w:t>19</w:t>
            </w:r>
            <w:r w:rsidRPr="006F655E">
              <w:rPr>
                <w:rFonts w:ascii="Myriad Pro" w:hAnsi="Myriad Pro"/>
                <w:sz w:val="24"/>
              </w:rPr>
              <w:fldChar w:fldCharType="end"/>
            </w:r>
            <w:bookmarkEnd w:id="14"/>
          </w:p>
        </w:tc>
        <w:tc>
          <w:tcPr>
            <w:tcW w:w="444" w:type="dxa"/>
            <w:vAlign w:val="center"/>
          </w:tcPr>
          <w:p w:rsidR="00B861D4" w:rsidRDefault="00B861D4" w:rsidP="00393E7A">
            <w:pPr>
              <w:pStyle w:val="Tabellinneh"/>
            </w:pPr>
          </w:p>
        </w:tc>
      </w:tr>
      <w:tr w:rsidR="00B861D4">
        <w:trPr>
          <w:trHeight w:val="510"/>
        </w:trPr>
        <w:tc>
          <w:tcPr>
            <w:tcW w:w="1510" w:type="dxa"/>
            <w:vAlign w:val="center"/>
          </w:tcPr>
          <w:p w:rsidR="00B861D4" w:rsidRPr="006638BA" w:rsidRDefault="00B861D4" w:rsidP="00393E7A">
            <w:pPr>
              <w:pStyle w:val="Tabellinneh"/>
              <w:rPr>
                <w:rFonts w:ascii="Myriad Pro" w:hAnsi="Myriad Pro"/>
                <w:w w:val="80"/>
                <w:sz w:val="18"/>
                <w:szCs w:val="18"/>
              </w:rPr>
            </w:pPr>
            <w:r w:rsidRPr="006638BA">
              <w:rPr>
                <w:rFonts w:ascii="Myriad Pro" w:hAnsi="Myriad Pro"/>
                <w:w w:val="80"/>
                <w:sz w:val="18"/>
                <w:szCs w:val="18"/>
              </w:rPr>
              <w:t>Datum för anslags uppsättande:</w:t>
            </w:r>
          </w:p>
        </w:tc>
        <w:tc>
          <w:tcPr>
            <w:tcW w:w="180" w:type="dxa"/>
          </w:tcPr>
          <w:p w:rsidR="00B861D4" w:rsidRDefault="00B861D4">
            <w:pPr>
              <w:pStyle w:val="Tabellinneh"/>
            </w:pPr>
          </w:p>
        </w:tc>
        <w:tc>
          <w:tcPr>
            <w:tcW w:w="3862" w:type="dxa"/>
            <w:gridSpan w:val="5"/>
          </w:tcPr>
          <w:p w:rsidR="00B861D4" w:rsidRPr="006F655E" w:rsidRDefault="004464FB" w:rsidP="00EF281D">
            <w:pPr>
              <w:pStyle w:val="Tabellinneh"/>
              <w:spacing w:before="120"/>
              <w:rPr>
                <w:rFonts w:ascii="Myriad Pro" w:hAnsi="Myriad Pro"/>
                <w:sz w:val="24"/>
              </w:rPr>
            </w:pPr>
            <w:r w:rsidRPr="006F655E">
              <w:rPr>
                <w:rFonts w:ascii="Myriad Pro" w:hAnsi="Myriad Pro"/>
                <w:sz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B861D4" w:rsidRPr="006F655E">
              <w:rPr>
                <w:rFonts w:ascii="Myriad Pro" w:hAnsi="Myriad Pro"/>
                <w:sz w:val="24"/>
              </w:rPr>
              <w:instrText xml:space="preserve"> FORMTEXT </w:instrText>
            </w:r>
            <w:r w:rsidRPr="006F655E">
              <w:rPr>
                <w:rFonts w:ascii="Myriad Pro" w:hAnsi="Myriad Pro"/>
                <w:sz w:val="24"/>
              </w:rPr>
            </w:r>
            <w:r w:rsidRPr="006F655E">
              <w:rPr>
                <w:rFonts w:ascii="Myriad Pro" w:hAnsi="Myriad Pro"/>
                <w:sz w:val="24"/>
              </w:rPr>
              <w:fldChar w:fldCharType="separate"/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Pr="006F655E">
              <w:rPr>
                <w:rFonts w:ascii="Myriad Pro" w:hAnsi="Myriad Pro"/>
                <w:sz w:val="24"/>
              </w:rPr>
              <w:fldChar w:fldCharType="end"/>
            </w:r>
            <w:bookmarkEnd w:id="15"/>
          </w:p>
        </w:tc>
        <w:tc>
          <w:tcPr>
            <w:tcW w:w="274" w:type="dxa"/>
          </w:tcPr>
          <w:p w:rsidR="00B861D4" w:rsidRDefault="00B861D4">
            <w:pPr>
              <w:pStyle w:val="Tabellinneh"/>
            </w:pPr>
          </w:p>
        </w:tc>
        <w:tc>
          <w:tcPr>
            <w:tcW w:w="1984" w:type="dxa"/>
            <w:gridSpan w:val="4"/>
            <w:vAlign w:val="center"/>
          </w:tcPr>
          <w:p w:rsidR="00B861D4" w:rsidRPr="006638BA" w:rsidRDefault="00B861D4" w:rsidP="007C4284">
            <w:pPr>
              <w:pStyle w:val="Tabellinneh"/>
              <w:rPr>
                <w:rFonts w:ascii="Myriad Pro" w:hAnsi="Myriad Pro"/>
                <w:w w:val="80"/>
                <w:sz w:val="18"/>
              </w:rPr>
            </w:pPr>
            <w:r w:rsidRPr="006638BA">
              <w:rPr>
                <w:rFonts w:ascii="Myriad Pro" w:hAnsi="Myriad Pro"/>
                <w:w w:val="80"/>
                <w:sz w:val="18"/>
              </w:rPr>
              <w:t xml:space="preserve">Datum för </w:t>
            </w:r>
            <w:r w:rsidRPr="006638BA">
              <w:rPr>
                <w:rFonts w:ascii="Myriad Pro" w:hAnsi="Myriad Pro"/>
                <w:w w:val="80"/>
                <w:sz w:val="18"/>
              </w:rPr>
              <w:br/>
              <w:t>anslags nedtagande:</w:t>
            </w:r>
          </w:p>
        </w:tc>
        <w:tc>
          <w:tcPr>
            <w:tcW w:w="2160" w:type="dxa"/>
            <w:gridSpan w:val="5"/>
          </w:tcPr>
          <w:p w:rsidR="00B861D4" w:rsidRPr="006F655E" w:rsidRDefault="004464FB" w:rsidP="00EF281D">
            <w:pPr>
              <w:pStyle w:val="Tabellinneh"/>
              <w:spacing w:before="120"/>
              <w:rPr>
                <w:rFonts w:ascii="Myriad Pro" w:hAnsi="Myriad Pro"/>
                <w:sz w:val="24"/>
              </w:rPr>
            </w:pPr>
            <w:r w:rsidRPr="006F655E">
              <w:rPr>
                <w:rFonts w:ascii="Myriad Pro" w:hAnsi="Myriad Pro"/>
                <w:sz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 w:rsidR="00B861D4" w:rsidRPr="006F655E">
              <w:rPr>
                <w:rFonts w:ascii="Myriad Pro" w:hAnsi="Myriad Pro"/>
                <w:sz w:val="24"/>
              </w:rPr>
              <w:instrText xml:space="preserve"> FORMTEXT </w:instrText>
            </w:r>
            <w:r w:rsidRPr="006F655E">
              <w:rPr>
                <w:rFonts w:ascii="Myriad Pro" w:hAnsi="Myriad Pro"/>
                <w:sz w:val="24"/>
              </w:rPr>
            </w:r>
            <w:r w:rsidRPr="006F655E">
              <w:rPr>
                <w:rFonts w:ascii="Myriad Pro" w:hAnsi="Myriad Pro"/>
                <w:sz w:val="24"/>
              </w:rPr>
              <w:fldChar w:fldCharType="separate"/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Pr="006F655E">
              <w:rPr>
                <w:rFonts w:ascii="Myriad Pro" w:hAnsi="Myriad Pro"/>
                <w:sz w:val="24"/>
              </w:rPr>
              <w:fldChar w:fldCharType="end"/>
            </w:r>
            <w:bookmarkEnd w:id="16"/>
          </w:p>
        </w:tc>
      </w:tr>
      <w:tr w:rsidR="00B861D4">
        <w:trPr>
          <w:cantSplit/>
          <w:trHeight w:val="510"/>
        </w:trPr>
        <w:tc>
          <w:tcPr>
            <w:tcW w:w="1510" w:type="dxa"/>
            <w:tcBorders>
              <w:bottom w:val="nil"/>
            </w:tcBorders>
            <w:vAlign w:val="center"/>
          </w:tcPr>
          <w:p w:rsidR="00B861D4" w:rsidRPr="006638BA" w:rsidRDefault="00B861D4" w:rsidP="00393E7A">
            <w:pPr>
              <w:pStyle w:val="Tabellinneh"/>
              <w:rPr>
                <w:rFonts w:ascii="Myriad Pro" w:hAnsi="Myriad Pro"/>
                <w:w w:val="80"/>
                <w:sz w:val="18"/>
                <w:szCs w:val="18"/>
              </w:rPr>
            </w:pPr>
            <w:r w:rsidRPr="006638BA">
              <w:rPr>
                <w:rFonts w:ascii="Myriad Pro" w:hAnsi="Myriad Pro"/>
                <w:w w:val="80"/>
                <w:sz w:val="18"/>
                <w:szCs w:val="18"/>
              </w:rPr>
              <w:t>Förvaringsplats för protokollet:</w:t>
            </w:r>
          </w:p>
        </w:tc>
        <w:tc>
          <w:tcPr>
            <w:tcW w:w="180" w:type="dxa"/>
            <w:tcBorders>
              <w:bottom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7836" w:type="dxa"/>
            <w:gridSpan w:val="14"/>
            <w:tcBorders>
              <w:bottom w:val="nil"/>
            </w:tcBorders>
          </w:tcPr>
          <w:p w:rsidR="00B861D4" w:rsidRPr="006F655E" w:rsidRDefault="004464FB" w:rsidP="00EF281D">
            <w:pPr>
              <w:pStyle w:val="Tabellinneh"/>
              <w:spacing w:before="120"/>
              <w:rPr>
                <w:rFonts w:ascii="Myriad Pro" w:hAnsi="Myriad Pro"/>
              </w:rPr>
            </w:pPr>
            <w:r w:rsidRPr="006F655E">
              <w:rPr>
                <w:rFonts w:ascii="Myriad Pro" w:hAnsi="Myriad Pro"/>
                <w:sz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7" w:name="Text15"/>
            <w:r w:rsidR="00B861D4" w:rsidRPr="006F655E">
              <w:rPr>
                <w:rFonts w:ascii="Myriad Pro" w:hAnsi="Myriad Pro"/>
                <w:sz w:val="24"/>
              </w:rPr>
              <w:instrText xml:space="preserve"> FORMTEXT </w:instrText>
            </w:r>
            <w:r w:rsidRPr="006F655E">
              <w:rPr>
                <w:rFonts w:ascii="Myriad Pro" w:hAnsi="Myriad Pro"/>
                <w:sz w:val="24"/>
              </w:rPr>
            </w:r>
            <w:r w:rsidRPr="006F655E">
              <w:rPr>
                <w:rFonts w:ascii="Myriad Pro" w:hAnsi="Myriad Pro"/>
                <w:sz w:val="24"/>
              </w:rPr>
              <w:fldChar w:fldCharType="separate"/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Pr="006F655E">
              <w:rPr>
                <w:rFonts w:ascii="Myriad Pro" w:hAnsi="Myriad Pro"/>
                <w:sz w:val="24"/>
              </w:rPr>
              <w:fldChar w:fldCharType="end"/>
            </w:r>
            <w:bookmarkEnd w:id="17"/>
          </w:p>
        </w:tc>
        <w:tc>
          <w:tcPr>
            <w:tcW w:w="444" w:type="dxa"/>
            <w:tcBorders>
              <w:bottom w:val="nil"/>
            </w:tcBorders>
          </w:tcPr>
          <w:p w:rsidR="00B861D4" w:rsidRDefault="00B861D4">
            <w:pPr>
              <w:pStyle w:val="Tabellinneh"/>
            </w:pPr>
          </w:p>
        </w:tc>
      </w:tr>
      <w:tr w:rsidR="00B861D4">
        <w:trPr>
          <w:cantSplit/>
        </w:trPr>
        <w:tc>
          <w:tcPr>
            <w:tcW w:w="1510" w:type="dxa"/>
            <w:tcBorders>
              <w:bottom w:val="nil"/>
            </w:tcBorders>
          </w:tcPr>
          <w:p w:rsidR="00B861D4" w:rsidRPr="006638BA" w:rsidRDefault="00B861D4">
            <w:pPr>
              <w:pStyle w:val="Tabellinneh"/>
              <w:rPr>
                <w:rFonts w:ascii="Myriad Pro" w:hAnsi="Myriad Pro"/>
                <w:w w:val="80"/>
                <w:position w:val="-30"/>
                <w:sz w:val="18"/>
                <w:szCs w:val="18"/>
              </w:rPr>
            </w:pPr>
            <w:r w:rsidRPr="006638BA">
              <w:rPr>
                <w:rFonts w:ascii="Myriad Pro" w:hAnsi="Myriad Pro"/>
                <w:w w:val="80"/>
                <w:position w:val="-30"/>
                <w:sz w:val="18"/>
                <w:szCs w:val="18"/>
              </w:rPr>
              <w:t>Underskrift</w:t>
            </w:r>
          </w:p>
        </w:tc>
        <w:tc>
          <w:tcPr>
            <w:tcW w:w="180" w:type="dxa"/>
            <w:tcBorders>
              <w:bottom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7836" w:type="dxa"/>
            <w:gridSpan w:val="14"/>
            <w:tcBorders>
              <w:bottom w:val="nil"/>
            </w:tcBorders>
          </w:tcPr>
          <w:p w:rsidR="00EF281D" w:rsidRDefault="00EF281D">
            <w:pPr>
              <w:pStyle w:val="Tabellinneh"/>
              <w:rPr>
                <w:i/>
              </w:rPr>
            </w:pPr>
          </w:p>
          <w:p w:rsidR="00B861D4" w:rsidRDefault="00B861D4">
            <w:pPr>
              <w:pStyle w:val="Tabellinneh"/>
              <w:rPr>
                <w:spacing w:val="34"/>
                <w:sz w:val="12"/>
              </w:rPr>
            </w:pPr>
            <w:r>
              <w:rPr>
                <w:i/>
              </w:rPr>
              <w:br/>
            </w:r>
            <w:r>
              <w:rPr>
                <w:spacing w:val="34"/>
                <w:sz w:val="12"/>
              </w:rPr>
              <w:t>........................................................</w:t>
            </w:r>
          </w:p>
          <w:p w:rsidR="00B861D4" w:rsidRDefault="004464FB">
            <w:pPr>
              <w:pStyle w:val="Tabellinneh"/>
            </w:pPr>
            <w:r>
              <w:rPr>
                <w:i/>
                <w:iCs/>
              </w:rPr>
              <w:fldChar w:fldCharType="begin">
                <w:ffData>
                  <w:name w:val="Text17"/>
                  <w:enabled/>
                  <w:calcOnExit w:val="0"/>
                  <w:textInput>
                    <w:default w:val="sekr namn"/>
                  </w:textInput>
                </w:ffData>
              </w:fldChar>
            </w:r>
            <w:bookmarkStart w:id="18" w:name="Text17"/>
            <w:r w:rsidR="00B861D4">
              <w:rPr>
                <w:i/>
                <w:iCs/>
              </w:rPr>
              <w:instrText xml:space="preserve"> FORMTEXT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 w:rsidR="00FD1B8A">
              <w:rPr>
                <w:i/>
                <w:iCs/>
                <w:noProof/>
              </w:rPr>
              <w:t>sekr namn</w:t>
            </w:r>
            <w:r>
              <w:rPr>
                <w:i/>
                <w:iCs/>
              </w:rPr>
              <w:fldChar w:fldCharType="end"/>
            </w:r>
            <w:bookmarkEnd w:id="18"/>
          </w:p>
        </w:tc>
        <w:tc>
          <w:tcPr>
            <w:tcW w:w="444" w:type="dxa"/>
            <w:tcBorders>
              <w:bottom w:val="nil"/>
            </w:tcBorders>
          </w:tcPr>
          <w:p w:rsidR="00B861D4" w:rsidRDefault="00B861D4">
            <w:pPr>
              <w:pStyle w:val="Tabellinneh"/>
              <w:rPr>
                <w:sz w:val="8"/>
              </w:rPr>
            </w:pPr>
            <w:r>
              <w:br/>
            </w:r>
          </w:p>
        </w:tc>
      </w:tr>
    </w:tbl>
    <w:p w:rsidR="00B861D4" w:rsidRDefault="00B861D4">
      <w:pPr>
        <w:pStyle w:val="Sidhuvud"/>
        <w:tabs>
          <w:tab w:val="clear" w:pos="4536"/>
          <w:tab w:val="clear" w:pos="9072"/>
          <w:tab w:val="left" w:pos="1253"/>
        </w:tabs>
        <w:sectPr w:rsidR="00B861D4" w:rsidSect="00393E7A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231" w:right="748" w:bottom="1134" w:left="1418" w:header="709" w:footer="907" w:gutter="0"/>
          <w:cols w:space="708"/>
          <w:titlePg/>
          <w:docGrid w:linePitch="360"/>
        </w:sectPr>
      </w:pPr>
    </w:p>
    <w:p w:rsidR="00B861D4" w:rsidRDefault="00B861D4" w:rsidP="007653F8">
      <w:pPr>
        <w:pStyle w:val="Brdprotokoll"/>
        <w:ind w:left="0"/>
        <w:sectPr w:rsidR="00B861D4" w:rsidSect="00393E7A">
          <w:type w:val="continuous"/>
          <w:pgSz w:w="11906" w:h="16838" w:code="9"/>
          <w:pgMar w:top="2231" w:right="748" w:bottom="1134" w:left="1418" w:header="709" w:footer="907" w:gutter="0"/>
          <w:cols w:space="708"/>
          <w:formProt w:val="0"/>
          <w:titlePg/>
          <w:docGrid w:linePitch="360"/>
        </w:sectPr>
      </w:pPr>
    </w:p>
    <w:p w:rsidR="00F14B98" w:rsidRDefault="00F14B98">
      <w:pPr>
        <w:pStyle w:val="Prothuvud"/>
      </w:pPr>
      <w:r>
        <w:br w:type="page"/>
      </w:r>
      <w:r>
        <w:lastRenderedPageBreak/>
        <w:t>Fastighetsutskottet</w:t>
      </w:r>
      <w:r>
        <w:tab/>
        <w:t>2018-</w:t>
      </w:r>
      <w:r w:rsidR="008B5656">
        <w:t>0</w:t>
      </w:r>
      <w:r w:rsidR="005379EC">
        <w:t>6</w:t>
      </w:r>
      <w:r w:rsidR="008B5656">
        <w:t>-19</w:t>
      </w:r>
      <w:r>
        <w:tab/>
        <w:t>§</w:t>
      </w:r>
      <w:r>
        <w:tab/>
      </w:r>
      <w:r w:rsidR="009B56CA">
        <w:t>3</w:t>
      </w:r>
      <w:r w:rsidR="00F81ADC">
        <w:t>0</w:t>
      </w:r>
      <w:r>
        <w:tab/>
        <w:t>sidan</w:t>
      </w:r>
      <w:r>
        <w:tab/>
      </w:r>
      <w:r w:rsidR="0046384C">
        <w:t>2</w:t>
      </w:r>
    </w:p>
    <w:p w:rsidR="00F14B98" w:rsidRDefault="00F14B98">
      <w:pPr>
        <w:pStyle w:val="Diarienr"/>
      </w:pPr>
      <w:r>
        <w:t>Diarienummer</w:t>
      </w:r>
      <w:r>
        <w:tab/>
      </w:r>
      <w:r w:rsidR="00557948">
        <w:t>P-2018-46</w:t>
      </w:r>
    </w:p>
    <w:p w:rsidR="00F14B98" w:rsidRDefault="0096778B">
      <w:pPr>
        <w:pStyle w:val="renderubrik"/>
      </w:pPr>
      <w:r>
        <w:t>Sammanträdets öppnande, upprop och val av justerare</w:t>
      </w:r>
    </w:p>
    <w:p w:rsidR="00F14B98" w:rsidRDefault="00F14B98">
      <w:pPr>
        <w:pStyle w:val="Beslut"/>
      </w:pPr>
      <w:r>
        <w:t xml:space="preserve">Fastighetsutskottets beslut </w:t>
      </w:r>
    </w:p>
    <w:p w:rsidR="00F14B98" w:rsidRDefault="0096778B" w:rsidP="00F14B98">
      <w:pPr>
        <w:pStyle w:val="Brdprotokoll"/>
      </w:pPr>
      <w:r w:rsidRPr="000E426A">
        <w:t xml:space="preserve">Fastighetsutskottet beslutade att godkänna föreslagen dagordning och välja </w:t>
      </w:r>
      <w:r w:rsidR="0053249D" w:rsidRPr="000E426A">
        <w:br/>
      </w:r>
      <w:r w:rsidR="00D952A3" w:rsidRPr="000E426A">
        <w:t>Göran H</w:t>
      </w:r>
      <w:r w:rsidR="004B1B0B" w:rsidRPr="000E426A">
        <w:t>allberg</w:t>
      </w:r>
      <w:r w:rsidRPr="000E426A">
        <w:t xml:space="preserve"> till justerare</w:t>
      </w:r>
      <w:r w:rsidR="00242496" w:rsidRPr="000E426A">
        <w:t>.</w:t>
      </w:r>
    </w:p>
    <w:p w:rsidR="00F14B98" w:rsidRDefault="00F14B98">
      <w:pPr>
        <w:pStyle w:val="Beslut"/>
      </w:pPr>
      <w:r>
        <w:t>Ärendet</w:t>
      </w:r>
    </w:p>
    <w:p w:rsidR="00675C8F" w:rsidRDefault="0096778B" w:rsidP="0096778B">
      <w:pPr>
        <w:pStyle w:val="Brdprotokoll"/>
      </w:pPr>
      <w:r>
        <w:t>Ordförande Benny Upphagen hälsade alla välkomna och öppnade mötet. Därefter godkände fast</w:t>
      </w:r>
      <w:r w:rsidR="00F31261">
        <w:t xml:space="preserve">ighetsutskottet den föreslagna </w:t>
      </w:r>
      <w:r w:rsidR="00F31261" w:rsidRPr="00DB72C1">
        <w:t>dagordningen</w:t>
      </w:r>
      <w:r w:rsidR="00A8359A" w:rsidRPr="00DB72C1">
        <w:t xml:space="preserve"> enligt utsänd kallelse</w:t>
      </w:r>
      <w:r w:rsidR="00675C8F">
        <w:t>.</w:t>
      </w:r>
      <w:r w:rsidR="00B10F97">
        <w:t xml:space="preserve"> </w:t>
      </w:r>
    </w:p>
    <w:p w:rsidR="0096778B" w:rsidRDefault="004B1B0B" w:rsidP="0096778B">
      <w:pPr>
        <w:pStyle w:val="Brdprotokoll"/>
      </w:pPr>
      <w:r>
        <w:t>T</w:t>
      </w:r>
      <w:r w:rsidR="0096778B">
        <w:t xml:space="preserve">ill justerare valdes </w:t>
      </w:r>
      <w:r>
        <w:t>Göran Hallberg</w:t>
      </w:r>
      <w:r w:rsidR="00242496">
        <w:t>.</w:t>
      </w:r>
    </w:p>
    <w:p w:rsidR="00F14B98" w:rsidRDefault="00F14B98" w:rsidP="00F14B98">
      <w:pPr>
        <w:pStyle w:val="Brdprotokoll"/>
      </w:pPr>
    </w:p>
    <w:p w:rsidR="00F14B98" w:rsidRDefault="00F14B98" w:rsidP="00F14B98">
      <w:pPr>
        <w:pStyle w:val="Bilagetext"/>
      </w:pPr>
    </w:p>
    <w:p w:rsidR="00F14B98" w:rsidRDefault="00F14B98" w:rsidP="00F14B98">
      <w:pPr>
        <w:pStyle w:val="Bilagetext"/>
      </w:pPr>
    </w:p>
    <w:p w:rsidR="0096778B" w:rsidRDefault="0096778B" w:rsidP="00F14B98">
      <w:pPr>
        <w:pStyle w:val="Bilagetext"/>
      </w:pPr>
    </w:p>
    <w:p w:rsidR="0096778B" w:rsidRDefault="0096778B" w:rsidP="00F14B98">
      <w:pPr>
        <w:pStyle w:val="Bilagetext"/>
      </w:pPr>
    </w:p>
    <w:p w:rsidR="0096778B" w:rsidRDefault="0096778B" w:rsidP="00F14B98">
      <w:pPr>
        <w:pStyle w:val="Bilagetext"/>
      </w:pPr>
    </w:p>
    <w:p w:rsidR="0096778B" w:rsidRDefault="0096778B" w:rsidP="00F14B98">
      <w:pPr>
        <w:pStyle w:val="Bilagetext"/>
      </w:pPr>
    </w:p>
    <w:p w:rsidR="00F14B98" w:rsidRDefault="00F14B98" w:rsidP="00F14B98">
      <w:pPr>
        <w:pStyle w:val="Bilagetext"/>
      </w:pPr>
    </w:p>
    <w:p w:rsidR="00F14B98" w:rsidRDefault="00F14B98" w:rsidP="00F14B98">
      <w:pPr>
        <w:pStyle w:val="Bilagetext"/>
      </w:pPr>
    </w:p>
    <w:p w:rsidR="00F14B98" w:rsidRDefault="00F14B98" w:rsidP="00F14B98">
      <w:pPr>
        <w:pStyle w:val="Bilagetext"/>
      </w:pPr>
    </w:p>
    <w:p w:rsidR="00F14B98" w:rsidRDefault="00F14B98" w:rsidP="00F14B98">
      <w:pPr>
        <w:pStyle w:val="Bilagetext"/>
      </w:pPr>
    </w:p>
    <w:p w:rsidR="00F14B98" w:rsidRDefault="00F14B98" w:rsidP="00F14B98">
      <w:pPr>
        <w:pStyle w:val="Bilagetext"/>
      </w:pPr>
    </w:p>
    <w:p w:rsidR="00F14B98" w:rsidRDefault="00F14B98" w:rsidP="00F14B98">
      <w:pPr>
        <w:pStyle w:val="Bilagetext"/>
      </w:pPr>
    </w:p>
    <w:p w:rsidR="00F14B98" w:rsidRDefault="00F14B98" w:rsidP="00F14B98">
      <w:pPr>
        <w:pStyle w:val="Bilagetext"/>
      </w:pPr>
    </w:p>
    <w:p w:rsidR="00F14B98" w:rsidRDefault="00F14B98" w:rsidP="00F14B98">
      <w:pPr>
        <w:pStyle w:val="Bilagetext"/>
      </w:pPr>
    </w:p>
    <w:p w:rsidR="00F14B98" w:rsidRDefault="00F14B98" w:rsidP="00F14B98">
      <w:pPr>
        <w:pStyle w:val="Bilagetext"/>
      </w:pPr>
    </w:p>
    <w:p w:rsidR="00F14B98" w:rsidRDefault="00F14B98" w:rsidP="00F14B98">
      <w:pPr>
        <w:pStyle w:val="Bilagetext"/>
      </w:pPr>
    </w:p>
    <w:p w:rsidR="00F14B98" w:rsidRDefault="00F14B98" w:rsidP="00F14B98">
      <w:pPr>
        <w:pStyle w:val="Bilagetext"/>
      </w:pPr>
    </w:p>
    <w:p w:rsidR="00F14B98" w:rsidRDefault="00F14B98" w:rsidP="00F14B98">
      <w:pPr>
        <w:pStyle w:val="Bilagetext"/>
      </w:pPr>
    </w:p>
    <w:p w:rsidR="00F14B98" w:rsidRDefault="00F14B98" w:rsidP="00F14B98">
      <w:pPr>
        <w:pStyle w:val="Bilagetext"/>
      </w:pPr>
    </w:p>
    <w:p w:rsidR="00F14B98" w:rsidRDefault="00F14B98" w:rsidP="00F14B98">
      <w:pPr>
        <w:pStyle w:val="Bilagetext"/>
      </w:pPr>
    </w:p>
    <w:p w:rsidR="00F14B98" w:rsidRDefault="00F14B98" w:rsidP="00F14B98">
      <w:pPr>
        <w:pStyle w:val="Bilagetext"/>
      </w:pPr>
    </w:p>
    <w:p w:rsidR="00B10F97" w:rsidRDefault="00B10F97" w:rsidP="00F14B98">
      <w:pPr>
        <w:pStyle w:val="Bilagetext"/>
      </w:pPr>
    </w:p>
    <w:p w:rsidR="00F14B98" w:rsidRDefault="00F14B98" w:rsidP="00F14B98">
      <w:pPr>
        <w:pStyle w:val="Bilagetext"/>
      </w:pPr>
    </w:p>
    <w:p w:rsidR="00F14B98" w:rsidRDefault="00F14B98" w:rsidP="00F14B98">
      <w:pPr>
        <w:pStyle w:val="Bilagetext"/>
      </w:pPr>
    </w:p>
    <w:p w:rsidR="00D605A4" w:rsidRDefault="00D605A4" w:rsidP="00F14B98">
      <w:pPr>
        <w:pStyle w:val="Bilagetext"/>
      </w:pPr>
    </w:p>
    <w:p w:rsidR="00F14B98" w:rsidRDefault="00F14B98" w:rsidP="00F14B98">
      <w:pPr>
        <w:pStyle w:val="Bilagetext"/>
      </w:pPr>
    </w:p>
    <w:p w:rsidR="00F14B98" w:rsidRDefault="00F14B98" w:rsidP="00F14B98">
      <w:pPr>
        <w:pStyle w:val="Prothuvud"/>
      </w:pPr>
      <w:r>
        <w:lastRenderedPageBreak/>
        <w:t>Fastighetsutskottet</w:t>
      </w:r>
      <w:r>
        <w:tab/>
      </w:r>
      <w:r w:rsidR="008B5656">
        <w:t>2018-0</w:t>
      </w:r>
      <w:r w:rsidR="004D5E28">
        <w:t>6</w:t>
      </w:r>
      <w:r w:rsidR="008B5656">
        <w:t>-19</w:t>
      </w:r>
      <w:r>
        <w:tab/>
        <w:t>§</w:t>
      </w:r>
      <w:r>
        <w:tab/>
      </w:r>
      <w:r w:rsidR="009B56CA">
        <w:t>3</w:t>
      </w:r>
      <w:r w:rsidR="00F81ADC">
        <w:t>1</w:t>
      </w:r>
      <w:r>
        <w:tab/>
        <w:t>sidan</w:t>
      </w:r>
      <w:r>
        <w:tab/>
      </w:r>
      <w:r w:rsidR="0046384C">
        <w:t>3</w:t>
      </w:r>
    </w:p>
    <w:p w:rsidR="00F14B98" w:rsidRDefault="00F14B98" w:rsidP="00F14B98">
      <w:pPr>
        <w:pStyle w:val="Diarienr"/>
      </w:pPr>
      <w:r>
        <w:t>Diarienummer</w:t>
      </w:r>
      <w:r>
        <w:tab/>
      </w:r>
      <w:r w:rsidR="00A47137">
        <w:t>P-2018-70</w:t>
      </w:r>
    </w:p>
    <w:p w:rsidR="00F14B98" w:rsidRDefault="006C5661" w:rsidP="00F14B98">
      <w:pPr>
        <w:pStyle w:val="renderubrik"/>
      </w:pPr>
      <w:r>
        <w:t xml:space="preserve">Rapporter - </w:t>
      </w:r>
      <w:r w:rsidR="00B10F97">
        <w:t xml:space="preserve"> yttertak Prästgården</w:t>
      </w:r>
    </w:p>
    <w:p w:rsidR="00F14B98" w:rsidRDefault="00F14B98" w:rsidP="00F14B98">
      <w:pPr>
        <w:pStyle w:val="Beslut"/>
      </w:pPr>
      <w:r>
        <w:t xml:space="preserve">Fastighetsutskottets beslut </w:t>
      </w:r>
    </w:p>
    <w:p w:rsidR="006C5661" w:rsidRDefault="006C5661" w:rsidP="006C5661">
      <w:pPr>
        <w:pStyle w:val="Brdprotokoll"/>
      </w:pPr>
      <w:r>
        <w:t>Fastighetsutskottet antecknar rapporten till protokollet.</w:t>
      </w:r>
    </w:p>
    <w:p w:rsidR="00F14B98" w:rsidRDefault="00F14B98" w:rsidP="00F14B98">
      <w:pPr>
        <w:pStyle w:val="Beslut"/>
      </w:pPr>
      <w:r>
        <w:t>Ärendet</w:t>
      </w:r>
    </w:p>
    <w:p w:rsidR="00B56CAA" w:rsidRDefault="006E3416" w:rsidP="006C5661">
      <w:pPr>
        <w:pStyle w:val="Brdprotokoll"/>
      </w:pPr>
      <w:r>
        <w:t>Inom beslut</w:t>
      </w:r>
      <w:r w:rsidR="00586AE9">
        <w:t>et</w:t>
      </w:r>
      <w:r>
        <w:t xml:space="preserve"> att anslå </w:t>
      </w:r>
      <w:proofErr w:type="gramStart"/>
      <w:r>
        <w:t>1.250.00:-</w:t>
      </w:r>
      <w:proofErr w:type="gramEnd"/>
      <w:r>
        <w:t xml:space="preserve"> för underhåll av yttertaket pågår p</w:t>
      </w:r>
      <w:r w:rsidR="00B56CAA">
        <w:t>lanering av tider</w:t>
      </w:r>
      <w:r>
        <w:t>.</w:t>
      </w:r>
      <w:r w:rsidR="00B56CAA">
        <w:t xml:space="preserve">  </w:t>
      </w:r>
      <w:r>
        <w:t>D</w:t>
      </w:r>
      <w:r w:rsidR="00B56CAA">
        <w:t xml:space="preserve">et är klart med </w:t>
      </w:r>
      <w:r w:rsidR="00AE4624">
        <w:t xml:space="preserve">ett </w:t>
      </w:r>
      <w:r w:rsidR="00B56CAA">
        <w:t xml:space="preserve">företag som återanvänder befintligt taktegel. Projektet kommer att plocka </w:t>
      </w:r>
      <w:r w:rsidR="00AE4624">
        <w:t>över</w:t>
      </w:r>
      <w:r w:rsidR="00B56CAA">
        <w:t xml:space="preserve"> teglet på lastpallar som placerats på ställningen. Företaget som återvinner teglet hämtar från ställningen för borttransport. Projektet beräknas utföras under augusti till september.</w:t>
      </w:r>
    </w:p>
    <w:p w:rsidR="00B56CAA" w:rsidRDefault="00B56CAA" w:rsidP="006C5661">
      <w:pPr>
        <w:pStyle w:val="Brdprotokoll"/>
      </w:pPr>
    </w:p>
    <w:p w:rsidR="006C5661" w:rsidRDefault="00B56CAA" w:rsidP="006C5661">
      <w:pPr>
        <w:pStyle w:val="Brdprotokoll"/>
      </w:pPr>
      <w:r>
        <w:t xml:space="preserve"> </w:t>
      </w:r>
    </w:p>
    <w:p w:rsidR="006C5661" w:rsidRDefault="006C5661" w:rsidP="006C5661">
      <w:pPr>
        <w:pStyle w:val="Brdprotokoll"/>
      </w:pPr>
    </w:p>
    <w:p w:rsidR="009B03F9" w:rsidRDefault="009B03F9" w:rsidP="00F14B98">
      <w:pPr>
        <w:pStyle w:val="Brdprotokoll"/>
      </w:pPr>
    </w:p>
    <w:p w:rsidR="009B03F9" w:rsidRDefault="009B03F9" w:rsidP="00F14B98">
      <w:pPr>
        <w:pStyle w:val="Brdprotokoll"/>
      </w:pPr>
    </w:p>
    <w:p w:rsidR="004A34FD" w:rsidRDefault="004A34FD" w:rsidP="00F14B98">
      <w:pPr>
        <w:pStyle w:val="Brdprotokoll"/>
      </w:pPr>
    </w:p>
    <w:p w:rsidR="00BA4B9A" w:rsidRDefault="00BA4B9A" w:rsidP="00BA4B9A">
      <w:pPr>
        <w:pStyle w:val="Brdprotokoll"/>
        <w:ind w:left="2608" w:hanging="1644"/>
        <w:rPr>
          <w:b/>
        </w:rPr>
      </w:pPr>
    </w:p>
    <w:p w:rsidR="00BA4B9A" w:rsidRDefault="00BA4B9A" w:rsidP="00BA4B9A">
      <w:pPr>
        <w:pStyle w:val="Brdprotokoll"/>
        <w:ind w:left="2608" w:hanging="1644"/>
        <w:rPr>
          <w:b/>
        </w:rPr>
      </w:pPr>
    </w:p>
    <w:p w:rsidR="00BA4B9A" w:rsidRDefault="00BA4B9A" w:rsidP="00BA4B9A">
      <w:pPr>
        <w:pStyle w:val="Brdprotokoll"/>
        <w:ind w:left="2608" w:hanging="1644"/>
        <w:rPr>
          <w:b/>
        </w:rPr>
      </w:pPr>
    </w:p>
    <w:p w:rsidR="00BA4B9A" w:rsidRDefault="00BA4B9A" w:rsidP="00BA4B9A">
      <w:pPr>
        <w:pStyle w:val="Brdprotokoll"/>
        <w:ind w:left="2608" w:hanging="1644"/>
        <w:rPr>
          <w:b/>
        </w:rPr>
      </w:pPr>
    </w:p>
    <w:p w:rsidR="00BA4B9A" w:rsidRDefault="00BA4B9A" w:rsidP="00BA4B9A">
      <w:pPr>
        <w:pStyle w:val="Brdprotokoll"/>
        <w:ind w:left="2608" w:hanging="1644"/>
        <w:rPr>
          <w:b/>
        </w:rPr>
      </w:pPr>
    </w:p>
    <w:p w:rsidR="00BA4B9A" w:rsidRDefault="00BA4B9A" w:rsidP="00F14B98">
      <w:pPr>
        <w:pStyle w:val="Brdprotokoll"/>
      </w:pPr>
      <w:r>
        <w:tab/>
      </w:r>
      <w:r>
        <w:tab/>
      </w:r>
    </w:p>
    <w:p w:rsidR="00BA4B9A" w:rsidRDefault="00BA4B9A" w:rsidP="00F14B98">
      <w:pPr>
        <w:pStyle w:val="Brdprotokoll"/>
      </w:pPr>
    </w:p>
    <w:p w:rsidR="00DB6786" w:rsidRDefault="00BA4B9A" w:rsidP="00F14B98">
      <w:pPr>
        <w:pStyle w:val="Brdprotokoll"/>
      </w:pPr>
      <w:r>
        <w:t xml:space="preserve"> </w:t>
      </w:r>
    </w:p>
    <w:p w:rsidR="00F14B98" w:rsidRDefault="00F14B98" w:rsidP="00F14B98">
      <w:pPr>
        <w:pStyle w:val="Bilagetext"/>
      </w:pPr>
    </w:p>
    <w:p w:rsidR="009B56CA" w:rsidRDefault="009B56CA" w:rsidP="00F14B98">
      <w:pPr>
        <w:pStyle w:val="Bilagetext"/>
      </w:pPr>
    </w:p>
    <w:p w:rsidR="00586AE9" w:rsidRDefault="00586AE9" w:rsidP="00F14B98">
      <w:pPr>
        <w:pStyle w:val="Bilagetext"/>
      </w:pPr>
    </w:p>
    <w:p w:rsidR="00586AE9" w:rsidRDefault="00586AE9" w:rsidP="00F14B98">
      <w:pPr>
        <w:pStyle w:val="Bilagetext"/>
      </w:pPr>
    </w:p>
    <w:p w:rsidR="00586AE9" w:rsidRDefault="00586AE9" w:rsidP="00F14B98">
      <w:pPr>
        <w:pStyle w:val="Bilagetext"/>
      </w:pPr>
    </w:p>
    <w:p w:rsidR="00586AE9" w:rsidRDefault="00586AE9" w:rsidP="00F14B98">
      <w:pPr>
        <w:pStyle w:val="Bilagetext"/>
      </w:pPr>
    </w:p>
    <w:p w:rsidR="00586AE9" w:rsidRDefault="00586AE9" w:rsidP="00F14B98">
      <w:pPr>
        <w:pStyle w:val="Bilagetext"/>
      </w:pPr>
    </w:p>
    <w:p w:rsidR="009B56CA" w:rsidRDefault="009B56CA" w:rsidP="00F14B98">
      <w:pPr>
        <w:pStyle w:val="Bilagetext"/>
      </w:pPr>
    </w:p>
    <w:p w:rsidR="00F14B98" w:rsidRDefault="00F14B98" w:rsidP="00F14B98">
      <w:pPr>
        <w:pStyle w:val="Bilagetext"/>
      </w:pPr>
    </w:p>
    <w:p w:rsidR="000E426A" w:rsidRDefault="000E426A" w:rsidP="00F14B98">
      <w:pPr>
        <w:pStyle w:val="Prothuvud"/>
      </w:pPr>
    </w:p>
    <w:p w:rsidR="00F14B98" w:rsidRDefault="00F14B98" w:rsidP="00F14B98">
      <w:pPr>
        <w:pStyle w:val="Prothuvud"/>
      </w:pPr>
      <w:r>
        <w:lastRenderedPageBreak/>
        <w:t>Fastighetsutskottet</w:t>
      </w:r>
      <w:r>
        <w:tab/>
      </w:r>
      <w:r w:rsidR="004D5E28">
        <w:t>2018-06</w:t>
      </w:r>
      <w:r w:rsidR="008B5656">
        <w:t>-19</w:t>
      </w:r>
      <w:r>
        <w:tab/>
        <w:t>§</w:t>
      </w:r>
      <w:r>
        <w:tab/>
      </w:r>
      <w:r w:rsidR="009B56CA">
        <w:t>3</w:t>
      </w:r>
      <w:r w:rsidR="00F81ADC">
        <w:t>2</w:t>
      </w:r>
      <w:r>
        <w:tab/>
        <w:t>sidan</w:t>
      </w:r>
      <w:r>
        <w:tab/>
      </w:r>
      <w:r w:rsidR="0046384C">
        <w:t>4</w:t>
      </w:r>
    </w:p>
    <w:p w:rsidR="00F14B98" w:rsidRDefault="00F14B98" w:rsidP="00F14B98">
      <w:pPr>
        <w:pStyle w:val="Diarienr"/>
      </w:pPr>
      <w:r>
        <w:t>Diarienummer</w:t>
      </w:r>
      <w:r>
        <w:tab/>
      </w:r>
      <w:r w:rsidR="00906057">
        <w:t>P-2018-71</w:t>
      </w:r>
    </w:p>
    <w:p w:rsidR="00B56CAA" w:rsidRDefault="00B56CAA" w:rsidP="00F14B98">
      <w:pPr>
        <w:pStyle w:val="Beslut"/>
        <w:rPr>
          <w:rFonts w:ascii="Franklin Gothic Medium Cond" w:hAnsi="Franklin Gothic Medium Cond"/>
          <w:b w:val="0"/>
          <w:bCs w:val="0"/>
          <w:i w:val="0"/>
          <w:iCs w:val="0"/>
          <w:sz w:val="32"/>
        </w:rPr>
      </w:pPr>
      <w:r>
        <w:rPr>
          <w:rFonts w:ascii="Franklin Gothic Medium Cond" w:hAnsi="Franklin Gothic Medium Cond"/>
          <w:b w:val="0"/>
          <w:bCs w:val="0"/>
          <w:i w:val="0"/>
          <w:iCs w:val="0"/>
          <w:sz w:val="32"/>
        </w:rPr>
        <w:t xml:space="preserve">Rapport – Underhåll av yttertaket Klockargården </w:t>
      </w:r>
    </w:p>
    <w:p w:rsidR="00F14B98" w:rsidRDefault="00F14B98" w:rsidP="00F14B98">
      <w:pPr>
        <w:pStyle w:val="Beslut"/>
      </w:pPr>
      <w:r w:rsidRPr="00DB72C1">
        <w:t xml:space="preserve">Fastighetsutskottets </w:t>
      </w:r>
      <w:r w:rsidR="00FA0456" w:rsidRPr="00DB72C1">
        <w:t>beslut</w:t>
      </w:r>
    </w:p>
    <w:p w:rsidR="006E3416" w:rsidRDefault="006E3416" w:rsidP="006E3416">
      <w:pPr>
        <w:pStyle w:val="Brdprotokoll"/>
      </w:pPr>
      <w:r>
        <w:t>Fastighetsutskottet antecknar rapporten till protokollet.</w:t>
      </w:r>
    </w:p>
    <w:p w:rsidR="00F14B98" w:rsidRDefault="00F14B98" w:rsidP="00F14B98">
      <w:pPr>
        <w:pStyle w:val="Beslut"/>
      </w:pPr>
      <w:r>
        <w:t>Ärendet</w:t>
      </w:r>
    </w:p>
    <w:p w:rsidR="006E3416" w:rsidRDefault="00825FED" w:rsidP="006E3416">
      <w:pPr>
        <w:pStyle w:val="Brdprotokoll"/>
      </w:pPr>
      <w:r>
        <w:t xml:space="preserve">För att åtgärda akuta problem med läckage på </w:t>
      </w:r>
      <w:r w:rsidR="00324386">
        <w:t xml:space="preserve">Klockargårdens </w:t>
      </w:r>
      <w:r>
        <w:t xml:space="preserve">yttertak har </w:t>
      </w:r>
      <w:r w:rsidR="006E3416">
        <w:t>rambeskrivning upprättats 2018-06-1,5</w:t>
      </w:r>
      <w:r w:rsidR="00AE4624">
        <w:t xml:space="preserve"> vilken</w:t>
      </w:r>
      <w:r w:rsidR="006E3416">
        <w:t xml:space="preserve"> beskriver utförande av de olika momenten vid omläggning av yttertaket. Yttertaket kommer att förses med tak-duk som ersätter befintlig takbeläggningsmatta i SBS material. Arbeten kommer att ske med hänsyn tagen till byggnadens kulturhistoriska</w:t>
      </w:r>
      <w:r w:rsidR="0009619B">
        <w:t xml:space="preserve"> utformning. Befintlig bjälklagsisolering måste tas bort och </w:t>
      </w:r>
      <w:proofErr w:type="spellStart"/>
      <w:r w:rsidR="0009619B">
        <w:t>råspont</w:t>
      </w:r>
      <w:proofErr w:type="spellEnd"/>
      <w:r w:rsidR="0009619B">
        <w:t xml:space="preserve"> undersökas och åtgärdas mot fuktskador. Vädret har medfört att bjälklagsisollering inte kunnat tas bort pga. det varma klimatet</w:t>
      </w:r>
      <w:r w:rsidR="00AE4624">
        <w:t xml:space="preserve"> under maj-juni </w:t>
      </w:r>
      <w:r w:rsidR="009D6D96">
        <w:t>månad</w:t>
      </w:r>
      <w:r w:rsidR="0009619B">
        <w:t>. Planering av utförande pågår och planen är att utförandet ska ske under augusti till oktober.</w:t>
      </w:r>
      <w:r w:rsidR="009D6D96">
        <w:t xml:space="preserve"> Anslagna medel i investeringsbudgeten är </w:t>
      </w:r>
      <w:proofErr w:type="gramStart"/>
      <w:r w:rsidR="009D6D96">
        <w:t>600.000:-</w:t>
      </w:r>
      <w:proofErr w:type="gramEnd"/>
      <w:r w:rsidR="009D6D96">
        <w:t>.</w:t>
      </w:r>
    </w:p>
    <w:p w:rsidR="0009619B" w:rsidRDefault="0009619B" w:rsidP="006E3416">
      <w:pPr>
        <w:pStyle w:val="Brdprotokoll"/>
      </w:pPr>
    </w:p>
    <w:p w:rsidR="0075768A" w:rsidRDefault="006E3416" w:rsidP="006E3416">
      <w:pPr>
        <w:pStyle w:val="Brdprotokoll"/>
      </w:pPr>
      <w:r>
        <w:t xml:space="preserve"> </w:t>
      </w:r>
    </w:p>
    <w:p w:rsidR="0075768A" w:rsidRDefault="0075768A" w:rsidP="00F14B98">
      <w:pPr>
        <w:pStyle w:val="Bilagetext"/>
      </w:pPr>
    </w:p>
    <w:p w:rsidR="00BA4B9A" w:rsidRDefault="00BA4B9A" w:rsidP="00F14B98">
      <w:pPr>
        <w:pStyle w:val="Bilagetext"/>
      </w:pPr>
    </w:p>
    <w:p w:rsidR="00BA4B9A" w:rsidRDefault="00BA4B9A" w:rsidP="00F14B98">
      <w:pPr>
        <w:pStyle w:val="Bilagetext"/>
      </w:pPr>
    </w:p>
    <w:p w:rsidR="00BA4B9A" w:rsidRDefault="00BA4B9A" w:rsidP="00F14B98">
      <w:pPr>
        <w:pStyle w:val="Bilagetext"/>
      </w:pPr>
    </w:p>
    <w:p w:rsidR="00BA4B9A" w:rsidRDefault="00BA4B9A" w:rsidP="00F14B98">
      <w:pPr>
        <w:pStyle w:val="Bilagetext"/>
      </w:pPr>
    </w:p>
    <w:p w:rsidR="00BA4B9A" w:rsidRDefault="00BA4B9A" w:rsidP="00F14B98">
      <w:pPr>
        <w:pStyle w:val="Bilagetext"/>
      </w:pPr>
    </w:p>
    <w:p w:rsidR="0075768A" w:rsidRDefault="0075768A" w:rsidP="00F14B98">
      <w:pPr>
        <w:pStyle w:val="Bilagetext"/>
      </w:pPr>
    </w:p>
    <w:p w:rsidR="0075768A" w:rsidRDefault="0075768A" w:rsidP="00F14B98">
      <w:pPr>
        <w:pStyle w:val="Bilagetext"/>
      </w:pPr>
    </w:p>
    <w:p w:rsidR="0075768A" w:rsidRDefault="0075768A" w:rsidP="00F14B98">
      <w:pPr>
        <w:pStyle w:val="Bilagetext"/>
      </w:pPr>
    </w:p>
    <w:p w:rsidR="00A243FE" w:rsidRDefault="00A243FE" w:rsidP="00F14B98">
      <w:pPr>
        <w:pStyle w:val="Bilagetext"/>
      </w:pPr>
    </w:p>
    <w:p w:rsidR="009B56CA" w:rsidRDefault="009B56CA" w:rsidP="00F14B98">
      <w:pPr>
        <w:pStyle w:val="Bilagetext"/>
      </w:pPr>
    </w:p>
    <w:p w:rsidR="009B56CA" w:rsidRDefault="009B56CA" w:rsidP="00F14B98">
      <w:pPr>
        <w:pStyle w:val="Bilagetext"/>
      </w:pPr>
    </w:p>
    <w:p w:rsidR="009B56CA" w:rsidRDefault="009B56CA" w:rsidP="00F14B98">
      <w:pPr>
        <w:pStyle w:val="Bilagetext"/>
      </w:pPr>
    </w:p>
    <w:p w:rsidR="009B56CA" w:rsidRDefault="009B56CA" w:rsidP="00F14B98">
      <w:pPr>
        <w:pStyle w:val="Bilagetext"/>
      </w:pPr>
    </w:p>
    <w:p w:rsidR="009B56CA" w:rsidRDefault="009B56CA" w:rsidP="00F14B98">
      <w:pPr>
        <w:pStyle w:val="Bilagetext"/>
      </w:pPr>
    </w:p>
    <w:p w:rsidR="009B56CA" w:rsidRDefault="009B56CA" w:rsidP="00F14B98">
      <w:pPr>
        <w:pStyle w:val="Bilagetext"/>
      </w:pPr>
    </w:p>
    <w:p w:rsidR="00CE4339" w:rsidRDefault="00CE4339" w:rsidP="0075768A">
      <w:pPr>
        <w:pStyle w:val="Bilagetext"/>
      </w:pPr>
    </w:p>
    <w:p w:rsidR="00CE4339" w:rsidRDefault="00CE4339" w:rsidP="0075768A">
      <w:pPr>
        <w:pStyle w:val="Bilagetext"/>
      </w:pPr>
    </w:p>
    <w:p w:rsidR="0075768A" w:rsidRDefault="0075768A" w:rsidP="0075768A">
      <w:pPr>
        <w:pStyle w:val="Bilagetext"/>
      </w:pPr>
    </w:p>
    <w:p w:rsidR="00BA4B9A" w:rsidRDefault="00BA4B9A" w:rsidP="0075768A">
      <w:pPr>
        <w:pStyle w:val="Bilagetext"/>
      </w:pPr>
    </w:p>
    <w:p w:rsidR="00C371CD" w:rsidRDefault="00C371CD" w:rsidP="0075768A">
      <w:pPr>
        <w:pStyle w:val="Bilagetext"/>
      </w:pPr>
    </w:p>
    <w:p w:rsidR="000E426A" w:rsidRDefault="000E426A" w:rsidP="0075768A">
      <w:pPr>
        <w:pStyle w:val="Prothuvud"/>
      </w:pPr>
    </w:p>
    <w:p w:rsidR="0075768A" w:rsidRDefault="0075768A" w:rsidP="0075768A">
      <w:pPr>
        <w:pStyle w:val="Prothuvud"/>
      </w:pPr>
      <w:r>
        <w:lastRenderedPageBreak/>
        <w:t>Fastighetsutskottet</w:t>
      </w:r>
      <w:r>
        <w:tab/>
      </w:r>
      <w:r w:rsidR="004D5E28">
        <w:t>2018-06</w:t>
      </w:r>
      <w:r w:rsidR="008B5656">
        <w:t>-19</w:t>
      </w:r>
      <w:r>
        <w:tab/>
        <w:t>§</w:t>
      </w:r>
      <w:r>
        <w:tab/>
      </w:r>
      <w:r w:rsidR="009B56CA">
        <w:t>3</w:t>
      </w:r>
      <w:r w:rsidR="00F81ADC">
        <w:t>3</w:t>
      </w:r>
      <w:r>
        <w:tab/>
        <w:t>sidan</w:t>
      </w:r>
      <w:r>
        <w:tab/>
      </w:r>
      <w:r w:rsidR="0046384C">
        <w:t>5</w:t>
      </w:r>
    </w:p>
    <w:p w:rsidR="0075768A" w:rsidRDefault="0075768A" w:rsidP="0075768A">
      <w:pPr>
        <w:pStyle w:val="Diarienr"/>
      </w:pPr>
      <w:r>
        <w:t>Diarienummer</w:t>
      </w:r>
      <w:r>
        <w:tab/>
      </w:r>
      <w:r w:rsidR="000E426A">
        <w:t>P-2018-89</w:t>
      </w:r>
    </w:p>
    <w:p w:rsidR="0075768A" w:rsidRDefault="009D6D96" w:rsidP="0075768A">
      <w:pPr>
        <w:pStyle w:val="renderubrik"/>
      </w:pPr>
      <w:r>
        <w:t>Rapporter – ombyggnad mindre kök, klockargården</w:t>
      </w:r>
    </w:p>
    <w:p w:rsidR="00B87364" w:rsidRDefault="00B87364" w:rsidP="00B87364">
      <w:pPr>
        <w:pStyle w:val="Beslut"/>
      </w:pPr>
      <w:r>
        <w:t xml:space="preserve">Fastighetsutskottets beslut </w:t>
      </w:r>
    </w:p>
    <w:p w:rsidR="009D6D96" w:rsidRDefault="009D6D96" w:rsidP="009D6D96">
      <w:pPr>
        <w:pStyle w:val="Brdprotokoll"/>
      </w:pPr>
      <w:bookmarkStart w:id="19" w:name="_Hlk517251055"/>
      <w:r>
        <w:t>Fastighetsutskottet antecknar rapporten till protokollet.</w:t>
      </w:r>
    </w:p>
    <w:bookmarkEnd w:id="19"/>
    <w:p w:rsidR="0075768A" w:rsidRDefault="0075768A" w:rsidP="0075768A">
      <w:pPr>
        <w:pStyle w:val="Beslut"/>
      </w:pPr>
      <w:r>
        <w:t>Ärendet</w:t>
      </w:r>
    </w:p>
    <w:p w:rsidR="002B0E5F" w:rsidRDefault="009D6D96" w:rsidP="0075768A">
      <w:pPr>
        <w:pStyle w:val="Brdprotokoll"/>
      </w:pPr>
      <w:r>
        <w:t xml:space="preserve">Ombyggnaden av köket är färdigställd inom ramen för investeringsbudgeten och köket är </w:t>
      </w:r>
      <w:r w:rsidR="00AE4624">
        <w:t>taget</w:t>
      </w:r>
      <w:r>
        <w:t xml:space="preserve"> bruk. Gamla diskmaskinen och spisen är flyttad till Prästgården där de ersatt befintlig utrustning.</w:t>
      </w:r>
    </w:p>
    <w:p w:rsidR="00DC3330" w:rsidRDefault="00DC3330" w:rsidP="0075768A">
      <w:pPr>
        <w:pStyle w:val="Brdprotokoll"/>
      </w:pPr>
    </w:p>
    <w:p w:rsidR="0075768A" w:rsidRDefault="0075768A" w:rsidP="0075768A">
      <w:pPr>
        <w:pStyle w:val="Bilagetext"/>
      </w:pPr>
    </w:p>
    <w:p w:rsidR="0075768A" w:rsidRDefault="0075768A" w:rsidP="00F14B98">
      <w:pPr>
        <w:pStyle w:val="Bilagetext"/>
      </w:pPr>
    </w:p>
    <w:p w:rsidR="0096778B" w:rsidRDefault="0096778B" w:rsidP="00F14B98">
      <w:pPr>
        <w:pStyle w:val="Bilagetext"/>
      </w:pPr>
    </w:p>
    <w:p w:rsidR="0096778B" w:rsidRDefault="0096778B" w:rsidP="00F14B98">
      <w:pPr>
        <w:pStyle w:val="Bilagetext"/>
      </w:pPr>
    </w:p>
    <w:p w:rsidR="0096778B" w:rsidRDefault="0096778B" w:rsidP="00F14B98">
      <w:pPr>
        <w:pStyle w:val="Bilagetext"/>
      </w:pPr>
    </w:p>
    <w:p w:rsidR="0096778B" w:rsidRDefault="0096778B" w:rsidP="00F14B98">
      <w:pPr>
        <w:pStyle w:val="Bilagetext"/>
      </w:pPr>
    </w:p>
    <w:p w:rsidR="0096778B" w:rsidRDefault="0096778B" w:rsidP="00F14B98">
      <w:pPr>
        <w:pStyle w:val="Bilagetext"/>
      </w:pPr>
    </w:p>
    <w:p w:rsidR="0096778B" w:rsidRDefault="0096778B" w:rsidP="00F14B98">
      <w:pPr>
        <w:pStyle w:val="Bilagetext"/>
      </w:pPr>
    </w:p>
    <w:p w:rsidR="0096778B" w:rsidRDefault="0096778B" w:rsidP="00F14B98">
      <w:pPr>
        <w:pStyle w:val="Bilagetext"/>
      </w:pPr>
    </w:p>
    <w:p w:rsidR="0096778B" w:rsidRDefault="0096778B" w:rsidP="00F14B98">
      <w:pPr>
        <w:pStyle w:val="Bilagetext"/>
      </w:pPr>
    </w:p>
    <w:p w:rsidR="0096778B" w:rsidRDefault="0096778B" w:rsidP="00F14B98">
      <w:pPr>
        <w:pStyle w:val="Bilagetext"/>
      </w:pPr>
    </w:p>
    <w:p w:rsidR="0096778B" w:rsidRDefault="0096778B" w:rsidP="00F14B98">
      <w:pPr>
        <w:pStyle w:val="Bilagetext"/>
      </w:pPr>
    </w:p>
    <w:p w:rsidR="0096778B" w:rsidRDefault="0096778B" w:rsidP="00F14B98">
      <w:pPr>
        <w:pStyle w:val="Bilagetext"/>
      </w:pPr>
    </w:p>
    <w:p w:rsidR="0096778B" w:rsidRDefault="0096778B" w:rsidP="00F14B98">
      <w:pPr>
        <w:pStyle w:val="Bilagetext"/>
      </w:pPr>
    </w:p>
    <w:p w:rsidR="0096778B" w:rsidRDefault="0096778B" w:rsidP="00F14B98">
      <w:pPr>
        <w:pStyle w:val="Bilagetext"/>
      </w:pPr>
    </w:p>
    <w:p w:rsidR="00DB5F2A" w:rsidRDefault="00DB5F2A" w:rsidP="00F14B98">
      <w:pPr>
        <w:pStyle w:val="Bilagetext"/>
      </w:pPr>
    </w:p>
    <w:p w:rsidR="00DB5F2A" w:rsidRDefault="00DB5F2A" w:rsidP="00F14B98">
      <w:pPr>
        <w:pStyle w:val="Bilagetext"/>
      </w:pPr>
    </w:p>
    <w:p w:rsidR="005F47D1" w:rsidRDefault="005F47D1" w:rsidP="00F14B98">
      <w:pPr>
        <w:pStyle w:val="Bilagetext"/>
      </w:pPr>
    </w:p>
    <w:p w:rsidR="005F47D1" w:rsidRDefault="005F47D1" w:rsidP="00F14B98">
      <w:pPr>
        <w:pStyle w:val="Bilagetext"/>
      </w:pPr>
    </w:p>
    <w:p w:rsidR="005F47D1" w:rsidRDefault="005F47D1" w:rsidP="00F14B98">
      <w:pPr>
        <w:pStyle w:val="Bilagetext"/>
      </w:pPr>
    </w:p>
    <w:p w:rsidR="005F47D1" w:rsidRDefault="005F47D1" w:rsidP="00F14B98">
      <w:pPr>
        <w:pStyle w:val="Bilagetext"/>
      </w:pPr>
    </w:p>
    <w:p w:rsidR="00DB5F2A" w:rsidRDefault="00DB5F2A" w:rsidP="00F14B98">
      <w:pPr>
        <w:pStyle w:val="Bilagetext"/>
      </w:pPr>
    </w:p>
    <w:p w:rsidR="00DB5F2A" w:rsidRDefault="00DB5F2A" w:rsidP="00F14B98">
      <w:pPr>
        <w:pStyle w:val="Bilagetext"/>
      </w:pPr>
    </w:p>
    <w:p w:rsidR="00DB5F2A" w:rsidRDefault="00DB5F2A" w:rsidP="00F14B98">
      <w:pPr>
        <w:pStyle w:val="Bilagetext"/>
      </w:pPr>
    </w:p>
    <w:p w:rsidR="00A8359A" w:rsidRDefault="00A8359A" w:rsidP="00F14B98">
      <w:pPr>
        <w:pStyle w:val="Bilagetext"/>
      </w:pPr>
    </w:p>
    <w:p w:rsidR="002B0E5F" w:rsidRDefault="002B0E5F" w:rsidP="00F14B98">
      <w:pPr>
        <w:pStyle w:val="Bilagetext"/>
      </w:pPr>
    </w:p>
    <w:p w:rsidR="00A8359A" w:rsidRDefault="00A8359A" w:rsidP="00F14B98">
      <w:pPr>
        <w:pStyle w:val="Bilagetext"/>
      </w:pPr>
    </w:p>
    <w:p w:rsidR="0046384C" w:rsidRDefault="0046384C" w:rsidP="0046384C">
      <w:pPr>
        <w:pStyle w:val="Prothuvud"/>
      </w:pPr>
      <w:r>
        <w:lastRenderedPageBreak/>
        <w:t>Fastighetsutskottet</w:t>
      </w:r>
      <w:r>
        <w:tab/>
      </w:r>
      <w:r w:rsidR="00C00DCB">
        <w:t>2018-06-19</w:t>
      </w:r>
      <w:r>
        <w:tab/>
        <w:t>§</w:t>
      </w:r>
      <w:r>
        <w:tab/>
      </w:r>
      <w:r w:rsidR="009B56CA">
        <w:t>3</w:t>
      </w:r>
      <w:r w:rsidR="00F81ADC">
        <w:t>4</w:t>
      </w:r>
      <w:r>
        <w:tab/>
        <w:t>sidan</w:t>
      </w:r>
      <w:r>
        <w:tab/>
        <w:t>6</w:t>
      </w:r>
    </w:p>
    <w:p w:rsidR="0046384C" w:rsidRDefault="0046384C" w:rsidP="0046384C">
      <w:pPr>
        <w:pStyle w:val="Diarienr"/>
      </w:pPr>
      <w:r>
        <w:t>Diarienummer</w:t>
      </w:r>
      <w:r>
        <w:tab/>
      </w:r>
      <w:r w:rsidR="00FC6FE6">
        <w:t>P-2018-73</w:t>
      </w:r>
    </w:p>
    <w:p w:rsidR="005F47D1" w:rsidRDefault="009D6D96" w:rsidP="005F47D1">
      <w:pPr>
        <w:pStyle w:val="renderubrik"/>
      </w:pPr>
      <w:r>
        <w:t>Rapporter – ombyggnad bakre bänkraden i Huddinge kyrka</w:t>
      </w:r>
    </w:p>
    <w:p w:rsidR="00B87364" w:rsidRDefault="00B87364" w:rsidP="00B87364">
      <w:pPr>
        <w:pStyle w:val="Beslut"/>
      </w:pPr>
      <w:r>
        <w:t xml:space="preserve">Fastighetsutskottets beslut </w:t>
      </w:r>
    </w:p>
    <w:p w:rsidR="009D6D96" w:rsidRDefault="009D6D96" w:rsidP="009D6D96">
      <w:pPr>
        <w:pStyle w:val="Brdprotokoll"/>
      </w:pPr>
      <w:r>
        <w:t>Fastighetsutskottet antecknar rapporten till protokollet.</w:t>
      </w:r>
    </w:p>
    <w:p w:rsidR="0096778B" w:rsidRDefault="0096778B" w:rsidP="0096778B">
      <w:pPr>
        <w:pStyle w:val="Beslut"/>
      </w:pPr>
      <w:r>
        <w:t>Ärendet</w:t>
      </w:r>
    </w:p>
    <w:p w:rsidR="00674222" w:rsidRDefault="008B265B" w:rsidP="000E6B10">
      <w:pPr>
        <w:pStyle w:val="Brdprotokoll"/>
      </w:pPr>
      <w:r>
        <w:t>Ombyggnad av bakre bänkraden pågår</w:t>
      </w:r>
      <w:r w:rsidR="00F73137">
        <w:t>.</w:t>
      </w:r>
      <w:r>
        <w:t xml:space="preserve"> Nytt skåp för ljud- och ljusutrustning är montera</w:t>
      </w:r>
      <w:r w:rsidR="00AE4624">
        <w:t>t</w:t>
      </w:r>
      <w:r>
        <w:t>. Återstår montage av ljud- och ljudanläggning samt komplettering bänkrad.</w:t>
      </w:r>
    </w:p>
    <w:p w:rsidR="00F73137" w:rsidRDefault="008B265B" w:rsidP="000E6B10">
      <w:pPr>
        <w:pStyle w:val="Brdprotokoll"/>
      </w:pPr>
      <w:r>
        <w:t>Kostnaden belastar 2018 års investeringsbudget</w:t>
      </w:r>
      <w:r w:rsidR="00F73137">
        <w:t>.</w:t>
      </w:r>
    </w:p>
    <w:p w:rsidR="000E6B10" w:rsidRDefault="000E6B10" w:rsidP="000E6B10">
      <w:pPr>
        <w:pStyle w:val="Brdprotokoll"/>
      </w:pPr>
    </w:p>
    <w:p w:rsidR="0096778B" w:rsidRPr="00F14B98" w:rsidRDefault="0096778B" w:rsidP="0096778B">
      <w:pPr>
        <w:pStyle w:val="Bilagetext"/>
      </w:pPr>
    </w:p>
    <w:p w:rsidR="0096778B" w:rsidRPr="00F14B98" w:rsidRDefault="0096778B" w:rsidP="0096778B">
      <w:pPr>
        <w:pStyle w:val="Bilagetext"/>
      </w:pPr>
    </w:p>
    <w:p w:rsidR="0096778B" w:rsidRDefault="0096778B" w:rsidP="00F14B98">
      <w:pPr>
        <w:pStyle w:val="Bilagetext"/>
      </w:pPr>
    </w:p>
    <w:p w:rsidR="0096778B" w:rsidRDefault="0096778B" w:rsidP="00F14B98">
      <w:pPr>
        <w:pStyle w:val="Bilagetext"/>
      </w:pPr>
    </w:p>
    <w:p w:rsidR="0096778B" w:rsidRDefault="0096778B" w:rsidP="00F14B98">
      <w:pPr>
        <w:pStyle w:val="Bilagetext"/>
      </w:pPr>
    </w:p>
    <w:p w:rsidR="0096778B" w:rsidRDefault="0096778B" w:rsidP="00F14B98">
      <w:pPr>
        <w:pStyle w:val="Bilagetext"/>
      </w:pPr>
    </w:p>
    <w:p w:rsidR="001132CB" w:rsidRDefault="001132CB" w:rsidP="00F14B98">
      <w:pPr>
        <w:pStyle w:val="Bilagetext"/>
      </w:pPr>
    </w:p>
    <w:p w:rsidR="001132CB" w:rsidRDefault="001132CB">
      <w:pPr>
        <w:rPr>
          <w:sz w:val="22"/>
        </w:rPr>
      </w:pPr>
      <w:r>
        <w:br w:type="page"/>
      </w:r>
    </w:p>
    <w:p w:rsidR="001132CB" w:rsidRDefault="001132CB" w:rsidP="001132CB">
      <w:pPr>
        <w:pStyle w:val="Prothuvud"/>
      </w:pPr>
      <w:r>
        <w:lastRenderedPageBreak/>
        <w:t>Fastighetsutskottet</w:t>
      </w:r>
      <w:r>
        <w:tab/>
      </w:r>
      <w:r w:rsidR="008B5656">
        <w:t>2018-0</w:t>
      </w:r>
      <w:r w:rsidR="003B3B55">
        <w:t>6</w:t>
      </w:r>
      <w:r w:rsidR="008B5656">
        <w:t>-19</w:t>
      </w:r>
      <w:r>
        <w:tab/>
        <w:t>§</w:t>
      </w:r>
      <w:r>
        <w:tab/>
      </w:r>
      <w:r w:rsidR="009B56CA">
        <w:t>3</w:t>
      </w:r>
      <w:r w:rsidR="00F81ADC">
        <w:t>5</w:t>
      </w:r>
      <w:r w:rsidR="007D46FC">
        <w:tab/>
        <w:t>sidan</w:t>
      </w:r>
      <w:r w:rsidR="007D46FC">
        <w:tab/>
        <w:t>7</w:t>
      </w:r>
    </w:p>
    <w:p w:rsidR="001132CB" w:rsidRDefault="00D66919" w:rsidP="001132CB">
      <w:pPr>
        <w:pStyle w:val="Diarienr"/>
      </w:pPr>
      <w:r>
        <w:t>Diarienummer</w:t>
      </w:r>
      <w:r>
        <w:tab/>
        <w:t>P-2018-115</w:t>
      </w:r>
    </w:p>
    <w:p w:rsidR="001132CB" w:rsidRDefault="008B265B" w:rsidP="001132CB">
      <w:pPr>
        <w:pStyle w:val="renderubrik"/>
      </w:pPr>
      <w:r>
        <w:t xml:space="preserve">Rapporter </w:t>
      </w:r>
      <w:r w:rsidR="00F73137">
        <w:t xml:space="preserve">– </w:t>
      </w:r>
      <w:r>
        <w:t>problem Krematoriets ugnar</w:t>
      </w:r>
      <w:r w:rsidR="003B3B55">
        <w:t>, S:t Botvid</w:t>
      </w:r>
    </w:p>
    <w:p w:rsidR="00F73137" w:rsidRDefault="00F73137" w:rsidP="00F73137">
      <w:pPr>
        <w:pStyle w:val="Beslut"/>
      </w:pPr>
      <w:r>
        <w:t xml:space="preserve">Fastighetsutskottets beslut </w:t>
      </w:r>
    </w:p>
    <w:p w:rsidR="008B265B" w:rsidRDefault="008B265B" w:rsidP="008B265B">
      <w:pPr>
        <w:pStyle w:val="Brdprotokoll"/>
      </w:pPr>
      <w:r>
        <w:t>Fastighetsutskottet antecknar rapporten till protokollet.</w:t>
      </w:r>
    </w:p>
    <w:p w:rsidR="00F73137" w:rsidRDefault="00F73137" w:rsidP="00F73137">
      <w:pPr>
        <w:pStyle w:val="Beslut"/>
      </w:pPr>
      <w:r>
        <w:t>Ärendet</w:t>
      </w:r>
    </w:p>
    <w:p w:rsidR="00191088" w:rsidRDefault="008B265B" w:rsidP="00F73137">
      <w:pPr>
        <w:pStyle w:val="Brdprotokoll"/>
      </w:pPr>
      <w:r>
        <w:t>Kyrkoherden kallade till möte på Krematoriet den 15/6 2018</w:t>
      </w:r>
      <w:r w:rsidR="00191088">
        <w:t>.</w:t>
      </w:r>
      <w:r>
        <w:t xml:space="preserve"> Syftet vara att påbörja</w:t>
      </w:r>
      <w:r w:rsidR="003B3B55">
        <w:t xml:space="preserve"> ett arbete med att säkerställa driften och att göra arbetsmiljön trygg och säker.</w:t>
      </w:r>
    </w:p>
    <w:p w:rsidR="003B3B55" w:rsidRDefault="003B3B55" w:rsidP="00F73137">
      <w:pPr>
        <w:pStyle w:val="Brdprotokoll"/>
      </w:pPr>
      <w:r>
        <w:t xml:space="preserve">Problemet har förekommit med införingsvagn, filteranläggning och leverans inom gällande avtal med </w:t>
      </w:r>
      <w:proofErr w:type="spellStart"/>
      <w:r>
        <w:t>Crematec</w:t>
      </w:r>
      <w:proofErr w:type="spellEnd"/>
      <w:r>
        <w:t>.</w:t>
      </w:r>
    </w:p>
    <w:p w:rsidR="003B3B55" w:rsidRDefault="003B3B55" w:rsidP="00F73137">
      <w:pPr>
        <w:pStyle w:val="Brdprotokoll"/>
      </w:pPr>
      <w:r>
        <w:t>Handlingsplan kommer att upprättas och projektgrupp kommer att tillsättas av styrgruppen bestående av Paulin, Ulf och Torbjörn.</w:t>
      </w:r>
    </w:p>
    <w:p w:rsidR="0079362B" w:rsidRDefault="0079362B" w:rsidP="00F73137">
      <w:pPr>
        <w:pStyle w:val="Beslut"/>
      </w:pPr>
    </w:p>
    <w:p w:rsidR="00191088" w:rsidRDefault="00191088" w:rsidP="00191088">
      <w:pPr>
        <w:pStyle w:val="Brdprotokoll"/>
      </w:pPr>
    </w:p>
    <w:p w:rsidR="00191088" w:rsidRDefault="00191088" w:rsidP="00191088">
      <w:pPr>
        <w:pStyle w:val="Brdprotokoll"/>
      </w:pPr>
    </w:p>
    <w:p w:rsidR="00191088" w:rsidRDefault="00191088" w:rsidP="00191088">
      <w:pPr>
        <w:pStyle w:val="Brdprotokoll"/>
      </w:pPr>
    </w:p>
    <w:p w:rsidR="00191088" w:rsidRDefault="00191088" w:rsidP="00191088">
      <w:pPr>
        <w:pStyle w:val="Brdprotokoll"/>
      </w:pPr>
    </w:p>
    <w:p w:rsidR="00191088" w:rsidRDefault="00191088" w:rsidP="00191088">
      <w:pPr>
        <w:pStyle w:val="Brdprotokoll"/>
      </w:pPr>
    </w:p>
    <w:p w:rsidR="00191088" w:rsidRDefault="00191088" w:rsidP="00191088">
      <w:pPr>
        <w:pStyle w:val="Brdprotokoll"/>
      </w:pPr>
    </w:p>
    <w:p w:rsidR="00191088" w:rsidRDefault="00191088" w:rsidP="00191088">
      <w:pPr>
        <w:pStyle w:val="Brdprotokoll"/>
      </w:pPr>
    </w:p>
    <w:p w:rsidR="00191088" w:rsidRDefault="00191088" w:rsidP="00191088">
      <w:pPr>
        <w:pStyle w:val="Brdprotokoll"/>
      </w:pPr>
    </w:p>
    <w:p w:rsidR="00191088" w:rsidRDefault="00191088" w:rsidP="00191088">
      <w:pPr>
        <w:pStyle w:val="Brdprotokoll"/>
      </w:pPr>
    </w:p>
    <w:p w:rsidR="00191088" w:rsidRDefault="00191088" w:rsidP="00191088">
      <w:pPr>
        <w:pStyle w:val="Brdprotokoll"/>
      </w:pPr>
    </w:p>
    <w:p w:rsidR="00191088" w:rsidRDefault="00191088" w:rsidP="00191088">
      <w:pPr>
        <w:pStyle w:val="Brdprotokoll"/>
      </w:pPr>
    </w:p>
    <w:p w:rsidR="00191088" w:rsidRDefault="00191088" w:rsidP="00191088">
      <w:pPr>
        <w:pStyle w:val="Brdprotokoll"/>
      </w:pPr>
    </w:p>
    <w:p w:rsidR="003B3B55" w:rsidRDefault="003B3B55" w:rsidP="00191088">
      <w:pPr>
        <w:pStyle w:val="Brdprotokoll"/>
      </w:pPr>
    </w:p>
    <w:p w:rsidR="003B3B55" w:rsidRDefault="003B3B55" w:rsidP="00191088">
      <w:pPr>
        <w:pStyle w:val="Brdprotokoll"/>
      </w:pPr>
    </w:p>
    <w:p w:rsidR="00191088" w:rsidRDefault="00191088" w:rsidP="00191088">
      <w:pPr>
        <w:pStyle w:val="Brdprotokoll"/>
      </w:pPr>
    </w:p>
    <w:p w:rsidR="00191088" w:rsidRDefault="00191088" w:rsidP="00191088">
      <w:pPr>
        <w:pStyle w:val="Brdprotokoll"/>
      </w:pPr>
    </w:p>
    <w:p w:rsidR="00191088" w:rsidRDefault="00191088" w:rsidP="00191088">
      <w:pPr>
        <w:pStyle w:val="Brdprotokoll"/>
      </w:pPr>
    </w:p>
    <w:p w:rsidR="00191088" w:rsidRDefault="00191088" w:rsidP="00191088">
      <w:pPr>
        <w:pStyle w:val="Brdprotokoll"/>
      </w:pPr>
    </w:p>
    <w:p w:rsidR="00191088" w:rsidRDefault="00191088" w:rsidP="00191088">
      <w:pPr>
        <w:pStyle w:val="Brdprotokoll"/>
      </w:pPr>
    </w:p>
    <w:p w:rsidR="00191088" w:rsidRDefault="00191088" w:rsidP="00191088">
      <w:pPr>
        <w:pStyle w:val="Brdprotokoll"/>
      </w:pPr>
    </w:p>
    <w:p w:rsidR="00191088" w:rsidRDefault="00191088" w:rsidP="00191088">
      <w:pPr>
        <w:pStyle w:val="Prothuvud"/>
      </w:pPr>
      <w:r>
        <w:lastRenderedPageBreak/>
        <w:t>Fastighetsutskottet</w:t>
      </w:r>
      <w:r>
        <w:tab/>
      </w:r>
      <w:r w:rsidR="008B5656">
        <w:t>2018-0</w:t>
      </w:r>
      <w:r w:rsidR="003B3B55">
        <w:t>6</w:t>
      </w:r>
      <w:r w:rsidR="008B5656">
        <w:t>-19</w:t>
      </w:r>
      <w:r w:rsidR="00802C2A">
        <w:tab/>
        <w:t>§</w:t>
      </w:r>
      <w:r w:rsidR="00802C2A">
        <w:tab/>
      </w:r>
      <w:r w:rsidR="009B56CA">
        <w:t>3</w:t>
      </w:r>
      <w:r w:rsidR="00F81ADC">
        <w:t>6</w:t>
      </w:r>
      <w:r w:rsidR="0053249D">
        <w:tab/>
        <w:t>sidan</w:t>
      </w:r>
      <w:r w:rsidR="0053249D">
        <w:tab/>
        <w:t>8</w:t>
      </w:r>
    </w:p>
    <w:p w:rsidR="00191088" w:rsidRDefault="00D66919" w:rsidP="00191088">
      <w:pPr>
        <w:pStyle w:val="Diarienr"/>
      </w:pPr>
      <w:r>
        <w:t>Diarienummer</w:t>
      </w:r>
      <w:r>
        <w:tab/>
        <w:t>P-2018-116</w:t>
      </w:r>
    </w:p>
    <w:p w:rsidR="00191088" w:rsidRDefault="003B3B55" w:rsidP="00191088">
      <w:pPr>
        <w:pStyle w:val="renderubrik"/>
      </w:pPr>
      <w:r>
        <w:t>Rapporter</w:t>
      </w:r>
      <w:r w:rsidR="00191088">
        <w:t xml:space="preserve"> – </w:t>
      </w:r>
      <w:r w:rsidR="009B56CA">
        <w:t xml:space="preserve">stöld koppartak Stora kapellet, S:t Botvid </w:t>
      </w:r>
    </w:p>
    <w:p w:rsidR="00191088" w:rsidRDefault="00191088" w:rsidP="00191088">
      <w:pPr>
        <w:pStyle w:val="Beslut"/>
      </w:pPr>
      <w:r>
        <w:t xml:space="preserve">Fastighetsutskottets beslut </w:t>
      </w:r>
    </w:p>
    <w:p w:rsidR="003B3B55" w:rsidRDefault="003B3B55" w:rsidP="003B3B55">
      <w:pPr>
        <w:pStyle w:val="Brdprotokoll"/>
      </w:pPr>
      <w:r>
        <w:t>Fastighetsutskottet antecknar rapporten till protokollet.</w:t>
      </w:r>
    </w:p>
    <w:p w:rsidR="00C40FAF" w:rsidRDefault="00C40FAF" w:rsidP="00191088">
      <w:pPr>
        <w:pStyle w:val="Brdprotokoll"/>
      </w:pPr>
    </w:p>
    <w:p w:rsidR="00191088" w:rsidRDefault="00191088" w:rsidP="00C40FAF">
      <w:pPr>
        <w:pStyle w:val="Beslut"/>
        <w:spacing w:before="240"/>
      </w:pPr>
      <w:r>
        <w:t>Ärendet</w:t>
      </w:r>
    </w:p>
    <w:p w:rsidR="00C40FAF" w:rsidRPr="00860238" w:rsidRDefault="009B56CA" w:rsidP="00C40FAF">
      <w:pPr>
        <w:pStyle w:val="Brdprotokoll"/>
      </w:pPr>
      <w:r>
        <w:t>Stölden av koppartak har anmälts till Länsförsäkringar. Arbetet med att montera ställning och väderskydd pågår. Budget från entreprenören M3-bygg kommer att överlämnas till Länsförsäkringar snarast. Besked har erhållits från att grönmålat plåttak kan ersätta det stulna koppartaket. Krönplåten i koppar kommer att bibehållas. Projektet beräknas klart i oktober.</w:t>
      </w:r>
    </w:p>
    <w:p w:rsidR="00B67074" w:rsidRDefault="00B67074" w:rsidP="00C40FAF">
      <w:pPr>
        <w:pStyle w:val="Brdprotokoll"/>
      </w:pPr>
    </w:p>
    <w:p w:rsidR="00B67074" w:rsidRDefault="00B67074" w:rsidP="00C40FAF">
      <w:pPr>
        <w:pStyle w:val="Brdprotokoll"/>
      </w:pPr>
    </w:p>
    <w:p w:rsidR="00B67074" w:rsidRDefault="00B67074" w:rsidP="00C40FAF">
      <w:pPr>
        <w:pStyle w:val="Brdprotokoll"/>
      </w:pPr>
    </w:p>
    <w:p w:rsidR="00B67074" w:rsidRDefault="00B67074" w:rsidP="00C40FAF">
      <w:pPr>
        <w:pStyle w:val="Brdprotokoll"/>
      </w:pPr>
    </w:p>
    <w:p w:rsidR="00B67074" w:rsidRDefault="00B67074" w:rsidP="00C40FAF">
      <w:pPr>
        <w:pStyle w:val="Brdprotokoll"/>
      </w:pPr>
    </w:p>
    <w:p w:rsidR="00B67074" w:rsidRDefault="00B67074" w:rsidP="00C40FAF">
      <w:pPr>
        <w:pStyle w:val="Brdprotokoll"/>
      </w:pPr>
    </w:p>
    <w:p w:rsidR="00B67074" w:rsidRDefault="00B67074" w:rsidP="00C40FAF">
      <w:pPr>
        <w:pStyle w:val="Brdprotokoll"/>
      </w:pPr>
    </w:p>
    <w:p w:rsidR="00B67074" w:rsidRDefault="00B67074" w:rsidP="00C40FAF">
      <w:pPr>
        <w:pStyle w:val="Brdprotokoll"/>
      </w:pPr>
    </w:p>
    <w:p w:rsidR="00B67074" w:rsidRDefault="00B67074" w:rsidP="00C40FAF">
      <w:pPr>
        <w:pStyle w:val="Brdprotokoll"/>
      </w:pPr>
    </w:p>
    <w:p w:rsidR="00B67074" w:rsidRDefault="00B67074" w:rsidP="00C40FAF">
      <w:pPr>
        <w:pStyle w:val="Brdprotokoll"/>
      </w:pPr>
    </w:p>
    <w:p w:rsidR="00B67074" w:rsidRDefault="00B67074" w:rsidP="00C40FAF">
      <w:pPr>
        <w:pStyle w:val="Brdprotokoll"/>
      </w:pPr>
    </w:p>
    <w:p w:rsidR="00B67074" w:rsidRDefault="00B67074" w:rsidP="00C40FAF">
      <w:pPr>
        <w:pStyle w:val="Brdprotokoll"/>
      </w:pPr>
    </w:p>
    <w:p w:rsidR="00B67074" w:rsidRDefault="00B67074" w:rsidP="00C40FAF">
      <w:pPr>
        <w:pStyle w:val="Brdprotokoll"/>
      </w:pPr>
    </w:p>
    <w:p w:rsidR="00B67074" w:rsidRDefault="00B67074" w:rsidP="00C40FAF">
      <w:pPr>
        <w:pStyle w:val="Brdprotokoll"/>
      </w:pPr>
    </w:p>
    <w:p w:rsidR="009B56CA" w:rsidRDefault="009B56CA" w:rsidP="00C40FAF">
      <w:pPr>
        <w:pStyle w:val="Brdprotokoll"/>
      </w:pPr>
    </w:p>
    <w:p w:rsidR="009B56CA" w:rsidRDefault="009B56CA" w:rsidP="00C40FAF">
      <w:pPr>
        <w:pStyle w:val="Brdprotokoll"/>
      </w:pPr>
    </w:p>
    <w:p w:rsidR="009B56CA" w:rsidRDefault="009B56CA" w:rsidP="00C40FAF">
      <w:pPr>
        <w:pStyle w:val="Brdprotokoll"/>
      </w:pPr>
    </w:p>
    <w:p w:rsidR="009B56CA" w:rsidRDefault="009B56CA" w:rsidP="00C40FAF">
      <w:pPr>
        <w:pStyle w:val="Brdprotokoll"/>
      </w:pPr>
    </w:p>
    <w:p w:rsidR="00B67074" w:rsidRDefault="00B67074" w:rsidP="00C40FAF">
      <w:pPr>
        <w:pStyle w:val="Brdprotokoll"/>
      </w:pPr>
    </w:p>
    <w:p w:rsidR="00B67074" w:rsidRDefault="00B67074" w:rsidP="00C40FAF">
      <w:pPr>
        <w:pStyle w:val="Brdprotokoll"/>
      </w:pPr>
    </w:p>
    <w:p w:rsidR="00860238" w:rsidRDefault="00860238" w:rsidP="00C40FAF">
      <w:pPr>
        <w:pStyle w:val="Brdprotokoll"/>
      </w:pPr>
    </w:p>
    <w:p w:rsidR="00860238" w:rsidRDefault="00860238" w:rsidP="00C40FAF">
      <w:pPr>
        <w:pStyle w:val="Brdprotokoll"/>
      </w:pPr>
    </w:p>
    <w:p w:rsidR="00D9630A" w:rsidRDefault="00D9630A" w:rsidP="00D9630A">
      <w:pPr>
        <w:pStyle w:val="Prothuvud"/>
      </w:pPr>
      <w:r>
        <w:lastRenderedPageBreak/>
        <w:t>Fastighetsutskottet</w:t>
      </w:r>
      <w:r>
        <w:tab/>
      </w:r>
      <w:r w:rsidR="008B5656">
        <w:t>2018-0</w:t>
      </w:r>
      <w:r w:rsidR="003B3B55">
        <w:t>6</w:t>
      </w:r>
      <w:r w:rsidR="008B5656">
        <w:t>-19</w:t>
      </w:r>
      <w:r w:rsidR="00F81ADC">
        <w:tab/>
        <w:t>§</w:t>
      </w:r>
      <w:r w:rsidR="00F81ADC">
        <w:tab/>
      </w:r>
      <w:r w:rsidR="00586AE9">
        <w:t>3</w:t>
      </w:r>
      <w:r w:rsidR="00F81ADC">
        <w:t>7</w:t>
      </w:r>
      <w:r w:rsidR="0053249D">
        <w:tab/>
        <w:t>sidan</w:t>
      </w:r>
      <w:r w:rsidR="0053249D">
        <w:tab/>
        <w:t>9</w:t>
      </w:r>
    </w:p>
    <w:p w:rsidR="00D9630A" w:rsidRDefault="00D332A3" w:rsidP="00D9630A">
      <w:pPr>
        <w:pStyle w:val="Diarienr"/>
      </w:pPr>
      <w:r>
        <w:t>Diarienummer</w:t>
      </w:r>
      <w:r>
        <w:tab/>
        <w:t>P-2018-72</w:t>
      </w:r>
    </w:p>
    <w:p w:rsidR="00B67074" w:rsidRDefault="00586AE9" w:rsidP="00B67074">
      <w:pPr>
        <w:pStyle w:val="renderubrik"/>
      </w:pPr>
      <w:r>
        <w:t>Rapporter</w:t>
      </w:r>
      <w:r w:rsidR="00B67074">
        <w:t xml:space="preserve"> – </w:t>
      </w:r>
      <w:r>
        <w:t>Prästgården, slutbesiktning</w:t>
      </w:r>
    </w:p>
    <w:p w:rsidR="00B67074" w:rsidRDefault="00B67074" w:rsidP="00B67074">
      <w:pPr>
        <w:pStyle w:val="Beslut"/>
      </w:pPr>
      <w:r>
        <w:t xml:space="preserve">Fastighetsutskottets beslut </w:t>
      </w:r>
    </w:p>
    <w:p w:rsidR="00586AE9" w:rsidRDefault="00586AE9" w:rsidP="00586AE9">
      <w:pPr>
        <w:pStyle w:val="Brdprotokoll"/>
      </w:pPr>
      <w:r>
        <w:t>Fastighetsutskottet antecknar rapporten till protokollet.</w:t>
      </w:r>
    </w:p>
    <w:p w:rsidR="00B67074" w:rsidRDefault="00B67074" w:rsidP="00B67074">
      <w:pPr>
        <w:pStyle w:val="Brdprotokoll"/>
      </w:pPr>
    </w:p>
    <w:p w:rsidR="00B67074" w:rsidRDefault="00B67074" w:rsidP="00B67074">
      <w:pPr>
        <w:pStyle w:val="Beslut"/>
        <w:spacing w:before="240"/>
      </w:pPr>
      <w:r>
        <w:t>Ärendet</w:t>
      </w:r>
    </w:p>
    <w:p w:rsidR="00586AE9" w:rsidRDefault="00586AE9" w:rsidP="00586AE9">
      <w:pPr>
        <w:pStyle w:val="Brdprotokoll"/>
      </w:pPr>
      <w:r w:rsidRPr="00D332A3">
        <w:t>Slutbesiktning har ägt rum 2018-04-17 där ett antal åtgärder återstår som skall vara avslutade senast sista april. Brandsyn med utrymningsvägar är avgörande för att kunna erhålla slutb</w:t>
      </w:r>
      <w:r w:rsidR="00AC253F" w:rsidRPr="00D332A3">
        <w:t>e</w:t>
      </w:r>
      <w:r w:rsidR="001747D5" w:rsidRPr="00D332A3">
        <w:t>sked</w:t>
      </w:r>
      <w:r w:rsidRPr="00D332A3">
        <w:t xml:space="preserve"> från Huddinge kommun innan byggnaden får tas i bruk. I avvaktan på slutbe</w:t>
      </w:r>
      <w:r w:rsidR="001747D5" w:rsidRPr="00D332A3">
        <w:t>sked</w:t>
      </w:r>
      <w:r w:rsidRPr="00D332A3">
        <w:t xml:space="preserve"> kontaktades bygglovs handläggare den 11 juni för besked om slutbe</w:t>
      </w:r>
      <w:r w:rsidR="001747D5" w:rsidRPr="00D332A3">
        <w:t>sked</w:t>
      </w:r>
      <w:r w:rsidRPr="00D332A3">
        <w:t>. Enligt uppgift hade då remissen från Södertörns brandförsvar inkommit utan anmärkning. Nu återstår att invänta slutbe</w:t>
      </w:r>
      <w:r w:rsidR="001747D5" w:rsidRPr="00D332A3">
        <w:t>sked</w:t>
      </w:r>
      <w:r w:rsidRPr="00D332A3">
        <w:t>.</w:t>
      </w:r>
      <w:r>
        <w:t xml:space="preserve"> </w:t>
      </w:r>
    </w:p>
    <w:p w:rsidR="00B67074" w:rsidRPr="00C40FAF" w:rsidRDefault="00B67074" w:rsidP="00B67074">
      <w:pPr>
        <w:pStyle w:val="Brdprotokoll"/>
      </w:pPr>
    </w:p>
    <w:p w:rsidR="00191088" w:rsidRDefault="00191088" w:rsidP="00191088">
      <w:pPr>
        <w:pStyle w:val="Brdprotokoll"/>
      </w:pPr>
    </w:p>
    <w:p w:rsidR="00997D7E" w:rsidRDefault="00997D7E" w:rsidP="00191088">
      <w:pPr>
        <w:pStyle w:val="Brdprotokoll"/>
      </w:pPr>
    </w:p>
    <w:p w:rsidR="00997D7E" w:rsidRDefault="00997D7E" w:rsidP="00191088">
      <w:pPr>
        <w:pStyle w:val="Brdprotokoll"/>
      </w:pPr>
    </w:p>
    <w:p w:rsidR="00997D7E" w:rsidRDefault="00997D7E" w:rsidP="00191088">
      <w:pPr>
        <w:pStyle w:val="Brdprotokoll"/>
      </w:pPr>
    </w:p>
    <w:p w:rsidR="00997D7E" w:rsidRDefault="00997D7E" w:rsidP="00191088">
      <w:pPr>
        <w:pStyle w:val="Brdprotokoll"/>
      </w:pPr>
    </w:p>
    <w:p w:rsidR="00997D7E" w:rsidRDefault="00997D7E" w:rsidP="00191088">
      <w:pPr>
        <w:pStyle w:val="Brdprotokoll"/>
      </w:pPr>
    </w:p>
    <w:p w:rsidR="00997D7E" w:rsidRDefault="00997D7E" w:rsidP="00191088">
      <w:pPr>
        <w:pStyle w:val="Brdprotokoll"/>
      </w:pPr>
    </w:p>
    <w:p w:rsidR="00997D7E" w:rsidRDefault="00997D7E" w:rsidP="00191088">
      <w:pPr>
        <w:pStyle w:val="Brdprotokoll"/>
      </w:pPr>
    </w:p>
    <w:p w:rsidR="00997D7E" w:rsidRDefault="00997D7E" w:rsidP="00191088">
      <w:pPr>
        <w:pStyle w:val="Brdprotokoll"/>
      </w:pPr>
    </w:p>
    <w:p w:rsidR="00997D7E" w:rsidRDefault="00997D7E" w:rsidP="00191088">
      <w:pPr>
        <w:pStyle w:val="Brdprotokoll"/>
      </w:pPr>
    </w:p>
    <w:p w:rsidR="00997D7E" w:rsidRDefault="00997D7E" w:rsidP="00191088">
      <w:pPr>
        <w:pStyle w:val="Brdprotokoll"/>
      </w:pPr>
    </w:p>
    <w:p w:rsidR="00997D7E" w:rsidRDefault="00997D7E" w:rsidP="00191088">
      <w:pPr>
        <w:pStyle w:val="Brdprotokoll"/>
      </w:pPr>
    </w:p>
    <w:p w:rsidR="00997D7E" w:rsidRDefault="00997D7E" w:rsidP="00191088">
      <w:pPr>
        <w:pStyle w:val="Brdprotokoll"/>
      </w:pPr>
    </w:p>
    <w:p w:rsidR="00997D7E" w:rsidRDefault="00997D7E" w:rsidP="00191088">
      <w:pPr>
        <w:pStyle w:val="Brdprotokoll"/>
      </w:pPr>
    </w:p>
    <w:p w:rsidR="00997D7E" w:rsidRDefault="00997D7E" w:rsidP="00191088">
      <w:pPr>
        <w:pStyle w:val="Brdprotokoll"/>
      </w:pPr>
    </w:p>
    <w:p w:rsidR="00997D7E" w:rsidRDefault="00997D7E" w:rsidP="00191088">
      <w:pPr>
        <w:pStyle w:val="Brdprotokoll"/>
      </w:pPr>
    </w:p>
    <w:p w:rsidR="00997D7E" w:rsidRDefault="00997D7E" w:rsidP="00191088">
      <w:pPr>
        <w:pStyle w:val="Brdprotokoll"/>
      </w:pPr>
    </w:p>
    <w:p w:rsidR="00997D7E" w:rsidRDefault="00997D7E" w:rsidP="00191088">
      <w:pPr>
        <w:pStyle w:val="Brdprotokoll"/>
      </w:pPr>
    </w:p>
    <w:p w:rsidR="00997D7E" w:rsidRDefault="00997D7E" w:rsidP="00191088">
      <w:pPr>
        <w:pStyle w:val="Brdprotokoll"/>
      </w:pPr>
    </w:p>
    <w:p w:rsidR="00D332A3" w:rsidRDefault="00D332A3" w:rsidP="00191088">
      <w:pPr>
        <w:pStyle w:val="Brdprotokoll"/>
      </w:pPr>
    </w:p>
    <w:p w:rsidR="00D9630A" w:rsidRDefault="00D9630A" w:rsidP="00D9630A">
      <w:pPr>
        <w:pStyle w:val="Prothuvud"/>
      </w:pPr>
      <w:r>
        <w:lastRenderedPageBreak/>
        <w:t>Fastighetsutskottet</w:t>
      </w:r>
      <w:r>
        <w:tab/>
      </w:r>
      <w:r w:rsidR="008B5656">
        <w:t>2018-</w:t>
      </w:r>
      <w:r w:rsidR="00D332A3">
        <w:t>06-19</w:t>
      </w:r>
      <w:r w:rsidR="0053249D">
        <w:tab/>
        <w:t>§</w:t>
      </w:r>
      <w:r w:rsidR="0053249D">
        <w:tab/>
      </w:r>
      <w:r w:rsidR="00586AE9">
        <w:t>3</w:t>
      </w:r>
      <w:r w:rsidR="0053249D">
        <w:t>8</w:t>
      </w:r>
      <w:r w:rsidR="0053249D">
        <w:tab/>
        <w:t>sidan</w:t>
      </w:r>
      <w:r w:rsidR="0053249D">
        <w:tab/>
        <w:t>10</w:t>
      </w:r>
    </w:p>
    <w:p w:rsidR="00D9630A" w:rsidRDefault="00E45539" w:rsidP="00D9630A">
      <w:pPr>
        <w:pStyle w:val="Diarienr"/>
      </w:pPr>
      <w:r>
        <w:t>Diarienummer</w:t>
      </w:r>
      <w:r>
        <w:tab/>
        <w:t>P-2018-117</w:t>
      </w:r>
    </w:p>
    <w:p w:rsidR="00997D7E" w:rsidRDefault="00586AE9" w:rsidP="00CC09DB">
      <w:pPr>
        <w:pStyle w:val="renderubrik"/>
      </w:pPr>
      <w:r>
        <w:t>Informations</w:t>
      </w:r>
      <w:r w:rsidR="00997D7E">
        <w:t>ärenden</w:t>
      </w:r>
      <w:r w:rsidR="00CC09DB">
        <w:t xml:space="preserve"> </w:t>
      </w:r>
      <w:r w:rsidR="00CC09DB">
        <w:t xml:space="preserve">– </w:t>
      </w:r>
      <w:r w:rsidR="00CC09DB">
        <w:t>Budgetdirektiv 2019</w:t>
      </w:r>
    </w:p>
    <w:p w:rsidR="00997D7E" w:rsidRDefault="00997D7E" w:rsidP="00997D7E">
      <w:pPr>
        <w:pStyle w:val="Beslut"/>
      </w:pPr>
      <w:r>
        <w:t xml:space="preserve">Fastighetsutskottets beslut </w:t>
      </w:r>
    </w:p>
    <w:p w:rsidR="00997D7E" w:rsidRDefault="00997D7E" w:rsidP="00997D7E">
      <w:pPr>
        <w:pStyle w:val="Brdprotokoll"/>
      </w:pPr>
      <w:r>
        <w:t>Fastighetsutskottet antecknar informationen till protokollet.</w:t>
      </w:r>
    </w:p>
    <w:p w:rsidR="00997D7E" w:rsidRDefault="00997D7E" w:rsidP="00997D7E">
      <w:pPr>
        <w:pStyle w:val="Brdprotokoll"/>
      </w:pPr>
    </w:p>
    <w:p w:rsidR="00586AE9" w:rsidRDefault="00586AE9" w:rsidP="00586AE9">
      <w:pPr>
        <w:pStyle w:val="Beslut"/>
        <w:spacing w:before="240"/>
      </w:pPr>
      <w:r>
        <w:t>Ärendet</w:t>
      </w:r>
    </w:p>
    <w:p w:rsidR="004F3E65" w:rsidRDefault="00586AE9" w:rsidP="00586AE9">
      <w:pPr>
        <w:pStyle w:val="Brdprotokoll"/>
      </w:pPr>
      <w:r>
        <w:t>Budgetdirektivet inför 2019, Kyrkorådets inriktningsbeslut tas vid fastighetsutskottets möte i september.</w:t>
      </w:r>
    </w:p>
    <w:p w:rsidR="00586AE9" w:rsidRDefault="00586AE9" w:rsidP="004F3E65">
      <w:pPr>
        <w:pStyle w:val="Brdprotokoll"/>
      </w:pPr>
    </w:p>
    <w:p w:rsidR="00586AE9" w:rsidRDefault="00586AE9" w:rsidP="004F3E65">
      <w:pPr>
        <w:pStyle w:val="Brdprotokoll"/>
      </w:pPr>
    </w:p>
    <w:p w:rsidR="00586AE9" w:rsidRDefault="00586AE9" w:rsidP="004F3E65">
      <w:pPr>
        <w:pStyle w:val="Brdprotokoll"/>
      </w:pPr>
    </w:p>
    <w:p w:rsidR="00586AE9" w:rsidRDefault="00586AE9" w:rsidP="004F3E65">
      <w:pPr>
        <w:pStyle w:val="Brdprotokoll"/>
      </w:pPr>
    </w:p>
    <w:p w:rsidR="00586AE9" w:rsidRDefault="00586AE9" w:rsidP="004F3E65">
      <w:pPr>
        <w:pStyle w:val="Brdprotokoll"/>
      </w:pPr>
    </w:p>
    <w:p w:rsidR="00586AE9" w:rsidRDefault="00586AE9" w:rsidP="004F3E65">
      <w:pPr>
        <w:pStyle w:val="Brdprotokoll"/>
      </w:pPr>
    </w:p>
    <w:p w:rsidR="00586AE9" w:rsidRDefault="00586AE9" w:rsidP="004F3E65">
      <w:pPr>
        <w:pStyle w:val="Brdprotokoll"/>
      </w:pPr>
    </w:p>
    <w:p w:rsidR="00586AE9" w:rsidRDefault="00586AE9" w:rsidP="004F3E65">
      <w:pPr>
        <w:pStyle w:val="Brdprotokoll"/>
      </w:pPr>
    </w:p>
    <w:p w:rsidR="00586AE9" w:rsidRDefault="00586AE9" w:rsidP="004F3E65">
      <w:pPr>
        <w:pStyle w:val="Brdprotokoll"/>
      </w:pPr>
    </w:p>
    <w:p w:rsidR="00586AE9" w:rsidRDefault="00586AE9" w:rsidP="004F3E65">
      <w:pPr>
        <w:pStyle w:val="Brdprotokoll"/>
      </w:pPr>
    </w:p>
    <w:p w:rsidR="00586AE9" w:rsidRDefault="00586AE9" w:rsidP="004F3E65">
      <w:pPr>
        <w:pStyle w:val="Brdprotokoll"/>
      </w:pPr>
    </w:p>
    <w:p w:rsidR="00586AE9" w:rsidRDefault="00586AE9" w:rsidP="004F3E65">
      <w:pPr>
        <w:pStyle w:val="Brdprotokoll"/>
      </w:pPr>
    </w:p>
    <w:p w:rsidR="00586AE9" w:rsidRDefault="00586AE9" w:rsidP="004F3E65">
      <w:pPr>
        <w:pStyle w:val="Brdprotokoll"/>
      </w:pPr>
    </w:p>
    <w:p w:rsidR="00586AE9" w:rsidRDefault="00586AE9" w:rsidP="004F3E65">
      <w:pPr>
        <w:pStyle w:val="Brdprotokoll"/>
      </w:pPr>
    </w:p>
    <w:p w:rsidR="00586AE9" w:rsidRDefault="00586AE9" w:rsidP="004F3E65">
      <w:pPr>
        <w:pStyle w:val="Brdprotokoll"/>
      </w:pPr>
    </w:p>
    <w:p w:rsidR="00586AE9" w:rsidRDefault="00586AE9" w:rsidP="004F3E65">
      <w:pPr>
        <w:pStyle w:val="Brdprotokoll"/>
      </w:pPr>
    </w:p>
    <w:p w:rsidR="00586AE9" w:rsidRDefault="00586AE9" w:rsidP="004F3E65">
      <w:pPr>
        <w:pStyle w:val="Brdprotokoll"/>
      </w:pPr>
    </w:p>
    <w:p w:rsidR="00586AE9" w:rsidRDefault="00586AE9" w:rsidP="004F3E65">
      <w:pPr>
        <w:pStyle w:val="Brdprotokoll"/>
      </w:pPr>
    </w:p>
    <w:p w:rsidR="00586AE9" w:rsidRDefault="00586AE9" w:rsidP="004F3E65">
      <w:pPr>
        <w:pStyle w:val="Brdprotokoll"/>
      </w:pPr>
    </w:p>
    <w:p w:rsidR="00586AE9" w:rsidRDefault="00586AE9" w:rsidP="004F3E65">
      <w:pPr>
        <w:pStyle w:val="Brdprotokoll"/>
      </w:pPr>
    </w:p>
    <w:p w:rsidR="00586AE9" w:rsidRDefault="00586AE9" w:rsidP="004F3E65">
      <w:pPr>
        <w:pStyle w:val="Brdprotokoll"/>
      </w:pPr>
    </w:p>
    <w:p w:rsidR="00586AE9" w:rsidRDefault="00586AE9" w:rsidP="004F3E65">
      <w:pPr>
        <w:pStyle w:val="Brdprotokoll"/>
      </w:pPr>
    </w:p>
    <w:p w:rsidR="00586AE9" w:rsidRDefault="00586AE9" w:rsidP="004F3E65">
      <w:pPr>
        <w:pStyle w:val="Brdprotokoll"/>
      </w:pPr>
    </w:p>
    <w:p w:rsidR="00586AE9" w:rsidRDefault="00586AE9" w:rsidP="004F3E65">
      <w:pPr>
        <w:pStyle w:val="Brdprotokoll"/>
      </w:pPr>
    </w:p>
    <w:p w:rsidR="0053249D" w:rsidRDefault="0053249D" w:rsidP="0053249D">
      <w:pPr>
        <w:pStyle w:val="Prothuvud"/>
      </w:pPr>
      <w:r>
        <w:lastRenderedPageBreak/>
        <w:t>Fas</w:t>
      </w:r>
      <w:r w:rsidR="00AE4624">
        <w:t>tighetsutskottet</w:t>
      </w:r>
      <w:r w:rsidR="00AE4624">
        <w:tab/>
        <w:t>2018-</w:t>
      </w:r>
      <w:r w:rsidR="009F08DD">
        <w:t>06-19</w:t>
      </w:r>
      <w:bookmarkStart w:id="20" w:name="_GoBack"/>
      <w:bookmarkEnd w:id="20"/>
      <w:r w:rsidR="00AE4624">
        <w:tab/>
        <w:t>§</w:t>
      </w:r>
      <w:r w:rsidR="00AE4624">
        <w:tab/>
        <w:t>3</w:t>
      </w:r>
      <w:r w:rsidR="00A30861">
        <w:t>9</w:t>
      </w:r>
      <w:r>
        <w:tab/>
        <w:t>sidan</w:t>
      </w:r>
      <w:r>
        <w:tab/>
        <w:t>11</w:t>
      </w:r>
    </w:p>
    <w:p w:rsidR="0053249D" w:rsidRDefault="009F08DD" w:rsidP="0053249D">
      <w:pPr>
        <w:pStyle w:val="Diarienr"/>
      </w:pPr>
      <w:r>
        <w:t>Diarienummer</w:t>
      </w:r>
      <w:r>
        <w:tab/>
        <w:t>P-2018-74</w:t>
      </w:r>
    </w:p>
    <w:p w:rsidR="00586AE9" w:rsidRDefault="00586AE9" w:rsidP="00586AE9">
      <w:pPr>
        <w:pStyle w:val="renderubrik"/>
      </w:pPr>
      <w:r>
        <w:t>Samrådsärenden</w:t>
      </w:r>
    </w:p>
    <w:p w:rsidR="00586AE9" w:rsidRDefault="00586AE9" w:rsidP="00586AE9">
      <w:pPr>
        <w:pStyle w:val="Brdprotokoll"/>
        <w:rPr>
          <w:b/>
          <w:i/>
          <w:sz w:val="24"/>
        </w:rPr>
      </w:pPr>
      <w:r w:rsidRPr="00586AE9">
        <w:rPr>
          <w:b/>
          <w:i/>
          <w:sz w:val="24"/>
        </w:rPr>
        <w:t>Fastighetssyn, uppföljning</w:t>
      </w:r>
    </w:p>
    <w:p w:rsidR="00586AE9" w:rsidRDefault="007F79BC" w:rsidP="00586AE9">
      <w:pPr>
        <w:pStyle w:val="Brdprotokoll"/>
        <w:rPr>
          <w:szCs w:val="22"/>
        </w:rPr>
      </w:pPr>
      <w:r>
        <w:rPr>
          <w:szCs w:val="22"/>
        </w:rPr>
        <w:t>Fastighetssynen upplevdes som intressant och givande.</w:t>
      </w:r>
    </w:p>
    <w:p w:rsidR="007F79BC" w:rsidRDefault="007F79BC" w:rsidP="00586AE9">
      <w:pPr>
        <w:pStyle w:val="Brdprotokoll"/>
        <w:rPr>
          <w:szCs w:val="22"/>
        </w:rPr>
      </w:pPr>
    </w:p>
    <w:p w:rsidR="007F79BC" w:rsidRDefault="007F79BC" w:rsidP="007F79BC">
      <w:pPr>
        <w:pStyle w:val="Brdprotokoll"/>
        <w:rPr>
          <w:b/>
          <w:i/>
          <w:sz w:val="24"/>
        </w:rPr>
      </w:pPr>
      <w:r>
        <w:rPr>
          <w:b/>
          <w:i/>
          <w:sz w:val="24"/>
        </w:rPr>
        <w:t>Solceller</w:t>
      </w:r>
    </w:p>
    <w:p w:rsidR="007F79BC" w:rsidRDefault="007F79BC" w:rsidP="007F79BC">
      <w:pPr>
        <w:pStyle w:val="Brdprotokoll"/>
        <w:rPr>
          <w:szCs w:val="22"/>
        </w:rPr>
      </w:pPr>
      <w:r>
        <w:rPr>
          <w:szCs w:val="22"/>
        </w:rPr>
        <w:t>Ärendet flyttas för beslut till fastighetsutskottets möte i september.</w:t>
      </w:r>
    </w:p>
    <w:p w:rsidR="007F79BC" w:rsidRPr="00586AE9" w:rsidRDefault="007F79BC" w:rsidP="00586AE9">
      <w:pPr>
        <w:pStyle w:val="Brdprotokoll"/>
        <w:rPr>
          <w:szCs w:val="22"/>
        </w:rPr>
      </w:pPr>
    </w:p>
    <w:p w:rsidR="007F79BC" w:rsidRDefault="007F79BC" w:rsidP="007F79BC">
      <w:pPr>
        <w:pStyle w:val="Brdprotokoll"/>
        <w:rPr>
          <w:b/>
          <w:i/>
          <w:sz w:val="24"/>
        </w:rPr>
      </w:pPr>
      <w:proofErr w:type="spellStart"/>
      <w:r>
        <w:rPr>
          <w:b/>
          <w:i/>
          <w:sz w:val="24"/>
        </w:rPr>
        <w:t>Lissmastugan</w:t>
      </w:r>
      <w:proofErr w:type="spellEnd"/>
      <w:r>
        <w:rPr>
          <w:b/>
          <w:i/>
          <w:sz w:val="24"/>
        </w:rPr>
        <w:t xml:space="preserve"> i </w:t>
      </w:r>
      <w:proofErr w:type="spellStart"/>
      <w:r>
        <w:rPr>
          <w:b/>
          <w:i/>
          <w:sz w:val="24"/>
        </w:rPr>
        <w:t>Lännaskogen</w:t>
      </w:r>
      <w:proofErr w:type="spellEnd"/>
      <w:r>
        <w:rPr>
          <w:b/>
          <w:i/>
          <w:sz w:val="24"/>
        </w:rPr>
        <w:t>, status</w:t>
      </w:r>
    </w:p>
    <w:p w:rsidR="007F79BC" w:rsidRPr="00ED592B" w:rsidRDefault="007F79BC" w:rsidP="007F79BC">
      <w:pPr>
        <w:pStyle w:val="Brdprotokoll"/>
        <w:rPr>
          <w:szCs w:val="22"/>
        </w:rPr>
      </w:pPr>
      <w:r w:rsidRPr="00ED592B">
        <w:rPr>
          <w:szCs w:val="22"/>
        </w:rPr>
        <w:t>Fastighetsutskottet önskar att torrdasset tas bort och utvändiga bänka</w:t>
      </w:r>
      <w:r w:rsidR="001747D5" w:rsidRPr="00ED592B">
        <w:rPr>
          <w:szCs w:val="22"/>
        </w:rPr>
        <w:t>r</w:t>
      </w:r>
      <w:r w:rsidRPr="00ED592B">
        <w:rPr>
          <w:szCs w:val="22"/>
        </w:rPr>
        <w:t xml:space="preserve"> snyggas till.</w:t>
      </w:r>
    </w:p>
    <w:p w:rsidR="007F79BC" w:rsidRDefault="007F79BC" w:rsidP="007F79BC">
      <w:pPr>
        <w:pStyle w:val="Brdprotokoll"/>
        <w:rPr>
          <w:szCs w:val="22"/>
        </w:rPr>
      </w:pPr>
      <w:r w:rsidRPr="00ED592B">
        <w:rPr>
          <w:szCs w:val="22"/>
        </w:rPr>
        <w:t>Ärendet flyttas för beslut till fastighetsutskottets i september. Tills dess tas brev från svenska kyrkan ungdom fram.</w:t>
      </w:r>
    </w:p>
    <w:p w:rsidR="007F79BC" w:rsidRDefault="007F79BC" w:rsidP="007F79BC">
      <w:pPr>
        <w:pStyle w:val="Brdprotokoll"/>
        <w:rPr>
          <w:b/>
          <w:i/>
          <w:sz w:val="24"/>
        </w:rPr>
      </w:pPr>
    </w:p>
    <w:p w:rsidR="007F79BC" w:rsidRDefault="007F79BC" w:rsidP="007F79BC">
      <w:pPr>
        <w:pStyle w:val="Brdprotokoll"/>
        <w:rPr>
          <w:b/>
          <w:i/>
          <w:sz w:val="24"/>
        </w:rPr>
      </w:pPr>
      <w:r>
        <w:rPr>
          <w:b/>
          <w:i/>
          <w:sz w:val="24"/>
        </w:rPr>
        <w:t>Fastighetsutskottets nästa möte</w:t>
      </w:r>
    </w:p>
    <w:p w:rsidR="007F79BC" w:rsidRDefault="00B65A2B" w:rsidP="007F79BC">
      <w:pPr>
        <w:pStyle w:val="Brdprotokoll"/>
        <w:rPr>
          <w:szCs w:val="22"/>
        </w:rPr>
      </w:pPr>
      <w:r>
        <w:rPr>
          <w:szCs w:val="22"/>
        </w:rPr>
        <w:t>Fastighetsutskottets näst möte 2018-09-10</w:t>
      </w:r>
    </w:p>
    <w:p w:rsidR="00586AE9" w:rsidRDefault="00586AE9" w:rsidP="0053249D">
      <w:pPr>
        <w:pStyle w:val="renderubrik"/>
      </w:pPr>
    </w:p>
    <w:p w:rsidR="00586AE9" w:rsidRDefault="00586AE9" w:rsidP="0053249D">
      <w:pPr>
        <w:pStyle w:val="renderubrik"/>
      </w:pPr>
    </w:p>
    <w:p w:rsidR="00586AE9" w:rsidRDefault="00586AE9" w:rsidP="0053249D">
      <w:pPr>
        <w:pStyle w:val="renderubrik"/>
      </w:pPr>
    </w:p>
    <w:p w:rsidR="0053249D" w:rsidRPr="00860238" w:rsidRDefault="0053249D" w:rsidP="0053249D">
      <w:pPr>
        <w:pStyle w:val="Brdprotokoll"/>
      </w:pPr>
    </w:p>
    <w:p w:rsidR="0053249D" w:rsidRPr="0053249D" w:rsidRDefault="0053249D" w:rsidP="0053249D">
      <w:pPr>
        <w:pStyle w:val="Brdprotokoll"/>
      </w:pPr>
    </w:p>
    <w:p w:rsidR="00191088" w:rsidRPr="00191088" w:rsidRDefault="00191088" w:rsidP="00D352F3">
      <w:pPr>
        <w:pStyle w:val="Brdprotokoll"/>
        <w:ind w:left="0"/>
      </w:pPr>
    </w:p>
    <w:sectPr w:rsidR="00191088" w:rsidRPr="00191088" w:rsidSect="00B503AC">
      <w:headerReference w:type="default" r:id="rId11"/>
      <w:type w:val="continuous"/>
      <w:pgSz w:w="11906" w:h="16838" w:code="9"/>
      <w:pgMar w:top="1958" w:right="748" w:bottom="1134" w:left="1418" w:header="709" w:footer="90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64D4" w:rsidRDefault="00EA64D4">
      <w:r>
        <w:separator/>
      </w:r>
    </w:p>
  </w:endnote>
  <w:endnote w:type="continuationSeparator" w:id="0">
    <w:p w:rsidR="00EA64D4" w:rsidRDefault="00EA6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E5CCE1-25DD-48A9-938E-E84C8129AC2A}"/>
    <w:embedBold r:id="rId2" w:fontKey="{00E8E354-ED28-49E4-94E4-FEB8B8C7D01F}"/>
    <w:embedItalic r:id="rId3" w:fontKey="{36DF42C9-6188-4F0F-B1AB-4094D83FA899}"/>
    <w:embedBoldItalic r:id="rId4" w:fontKey="{2526F258-9C91-49A0-A330-79972D0B473C}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  <w:embedRegular r:id="rId5" w:fontKey="{0DE4FE9F-6F2D-4EBA-8CD8-189FC0563256}"/>
    <w:embedBold r:id="rId6" w:fontKey="{FD3B84B6-B559-43F4-B61B-B5DF22CCE0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222" w:rsidRPr="00551362" w:rsidRDefault="00674222" w:rsidP="00D27E66">
    <w:pPr>
      <w:pStyle w:val="Sidfot"/>
      <w:tabs>
        <w:tab w:val="clear" w:pos="9072"/>
        <w:tab w:val="right" w:pos="9923"/>
      </w:tabs>
      <w:ind w:right="-170"/>
      <w:jc w:val="right"/>
      <w:rPr>
        <w:i/>
        <w:iCs/>
        <w:color w:val="000000"/>
        <w:sz w:val="16"/>
        <w:szCs w:val="16"/>
      </w:rPr>
    </w:pPr>
    <w:r w:rsidRPr="00551362">
      <w:rPr>
        <w:rFonts w:ascii="Myriad Pro" w:hAnsi="Myriad Pro"/>
        <w:iCs/>
        <w:sz w:val="16"/>
        <w:szCs w:val="16"/>
      </w:rPr>
      <w:t>S</w:t>
    </w:r>
    <w:r w:rsidRPr="00551362">
      <w:rPr>
        <w:rFonts w:ascii="Myriad Pro" w:hAnsi="Myriad Pro"/>
        <w:color w:val="000000"/>
        <w:sz w:val="16"/>
        <w:szCs w:val="16"/>
      </w:rPr>
      <w:t xml:space="preserve">idan </w:t>
    </w:r>
    <w:r w:rsidR="004464FB" w:rsidRPr="00551362">
      <w:rPr>
        <w:rFonts w:ascii="Myriad Pro" w:hAnsi="Myriad Pro"/>
        <w:color w:val="000000"/>
        <w:sz w:val="16"/>
        <w:szCs w:val="16"/>
      </w:rPr>
      <w:fldChar w:fldCharType="begin"/>
    </w:r>
    <w:r w:rsidRPr="00551362">
      <w:rPr>
        <w:rFonts w:ascii="Myriad Pro" w:hAnsi="Myriad Pro"/>
        <w:color w:val="000000"/>
        <w:sz w:val="16"/>
        <w:szCs w:val="16"/>
      </w:rPr>
      <w:instrText xml:space="preserve"> PAGE </w:instrText>
    </w:r>
    <w:r w:rsidR="004464FB" w:rsidRPr="00551362">
      <w:rPr>
        <w:rFonts w:ascii="Myriad Pro" w:hAnsi="Myriad Pro"/>
        <w:color w:val="000000"/>
        <w:sz w:val="16"/>
        <w:szCs w:val="16"/>
      </w:rPr>
      <w:fldChar w:fldCharType="separate"/>
    </w:r>
    <w:r w:rsidR="009F08DD">
      <w:rPr>
        <w:rFonts w:ascii="Myriad Pro" w:hAnsi="Myriad Pro"/>
        <w:noProof/>
        <w:color w:val="000000"/>
        <w:sz w:val="16"/>
        <w:szCs w:val="16"/>
      </w:rPr>
      <w:t>10</w:t>
    </w:r>
    <w:r w:rsidR="004464FB" w:rsidRPr="00551362">
      <w:rPr>
        <w:rFonts w:ascii="Myriad Pro" w:hAnsi="Myriad Pro"/>
        <w:color w:val="000000"/>
        <w:sz w:val="16"/>
        <w:szCs w:val="16"/>
      </w:rPr>
      <w:fldChar w:fldCharType="end"/>
    </w:r>
    <w:r w:rsidRPr="00551362">
      <w:rPr>
        <w:rFonts w:ascii="Myriad Pro" w:hAnsi="Myriad Pro"/>
        <w:color w:val="000000"/>
        <w:sz w:val="16"/>
        <w:szCs w:val="16"/>
      </w:rPr>
      <w:t xml:space="preserve"> av </w:t>
    </w:r>
    <w:r w:rsidR="004464FB" w:rsidRPr="00551362">
      <w:rPr>
        <w:rFonts w:ascii="Myriad Pro" w:hAnsi="Myriad Pro"/>
        <w:color w:val="000000"/>
        <w:sz w:val="16"/>
        <w:szCs w:val="16"/>
      </w:rPr>
      <w:fldChar w:fldCharType="begin"/>
    </w:r>
    <w:r w:rsidRPr="00551362">
      <w:rPr>
        <w:rFonts w:ascii="Myriad Pro" w:hAnsi="Myriad Pro"/>
        <w:color w:val="000000"/>
        <w:sz w:val="16"/>
        <w:szCs w:val="16"/>
      </w:rPr>
      <w:instrText xml:space="preserve"> NUMPAGES </w:instrText>
    </w:r>
    <w:r w:rsidR="004464FB" w:rsidRPr="00551362">
      <w:rPr>
        <w:rFonts w:ascii="Myriad Pro" w:hAnsi="Myriad Pro"/>
        <w:color w:val="000000"/>
        <w:sz w:val="16"/>
        <w:szCs w:val="16"/>
      </w:rPr>
      <w:fldChar w:fldCharType="separate"/>
    </w:r>
    <w:r w:rsidR="009F08DD">
      <w:rPr>
        <w:rFonts w:ascii="Myriad Pro" w:hAnsi="Myriad Pro"/>
        <w:noProof/>
        <w:color w:val="000000"/>
        <w:sz w:val="16"/>
        <w:szCs w:val="16"/>
      </w:rPr>
      <w:t>11</w:t>
    </w:r>
    <w:r w:rsidR="004464FB" w:rsidRPr="00551362">
      <w:rPr>
        <w:rFonts w:ascii="Myriad Pro" w:hAnsi="Myriad Pro"/>
        <w:color w:val="000000"/>
        <w:sz w:val="16"/>
        <w:szCs w:val="16"/>
      </w:rPr>
      <w:fldChar w:fldCharType="end"/>
    </w:r>
  </w:p>
  <w:p w:rsidR="00674222" w:rsidRDefault="00674222" w:rsidP="007653F8">
    <w:pPr>
      <w:pStyle w:val="Sidfot"/>
      <w:pBdr>
        <w:top w:val="single" w:sz="6" w:space="1" w:color="auto"/>
      </w:pBdr>
      <w:tabs>
        <w:tab w:val="clear" w:pos="4536"/>
        <w:tab w:val="clear" w:pos="9072"/>
        <w:tab w:val="center" w:pos="5500"/>
        <w:tab w:val="right" w:pos="9923"/>
      </w:tabs>
      <w:ind w:left="964" w:right="-170"/>
    </w:pPr>
    <w:r>
      <w:rPr>
        <w:i/>
        <w:iCs/>
        <w:color w:val="000000"/>
        <w:sz w:val="16"/>
      </w:rPr>
      <w:t>Justerarnas signaturer</w:t>
    </w:r>
    <w:r>
      <w:rPr>
        <w:i/>
        <w:iCs/>
        <w:color w:val="000000"/>
        <w:sz w:val="16"/>
      </w:rPr>
      <w:tab/>
    </w:r>
    <w:r>
      <w:rPr>
        <w:i/>
        <w:iCs/>
        <w:sz w:val="16"/>
      </w:rPr>
      <w:t>Utdragsbestyrkande</w:t>
    </w:r>
    <w:r>
      <w:rPr>
        <w:i/>
        <w:iCs/>
        <w:sz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222" w:rsidRPr="00551362" w:rsidRDefault="00674222" w:rsidP="00D27E66">
    <w:pPr>
      <w:pStyle w:val="Sidfot"/>
      <w:tabs>
        <w:tab w:val="clear" w:pos="9072"/>
        <w:tab w:val="right" w:pos="9923"/>
      </w:tabs>
      <w:ind w:right="-170"/>
      <w:jc w:val="right"/>
      <w:rPr>
        <w:i/>
        <w:iCs/>
        <w:sz w:val="16"/>
        <w:szCs w:val="16"/>
      </w:rPr>
    </w:pPr>
    <w:r w:rsidRPr="00551362">
      <w:rPr>
        <w:rFonts w:ascii="Myriad Pro" w:hAnsi="Myriad Pro"/>
        <w:iCs/>
        <w:sz w:val="16"/>
        <w:szCs w:val="16"/>
      </w:rPr>
      <w:t>S</w:t>
    </w:r>
    <w:r w:rsidRPr="00551362">
      <w:rPr>
        <w:rFonts w:ascii="Myriad Pro" w:hAnsi="Myriad Pro"/>
        <w:color w:val="000000"/>
        <w:sz w:val="16"/>
        <w:szCs w:val="16"/>
      </w:rPr>
      <w:t xml:space="preserve">idan </w:t>
    </w:r>
    <w:r w:rsidR="004464FB" w:rsidRPr="00551362">
      <w:rPr>
        <w:rFonts w:ascii="Myriad Pro" w:hAnsi="Myriad Pro"/>
        <w:color w:val="000000"/>
        <w:sz w:val="16"/>
        <w:szCs w:val="16"/>
      </w:rPr>
      <w:fldChar w:fldCharType="begin"/>
    </w:r>
    <w:r w:rsidRPr="00551362">
      <w:rPr>
        <w:rFonts w:ascii="Myriad Pro" w:hAnsi="Myriad Pro"/>
        <w:color w:val="000000"/>
        <w:sz w:val="16"/>
        <w:szCs w:val="16"/>
      </w:rPr>
      <w:instrText xml:space="preserve"> PAGE </w:instrText>
    </w:r>
    <w:r w:rsidR="004464FB" w:rsidRPr="00551362">
      <w:rPr>
        <w:rFonts w:ascii="Myriad Pro" w:hAnsi="Myriad Pro"/>
        <w:color w:val="000000"/>
        <w:sz w:val="16"/>
        <w:szCs w:val="16"/>
      </w:rPr>
      <w:fldChar w:fldCharType="separate"/>
    </w:r>
    <w:r w:rsidR="009F08DD">
      <w:rPr>
        <w:rFonts w:ascii="Myriad Pro" w:hAnsi="Myriad Pro"/>
        <w:noProof/>
        <w:color w:val="000000"/>
        <w:sz w:val="16"/>
        <w:szCs w:val="16"/>
      </w:rPr>
      <w:t>1</w:t>
    </w:r>
    <w:r w:rsidR="004464FB" w:rsidRPr="00551362">
      <w:rPr>
        <w:rFonts w:ascii="Myriad Pro" w:hAnsi="Myriad Pro"/>
        <w:color w:val="000000"/>
        <w:sz w:val="16"/>
        <w:szCs w:val="16"/>
      </w:rPr>
      <w:fldChar w:fldCharType="end"/>
    </w:r>
    <w:r w:rsidRPr="00551362">
      <w:rPr>
        <w:rFonts w:ascii="Myriad Pro" w:hAnsi="Myriad Pro"/>
        <w:color w:val="000000"/>
        <w:sz w:val="16"/>
        <w:szCs w:val="16"/>
      </w:rPr>
      <w:t xml:space="preserve"> av </w:t>
    </w:r>
    <w:r w:rsidR="004464FB" w:rsidRPr="00551362">
      <w:rPr>
        <w:rFonts w:ascii="Myriad Pro" w:hAnsi="Myriad Pro"/>
        <w:color w:val="000000"/>
        <w:sz w:val="16"/>
        <w:szCs w:val="16"/>
      </w:rPr>
      <w:fldChar w:fldCharType="begin"/>
    </w:r>
    <w:r w:rsidRPr="00551362">
      <w:rPr>
        <w:rFonts w:ascii="Myriad Pro" w:hAnsi="Myriad Pro"/>
        <w:color w:val="000000"/>
        <w:sz w:val="16"/>
        <w:szCs w:val="16"/>
      </w:rPr>
      <w:instrText xml:space="preserve"> NUMPAGES </w:instrText>
    </w:r>
    <w:r w:rsidR="004464FB" w:rsidRPr="00551362">
      <w:rPr>
        <w:rFonts w:ascii="Myriad Pro" w:hAnsi="Myriad Pro"/>
        <w:color w:val="000000"/>
        <w:sz w:val="16"/>
        <w:szCs w:val="16"/>
      </w:rPr>
      <w:fldChar w:fldCharType="separate"/>
    </w:r>
    <w:r w:rsidR="009F08DD">
      <w:rPr>
        <w:rFonts w:ascii="Myriad Pro" w:hAnsi="Myriad Pro"/>
        <w:noProof/>
        <w:color w:val="000000"/>
        <w:sz w:val="16"/>
        <w:szCs w:val="16"/>
      </w:rPr>
      <w:t>11</w:t>
    </w:r>
    <w:r w:rsidR="004464FB" w:rsidRPr="00551362">
      <w:rPr>
        <w:rFonts w:ascii="Myriad Pro" w:hAnsi="Myriad Pro"/>
        <w:color w:val="000000"/>
        <w:sz w:val="16"/>
        <w:szCs w:val="16"/>
      </w:rPr>
      <w:fldChar w:fldCharType="end"/>
    </w:r>
  </w:p>
  <w:p w:rsidR="00674222" w:rsidRDefault="00674222" w:rsidP="007653F8">
    <w:pPr>
      <w:pStyle w:val="Sidfot"/>
      <w:pBdr>
        <w:top w:val="single" w:sz="6" w:space="1" w:color="auto"/>
      </w:pBdr>
      <w:tabs>
        <w:tab w:val="clear" w:pos="9072"/>
        <w:tab w:val="right" w:pos="9923"/>
      </w:tabs>
      <w:ind w:right="-170"/>
      <w:rPr>
        <w:i/>
        <w:iCs/>
        <w:sz w:val="16"/>
      </w:rPr>
    </w:pPr>
    <w:r>
      <w:rPr>
        <w:i/>
        <w:iCs/>
        <w:sz w:val="16"/>
      </w:rPr>
      <w:t>Justerarnas signatur</w:t>
    </w:r>
    <w:r>
      <w:rPr>
        <w:i/>
        <w:iCs/>
        <w:sz w:val="16"/>
      </w:rPr>
      <w:tab/>
      <w:t>Utdragsbestyrkande</w:t>
    </w:r>
    <w:r>
      <w:rPr>
        <w:i/>
        <w:iCs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64D4" w:rsidRDefault="00EA64D4">
      <w:r>
        <w:separator/>
      </w:r>
    </w:p>
  </w:footnote>
  <w:footnote w:type="continuationSeparator" w:id="0">
    <w:p w:rsidR="00EA64D4" w:rsidRDefault="00EA64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222" w:rsidRPr="00393E7A" w:rsidRDefault="00674222" w:rsidP="0036087C">
    <w:pPr>
      <w:pStyle w:val="Sidhuvud"/>
      <w:tabs>
        <w:tab w:val="clear" w:pos="4536"/>
        <w:tab w:val="left" w:pos="5220"/>
      </w:tabs>
      <w:rPr>
        <w:sz w:val="48"/>
        <w:szCs w:val="48"/>
      </w:rPr>
    </w:pPr>
  </w:p>
  <w:p w:rsidR="00674222" w:rsidRPr="006638BA" w:rsidRDefault="00674222" w:rsidP="00FE015B">
    <w:pPr>
      <w:pStyle w:val="Sidhuvud"/>
      <w:tabs>
        <w:tab w:val="right" w:pos="4536"/>
        <w:tab w:val="left" w:pos="5222"/>
      </w:tabs>
      <w:rPr>
        <w:rFonts w:ascii="Myriad Pro" w:hAnsi="Myriad Pro"/>
      </w:rPr>
    </w:pPr>
    <w:r>
      <w:rPr>
        <w:rFonts w:ascii="Myriad Pro" w:hAnsi="Myriad Pro"/>
        <w:noProof/>
        <w:sz w:val="48"/>
        <w:szCs w:val="48"/>
      </w:rPr>
      <w:drawing>
        <wp:anchor distT="0" distB="0" distL="114300" distR="114300" simplePos="0" relativeHeight="251656704" behindDoc="0" locked="0" layoutInCell="1" allowOverlap="1" wp14:anchorId="17F1D26D" wp14:editId="33225480">
          <wp:simplePos x="0" y="0"/>
          <wp:positionH relativeFrom="page">
            <wp:posOffset>5542915</wp:posOffset>
          </wp:positionH>
          <wp:positionV relativeFrom="page">
            <wp:posOffset>579755</wp:posOffset>
          </wp:positionV>
          <wp:extent cx="1619885" cy="311785"/>
          <wp:effectExtent l="19050" t="0" r="0" b="0"/>
          <wp:wrapNone/>
          <wp:docPr id="3" name="Bild 12" descr="iHu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2" descr="iHu_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11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638BA">
      <w:rPr>
        <w:rFonts w:ascii="Myriad Pro" w:hAnsi="Myriad Pro"/>
      </w:rPr>
      <w:t>Sammanträdesprotokoll</w:t>
    </w:r>
    <w:r>
      <w:rPr>
        <w:rFonts w:ascii="Myriad Pro" w:hAnsi="Myriad Pro"/>
      </w:rPr>
      <w:tab/>
    </w:r>
    <w:fldSimple w:instr=" REF  Text13  \* MERGEFORMAT ">
      <w:r w:rsidR="00682257" w:rsidRPr="00682257">
        <w:rPr>
          <w:rFonts w:ascii="Franklin Gothic Medium Cond" w:hAnsi="Franklin Gothic Medium Cond"/>
          <w:noProof/>
        </w:rPr>
        <w:t>2018-06-19</w:t>
      </w:r>
    </w:fldSimple>
  </w:p>
  <w:p w:rsidR="00674222" w:rsidRPr="00551362" w:rsidRDefault="000F2641" w:rsidP="00FE015B">
    <w:pPr>
      <w:pStyle w:val="Sidhuvud"/>
      <w:tabs>
        <w:tab w:val="clear" w:pos="4536"/>
        <w:tab w:val="left" w:pos="5220"/>
      </w:tabs>
      <w:rPr>
        <w:rFonts w:ascii="Myriad Pro" w:hAnsi="Myriad Pro"/>
        <w:b/>
        <w:caps/>
        <w:spacing w:val="2"/>
        <w:position w:val="-28"/>
      </w:rPr>
    </w:pPr>
    <w:fldSimple w:instr=" REF Listruta1  \* MERGEFORMAT ">
      <w:r w:rsidR="00682257" w:rsidRPr="00682257">
        <w:rPr>
          <w:rFonts w:ascii="Myriad Pro" w:hAnsi="Myriad Pro"/>
          <w:b/>
          <w:caps/>
          <w:position w:val="-28"/>
        </w:rPr>
        <w:t>Fastighetsutskott</w:t>
      </w:r>
    </w:fldSimple>
  </w:p>
  <w:p w:rsidR="00674222" w:rsidRPr="00551362" w:rsidRDefault="00674222" w:rsidP="00FE015B">
    <w:pPr>
      <w:pStyle w:val="Sidhuvud"/>
      <w:tabs>
        <w:tab w:val="clear" w:pos="4536"/>
        <w:tab w:val="left" w:pos="5220"/>
      </w:tabs>
      <w:rPr>
        <w:rFonts w:ascii="Myriad Pro" w:hAnsi="Myriad Pro"/>
        <w:sz w:val="16"/>
        <w:szCs w:val="16"/>
      </w:rPr>
    </w:pPr>
    <w:r w:rsidRPr="00551362">
      <w:rPr>
        <w:rFonts w:ascii="Myriad Pro" w:hAnsi="Myriad Pro"/>
        <w:sz w:val="16"/>
        <w:szCs w:val="16"/>
      </w:rPr>
      <w:t>Huddinge kyrkliga samfällighet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222" w:rsidRDefault="00674222" w:rsidP="003135B4">
    <w:pPr>
      <w:pStyle w:val="Sidhuvud"/>
      <w:tabs>
        <w:tab w:val="left" w:pos="5220"/>
      </w:tabs>
      <w:rPr>
        <w:rFonts w:ascii="Myriad Pro" w:hAnsi="Myriad Pro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0A39199C" wp14:editId="4B9839DB">
          <wp:simplePos x="0" y="0"/>
          <wp:positionH relativeFrom="page">
            <wp:posOffset>4829175</wp:posOffset>
          </wp:positionH>
          <wp:positionV relativeFrom="page">
            <wp:posOffset>521335</wp:posOffset>
          </wp:positionV>
          <wp:extent cx="2343785" cy="450850"/>
          <wp:effectExtent l="19050" t="0" r="0" b="0"/>
          <wp:wrapNone/>
          <wp:docPr id="2" name="Bild 22" descr="iHu_logo_S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2" descr="iHu_logo_SV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785" cy="450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74222" w:rsidRPr="00DD1471" w:rsidRDefault="00674222" w:rsidP="003135B4">
    <w:pPr>
      <w:pStyle w:val="Sidhuvud"/>
      <w:tabs>
        <w:tab w:val="left" w:pos="5220"/>
      </w:tabs>
      <w:rPr>
        <w:rFonts w:ascii="Myriad Pro" w:hAnsi="Myriad Pro"/>
      </w:rPr>
    </w:pPr>
    <w:r w:rsidRPr="00DD1471">
      <w:rPr>
        <w:rFonts w:ascii="Myriad Pro" w:hAnsi="Myriad Pro"/>
      </w:rPr>
      <w:t>Sammanträdesprotokoll</w:t>
    </w:r>
    <w:r w:rsidRPr="00DD1471">
      <w:rPr>
        <w:rFonts w:ascii="Myriad Pro" w:hAnsi="Myriad Pro"/>
      </w:rPr>
      <w:tab/>
    </w:r>
    <w:fldSimple w:instr=" REF Text13  \* MERGEFORMAT ">
      <w:r w:rsidR="00682257" w:rsidRPr="00682257">
        <w:rPr>
          <w:rFonts w:ascii="Myriad Pro" w:hAnsi="Myriad Pro"/>
          <w:b/>
          <w:spacing w:val="2"/>
          <w:sz w:val="20"/>
          <w:szCs w:val="20"/>
        </w:rPr>
        <w:t>2018-06-19</w:t>
      </w:r>
    </w:fldSimple>
  </w:p>
  <w:p w:rsidR="00674222" w:rsidRPr="00551362" w:rsidRDefault="000F2641" w:rsidP="00FE015B">
    <w:pPr>
      <w:pStyle w:val="Sidhuvud"/>
      <w:tabs>
        <w:tab w:val="left" w:pos="5220"/>
      </w:tabs>
      <w:rPr>
        <w:rFonts w:ascii="Myriad Pro" w:hAnsi="Myriad Pro"/>
        <w:b/>
        <w:caps/>
        <w:position w:val="-28"/>
      </w:rPr>
    </w:pPr>
    <w:fldSimple w:instr=" REF Listruta1  \* MERGEFORMAT ">
      <w:r w:rsidR="00682257" w:rsidRPr="00682257">
        <w:rPr>
          <w:rFonts w:ascii="Myriad Pro" w:hAnsi="Myriad Pro"/>
          <w:b/>
          <w:caps/>
          <w:position w:val="-28"/>
        </w:rPr>
        <w:t>Fastighetsutskott</w:t>
      </w:r>
    </w:fldSimple>
  </w:p>
  <w:p w:rsidR="00674222" w:rsidRPr="00551362" w:rsidRDefault="00674222" w:rsidP="00FE015B">
    <w:pPr>
      <w:pStyle w:val="Sidhuvud"/>
      <w:tabs>
        <w:tab w:val="left" w:pos="5220"/>
      </w:tabs>
      <w:rPr>
        <w:rFonts w:ascii="Myriad Pro" w:hAnsi="Myriad Pro"/>
        <w:sz w:val="16"/>
        <w:szCs w:val="16"/>
      </w:rPr>
    </w:pPr>
    <w:r>
      <w:rPr>
        <w:rFonts w:ascii="Myriad Pro" w:hAnsi="Myriad Pro"/>
        <w:sz w:val="16"/>
        <w:szCs w:val="16"/>
      </w:rPr>
      <w:t>Huddinge pastorat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222" w:rsidRPr="00B503AC" w:rsidRDefault="00674222" w:rsidP="00FD1B8A">
    <w:pPr>
      <w:pStyle w:val="Sidhuvud"/>
      <w:tabs>
        <w:tab w:val="clear" w:pos="4536"/>
        <w:tab w:val="right" w:pos="5529"/>
        <w:tab w:val="left" w:pos="5812"/>
      </w:tabs>
      <w:ind w:left="964"/>
      <w:rPr>
        <w:rFonts w:ascii="Myriad Pro" w:hAnsi="Myriad Pro"/>
        <w:sz w:val="20"/>
        <w:szCs w:val="20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5544820</wp:posOffset>
          </wp:positionH>
          <wp:positionV relativeFrom="page">
            <wp:posOffset>398145</wp:posOffset>
          </wp:positionV>
          <wp:extent cx="1619885" cy="317500"/>
          <wp:effectExtent l="19050" t="0" r="0" b="0"/>
          <wp:wrapNone/>
          <wp:docPr id="1" name="Bild 24" descr="iHu_logo_S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4" descr="iHu_logo_SV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17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503AC">
      <w:rPr>
        <w:rFonts w:ascii="Myriad Pro" w:hAnsi="Myriad Pro"/>
        <w:sz w:val="20"/>
        <w:szCs w:val="20"/>
      </w:rPr>
      <w:t>Sammanträdesprotokoll</w:t>
    </w:r>
    <w:r w:rsidRPr="00B503AC">
      <w:rPr>
        <w:rFonts w:ascii="Myriad Pro" w:hAnsi="Myriad Pro"/>
        <w:sz w:val="20"/>
        <w:szCs w:val="20"/>
      </w:rPr>
      <w:tab/>
    </w:r>
    <w:fldSimple w:instr=" REF  Text13  \* MERGEFORMAT ">
      <w:r w:rsidR="00682257" w:rsidRPr="00682257">
        <w:rPr>
          <w:rFonts w:ascii="Franklin Gothic Medium Cond" w:hAnsi="Franklin Gothic Medium Cond"/>
          <w:b/>
          <w:noProof/>
          <w:sz w:val="20"/>
          <w:szCs w:val="20"/>
        </w:rPr>
        <w:t>2018-06-19</w:t>
      </w:r>
    </w:fldSimple>
  </w:p>
  <w:p w:rsidR="00674222" w:rsidRPr="00551362" w:rsidRDefault="000F2641" w:rsidP="00B503AC">
    <w:pPr>
      <w:pStyle w:val="Sidhuvud"/>
      <w:tabs>
        <w:tab w:val="clear" w:pos="4536"/>
        <w:tab w:val="left" w:pos="5220"/>
      </w:tabs>
      <w:ind w:left="964"/>
      <w:rPr>
        <w:rFonts w:ascii="Myriad Pro" w:hAnsi="Myriad Pro"/>
        <w:b/>
        <w:caps/>
        <w:spacing w:val="2"/>
        <w:position w:val="-28"/>
      </w:rPr>
    </w:pPr>
    <w:fldSimple w:instr=" REF Listruta1  \* MERGEFORMAT ">
      <w:r w:rsidR="00682257" w:rsidRPr="00682257">
        <w:rPr>
          <w:rFonts w:ascii="Myriad Pro" w:hAnsi="Myriad Pro"/>
          <w:b/>
          <w:caps/>
          <w:position w:val="-28"/>
        </w:rPr>
        <w:t>Fastighetsutskott</w:t>
      </w:r>
    </w:fldSimple>
  </w:p>
  <w:p w:rsidR="00674222" w:rsidRPr="00551362" w:rsidRDefault="00674222" w:rsidP="00B503AC">
    <w:pPr>
      <w:pStyle w:val="Sidhuvud"/>
      <w:tabs>
        <w:tab w:val="clear" w:pos="4536"/>
        <w:tab w:val="left" w:pos="5220"/>
      </w:tabs>
      <w:ind w:left="964"/>
      <w:rPr>
        <w:rFonts w:ascii="Myriad Pro" w:hAnsi="Myriad Pro"/>
        <w:sz w:val="16"/>
        <w:szCs w:val="16"/>
      </w:rPr>
    </w:pPr>
    <w:r>
      <w:rPr>
        <w:rFonts w:ascii="Myriad Pro" w:hAnsi="Myriad Pro"/>
        <w:sz w:val="16"/>
        <w:szCs w:val="16"/>
      </w:rPr>
      <w:t>Huddinge pastorat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130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68A"/>
    <w:rsid w:val="00002080"/>
    <w:rsid w:val="00027A09"/>
    <w:rsid w:val="000352B9"/>
    <w:rsid w:val="00063075"/>
    <w:rsid w:val="00093EC6"/>
    <w:rsid w:val="0009619B"/>
    <w:rsid w:val="000B21A3"/>
    <w:rsid w:val="000B4589"/>
    <w:rsid w:val="000E40D4"/>
    <w:rsid w:val="000E426A"/>
    <w:rsid w:val="000E6B10"/>
    <w:rsid w:val="000F2641"/>
    <w:rsid w:val="001056E3"/>
    <w:rsid w:val="001132CB"/>
    <w:rsid w:val="001423AD"/>
    <w:rsid w:val="001747D5"/>
    <w:rsid w:val="00191088"/>
    <w:rsid w:val="00196E93"/>
    <w:rsid w:val="001C0520"/>
    <w:rsid w:val="001F2C6C"/>
    <w:rsid w:val="002059A2"/>
    <w:rsid w:val="00224B92"/>
    <w:rsid w:val="00242496"/>
    <w:rsid w:val="0026605B"/>
    <w:rsid w:val="002B0E5F"/>
    <w:rsid w:val="002D1418"/>
    <w:rsid w:val="00301316"/>
    <w:rsid w:val="00310F29"/>
    <w:rsid w:val="00311CE9"/>
    <w:rsid w:val="003135B4"/>
    <w:rsid w:val="00324386"/>
    <w:rsid w:val="00326A80"/>
    <w:rsid w:val="00340435"/>
    <w:rsid w:val="00345733"/>
    <w:rsid w:val="00350B65"/>
    <w:rsid w:val="0036087C"/>
    <w:rsid w:val="0036638F"/>
    <w:rsid w:val="0037095A"/>
    <w:rsid w:val="00376B39"/>
    <w:rsid w:val="00392558"/>
    <w:rsid w:val="00393E7A"/>
    <w:rsid w:val="003B3B55"/>
    <w:rsid w:val="003F0712"/>
    <w:rsid w:val="003F5E41"/>
    <w:rsid w:val="004043D3"/>
    <w:rsid w:val="004102F2"/>
    <w:rsid w:val="0042188D"/>
    <w:rsid w:val="004229CA"/>
    <w:rsid w:val="00435FF1"/>
    <w:rsid w:val="00437B68"/>
    <w:rsid w:val="004464FB"/>
    <w:rsid w:val="00461184"/>
    <w:rsid w:val="0046384C"/>
    <w:rsid w:val="00473010"/>
    <w:rsid w:val="004A34FD"/>
    <w:rsid w:val="004B1B0B"/>
    <w:rsid w:val="004D5E28"/>
    <w:rsid w:val="004E5046"/>
    <w:rsid w:val="004F3E65"/>
    <w:rsid w:val="004F630D"/>
    <w:rsid w:val="00516B0C"/>
    <w:rsid w:val="0053249D"/>
    <w:rsid w:val="005379EC"/>
    <w:rsid w:val="00551362"/>
    <w:rsid w:val="00557948"/>
    <w:rsid w:val="00567D5F"/>
    <w:rsid w:val="00586AE9"/>
    <w:rsid w:val="005A458D"/>
    <w:rsid w:val="005C0518"/>
    <w:rsid w:val="005C2B65"/>
    <w:rsid w:val="005D006C"/>
    <w:rsid w:val="005F47D1"/>
    <w:rsid w:val="006037DB"/>
    <w:rsid w:val="00607863"/>
    <w:rsid w:val="006120B6"/>
    <w:rsid w:val="00642FC7"/>
    <w:rsid w:val="00643CD9"/>
    <w:rsid w:val="006638BA"/>
    <w:rsid w:val="00665EB0"/>
    <w:rsid w:val="00671203"/>
    <w:rsid w:val="00673822"/>
    <w:rsid w:val="00674222"/>
    <w:rsid w:val="00675C8F"/>
    <w:rsid w:val="00682257"/>
    <w:rsid w:val="00684C87"/>
    <w:rsid w:val="006C1804"/>
    <w:rsid w:val="006C5661"/>
    <w:rsid w:val="006E3416"/>
    <w:rsid w:val="006F655E"/>
    <w:rsid w:val="00711232"/>
    <w:rsid w:val="00730914"/>
    <w:rsid w:val="00735935"/>
    <w:rsid w:val="00752939"/>
    <w:rsid w:val="00757630"/>
    <w:rsid w:val="0075768A"/>
    <w:rsid w:val="00761F8E"/>
    <w:rsid w:val="007653F8"/>
    <w:rsid w:val="007719F3"/>
    <w:rsid w:val="0079362B"/>
    <w:rsid w:val="007952D2"/>
    <w:rsid w:val="007C03D3"/>
    <w:rsid w:val="007C4284"/>
    <w:rsid w:val="007D13C5"/>
    <w:rsid w:val="007D34CB"/>
    <w:rsid w:val="007D46FC"/>
    <w:rsid w:val="007E04B6"/>
    <w:rsid w:val="007E7860"/>
    <w:rsid w:val="007F3F55"/>
    <w:rsid w:val="007F79BC"/>
    <w:rsid w:val="00802C2A"/>
    <w:rsid w:val="00817502"/>
    <w:rsid w:val="008236B4"/>
    <w:rsid w:val="00825FED"/>
    <w:rsid w:val="00844250"/>
    <w:rsid w:val="008534DC"/>
    <w:rsid w:val="00860238"/>
    <w:rsid w:val="00896986"/>
    <w:rsid w:val="008B265B"/>
    <w:rsid w:val="008B5656"/>
    <w:rsid w:val="008C350D"/>
    <w:rsid w:val="008D6C56"/>
    <w:rsid w:val="008D7CD0"/>
    <w:rsid w:val="00906057"/>
    <w:rsid w:val="009136FA"/>
    <w:rsid w:val="00916E6C"/>
    <w:rsid w:val="009608B4"/>
    <w:rsid w:val="0096778B"/>
    <w:rsid w:val="0099125E"/>
    <w:rsid w:val="0099485B"/>
    <w:rsid w:val="00997D7E"/>
    <w:rsid w:val="009B03F9"/>
    <w:rsid w:val="009B56CA"/>
    <w:rsid w:val="009C3090"/>
    <w:rsid w:val="009D0400"/>
    <w:rsid w:val="009D6D96"/>
    <w:rsid w:val="009E2886"/>
    <w:rsid w:val="009F08DD"/>
    <w:rsid w:val="00A243FE"/>
    <w:rsid w:val="00A30861"/>
    <w:rsid w:val="00A34C78"/>
    <w:rsid w:val="00A427A9"/>
    <w:rsid w:val="00A47137"/>
    <w:rsid w:val="00A563A8"/>
    <w:rsid w:val="00A5690F"/>
    <w:rsid w:val="00A579C5"/>
    <w:rsid w:val="00A67F3A"/>
    <w:rsid w:val="00A701AE"/>
    <w:rsid w:val="00A74516"/>
    <w:rsid w:val="00A8359A"/>
    <w:rsid w:val="00AA28FA"/>
    <w:rsid w:val="00AA5AB7"/>
    <w:rsid w:val="00AC253F"/>
    <w:rsid w:val="00AE2DA6"/>
    <w:rsid w:val="00AE4624"/>
    <w:rsid w:val="00AE63F0"/>
    <w:rsid w:val="00AF3170"/>
    <w:rsid w:val="00B03639"/>
    <w:rsid w:val="00B10F97"/>
    <w:rsid w:val="00B21866"/>
    <w:rsid w:val="00B45189"/>
    <w:rsid w:val="00B46AC4"/>
    <w:rsid w:val="00B503AC"/>
    <w:rsid w:val="00B56CAA"/>
    <w:rsid w:val="00B63018"/>
    <w:rsid w:val="00B65A2B"/>
    <w:rsid w:val="00B67074"/>
    <w:rsid w:val="00B73177"/>
    <w:rsid w:val="00B757EB"/>
    <w:rsid w:val="00B77986"/>
    <w:rsid w:val="00B861D4"/>
    <w:rsid w:val="00B87364"/>
    <w:rsid w:val="00B919AA"/>
    <w:rsid w:val="00BA4B9A"/>
    <w:rsid w:val="00BB66DD"/>
    <w:rsid w:val="00BE1189"/>
    <w:rsid w:val="00BF79BE"/>
    <w:rsid w:val="00C00DCB"/>
    <w:rsid w:val="00C2660D"/>
    <w:rsid w:val="00C323EF"/>
    <w:rsid w:val="00C371CD"/>
    <w:rsid w:val="00C40FAF"/>
    <w:rsid w:val="00C92514"/>
    <w:rsid w:val="00C94962"/>
    <w:rsid w:val="00CC09DB"/>
    <w:rsid w:val="00CE2A63"/>
    <w:rsid w:val="00CE4339"/>
    <w:rsid w:val="00D050AA"/>
    <w:rsid w:val="00D16081"/>
    <w:rsid w:val="00D24F8F"/>
    <w:rsid w:val="00D27E66"/>
    <w:rsid w:val="00D32873"/>
    <w:rsid w:val="00D332A3"/>
    <w:rsid w:val="00D352F3"/>
    <w:rsid w:val="00D605A4"/>
    <w:rsid w:val="00D66919"/>
    <w:rsid w:val="00D67F52"/>
    <w:rsid w:val="00D952A3"/>
    <w:rsid w:val="00D9630A"/>
    <w:rsid w:val="00DB5F2A"/>
    <w:rsid w:val="00DB5F31"/>
    <w:rsid w:val="00DB6786"/>
    <w:rsid w:val="00DB72C1"/>
    <w:rsid w:val="00DC3330"/>
    <w:rsid w:val="00DC518F"/>
    <w:rsid w:val="00DD1471"/>
    <w:rsid w:val="00DD4CD7"/>
    <w:rsid w:val="00DF2145"/>
    <w:rsid w:val="00DF6051"/>
    <w:rsid w:val="00E10404"/>
    <w:rsid w:val="00E11F69"/>
    <w:rsid w:val="00E14970"/>
    <w:rsid w:val="00E3598E"/>
    <w:rsid w:val="00E45539"/>
    <w:rsid w:val="00E56E8B"/>
    <w:rsid w:val="00E60EE2"/>
    <w:rsid w:val="00E85912"/>
    <w:rsid w:val="00E93557"/>
    <w:rsid w:val="00E96C4A"/>
    <w:rsid w:val="00EA64D4"/>
    <w:rsid w:val="00EB174B"/>
    <w:rsid w:val="00EC0946"/>
    <w:rsid w:val="00ED388F"/>
    <w:rsid w:val="00ED592B"/>
    <w:rsid w:val="00EF281D"/>
    <w:rsid w:val="00EF33F1"/>
    <w:rsid w:val="00F14B98"/>
    <w:rsid w:val="00F22CA6"/>
    <w:rsid w:val="00F31261"/>
    <w:rsid w:val="00F44CB4"/>
    <w:rsid w:val="00F64E5A"/>
    <w:rsid w:val="00F73137"/>
    <w:rsid w:val="00F81ADC"/>
    <w:rsid w:val="00F832D5"/>
    <w:rsid w:val="00F85444"/>
    <w:rsid w:val="00F9562B"/>
    <w:rsid w:val="00FA0456"/>
    <w:rsid w:val="00FA56DD"/>
    <w:rsid w:val="00FA6EBA"/>
    <w:rsid w:val="00FC6FE6"/>
    <w:rsid w:val="00FD1B8A"/>
    <w:rsid w:val="00FE0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653C0B4"/>
  <w15:docId w15:val="{C14DA151-D660-41F8-94C3-5ED95FB8B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579C5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A579C5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A579C5"/>
    <w:pPr>
      <w:tabs>
        <w:tab w:val="center" w:pos="4536"/>
        <w:tab w:val="right" w:pos="9072"/>
      </w:tabs>
    </w:pPr>
  </w:style>
  <w:style w:type="paragraph" w:customStyle="1" w:styleId="renderubrik">
    <w:name w:val="Ärenderubrik"/>
    <w:basedOn w:val="Sidhuvud"/>
    <w:next w:val="Brdprotokoll"/>
    <w:rsid w:val="00A579C5"/>
    <w:pPr>
      <w:tabs>
        <w:tab w:val="clear" w:pos="4536"/>
        <w:tab w:val="clear" w:pos="9072"/>
        <w:tab w:val="left" w:pos="1253"/>
      </w:tabs>
      <w:spacing w:before="600" w:after="120"/>
      <w:ind w:left="964" w:right="1644"/>
    </w:pPr>
    <w:rPr>
      <w:rFonts w:ascii="Franklin Gothic Medium Cond" w:hAnsi="Franklin Gothic Medium Cond"/>
      <w:sz w:val="32"/>
    </w:rPr>
  </w:style>
  <w:style w:type="paragraph" w:customStyle="1" w:styleId="Beslut">
    <w:name w:val="Beslut"/>
    <w:basedOn w:val="Sidhuvud"/>
    <w:next w:val="Brdprotokoll"/>
    <w:rsid w:val="00A579C5"/>
    <w:pPr>
      <w:tabs>
        <w:tab w:val="clear" w:pos="4536"/>
        <w:tab w:val="clear" w:pos="9072"/>
        <w:tab w:val="left" w:pos="1253"/>
      </w:tabs>
      <w:spacing w:before="420" w:after="80"/>
      <w:ind w:left="964" w:right="1644"/>
    </w:pPr>
    <w:rPr>
      <w:b/>
      <w:bCs/>
      <w:i/>
      <w:iCs/>
    </w:rPr>
  </w:style>
  <w:style w:type="paragraph" w:customStyle="1" w:styleId="rende">
    <w:name w:val="Ärende"/>
    <w:basedOn w:val="Sidhuvud"/>
    <w:rsid w:val="00A579C5"/>
    <w:pPr>
      <w:tabs>
        <w:tab w:val="clear" w:pos="4536"/>
        <w:tab w:val="clear" w:pos="9072"/>
        <w:tab w:val="left" w:pos="1253"/>
      </w:tabs>
      <w:ind w:left="1253" w:right="1642"/>
    </w:pPr>
    <w:rPr>
      <w:b/>
      <w:bCs/>
      <w:i/>
      <w:iCs/>
    </w:rPr>
  </w:style>
  <w:style w:type="paragraph" w:styleId="Ballongtext">
    <w:name w:val="Balloon Text"/>
    <w:basedOn w:val="Normal"/>
    <w:semiHidden/>
    <w:rsid w:val="00EF281D"/>
    <w:rPr>
      <w:rFonts w:ascii="Tahoma" w:hAnsi="Tahoma" w:cs="Tahoma"/>
      <w:sz w:val="16"/>
      <w:szCs w:val="16"/>
    </w:rPr>
  </w:style>
  <w:style w:type="paragraph" w:customStyle="1" w:styleId="Bilagor">
    <w:name w:val="Bilagor"/>
    <w:basedOn w:val="Sidhuvud"/>
    <w:next w:val="Bilagetext"/>
    <w:rsid w:val="00A579C5"/>
    <w:pPr>
      <w:tabs>
        <w:tab w:val="clear" w:pos="4536"/>
        <w:tab w:val="clear" w:pos="9072"/>
        <w:tab w:val="left" w:pos="1253"/>
      </w:tabs>
      <w:spacing w:before="720" w:after="80"/>
      <w:ind w:left="964" w:right="1644"/>
    </w:pPr>
    <w:rPr>
      <w:b/>
      <w:bCs/>
      <w:i/>
      <w:iCs/>
    </w:rPr>
  </w:style>
  <w:style w:type="paragraph" w:customStyle="1" w:styleId="Prottabell">
    <w:name w:val="Prottabell"/>
    <w:basedOn w:val="Sidhuvud"/>
    <w:rsid w:val="00A579C5"/>
    <w:pPr>
      <w:tabs>
        <w:tab w:val="clear" w:pos="4536"/>
        <w:tab w:val="clear" w:pos="9072"/>
      </w:tabs>
    </w:pPr>
    <w:rPr>
      <w:rFonts w:ascii="Franklin Gothic Demi" w:hAnsi="Franklin Gothic Demi"/>
      <w:sz w:val="18"/>
    </w:rPr>
  </w:style>
  <w:style w:type="paragraph" w:customStyle="1" w:styleId="Brdprotokoll">
    <w:name w:val="Brödprotokoll"/>
    <w:basedOn w:val="Sidhuvud"/>
    <w:rsid w:val="00A579C5"/>
    <w:pPr>
      <w:tabs>
        <w:tab w:val="clear" w:pos="4536"/>
        <w:tab w:val="clear" w:pos="9072"/>
        <w:tab w:val="left" w:pos="1253"/>
      </w:tabs>
      <w:spacing w:after="120"/>
      <w:ind w:left="964" w:right="1134"/>
    </w:pPr>
    <w:rPr>
      <w:sz w:val="22"/>
    </w:rPr>
  </w:style>
  <w:style w:type="paragraph" w:customStyle="1" w:styleId="Diarienr">
    <w:name w:val="Diarienr"/>
    <w:basedOn w:val="Sidhuvud"/>
    <w:rsid w:val="00A579C5"/>
    <w:pPr>
      <w:pBdr>
        <w:bottom w:val="single" w:sz="8" w:space="6" w:color="auto"/>
      </w:pBdr>
      <w:tabs>
        <w:tab w:val="clear" w:pos="4536"/>
        <w:tab w:val="clear" w:pos="9072"/>
        <w:tab w:val="left" w:pos="1620"/>
      </w:tabs>
      <w:spacing w:before="240"/>
      <w:ind w:left="964"/>
    </w:pPr>
    <w:rPr>
      <w:i/>
      <w:iCs/>
      <w:sz w:val="22"/>
    </w:rPr>
  </w:style>
  <w:style w:type="paragraph" w:customStyle="1" w:styleId="Prothuvud">
    <w:name w:val="Prothuvud"/>
    <w:basedOn w:val="Sidhuvud"/>
    <w:rsid w:val="00A579C5"/>
    <w:pPr>
      <w:tabs>
        <w:tab w:val="clear" w:pos="4536"/>
        <w:tab w:val="left" w:pos="5222"/>
        <w:tab w:val="right" w:pos="7088"/>
        <w:tab w:val="right" w:pos="7371"/>
        <w:tab w:val="left" w:pos="8080"/>
      </w:tabs>
      <w:ind w:left="964"/>
    </w:pPr>
    <w:rPr>
      <w:sz w:val="22"/>
    </w:rPr>
  </w:style>
  <w:style w:type="paragraph" w:customStyle="1" w:styleId="Bilagetext">
    <w:name w:val="Bilagetext"/>
    <w:basedOn w:val="Brdprotokoll"/>
    <w:rsid w:val="00A579C5"/>
    <w:pPr>
      <w:spacing w:after="60"/>
    </w:pPr>
  </w:style>
  <w:style w:type="paragraph" w:customStyle="1" w:styleId="Tabellinneh">
    <w:name w:val="Tabellinneh"/>
    <w:basedOn w:val="Sidhuvud"/>
    <w:rsid w:val="00A579C5"/>
    <w:pPr>
      <w:tabs>
        <w:tab w:val="clear" w:pos="4536"/>
        <w:tab w:val="clear" w:pos="9072"/>
      </w:tabs>
    </w:pPr>
    <w:rPr>
      <w:sz w:val="20"/>
    </w:rPr>
  </w:style>
  <w:style w:type="paragraph" w:customStyle="1" w:styleId="Delges">
    <w:name w:val="Delges"/>
    <w:basedOn w:val="Bilagor"/>
    <w:next w:val="Bilagetext"/>
    <w:rsid w:val="00A579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F&#246;rvaltning\F&#246;rtroendemannaorganisation%20(Therese)\Organ\Fastighetsutskott\Protokoll%20Huddinge%20pastorat%20till%20intran&#228;t%20ny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3628B-0C2E-4274-9718-65EB3F6D7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Protokoll Huddinge pastorat till intranät ny</Template>
  <TotalTime>17</TotalTime>
  <Pages>11</Pages>
  <Words>1135</Words>
  <Characters>6017</Characters>
  <Application>Microsoft Office Word</Application>
  <DocSecurity>0</DocSecurity>
  <Lines>50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Plats och tid</vt:lpstr>
    </vt:vector>
  </TitlesOfParts>
  <Company>Huddinge Kyrkliga Samfällighet</Company>
  <LinksUpToDate>false</LinksUpToDate>
  <CharactersWithSpaces>7138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Plats och tid</dc:title>
  <dc:creator>Therese Törnros</dc:creator>
  <cp:lastModifiedBy>Therese Törnros</cp:lastModifiedBy>
  <cp:revision>12</cp:revision>
  <cp:lastPrinted>2018-04-23T15:50:00Z</cp:lastPrinted>
  <dcterms:created xsi:type="dcterms:W3CDTF">2018-06-25T08:36:00Z</dcterms:created>
  <dcterms:modified xsi:type="dcterms:W3CDTF">2018-06-25T09:31:00Z</dcterms:modified>
</cp:coreProperties>
</file>