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191" w:type="dxa"/>
        <w:tblLayout w:type="fixed"/>
        <w:tblCellMar>
          <w:left w:w="70" w:type="dxa"/>
          <w:right w:w="70" w:type="dxa"/>
        </w:tblCellMar>
        <w:tblLook w:val="0000" w:firstRow="0" w:lastRow="0" w:firstColumn="0" w:lastColumn="0" w:noHBand="0" w:noVBand="0"/>
      </w:tblPr>
      <w:tblGrid>
        <w:gridCol w:w="1556"/>
        <w:gridCol w:w="180"/>
        <w:gridCol w:w="1648"/>
        <w:gridCol w:w="204"/>
        <w:gridCol w:w="1221"/>
        <w:gridCol w:w="160"/>
        <w:gridCol w:w="1001"/>
        <w:gridCol w:w="274"/>
        <w:gridCol w:w="1677"/>
        <w:gridCol w:w="181"/>
        <w:gridCol w:w="160"/>
        <w:gridCol w:w="200"/>
        <w:gridCol w:w="460"/>
        <w:gridCol w:w="194"/>
        <w:gridCol w:w="80"/>
        <w:gridCol w:w="826"/>
        <w:gridCol w:w="169"/>
      </w:tblGrid>
      <w:tr w:rsidR="00B861D4" w14:paraId="6A2B2D55" w14:textId="77777777" w:rsidTr="004D74AB">
        <w:trPr>
          <w:gridAfter w:val="1"/>
          <w:wAfter w:w="154" w:type="dxa"/>
          <w:trHeight w:val="432"/>
        </w:trPr>
        <w:tc>
          <w:tcPr>
            <w:tcW w:w="1559" w:type="dxa"/>
            <w:vAlign w:val="center"/>
          </w:tcPr>
          <w:p w14:paraId="4AB611F3" w14:textId="77777777" w:rsidR="00B861D4" w:rsidRPr="006638BA" w:rsidRDefault="00B861D4" w:rsidP="000B3485">
            <w:pPr>
              <w:pStyle w:val="Prottabell"/>
              <w:jc w:val="both"/>
              <w:rPr>
                <w:rFonts w:ascii="Myriad Pro" w:hAnsi="Myriad Pro"/>
                <w:b/>
              </w:rPr>
            </w:pPr>
            <w:r w:rsidRPr="006638BA">
              <w:rPr>
                <w:rFonts w:ascii="Myriad Pro" w:hAnsi="Myriad Pro"/>
                <w:b/>
              </w:rPr>
              <w:t>Plats och tid</w:t>
            </w:r>
          </w:p>
        </w:tc>
        <w:tc>
          <w:tcPr>
            <w:tcW w:w="180" w:type="dxa"/>
            <w:vAlign w:val="center"/>
          </w:tcPr>
          <w:p w14:paraId="45DB6D12" w14:textId="77777777" w:rsidR="00B861D4" w:rsidRDefault="00B861D4" w:rsidP="00393E7A">
            <w:pPr>
              <w:pStyle w:val="Sidhuvud"/>
              <w:tabs>
                <w:tab w:val="clear" w:pos="4536"/>
                <w:tab w:val="clear" w:pos="9072"/>
              </w:tabs>
            </w:pPr>
          </w:p>
        </w:tc>
        <w:tc>
          <w:tcPr>
            <w:tcW w:w="8298" w:type="dxa"/>
            <w:gridSpan w:val="14"/>
            <w:vAlign w:val="center"/>
          </w:tcPr>
          <w:p w14:paraId="0DF4248F" w14:textId="504696A1" w:rsidR="00B861D4" w:rsidRDefault="00F7247E" w:rsidP="0045591B">
            <w:pPr>
              <w:pStyle w:val="Tabellinneh"/>
            </w:pPr>
            <w:r>
              <w:fldChar w:fldCharType="begin">
                <w:ffData>
                  <w:name w:val="Text35"/>
                  <w:enabled/>
                  <w:calcOnExit w:val="0"/>
                  <w:textInput/>
                </w:ffData>
              </w:fldChar>
            </w:r>
            <w:bookmarkStart w:id="0" w:name="Text35"/>
            <w:r w:rsidR="00002080">
              <w:instrText xml:space="preserve"> FORMTEXT </w:instrText>
            </w:r>
            <w:r>
              <w:fldChar w:fldCharType="separate"/>
            </w:r>
            <w:r w:rsidR="005F58F6">
              <w:t xml:space="preserve">Klockargården, Sammanträdesrummet </w:t>
            </w:r>
            <w:r w:rsidR="00BD0474" w:rsidRPr="00BD0474">
              <w:rPr>
                <w:noProof/>
              </w:rPr>
              <w:t>kl.</w:t>
            </w:r>
            <w:r w:rsidR="00123396">
              <w:rPr>
                <w:noProof/>
              </w:rPr>
              <w:t xml:space="preserve"> </w:t>
            </w:r>
            <w:r w:rsidR="00827F10">
              <w:rPr>
                <w:noProof/>
              </w:rPr>
              <w:t>1</w:t>
            </w:r>
            <w:r w:rsidR="00AA7843">
              <w:rPr>
                <w:noProof/>
              </w:rPr>
              <w:t>9</w:t>
            </w:r>
            <w:r w:rsidR="00123396">
              <w:rPr>
                <w:noProof/>
              </w:rPr>
              <w:t>.</w:t>
            </w:r>
            <w:r w:rsidR="00395D28">
              <w:rPr>
                <w:noProof/>
              </w:rPr>
              <w:t>00</w:t>
            </w:r>
            <w:r w:rsidR="00F048DA">
              <w:rPr>
                <w:noProof/>
              </w:rPr>
              <w:t>-</w:t>
            </w:r>
            <w:r w:rsidR="006414C8">
              <w:rPr>
                <w:noProof/>
              </w:rPr>
              <w:t>2</w:t>
            </w:r>
            <w:r w:rsidR="00A72E1D">
              <w:rPr>
                <w:noProof/>
              </w:rPr>
              <w:t>1</w:t>
            </w:r>
            <w:r w:rsidR="007D2A62">
              <w:rPr>
                <w:noProof/>
              </w:rPr>
              <w:t>.</w:t>
            </w:r>
            <w:r w:rsidR="00A72E1D">
              <w:rPr>
                <w:noProof/>
              </w:rPr>
              <w:t>10</w:t>
            </w:r>
            <w:r w:rsidR="007716C0">
              <w:rPr>
                <w:noProof/>
              </w:rPr>
              <w:t xml:space="preserve"> </w:t>
            </w:r>
            <w:r w:rsidR="00783E73">
              <w:rPr>
                <w:noProof/>
              </w:rPr>
              <w:t xml:space="preserve"> </w:t>
            </w:r>
            <w:r>
              <w:fldChar w:fldCharType="end"/>
            </w:r>
            <w:bookmarkEnd w:id="0"/>
          </w:p>
        </w:tc>
      </w:tr>
      <w:tr w:rsidR="00B861D4" w14:paraId="005EEBD7" w14:textId="77777777" w:rsidTr="00980C02">
        <w:trPr>
          <w:gridAfter w:val="1"/>
          <w:wAfter w:w="154" w:type="dxa"/>
          <w:trHeight w:hRule="exact" w:val="57"/>
        </w:trPr>
        <w:tc>
          <w:tcPr>
            <w:tcW w:w="1559" w:type="dxa"/>
          </w:tcPr>
          <w:p w14:paraId="1576F63D" w14:textId="77777777" w:rsidR="00B861D4" w:rsidRPr="006638BA" w:rsidRDefault="00B861D4" w:rsidP="000B3485">
            <w:pPr>
              <w:pStyle w:val="Tabellinneh"/>
              <w:jc w:val="both"/>
              <w:rPr>
                <w:rFonts w:ascii="Myriad Pro" w:hAnsi="Myriad Pro"/>
                <w:b/>
              </w:rPr>
            </w:pPr>
          </w:p>
        </w:tc>
        <w:tc>
          <w:tcPr>
            <w:tcW w:w="180" w:type="dxa"/>
          </w:tcPr>
          <w:p w14:paraId="0FD14C44" w14:textId="77777777" w:rsidR="00B861D4" w:rsidRDefault="00B861D4">
            <w:pPr>
              <w:pStyle w:val="Tabellinneh"/>
            </w:pPr>
          </w:p>
        </w:tc>
        <w:tc>
          <w:tcPr>
            <w:tcW w:w="8298" w:type="dxa"/>
            <w:gridSpan w:val="14"/>
          </w:tcPr>
          <w:p w14:paraId="6B6798D4" w14:textId="77777777" w:rsidR="00B861D4" w:rsidRDefault="00B861D4">
            <w:pPr>
              <w:pStyle w:val="Tabellinneh"/>
            </w:pPr>
          </w:p>
        </w:tc>
      </w:tr>
      <w:tr w:rsidR="00B861D4" w14:paraId="784A2317" w14:textId="77777777" w:rsidTr="00980C02">
        <w:trPr>
          <w:gridAfter w:val="1"/>
          <w:wAfter w:w="154" w:type="dxa"/>
          <w:trHeight w:val="2071"/>
        </w:trPr>
        <w:tc>
          <w:tcPr>
            <w:tcW w:w="1559" w:type="dxa"/>
          </w:tcPr>
          <w:p w14:paraId="548A3D18" w14:textId="52ED94FF" w:rsidR="00B861D4" w:rsidRPr="006638BA" w:rsidRDefault="00292229" w:rsidP="000B3485">
            <w:pPr>
              <w:pStyle w:val="Prottabell"/>
              <w:jc w:val="both"/>
              <w:rPr>
                <w:rFonts w:ascii="Myriad Pro" w:hAnsi="Myriad Pro"/>
                <w:b/>
                <w:szCs w:val="18"/>
              </w:rPr>
            </w:pPr>
            <w:r>
              <w:rPr>
                <w:rFonts w:ascii="Myriad Pro" w:hAnsi="Myriad Pro"/>
                <w:b/>
                <w:szCs w:val="18"/>
              </w:rPr>
              <w:t>Närvarande</w:t>
            </w:r>
          </w:p>
        </w:tc>
        <w:tc>
          <w:tcPr>
            <w:tcW w:w="180" w:type="dxa"/>
          </w:tcPr>
          <w:p w14:paraId="56569F14" w14:textId="77777777" w:rsidR="00B861D4" w:rsidRDefault="00B861D4">
            <w:pPr>
              <w:pStyle w:val="Tabellinneh"/>
            </w:pPr>
          </w:p>
        </w:tc>
        <w:tc>
          <w:tcPr>
            <w:tcW w:w="3078" w:type="dxa"/>
            <w:gridSpan w:val="3"/>
          </w:tcPr>
          <w:p w14:paraId="2C739B2F" w14:textId="3D00B784" w:rsidR="00B861D4" w:rsidRPr="006120B6" w:rsidRDefault="00980C02" w:rsidP="00812B8B">
            <w:pPr>
              <w:pStyle w:val="Tabellinneh"/>
              <w:rPr>
                <w:noProof/>
              </w:rPr>
            </w:pPr>
            <w:r>
              <w:rPr>
                <w:noProof/>
              </w:rPr>
              <w:t xml:space="preserve">Ann-Marie Högberg, ordf </w:t>
            </w:r>
            <w:r w:rsidR="004D74AB">
              <w:rPr>
                <w:noProof/>
              </w:rPr>
              <w:br/>
            </w:r>
            <w:r w:rsidR="00CE30B2">
              <w:rPr>
                <w:noProof/>
              </w:rPr>
              <w:t>Margareta Hedström, 1:e vice ordf.</w:t>
            </w:r>
            <w:r w:rsidR="00CE30B2">
              <w:rPr>
                <w:noProof/>
              </w:rPr>
              <w:br/>
            </w:r>
            <w:r>
              <w:rPr>
                <w:noProof/>
              </w:rPr>
              <w:t xml:space="preserve">Claes-Johan Bonde, 2:e vice ordf </w:t>
            </w:r>
            <w:r>
              <w:rPr>
                <w:noProof/>
              </w:rPr>
              <w:br/>
            </w:r>
            <w:r w:rsidRPr="00414C3B">
              <w:rPr>
                <w:noProof/>
              </w:rPr>
              <w:t>Margareta Lydén Lövkvist</w:t>
            </w:r>
            <w:r>
              <w:rPr>
                <w:noProof/>
              </w:rPr>
              <w:t xml:space="preserve"> </w:t>
            </w:r>
            <w:r>
              <w:rPr>
                <w:noProof/>
              </w:rPr>
              <w:br/>
              <w:t>Gö</w:t>
            </w:r>
            <w:r w:rsidR="0084443E">
              <w:rPr>
                <w:noProof/>
              </w:rPr>
              <w:t>r</w:t>
            </w:r>
            <w:r>
              <w:rPr>
                <w:noProof/>
              </w:rPr>
              <w:t>an Hallberg</w:t>
            </w:r>
            <w:r>
              <w:rPr>
                <w:noProof/>
              </w:rPr>
              <w:br/>
              <w:t>Britt Björneke</w:t>
            </w:r>
            <w:r>
              <w:rPr>
                <w:noProof/>
              </w:rPr>
              <w:br/>
            </w:r>
            <w:r w:rsidR="00F4455D">
              <w:rPr>
                <w:noProof/>
              </w:rPr>
              <w:t>Arnold Boström</w:t>
            </w:r>
            <w:r w:rsidR="00F4455D">
              <w:rPr>
                <w:noProof/>
              </w:rPr>
              <w:br/>
            </w:r>
            <w:r w:rsidR="00A72E1D">
              <w:rPr>
                <w:noProof/>
              </w:rPr>
              <w:t>Benny Upphagen i st f</w:t>
            </w:r>
            <w:r w:rsidR="00A72E1D">
              <w:rPr>
                <w:noProof/>
              </w:rPr>
              <w:br/>
              <w:t xml:space="preserve">     </w:t>
            </w:r>
            <w:r w:rsidR="00F4455D">
              <w:rPr>
                <w:noProof/>
              </w:rPr>
              <w:t xml:space="preserve">Margareta Forsell </w:t>
            </w:r>
            <w:r w:rsidR="00F4455D">
              <w:rPr>
                <w:noProof/>
              </w:rPr>
              <w:br/>
              <w:t xml:space="preserve">Elisabeth Norberg </w:t>
            </w:r>
            <w:r w:rsidR="00F4455D">
              <w:rPr>
                <w:noProof/>
              </w:rPr>
              <w:br/>
            </w:r>
            <w:r w:rsidR="007D2A62">
              <w:rPr>
                <w:noProof/>
              </w:rPr>
              <w:t>Patrik Skantze</w:t>
            </w:r>
            <w:r w:rsidR="00F4455D">
              <w:rPr>
                <w:noProof/>
              </w:rPr>
              <w:t>,  kyrkoherde</w:t>
            </w:r>
            <w:r w:rsidR="007D2A62">
              <w:rPr>
                <w:noProof/>
              </w:rPr>
              <w:br/>
            </w:r>
          </w:p>
        </w:tc>
        <w:tc>
          <w:tcPr>
            <w:tcW w:w="160" w:type="dxa"/>
          </w:tcPr>
          <w:p w14:paraId="6A1521EE" w14:textId="77777777" w:rsidR="00B861D4" w:rsidRPr="006120B6" w:rsidRDefault="00B861D4">
            <w:pPr>
              <w:pStyle w:val="Tabellinneh"/>
            </w:pPr>
          </w:p>
        </w:tc>
        <w:tc>
          <w:tcPr>
            <w:tcW w:w="2957" w:type="dxa"/>
            <w:gridSpan w:val="3"/>
          </w:tcPr>
          <w:p w14:paraId="3360CBD8" w14:textId="5072490A" w:rsidR="00292229" w:rsidRDefault="0001464B" w:rsidP="00812B8B">
            <w:pPr>
              <w:pStyle w:val="Tabellinneh"/>
              <w:rPr>
                <w:noProof/>
              </w:rPr>
            </w:pPr>
            <w:r>
              <w:rPr>
                <w:noProof/>
              </w:rPr>
              <w:br/>
            </w:r>
            <w:r w:rsidR="00213DA7">
              <w:rPr>
                <w:noProof/>
              </w:rPr>
              <w:br/>
            </w:r>
            <w:r w:rsidR="00CE30B2">
              <w:rPr>
                <w:noProof/>
              </w:rPr>
              <w:br/>
              <w:t xml:space="preserve">      </w:t>
            </w:r>
            <w:r w:rsidR="00213DA7">
              <w:rPr>
                <w:noProof/>
              </w:rPr>
              <w:br/>
            </w:r>
            <w:r w:rsidR="00A60A6F">
              <w:rPr>
                <w:noProof/>
              </w:rPr>
              <w:br/>
            </w:r>
            <w:r w:rsidR="00BC6D17">
              <w:rPr>
                <w:noProof/>
              </w:rPr>
              <w:br/>
            </w:r>
          </w:p>
        </w:tc>
        <w:tc>
          <w:tcPr>
            <w:tcW w:w="181" w:type="dxa"/>
          </w:tcPr>
          <w:p w14:paraId="2378DE82" w14:textId="77777777" w:rsidR="00B861D4" w:rsidRDefault="00494A50">
            <w:pPr>
              <w:pStyle w:val="Tabellinneh"/>
            </w:pPr>
            <w:r>
              <w:t xml:space="preserve"> </w:t>
            </w:r>
          </w:p>
        </w:tc>
        <w:tc>
          <w:tcPr>
            <w:tcW w:w="1922" w:type="dxa"/>
            <w:gridSpan w:val="6"/>
          </w:tcPr>
          <w:p w14:paraId="6EFCEE2D" w14:textId="77777777" w:rsidR="00B861D4" w:rsidRDefault="00B861D4">
            <w:pPr>
              <w:pStyle w:val="Tabellinneh"/>
            </w:pPr>
          </w:p>
        </w:tc>
      </w:tr>
      <w:tr w:rsidR="00B861D4" w14:paraId="0E86CCCE" w14:textId="77777777" w:rsidTr="007D2A62">
        <w:trPr>
          <w:trHeight w:hRule="exact" w:val="920"/>
        </w:trPr>
        <w:tc>
          <w:tcPr>
            <w:tcW w:w="1559" w:type="dxa"/>
          </w:tcPr>
          <w:p w14:paraId="4F31152D" w14:textId="77777777" w:rsidR="00B861D4" w:rsidRDefault="000B3485" w:rsidP="000B3485">
            <w:pPr>
              <w:pStyle w:val="Prottabell"/>
              <w:jc w:val="both"/>
              <w:rPr>
                <w:rFonts w:ascii="Myriad Pro" w:hAnsi="Myriad Pro"/>
                <w:b/>
                <w:szCs w:val="18"/>
              </w:rPr>
            </w:pPr>
            <w:r>
              <w:rPr>
                <w:rFonts w:ascii="Myriad Pro" w:hAnsi="Myriad Pro"/>
                <w:b/>
                <w:szCs w:val="18"/>
              </w:rPr>
              <w:t>Ersättare</w:t>
            </w:r>
          </w:p>
          <w:p w14:paraId="290647E0" w14:textId="77777777" w:rsidR="000B3485" w:rsidRPr="006638BA" w:rsidRDefault="000B3485" w:rsidP="000B3485">
            <w:pPr>
              <w:pStyle w:val="Prottabell"/>
              <w:jc w:val="both"/>
              <w:rPr>
                <w:rFonts w:ascii="Myriad Pro" w:hAnsi="Myriad Pro"/>
                <w:b/>
                <w:sz w:val="16"/>
              </w:rPr>
            </w:pPr>
          </w:p>
        </w:tc>
        <w:tc>
          <w:tcPr>
            <w:tcW w:w="180" w:type="dxa"/>
          </w:tcPr>
          <w:p w14:paraId="71001EC2" w14:textId="77777777" w:rsidR="00B861D4" w:rsidRDefault="00B861D4">
            <w:pPr>
              <w:pStyle w:val="Tabellinneh"/>
              <w:rPr>
                <w:sz w:val="16"/>
              </w:rPr>
            </w:pPr>
          </w:p>
        </w:tc>
        <w:tc>
          <w:tcPr>
            <w:tcW w:w="3078" w:type="dxa"/>
            <w:gridSpan w:val="3"/>
          </w:tcPr>
          <w:p w14:paraId="68F7415A" w14:textId="21DA3017" w:rsidR="00BF21D6" w:rsidRPr="00A72E1D" w:rsidRDefault="00F4455D" w:rsidP="001C4A1E">
            <w:pPr>
              <w:pStyle w:val="Tabellinneh"/>
              <w:rPr>
                <w:szCs w:val="20"/>
                <w:lang w:val="en-US"/>
              </w:rPr>
            </w:pPr>
            <w:r w:rsidRPr="00A72E1D">
              <w:rPr>
                <w:szCs w:val="20"/>
                <w:lang w:val="en-US"/>
              </w:rPr>
              <w:t>B</w:t>
            </w:r>
            <w:r w:rsidR="004D74AB" w:rsidRPr="00A72E1D">
              <w:rPr>
                <w:szCs w:val="20"/>
                <w:lang w:val="en-US"/>
              </w:rPr>
              <w:t>arbro Bergstedt</w:t>
            </w:r>
            <w:r w:rsidRPr="00A72E1D">
              <w:rPr>
                <w:szCs w:val="20"/>
                <w:lang w:val="en-US"/>
              </w:rPr>
              <w:br/>
            </w:r>
            <w:r w:rsidR="00A72E1D" w:rsidRPr="00A72E1D">
              <w:rPr>
                <w:szCs w:val="20"/>
                <w:lang w:val="en-US"/>
              </w:rPr>
              <w:t>Sara Grant</w:t>
            </w:r>
            <w:r w:rsidR="007D2A62" w:rsidRPr="00A72E1D">
              <w:rPr>
                <w:szCs w:val="20"/>
                <w:lang w:val="en-US"/>
              </w:rPr>
              <w:br/>
            </w:r>
            <w:r w:rsidR="00A72E1D" w:rsidRPr="00A72E1D">
              <w:rPr>
                <w:szCs w:val="20"/>
                <w:lang w:val="en-US"/>
              </w:rPr>
              <w:t>Louise Rollins</w:t>
            </w:r>
            <w:r w:rsidR="00A72E1D" w:rsidRPr="00A72E1D">
              <w:rPr>
                <w:szCs w:val="20"/>
                <w:lang w:val="en-US"/>
              </w:rPr>
              <w:br/>
              <w:t>Pi</w:t>
            </w:r>
            <w:r w:rsidR="00A72E1D">
              <w:rPr>
                <w:szCs w:val="20"/>
                <w:lang w:val="en-US"/>
              </w:rPr>
              <w:t>a Berkman</w:t>
            </w:r>
          </w:p>
        </w:tc>
        <w:tc>
          <w:tcPr>
            <w:tcW w:w="160" w:type="dxa"/>
          </w:tcPr>
          <w:p w14:paraId="70931314" w14:textId="77777777" w:rsidR="00B861D4" w:rsidRPr="00A72E1D" w:rsidRDefault="00B861D4">
            <w:pPr>
              <w:pStyle w:val="Tabellinneh"/>
              <w:rPr>
                <w:sz w:val="16"/>
                <w:lang w:val="en-US"/>
              </w:rPr>
            </w:pPr>
          </w:p>
        </w:tc>
        <w:tc>
          <w:tcPr>
            <w:tcW w:w="2957" w:type="dxa"/>
            <w:gridSpan w:val="3"/>
          </w:tcPr>
          <w:p w14:paraId="75D016DB" w14:textId="51B4C21E" w:rsidR="00BF21D6" w:rsidRDefault="006268EF" w:rsidP="000B3485">
            <w:pPr>
              <w:pStyle w:val="Tabellinneh"/>
              <w:rPr>
                <w:szCs w:val="20"/>
              </w:rPr>
            </w:pPr>
            <w:r>
              <w:rPr>
                <w:szCs w:val="20"/>
              </w:rPr>
              <w:t>Lars-Göran Sander, (adj</w:t>
            </w:r>
            <w:r w:rsidR="007D2A62">
              <w:rPr>
                <w:szCs w:val="20"/>
              </w:rPr>
              <w:t>.</w:t>
            </w:r>
            <w:r>
              <w:rPr>
                <w:szCs w:val="20"/>
              </w:rPr>
              <w:t>)</w:t>
            </w:r>
            <w:r>
              <w:rPr>
                <w:szCs w:val="20"/>
              </w:rPr>
              <w:br/>
            </w:r>
            <w:r w:rsidR="007D2A62">
              <w:rPr>
                <w:szCs w:val="20"/>
              </w:rPr>
              <w:t>Lars-Göran Asmundsson</w:t>
            </w:r>
            <w:r>
              <w:rPr>
                <w:szCs w:val="20"/>
              </w:rPr>
              <w:t>, (adj</w:t>
            </w:r>
            <w:r w:rsidR="007D2A62">
              <w:rPr>
                <w:szCs w:val="20"/>
              </w:rPr>
              <w:t>.</w:t>
            </w:r>
            <w:r>
              <w:rPr>
                <w:szCs w:val="20"/>
              </w:rPr>
              <w:t>)</w:t>
            </w:r>
            <w:r w:rsidR="00F4455D">
              <w:rPr>
                <w:szCs w:val="20"/>
              </w:rPr>
              <w:br/>
            </w:r>
            <w:r w:rsidR="00112E19">
              <w:rPr>
                <w:szCs w:val="20"/>
              </w:rPr>
              <w:br/>
            </w:r>
          </w:p>
          <w:p w14:paraId="71050C7B" w14:textId="72991539" w:rsidR="004D74AB" w:rsidRPr="004D74AB" w:rsidRDefault="004D74AB" w:rsidP="004D74AB">
            <w:pPr>
              <w:ind w:firstLine="1304"/>
            </w:pPr>
          </w:p>
        </w:tc>
        <w:tc>
          <w:tcPr>
            <w:tcW w:w="181" w:type="dxa"/>
          </w:tcPr>
          <w:p w14:paraId="69BCCA82" w14:textId="77777777" w:rsidR="00B861D4" w:rsidRDefault="00B861D4">
            <w:pPr>
              <w:pStyle w:val="Tabellinneh"/>
              <w:rPr>
                <w:sz w:val="16"/>
              </w:rPr>
            </w:pPr>
          </w:p>
        </w:tc>
        <w:tc>
          <w:tcPr>
            <w:tcW w:w="1907" w:type="dxa"/>
            <w:gridSpan w:val="6"/>
          </w:tcPr>
          <w:p w14:paraId="0AB1D8F0" w14:textId="77777777" w:rsidR="00B861D4" w:rsidRDefault="00B861D4">
            <w:pPr>
              <w:pStyle w:val="Tabellinneh"/>
              <w:rPr>
                <w:sz w:val="16"/>
              </w:rPr>
            </w:pPr>
          </w:p>
        </w:tc>
        <w:tc>
          <w:tcPr>
            <w:tcW w:w="169" w:type="dxa"/>
          </w:tcPr>
          <w:p w14:paraId="63DC1E64" w14:textId="77777777" w:rsidR="00B861D4" w:rsidRDefault="00B861D4">
            <w:pPr>
              <w:pStyle w:val="Tabellinneh"/>
              <w:rPr>
                <w:sz w:val="16"/>
              </w:rPr>
            </w:pPr>
          </w:p>
        </w:tc>
      </w:tr>
      <w:tr w:rsidR="00B861D4" w14:paraId="2D3298A3" w14:textId="77777777" w:rsidTr="00980C02">
        <w:trPr>
          <w:trHeight w:val="80"/>
        </w:trPr>
        <w:tc>
          <w:tcPr>
            <w:tcW w:w="1559" w:type="dxa"/>
          </w:tcPr>
          <w:p w14:paraId="646BB295" w14:textId="3872482B" w:rsidR="00B861D4" w:rsidRPr="000B3485" w:rsidRDefault="00B861D4" w:rsidP="000B3485">
            <w:pPr>
              <w:pStyle w:val="Prottabell"/>
              <w:jc w:val="both"/>
              <w:rPr>
                <w:rFonts w:ascii="Myriad Pro" w:hAnsi="Myriad Pro"/>
                <w:b/>
                <w:sz w:val="16"/>
                <w:szCs w:val="16"/>
              </w:rPr>
            </w:pPr>
          </w:p>
        </w:tc>
        <w:tc>
          <w:tcPr>
            <w:tcW w:w="180" w:type="dxa"/>
          </w:tcPr>
          <w:p w14:paraId="12AEDD5E" w14:textId="77777777" w:rsidR="00B861D4" w:rsidRDefault="00B861D4">
            <w:pPr>
              <w:pStyle w:val="Tabellinneh"/>
            </w:pPr>
          </w:p>
        </w:tc>
        <w:tc>
          <w:tcPr>
            <w:tcW w:w="3078" w:type="dxa"/>
            <w:gridSpan w:val="3"/>
          </w:tcPr>
          <w:p w14:paraId="1463FEB9" w14:textId="58510D26" w:rsidR="00B861D4" w:rsidRDefault="00B861D4">
            <w:pPr>
              <w:pStyle w:val="Tabellinneh"/>
              <w:rPr>
                <w:noProof/>
              </w:rPr>
            </w:pPr>
          </w:p>
        </w:tc>
        <w:tc>
          <w:tcPr>
            <w:tcW w:w="160" w:type="dxa"/>
          </w:tcPr>
          <w:p w14:paraId="5B2FC20B" w14:textId="77777777" w:rsidR="00B861D4" w:rsidRDefault="00B861D4">
            <w:pPr>
              <w:pStyle w:val="Tabellinneh"/>
            </w:pPr>
          </w:p>
        </w:tc>
        <w:tc>
          <w:tcPr>
            <w:tcW w:w="2957" w:type="dxa"/>
            <w:gridSpan w:val="3"/>
          </w:tcPr>
          <w:p w14:paraId="2F26D6DD" w14:textId="258E1F3C" w:rsidR="00B861D4" w:rsidRDefault="00B861D4" w:rsidP="00292229">
            <w:pPr>
              <w:pStyle w:val="Tabellinneh"/>
              <w:rPr>
                <w:noProof/>
              </w:rPr>
            </w:pPr>
          </w:p>
        </w:tc>
        <w:tc>
          <w:tcPr>
            <w:tcW w:w="181" w:type="dxa"/>
          </w:tcPr>
          <w:p w14:paraId="000DAA97" w14:textId="77777777" w:rsidR="00B861D4" w:rsidRDefault="00B861D4">
            <w:pPr>
              <w:pStyle w:val="Tabellinneh"/>
            </w:pPr>
          </w:p>
        </w:tc>
        <w:tc>
          <w:tcPr>
            <w:tcW w:w="1907" w:type="dxa"/>
            <w:gridSpan w:val="6"/>
          </w:tcPr>
          <w:p w14:paraId="27560F37" w14:textId="7776D9CA" w:rsidR="00B861D4" w:rsidRDefault="00B861D4" w:rsidP="003C5C07">
            <w:pPr>
              <w:pStyle w:val="Tabellinneh"/>
            </w:pPr>
          </w:p>
        </w:tc>
        <w:tc>
          <w:tcPr>
            <w:tcW w:w="169" w:type="dxa"/>
          </w:tcPr>
          <w:p w14:paraId="2B9278D7" w14:textId="77777777" w:rsidR="00B861D4" w:rsidRDefault="00B861D4">
            <w:pPr>
              <w:pStyle w:val="Tabellinneh"/>
            </w:pPr>
          </w:p>
        </w:tc>
      </w:tr>
      <w:tr w:rsidR="00B861D4" w14:paraId="1E537E06" w14:textId="77777777" w:rsidTr="00980C02">
        <w:trPr>
          <w:trHeight w:hRule="exact" w:val="113"/>
        </w:trPr>
        <w:tc>
          <w:tcPr>
            <w:tcW w:w="1559" w:type="dxa"/>
          </w:tcPr>
          <w:p w14:paraId="09167877" w14:textId="77777777" w:rsidR="00B861D4" w:rsidRPr="006638BA" w:rsidRDefault="00B861D4">
            <w:pPr>
              <w:pStyle w:val="Tabellinneh"/>
              <w:rPr>
                <w:rFonts w:ascii="Myriad Pro" w:hAnsi="Myriad Pro"/>
                <w:b/>
              </w:rPr>
            </w:pPr>
          </w:p>
        </w:tc>
        <w:tc>
          <w:tcPr>
            <w:tcW w:w="180" w:type="dxa"/>
          </w:tcPr>
          <w:p w14:paraId="3E181924" w14:textId="77777777" w:rsidR="00B861D4" w:rsidRDefault="00B861D4">
            <w:pPr>
              <w:pStyle w:val="Tabellinneh"/>
            </w:pPr>
          </w:p>
        </w:tc>
        <w:tc>
          <w:tcPr>
            <w:tcW w:w="3078" w:type="dxa"/>
            <w:gridSpan w:val="3"/>
          </w:tcPr>
          <w:p w14:paraId="3D893E7D" w14:textId="77777777" w:rsidR="00B861D4" w:rsidRDefault="00B861D4">
            <w:pPr>
              <w:pStyle w:val="Tabellinneh"/>
            </w:pPr>
          </w:p>
        </w:tc>
        <w:tc>
          <w:tcPr>
            <w:tcW w:w="160" w:type="dxa"/>
          </w:tcPr>
          <w:p w14:paraId="552F1507" w14:textId="77777777" w:rsidR="00B861D4" w:rsidRDefault="00B861D4">
            <w:pPr>
              <w:pStyle w:val="Tabellinneh"/>
            </w:pPr>
          </w:p>
        </w:tc>
        <w:tc>
          <w:tcPr>
            <w:tcW w:w="2957" w:type="dxa"/>
            <w:gridSpan w:val="3"/>
          </w:tcPr>
          <w:p w14:paraId="0A46A2A9" w14:textId="77777777" w:rsidR="00B861D4" w:rsidRDefault="00B861D4">
            <w:pPr>
              <w:pStyle w:val="Tabellinneh"/>
            </w:pPr>
          </w:p>
        </w:tc>
        <w:tc>
          <w:tcPr>
            <w:tcW w:w="181" w:type="dxa"/>
          </w:tcPr>
          <w:p w14:paraId="52DADD33" w14:textId="77777777" w:rsidR="00B861D4" w:rsidRDefault="00B861D4">
            <w:pPr>
              <w:pStyle w:val="Tabellinneh"/>
            </w:pPr>
          </w:p>
        </w:tc>
        <w:tc>
          <w:tcPr>
            <w:tcW w:w="1907" w:type="dxa"/>
            <w:gridSpan w:val="6"/>
          </w:tcPr>
          <w:p w14:paraId="3164C306" w14:textId="77777777" w:rsidR="00B861D4" w:rsidRDefault="00B861D4">
            <w:pPr>
              <w:pStyle w:val="Tabellinneh"/>
            </w:pPr>
          </w:p>
        </w:tc>
        <w:tc>
          <w:tcPr>
            <w:tcW w:w="169" w:type="dxa"/>
          </w:tcPr>
          <w:p w14:paraId="019A7A53" w14:textId="77777777" w:rsidR="00B861D4" w:rsidRDefault="00B861D4">
            <w:pPr>
              <w:pStyle w:val="Tabellinneh"/>
            </w:pPr>
          </w:p>
        </w:tc>
      </w:tr>
      <w:tr w:rsidR="005820E9" w14:paraId="420BABE0" w14:textId="77777777" w:rsidTr="00980C02">
        <w:trPr>
          <w:gridAfter w:val="1"/>
          <w:wAfter w:w="154" w:type="dxa"/>
        </w:trPr>
        <w:tc>
          <w:tcPr>
            <w:tcW w:w="1559" w:type="dxa"/>
          </w:tcPr>
          <w:p w14:paraId="041664AE" w14:textId="01DF8826" w:rsidR="005820E9" w:rsidRPr="006638BA" w:rsidRDefault="005820E9" w:rsidP="005820E9">
            <w:pPr>
              <w:pStyle w:val="Prottabell"/>
              <w:rPr>
                <w:rFonts w:ascii="Myriad Pro" w:hAnsi="Myriad Pro"/>
                <w:b/>
              </w:rPr>
            </w:pPr>
            <w:r w:rsidRPr="006638BA">
              <w:rPr>
                <w:rFonts w:ascii="Myriad Pro" w:hAnsi="Myriad Pro"/>
                <w:b/>
              </w:rPr>
              <w:t>Övriga deltagare</w:t>
            </w:r>
            <w:r>
              <w:rPr>
                <w:rFonts w:ascii="Myriad Pro" w:hAnsi="Myriad Pro"/>
                <w:b/>
              </w:rPr>
              <w:br/>
            </w:r>
          </w:p>
        </w:tc>
        <w:tc>
          <w:tcPr>
            <w:tcW w:w="180" w:type="dxa"/>
          </w:tcPr>
          <w:p w14:paraId="6A21248A" w14:textId="77777777" w:rsidR="005820E9" w:rsidRDefault="005820E9" w:rsidP="005820E9">
            <w:pPr>
              <w:pStyle w:val="Sidhuvud"/>
              <w:tabs>
                <w:tab w:val="clear" w:pos="4536"/>
                <w:tab w:val="clear" w:pos="9072"/>
              </w:tabs>
            </w:pPr>
          </w:p>
        </w:tc>
        <w:tc>
          <w:tcPr>
            <w:tcW w:w="3078" w:type="dxa"/>
            <w:gridSpan w:val="3"/>
          </w:tcPr>
          <w:p w14:paraId="1483A29B" w14:textId="7D0129C8" w:rsidR="00775337" w:rsidRPr="00A72E1D" w:rsidRDefault="005820E9" w:rsidP="005820E9">
            <w:pPr>
              <w:pStyle w:val="Tabellinneh"/>
            </w:pPr>
            <w:r w:rsidRPr="00A72E1D">
              <w:t>Therese Törnros</w:t>
            </w:r>
            <w:r w:rsidR="009B0549" w:rsidRPr="00A72E1D">
              <w:br/>
              <w:t>A</w:t>
            </w:r>
            <w:r w:rsidRPr="00A72E1D">
              <w:t>dmin</w:t>
            </w:r>
            <w:r w:rsidR="009B0549" w:rsidRPr="00A72E1D">
              <w:t xml:space="preserve">istrativ </w:t>
            </w:r>
            <w:r w:rsidRPr="00A72E1D">
              <w:t>chef</w:t>
            </w:r>
            <w:r w:rsidR="00A72E1D" w:rsidRPr="00A72E1D">
              <w:br/>
            </w:r>
            <w:r w:rsidR="00A72E1D" w:rsidRPr="00A72E1D">
              <w:br/>
              <w:t xml:space="preserve">Johanna </w:t>
            </w:r>
            <w:proofErr w:type="spellStart"/>
            <w:r w:rsidR="00A72E1D" w:rsidRPr="00A72E1D">
              <w:t>Saxerbo</w:t>
            </w:r>
            <w:proofErr w:type="spellEnd"/>
            <w:r w:rsidR="00A72E1D" w:rsidRPr="00A72E1D">
              <w:t>,</w:t>
            </w:r>
            <w:r w:rsidR="00A72E1D">
              <w:br/>
              <w:t>P</w:t>
            </w:r>
            <w:r w:rsidR="00A72E1D" w:rsidRPr="00A72E1D">
              <w:t>räst</w:t>
            </w:r>
            <w:r w:rsidR="00A72E1D">
              <w:br/>
            </w:r>
          </w:p>
        </w:tc>
        <w:tc>
          <w:tcPr>
            <w:tcW w:w="160" w:type="dxa"/>
          </w:tcPr>
          <w:p w14:paraId="1901D5A6" w14:textId="77777777" w:rsidR="005820E9" w:rsidRPr="00A72E1D" w:rsidRDefault="005820E9" w:rsidP="005820E9">
            <w:pPr>
              <w:pStyle w:val="Tabellinneh"/>
            </w:pPr>
          </w:p>
        </w:tc>
        <w:tc>
          <w:tcPr>
            <w:tcW w:w="2957" w:type="dxa"/>
            <w:gridSpan w:val="3"/>
          </w:tcPr>
          <w:p w14:paraId="766E03C3" w14:textId="3BD9D8B3" w:rsidR="005820E9" w:rsidRDefault="006268EF" w:rsidP="005820E9">
            <w:pPr>
              <w:pStyle w:val="Tabellinneh"/>
            </w:pPr>
            <w:r>
              <w:t xml:space="preserve">Nadia </w:t>
            </w:r>
            <w:proofErr w:type="spellStart"/>
            <w:r>
              <w:t>Rachdi</w:t>
            </w:r>
            <w:proofErr w:type="spellEnd"/>
            <w:r w:rsidR="007D2A62">
              <w:br/>
              <w:t>E</w:t>
            </w:r>
            <w:r>
              <w:t>konom</w:t>
            </w:r>
          </w:p>
        </w:tc>
        <w:tc>
          <w:tcPr>
            <w:tcW w:w="181" w:type="dxa"/>
          </w:tcPr>
          <w:p w14:paraId="75935476" w14:textId="7D621A44" w:rsidR="005820E9" w:rsidRDefault="005820E9" w:rsidP="005820E9">
            <w:pPr>
              <w:pStyle w:val="Tabellinneh"/>
            </w:pPr>
          </w:p>
        </w:tc>
        <w:tc>
          <w:tcPr>
            <w:tcW w:w="1922" w:type="dxa"/>
            <w:gridSpan w:val="6"/>
          </w:tcPr>
          <w:p w14:paraId="301C2030" w14:textId="77F27F2C" w:rsidR="005820E9" w:rsidRDefault="005820E9" w:rsidP="005820E9">
            <w:pPr>
              <w:pStyle w:val="Tabellinneh"/>
            </w:pPr>
          </w:p>
        </w:tc>
      </w:tr>
      <w:tr w:rsidR="005820E9" w14:paraId="1AAE9927" w14:textId="77777777" w:rsidTr="004D74AB">
        <w:trPr>
          <w:trHeight w:hRule="exact" w:val="70"/>
        </w:trPr>
        <w:tc>
          <w:tcPr>
            <w:tcW w:w="1559" w:type="dxa"/>
          </w:tcPr>
          <w:p w14:paraId="54CD936E" w14:textId="77777777" w:rsidR="005820E9" w:rsidRPr="006638BA" w:rsidRDefault="005820E9" w:rsidP="005820E9">
            <w:pPr>
              <w:pStyle w:val="Tabellinneh"/>
              <w:rPr>
                <w:rFonts w:ascii="Myriad Pro" w:hAnsi="Myriad Pro"/>
                <w:b/>
              </w:rPr>
            </w:pPr>
          </w:p>
        </w:tc>
        <w:tc>
          <w:tcPr>
            <w:tcW w:w="180" w:type="dxa"/>
          </w:tcPr>
          <w:p w14:paraId="6D9DC1BE" w14:textId="77777777" w:rsidR="005820E9" w:rsidRDefault="005820E9" w:rsidP="005820E9">
            <w:pPr>
              <w:pStyle w:val="Tabellinneh"/>
            </w:pPr>
          </w:p>
        </w:tc>
        <w:tc>
          <w:tcPr>
            <w:tcW w:w="4241" w:type="dxa"/>
            <w:gridSpan w:val="5"/>
          </w:tcPr>
          <w:p w14:paraId="581E8D9C" w14:textId="77777777" w:rsidR="005820E9" w:rsidRDefault="005820E9" w:rsidP="005820E9">
            <w:pPr>
              <w:pStyle w:val="Tabellinneh"/>
            </w:pPr>
          </w:p>
        </w:tc>
        <w:tc>
          <w:tcPr>
            <w:tcW w:w="274" w:type="dxa"/>
          </w:tcPr>
          <w:p w14:paraId="272B6F9E" w14:textId="77777777" w:rsidR="005820E9" w:rsidRDefault="005820E9" w:rsidP="005820E9">
            <w:pPr>
              <w:pStyle w:val="Tabellinneh"/>
            </w:pPr>
          </w:p>
        </w:tc>
        <w:tc>
          <w:tcPr>
            <w:tcW w:w="2682" w:type="dxa"/>
            <w:gridSpan w:val="5"/>
          </w:tcPr>
          <w:p w14:paraId="4865C0FD" w14:textId="77777777" w:rsidR="005820E9" w:rsidRDefault="005820E9" w:rsidP="005820E9">
            <w:pPr>
              <w:pStyle w:val="Tabellinneh"/>
            </w:pPr>
          </w:p>
        </w:tc>
        <w:tc>
          <w:tcPr>
            <w:tcW w:w="194" w:type="dxa"/>
          </w:tcPr>
          <w:p w14:paraId="02A9736B" w14:textId="77777777" w:rsidR="005820E9" w:rsidRDefault="005820E9" w:rsidP="005820E9">
            <w:pPr>
              <w:pStyle w:val="Tabellinneh"/>
            </w:pPr>
          </w:p>
        </w:tc>
        <w:tc>
          <w:tcPr>
            <w:tcW w:w="892" w:type="dxa"/>
            <w:gridSpan w:val="2"/>
          </w:tcPr>
          <w:p w14:paraId="39BD8A9E" w14:textId="77777777" w:rsidR="005820E9" w:rsidRDefault="005820E9" w:rsidP="005820E9">
            <w:pPr>
              <w:pStyle w:val="Tabellinneh"/>
            </w:pPr>
          </w:p>
        </w:tc>
        <w:tc>
          <w:tcPr>
            <w:tcW w:w="169" w:type="dxa"/>
          </w:tcPr>
          <w:p w14:paraId="377B9276" w14:textId="77777777" w:rsidR="005820E9" w:rsidRDefault="005820E9" w:rsidP="005820E9">
            <w:pPr>
              <w:pStyle w:val="Tabellinneh"/>
            </w:pPr>
          </w:p>
        </w:tc>
      </w:tr>
      <w:tr w:rsidR="005820E9" w14:paraId="09094134" w14:textId="77777777" w:rsidTr="00980C02">
        <w:trPr>
          <w:gridAfter w:val="1"/>
          <w:wAfter w:w="154" w:type="dxa"/>
        </w:trPr>
        <w:tc>
          <w:tcPr>
            <w:tcW w:w="1559" w:type="dxa"/>
          </w:tcPr>
          <w:p w14:paraId="3736304E" w14:textId="77777777" w:rsidR="005820E9" w:rsidRPr="006638BA" w:rsidRDefault="005820E9" w:rsidP="005820E9">
            <w:pPr>
              <w:pStyle w:val="Prottabell"/>
              <w:rPr>
                <w:rFonts w:ascii="Myriad Pro" w:hAnsi="Myriad Pro"/>
                <w:b/>
              </w:rPr>
            </w:pPr>
            <w:r w:rsidRPr="006638BA">
              <w:rPr>
                <w:rFonts w:ascii="Myriad Pro" w:hAnsi="Myriad Pro"/>
                <w:b/>
              </w:rPr>
              <w:t>Utses att justera</w:t>
            </w:r>
          </w:p>
        </w:tc>
        <w:tc>
          <w:tcPr>
            <w:tcW w:w="180" w:type="dxa"/>
          </w:tcPr>
          <w:p w14:paraId="34E7F096" w14:textId="77777777" w:rsidR="005820E9" w:rsidRDefault="005820E9" w:rsidP="005820E9">
            <w:pPr>
              <w:pStyle w:val="Sidhuvud"/>
              <w:tabs>
                <w:tab w:val="clear" w:pos="4536"/>
                <w:tab w:val="clear" w:pos="9072"/>
              </w:tabs>
            </w:pPr>
          </w:p>
        </w:tc>
        <w:tc>
          <w:tcPr>
            <w:tcW w:w="8298" w:type="dxa"/>
            <w:gridSpan w:val="14"/>
          </w:tcPr>
          <w:p w14:paraId="2A1CF0D3" w14:textId="353CE3C2" w:rsidR="005820E9" w:rsidRDefault="00A72E1D" w:rsidP="005820E9">
            <w:pPr>
              <w:pStyle w:val="Tabellinneh"/>
              <w:rPr>
                <w:noProof/>
              </w:rPr>
            </w:pPr>
            <w:r>
              <w:rPr>
                <w:noProof/>
              </w:rPr>
              <w:t>Göran Hallberg</w:t>
            </w:r>
            <w:r w:rsidR="00DC39E4">
              <w:rPr>
                <w:noProof/>
              </w:rPr>
              <w:br/>
            </w:r>
            <w:r w:rsidR="00DC39E4" w:rsidRPr="00225ACD">
              <w:rPr>
                <w:i/>
                <w:iCs/>
              </w:rPr>
              <w:t>Protokollet har signerats digitalt. För underskrifter se protokollets sista sida</w:t>
            </w:r>
          </w:p>
          <w:p w14:paraId="41057293" w14:textId="3C588AD8" w:rsidR="005820E9" w:rsidRPr="00225ACD" w:rsidRDefault="005820E9" w:rsidP="005820E9">
            <w:pPr>
              <w:pStyle w:val="Tabellinneh"/>
              <w:rPr>
                <w:i/>
                <w:iCs/>
              </w:rPr>
            </w:pPr>
          </w:p>
        </w:tc>
      </w:tr>
      <w:tr w:rsidR="005820E9" w14:paraId="66DF376D" w14:textId="77777777" w:rsidTr="00980C02">
        <w:trPr>
          <w:gridAfter w:val="1"/>
          <w:wAfter w:w="154" w:type="dxa"/>
          <w:trHeight w:hRule="exact" w:val="113"/>
        </w:trPr>
        <w:tc>
          <w:tcPr>
            <w:tcW w:w="1559" w:type="dxa"/>
          </w:tcPr>
          <w:p w14:paraId="43172C86" w14:textId="77777777" w:rsidR="005820E9" w:rsidRPr="006638BA" w:rsidRDefault="005820E9" w:rsidP="005820E9">
            <w:pPr>
              <w:pStyle w:val="Prottabell"/>
              <w:rPr>
                <w:rFonts w:ascii="Myriad Pro" w:hAnsi="Myriad Pro"/>
                <w:b/>
                <w:sz w:val="16"/>
              </w:rPr>
            </w:pPr>
          </w:p>
        </w:tc>
        <w:tc>
          <w:tcPr>
            <w:tcW w:w="180" w:type="dxa"/>
          </w:tcPr>
          <w:p w14:paraId="6B13F934" w14:textId="77777777" w:rsidR="005820E9" w:rsidRDefault="005820E9" w:rsidP="005820E9">
            <w:pPr>
              <w:pStyle w:val="Sidhuvud"/>
              <w:rPr>
                <w:sz w:val="16"/>
              </w:rPr>
            </w:pPr>
          </w:p>
        </w:tc>
        <w:tc>
          <w:tcPr>
            <w:tcW w:w="4241" w:type="dxa"/>
            <w:gridSpan w:val="5"/>
          </w:tcPr>
          <w:p w14:paraId="784C28A3" w14:textId="77777777" w:rsidR="005820E9" w:rsidRDefault="005820E9" w:rsidP="005820E9">
            <w:pPr>
              <w:pStyle w:val="Tabellinneh"/>
              <w:rPr>
                <w:sz w:val="16"/>
              </w:rPr>
            </w:pPr>
          </w:p>
        </w:tc>
        <w:tc>
          <w:tcPr>
            <w:tcW w:w="274" w:type="dxa"/>
          </w:tcPr>
          <w:p w14:paraId="1CBFF306" w14:textId="77777777" w:rsidR="005820E9" w:rsidRDefault="005820E9" w:rsidP="005820E9">
            <w:pPr>
              <w:pStyle w:val="Tabellinneh"/>
              <w:rPr>
                <w:sz w:val="16"/>
              </w:rPr>
            </w:pPr>
          </w:p>
        </w:tc>
        <w:tc>
          <w:tcPr>
            <w:tcW w:w="1861" w:type="dxa"/>
            <w:gridSpan w:val="2"/>
          </w:tcPr>
          <w:p w14:paraId="0ADADFC3" w14:textId="77777777" w:rsidR="005820E9" w:rsidRDefault="005820E9" w:rsidP="005820E9">
            <w:pPr>
              <w:pStyle w:val="Tabellinneh"/>
              <w:rPr>
                <w:sz w:val="16"/>
              </w:rPr>
            </w:pPr>
          </w:p>
        </w:tc>
        <w:tc>
          <w:tcPr>
            <w:tcW w:w="160" w:type="dxa"/>
          </w:tcPr>
          <w:p w14:paraId="09C6E042" w14:textId="77777777" w:rsidR="005820E9" w:rsidRDefault="005820E9" w:rsidP="005820E9">
            <w:pPr>
              <w:pStyle w:val="Tabellinneh"/>
              <w:rPr>
                <w:sz w:val="16"/>
              </w:rPr>
            </w:pPr>
          </w:p>
        </w:tc>
        <w:tc>
          <w:tcPr>
            <w:tcW w:w="935" w:type="dxa"/>
            <w:gridSpan w:val="4"/>
          </w:tcPr>
          <w:p w14:paraId="2D960218" w14:textId="77777777" w:rsidR="005820E9" w:rsidRDefault="005820E9" w:rsidP="005820E9">
            <w:pPr>
              <w:pStyle w:val="Tabellinneh"/>
              <w:rPr>
                <w:sz w:val="16"/>
              </w:rPr>
            </w:pPr>
          </w:p>
        </w:tc>
        <w:tc>
          <w:tcPr>
            <w:tcW w:w="827" w:type="dxa"/>
          </w:tcPr>
          <w:p w14:paraId="6EDB1C72" w14:textId="77777777" w:rsidR="005820E9" w:rsidRDefault="005820E9" w:rsidP="005820E9">
            <w:pPr>
              <w:pStyle w:val="Tabellinneh"/>
              <w:rPr>
                <w:sz w:val="16"/>
              </w:rPr>
            </w:pPr>
          </w:p>
        </w:tc>
      </w:tr>
      <w:tr w:rsidR="005820E9" w14:paraId="48F39851" w14:textId="77777777" w:rsidTr="00980C02">
        <w:trPr>
          <w:gridAfter w:val="1"/>
          <w:wAfter w:w="154" w:type="dxa"/>
        </w:trPr>
        <w:tc>
          <w:tcPr>
            <w:tcW w:w="1559" w:type="dxa"/>
          </w:tcPr>
          <w:p w14:paraId="1C5E2DBC" w14:textId="77777777" w:rsidR="005820E9" w:rsidRPr="006638BA" w:rsidRDefault="005820E9" w:rsidP="005820E9">
            <w:pPr>
              <w:pStyle w:val="Prottabell"/>
              <w:rPr>
                <w:rFonts w:ascii="Myriad Pro" w:hAnsi="Myriad Pro"/>
                <w:b/>
                <w:sz w:val="20"/>
              </w:rPr>
            </w:pPr>
            <w:r w:rsidRPr="006638BA">
              <w:rPr>
                <w:rFonts w:ascii="Myriad Pro" w:hAnsi="Myriad Pro"/>
                <w:b/>
              </w:rPr>
              <w:t>Underskrifter</w:t>
            </w:r>
          </w:p>
        </w:tc>
        <w:tc>
          <w:tcPr>
            <w:tcW w:w="180" w:type="dxa"/>
          </w:tcPr>
          <w:p w14:paraId="640D56AB" w14:textId="77777777" w:rsidR="005820E9" w:rsidRDefault="005820E9" w:rsidP="005820E9">
            <w:pPr>
              <w:pStyle w:val="Tabellinneh"/>
            </w:pPr>
          </w:p>
        </w:tc>
        <w:tc>
          <w:tcPr>
            <w:tcW w:w="1651" w:type="dxa"/>
          </w:tcPr>
          <w:p w14:paraId="6EC2C1FF" w14:textId="77777777" w:rsidR="005820E9" w:rsidRDefault="005820E9" w:rsidP="005820E9">
            <w:pPr>
              <w:pStyle w:val="Tabellinneh"/>
            </w:pPr>
            <w:r>
              <w:rPr>
                <w:i/>
              </w:rPr>
              <w:t>Sekreterare:</w:t>
            </w:r>
          </w:p>
        </w:tc>
        <w:tc>
          <w:tcPr>
            <w:tcW w:w="204" w:type="dxa"/>
          </w:tcPr>
          <w:p w14:paraId="409958B6" w14:textId="77777777" w:rsidR="005820E9" w:rsidRDefault="005820E9" w:rsidP="005820E9">
            <w:pPr>
              <w:pStyle w:val="Tabellinneh"/>
            </w:pPr>
          </w:p>
        </w:tc>
        <w:tc>
          <w:tcPr>
            <w:tcW w:w="4340" w:type="dxa"/>
            <w:gridSpan w:val="5"/>
          </w:tcPr>
          <w:p w14:paraId="55ED085F" w14:textId="03E4E4E4" w:rsidR="005820E9" w:rsidRDefault="005820E9" w:rsidP="005820E9">
            <w:pPr>
              <w:pStyle w:val="Tabellinneh"/>
              <w:rPr>
                <w:spacing w:val="34"/>
                <w:sz w:val="12"/>
              </w:rPr>
            </w:pPr>
            <w:r>
              <w:rPr>
                <w:i/>
              </w:rPr>
              <w:br/>
            </w:r>
            <w:r>
              <w:rPr>
                <w:i/>
              </w:rPr>
              <w:br/>
            </w:r>
            <w:r>
              <w:rPr>
                <w:spacing w:val="34"/>
                <w:sz w:val="12"/>
              </w:rPr>
              <w:t>........................................................</w:t>
            </w:r>
          </w:p>
          <w:p w14:paraId="0166FE94" w14:textId="190C13B5" w:rsidR="005820E9" w:rsidRDefault="00804D3C" w:rsidP="005820E9">
            <w:pPr>
              <w:pStyle w:val="Tabellinneh"/>
              <w:rPr>
                <w:i/>
                <w:iCs/>
              </w:rPr>
            </w:pPr>
            <w:r>
              <w:rPr>
                <w:i/>
                <w:iCs/>
              </w:rPr>
              <w:t>Therese Törnros</w:t>
            </w:r>
          </w:p>
        </w:tc>
        <w:tc>
          <w:tcPr>
            <w:tcW w:w="181" w:type="dxa"/>
          </w:tcPr>
          <w:p w14:paraId="674133FA" w14:textId="77777777" w:rsidR="005820E9" w:rsidRDefault="005820E9" w:rsidP="005820E9">
            <w:pPr>
              <w:pStyle w:val="Tabellinneh"/>
            </w:pPr>
          </w:p>
          <w:p w14:paraId="4B73F136" w14:textId="77777777" w:rsidR="005820E9" w:rsidRDefault="005820E9" w:rsidP="005820E9">
            <w:pPr>
              <w:pStyle w:val="Tabellinneh"/>
            </w:pPr>
          </w:p>
        </w:tc>
        <w:tc>
          <w:tcPr>
            <w:tcW w:w="1095" w:type="dxa"/>
            <w:gridSpan w:val="5"/>
          </w:tcPr>
          <w:p w14:paraId="39F97F6E" w14:textId="77777777" w:rsidR="005820E9" w:rsidRPr="00393E7A" w:rsidRDefault="005820E9" w:rsidP="00804D3C">
            <w:pPr>
              <w:pStyle w:val="Tabellinneh"/>
              <w:ind w:left="-111"/>
              <w:jc w:val="center"/>
              <w:rPr>
                <w:rFonts w:ascii="Myriad Pro" w:hAnsi="Myriad Pro"/>
                <w:szCs w:val="20"/>
                <w:lang w:val="de-DE"/>
              </w:rPr>
            </w:pPr>
            <w:proofErr w:type="spellStart"/>
            <w:r w:rsidRPr="00393E7A">
              <w:rPr>
                <w:rFonts w:ascii="Myriad Pro" w:hAnsi="Myriad Pro"/>
                <w:szCs w:val="20"/>
                <w:lang w:val="de-DE"/>
              </w:rPr>
              <w:t>Paragrafer</w:t>
            </w:r>
            <w:proofErr w:type="spellEnd"/>
          </w:p>
        </w:tc>
        <w:tc>
          <w:tcPr>
            <w:tcW w:w="827" w:type="dxa"/>
          </w:tcPr>
          <w:p w14:paraId="339A7E7F" w14:textId="7A58355D" w:rsidR="005820E9" w:rsidRDefault="00A77661" w:rsidP="005820E9">
            <w:pPr>
              <w:pStyle w:val="Tabellinneh"/>
              <w:rPr>
                <w:lang w:val="de-DE"/>
              </w:rPr>
            </w:pPr>
            <w:proofErr w:type="gramStart"/>
            <w:r>
              <w:t>82</w:t>
            </w:r>
            <w:r w:rsidR="004E2E2D">
              <w:t>-</w:t>
            </w:r>
            <w:r w:rsidR="00F77AB0">
              <w:t>95</w:t>
            </w:r>
            <w:proofErr w:type="gramEnd"/>
          </w:p>
        </w:tc>
      </w:tr>
      <w:tr w:rsidR="005820E9" w14:paraId="0F9FDA63" w14:textId="77777777" w:rsidTr="00980C02">
        <w:trPr>
          <w:gridAfter w:val="1"/>
          <w:wAfter w:w="154" w:type="dxa"/>
          <w:trHeight w:hRule="exact" w:val="113"/>
        </w:trPr>
        <w:tc>
          <w:tcPr>
            <w:tcW w:w="1559" w:type="dxa"/>
          </w:tcPr>
          <w:p w14:paraId="44272E85" w14:textId="77777777" w:rsidR="005820E9" w:rsidRPr="006638BA" w:rsidRDefault="005820E9" w:rsidP="005820E9">
            <w:pPr>
              <w:pStyle w:val="Tabellinneh"/>
              <w:rPr>
                <w:rFonts w:ascii="Myriad Pro" w:hAnsi="Myriad Pro"/>
                <w:b/>
                <w:lang w:val="de-DE"/>
              </w:rPr>
            </w:pPr>
          </w:p>
        </w:tc>
        <w:tc>
          <w:tcPr>
            <w:tcW w:w="180" w:type="dxa"/>
          </w:tcPr>
          <w:p w14:paraId="2E308F04" w14:textId="77777777" w:rsidR="005820E9" w:rsidRDefault="005820E9" w:rsidP="005820E9">
            <w:pPr>
              <w:pStyle w:val="Tabellinneh"/>
              <w:rPr>
                <w:lang w:val="de-DE"/>
              </w:rPr>
            </w:pPr>
          </w:p>
        </w:tc>
        <w:tc>
          <w:tcPr>
            <w:tcW w:w="4241" w:type="dxa"/>
            <w:gridSpan w:val="5"/>
          </w:tcPr>
          <w:p w14:paraId="17EB591C" w14:textId="77777777" w:rsidR="005820E9" w:rsidRDefault="005820E9" w:rsidP="005820E9">
            <w:pPr>
              <w:pStyle w:val="Tabellinneh"/>
              <w:rPr>
                <w:lang w:val="de-DE"/>
              </w:rPr>
            </w:pPr>
          </w:p>
        </w:tc>
        <w:tc>
          <w:tcPr>
            <w:tcW w:w="274" w:type="dxa"/>
          </w:tcPr>
          <w:p w14:paraId="3AC633AE" w14:textId="77777777" w:rsidR="005820E9" w:rsidRDefault="005820E9" w:rsidP="005820E9">
            <w:pPr>
              <w:pStyle w:val="Tabellinneh"/>
              <w:rPr>
                <w:lang w:val="de-DE"/>
              </w:rPr>
            </w:pPr>
          </w:p>
        </w:tc>
        <w:tc>
          <w:tcPr>
            <w:tcW w:w="1861" w:type="dxa"/>
            <w:gridSpan w:val="2"/>
          </w:tcPr>
          <w:p w14:paraId="60B97001" w14:textId="77777777" w:rsidR="005820E9" w:rsidRDefault="005820E9" w:rsidP="005820E9">
            <w:pPr>
              <w:pStyle w:val="Tabellinneh"/>
              <w:rPr>
                <w:lang w:val="de-DE"/>
              </w:rPr>
            </w:pPr>
          </w:p>
        </w:tc>
        <w:tc>
          <w:tcPr>
            <w:tcW w:w="160" w:type="dxa"/>
          </w:tcPr>
          <w:p w14:paraId="450AAF61" w14:textId="77777777" w:rsidR="005820E9" w:rsidRDefault="005820E9" w:rsidP="005820E9">
            <w:pPr>
              <w:pStyle w:val="Tabellinneh"/>
              <w:rPr>
                <w:lang w:val="de-DE"/>
              </w:rPr>
            </w:pPr>
          </w:p>
        </w:tc>
        <w:tc>
          <w:tcPr>
            <w:tcW w:w="935" w:type="dxa"/>
            <w:gridSpan w:val="4"/>
          </w:tcPr>
          <w:p w14:paraId="45F6EDFC" w14:textId="77777777" w:rsidR="005820E9" w:rsidRDefault="005820E9" w:rsidP="005820E9">
            <w:pPr>
              <w:pStyle w:val="Tabellinneh"/>
              <w:rPr>
                <w:lang w:val="de-DE"/>
              </w:rPr>
            </w:pPr>
          </w:p>
        </w:tc>
        <w:tc>
          <w:tcPr>
            <w:tcW w:w="827" w:type="dxa"/>
          </w:tcPr>
          <w:p w14:paraId="2D14BCE8" w14:textId="77777777" w:rsidR="005820E9" w:rsidRDefault="005820E9" w:rsidP="005820E9">
            <w:pPr>
              <w:pStyle w:val="Tabellinneh"/>
              <w:rPr>
                <w:lang w:val="de-DE"/>
              </w:rPr>
            </w:pPr>
          </w:p>
        </w:tc>
      </w:tr>
      <w:tr w:rsidR="005820E9" w14:paraId="523CC607" w14:textId="77777777" w:rsidTr="00980C02">
        <w:trPr>
          <w:gridAfter w:val="1"/>
          <w:wAfter w:w="154" w:type="dxa"/>
        </w:trPr>
        <w:tc>
          <w:tcPr>
            <w:tcW w:w="1559" w:type="dxa"/>
          </w:tcPr>
          <w:p w14:paraId="0289D419" w14:textId="77777777" w:rsidR="005820E9" w:rsidRPr="006638BA" w:rsidRDefault="005820E9" w:rsidP="005820E9">
            <w:pPr>
              <w:pStyle w:val="Tabellinneh"/>
              <w:rPr>
                <w:rFonts w:ascii="Myriad Pro" w:hAnsi="Myriad Pro"/>
                <w:b/>
                <w:lang w:val="de-DE"/>
              </w:rPr>
            </w:pPr>
          </w:p>
        </w:tc>
        <w:tc>
          <w:tcPr>
            <w:tcW w:w="180" w:type="dxa"/>
          </w:tcPr>
          <w:p w14:paraId="7C9A652C" w14:textId="77777777" w:rsidR="005820E9" w:rsidRDefault="005820E9" w:rsidP="005820E9">
            <w:pPr>
              <w:pStyle w:val="Tabellinneh"/>
              <w:rPr>
                <w:lang w:val="de-DE"/>
              </w:rPr>
            </w:pPr>
          </w:p>
        </w:tc>
        <w:tc>
          <w:tcPr>
            <w:tcW w:w="1651" w:type="dxa"/>
          </w:tcPr>
          <w:p w14:paraId="4A283BA0" w14:textId="77777777" w:rsidR="005820E9" w:rsidRDefault="005820E9" w:rsidP="005820E9">
            <w:pPr>
              <w:pStyle w:val="Tabellinneh"/>
            </w:pPr>
            <w:r>
              <w:rPr>
                <w:i/>
              </w:rPr>
              <w:t>Ordförande:</w:t>
            </w:r>
          </w:p>
        </w:tc>
        <w:tc>
          <w:tcPr>
            <w:tcW w:w="204" w:type="dxa"/>
          </w:tcPr>
          <w:p w14:paraId="04845699" w14:textId="77777777" w:rsidR="005820E9" w:rsidRDefault="005820E9" w:rsidP="005820E9">
            <w:pPr>
              <w:pStyle w:val="Tabellinneh"/>
            </w:pPr>
          </w:p>
        </w:tc>
        <w:tc>
          <w:tcPr>
            <w:tcW w:w="4521" w:type="dxa"/>
            <w:gridSpan w:val="6"/>
          </w:tcPr>
          <w:p w14:paraId="63FAED84" w14:textId="6D315757" w:rsidR="005820E9" w:rsidRDefault="005820E9" w:rsidP="005820E9">
            <w:pPr>
              <w:pStyle w:val="Tabellinneh"/>
              <w:rPr>
                <w:spacing w:val="34"/>
                <w:sz w:val="12"/>
              </w:rPr>
            </w:pPr>
            <w:r>
              <w:rPr>
                <w:i/>
              </w:rPr>
              <w:br/>
            </w:r>
            <w:r>
              <w:rPr>
                <w:i/>
              </w:rPr>
              <w:br/>
            </w:r>
            <w:r>
              <w:rPr>
                <w:spacing w:val="34"/>
                <w:sz w:val="12"/>
              </w:rPr>
              <w:t>........................................................</w:t>
            </w:r>
          </w:p>
          <w:p w14:paraId="2C76DB2A" w14:textId="5BE94E7B" w:rsidR="005820E9" w:rsidRDefault="002511CA" w:rsidP="005820E9">
            <w:pPr>
              <w:pStyle w:val="Tabellinneh"/>
              <w:rPr>
                <w:i/>
                <w:iCs/>
              </w:rPr>
            </w:pPr>
            <w:r>
              <w:rPr>
                <w:i/>
                <w:iCs/>
              </w:rPr>
              <w:t>Ann-Marie Högberg</w:t>
            </w:r>
          </w:p>
        </w:tc>
        <w:tc>
          <w:tcPr>
            <w:tcW w:w="1922" w:type="dxa"/>
            <w:gridSpan w:val="6"/>
          </w:tcPr>
          <w:p w14:paraId="66C2978C" w14:textId="77777777" w:rsidR="005820E9" w:rsidRDefault="005820E9" w:rsidP="005820E9">
            <w:pPr>
              <w:pStyle w:val="Tabellinneh"/>
            </w:pPr>
          </w:p>
        </w:tc>
      </w:tr>
      <w:tr w:rsidR="005820E9" w14:paraId="3680F693" w14:textId="77777777" w:rsidTr="00980C02">
        <w:trPr>
          <w:trHeight w:hRule="exact" w:val="113"/>
        </w:trPr>
        <w:tc>
          <w:tcPr>
            <w:tcW w:w="1559" w:type="dxa"/>
          </w:tcPr>
          <w:p w14:paraId="0085D12A" w14:textId="77777777" w:rsidR="005820E9" w:rsidRPr="006638BA" w:rsidRDefault="005820E9" w:rsidP="005820E9">
            <w:pPr>
              <w:pStyle w:val="Tabellinneh"/>
              <w:rPr>
                <w:rFonts w:ascii="Myriad Pro" w:hAnsi="Myriad Pro"/>
                <w:b/>
              </w:rPr>
            </w:pPr>
          </w:p>
        </w:tc>
        <w:tc>
          <w:tcPr>
            <w:tcW w:w="180" w:type="dxa"/>
          </w:tcPr>
          <w:p w14:paraId="28B5EAD6" w14:textId="77777777" w:rsidR="005820E9" w:rsidRDefault="005820E9" w:rsidP="005820E9">
            <w:pPr>
              <w:pStyle w:val="Tabellinneh"/>
            </w:pPr>
          </w:p>
        </w:tc>
        <w:tc>
          <w:tcPr>
            <w:tcW w:w="4241" w:type="dxa"/>
            <w:gridSpan w:val="5"/>
          </w:tcPr>
          <w:p w14:paraId="65FEDE85" w14:textId="77777777" w:rsidR="005820E9" w:rsidRDefault="005820E9" w:rsidP="005820E9">
            <w:pPr>
              <w:pStyle w:val="Tabellinneh"/>
            </w:pPr>
          </w:p>
        </w:tc>
        <w:tc>
          <w:tcPr>
            <w:tcW w:w="274" w:type="dxa"/>
          </w:tcPr>
          <w:p w14:paraId="7DAB844B" w14:textId="77777777" w:rsidR="005820E9" w:rsidRDefault="005820E9" w:rsidP="005820E9">
            <w:pPr>
              <w:pStyle w:val="Tabellinneh"/>
            </w:pPr>
          </w:p>
        </w:tc>
        <w:tc>
          <w:tcPr>
            <w:tcW w:w="1861" w:type="dxa"/>
            <w:gridSpan w:val="2"/>
          </w:tcPr>
          <w:p w14:paraId="37FF3007" w14:textId="77777777" w:rsidR="005820E9" w:rsidRDefault="005820E9" w:rsidP="005820E9">
            <w:pPr>
              <w:pStyle w:val="Tabellinneh"/>
            </w:pPr>
          </w:p>
        </w:tc>
        <w:tc>
          <w:tcPr>
            <w:tcW w:w="160" w:type="dxa"/>
          </w:tcPr>
          <w:p w14:paraId="53E23CE8" w14:textId="77777777" w:rsidR="005820E9" w:rsidRDefault="005820E9" w:rsidP="005820E9">
            <w:pPr>
              <w:pStyle w:val="Tabellinneh"/>
            </w:pPr>
          </w:p>
        </w:tc>
        <w:tc>
          <w:tcPr>
            <w:tcW w:w="1747" w:type="dxa"/>
            <w:gridSpan w:val="5"/>
          </w:tcPr>
          <w:p w14:paraId="29476B3F" w14:textId="77777777" w:rsidR="005820E9" w:rsidRDefault="005820E9" w:rsidP="005820E9">
            <w:pPr>
              <w:pStyle w:val="Tabellinneh"/>
            </w:pPr>
          </w:p>
        </w:tc>
        <w:tc>
          <w:tcPr>
            <w:tcW w:w="169" w:type="dxa"/>
          </w:tcPr>
          <w:p w14:paraId="33EA16FF" w14:textId="77777777" w:rsidR="005820E9" w:rsidRDefault="005820E9" w:rsidP="005820E9">
            <w:pPr>
              <w:pStyle w:val="Tabellinneh"/>
            </w:pPr>
          </w:p>
        </w:tc>
      </w:tr>
      <w:tr w:rsidR="005820E9" w14:paraId="647588F1" w14:textId="77777777" w:rsidTr="00980C02">
        <w:trPr>
          <w:gridAfter w:val="1"/>
          <w:wAfter w:w="154" w:type="dxa"/>
          <w:trHeight w:val="1031"/>
        </w:trPr>
        <w:tc>
          <w:tcPr>
            <w:tcW w:w="1559" w:type="dxa"/>
          </w:tcPr>
          <w:p w14:paraId="0C803940" w14:textId="77777777" w:rsidR="005820E9" w:rsidRPr="006638BA" w:rsidRDefault="005820E9" w:rsidP="005820E9">
            <w:pPr>
              <w:pStyle w:val="Tabellinneh"/>
              <w:rPr>
                <w:rFonts w:ascii="Myriad Pro" w:hAnsi="Myriad Pro"/>
                <w:b/>
              </w:rPr>
            </w:pPr>
          </w:p>
        </w:tc>
        <w:tc>
          <w:tcPr>
            <w:tcW w:w="180" w:type="dxa"/>
          </w:tcPr>
          <w:p w14:paraId="2E21098B" w14:textId="77777777" w:rsidR="005820E9" w:rsidRDefault="005820E9" w:rsidP="005820E9">
            <w:pPr>
              <w:pStyle w:val="Tabellinneh"/>
            </w:pPr>
          </w:p>
        </w:tc>
        <w:tc>
          <w:tcPr>
            <w:tcW w:w="1651" w:type="dxa"/>
          </w:tcPr>
          <w:p w14:paraId="4477E34D" w14:textId="77777777" w:rsidR="005820E9" w:rsidRDefault="005820E9" w:rsidP="005820E9">
            <w:pPr>
              <w:pStyle w:val="Tabellinneh"/>
            </w:pPr>
            <w:r>
              <w:rPr>
                <w:i/>
              </w:rPr>
              <w:t>Justerare:</w:t>
            </w:r>
          </w:p>
        </w:tc>
        <w:tc>
          <w:tcPr>
            <w:tcW w:w="204" w:type="dxa"/>
          </w:tcPr>
          <w:p w14:paraId="4657D797" w14:textId="77777777" w:rsidR="005820E9" w:rsidRDefault="005820E9" w:rsidP="005820E9">
            <w:pPr>
              <w:pStyle w:val="Tabellinneh"/>
            </w:pPr>
          </w:p>
        </w:tc>
        <w:tc>
          <w:tcPr>
            <w:tcW w:w="6443" w:type="dxa"/>
            <w:gridSpan w:val="12"/>
          </w:tcPr>
          <w:p w14:paraId="32F694CC" w14:textId="40814527" w:rsidR="005820E9" w:rsidRDefault="005820E9" w:rsidP="005820E9">
            <w:pPr>
              <w:pStyle w:val="Tabellinneh"/>
              <w:rPr>
                <w:spacing w:val="34"/>
                <w:sz w:val="12"/>
              </w:rPr>
            </w:pPr>
            <w:r>
              <w:rPr>
                <w:i/>
              </w:rPr>
              <w:br/>
            </w:r>
            <w:r>
              <w:rPr>
                <w:i/>
              </w:rPr>
              <w:br/>
            </w:r>
            <w:r>
              <w:rPr>
                <w:spacing w:val="34"/>
                <w:sz w:val="12"/>
              </w:rPr>
              <w:t>........................................................</w:t>
            </w:r>
          </w:p>
          <w:p w14:paraId="38B720E3" w14:textId="0DD1E888" w:rsidR="005820E9" w:rsidRDefault="00A72E1D" w:rsidP="005820E9">
            <w:pPr>
              <w:pStyle w:val="Tabellinneh"/>
              <w:rPr>
                <w:i/>
                <w:iCs/>
              </w:rPr>
            </w:pPr>
            <w:r>
              <w:rPr>
                <w:noProof/>
              </w:rPr>
              <w:t>Göran Hallberg</w:t>
            </w:r>
          </w:p>
        </w:tc>
      </w:tr>
      <w:tr w:rsidR="005820E9" w14:paraId="08163BCC" w14:textId="77777777" w:rsidTr="00980C02">
        <w:trPr>
          <w:trHeight w:hRule="exact" w:val="113"/>
        </w:trPr>
        <w:tc>
          <w:tcPr>
            <w:tcW w:w="1559" w:type="dxa"/>
          </w:tcPr>
          <w:p w14:paraId="0C1375A6" w14:textId="77777777" w:rsidR="005820E9" w:rsidRDefault="005820E9" w:rsidP="005820E9">
            <w:pPr>
              <w:pStyle w:val="Tabellinneh"/>
              <w:rPr>
                <w:sz w:val="16"/>
              </w:rPr>
            </w:pPr>
          </w:p>
          <w:p w14:paraId="61950A97" w14:textId="77777777" w:rsidR="005820E9" w:rsidRDefault="005820E9" w:rsidP="005820E9">
            <w:pPr>
              <w:pStyle w:val="Tabellinneh"/>
              <w:rPr>
                <w:sz w:val="16"/>
              </w:rPr>
            </w:pPr>
          </w:p>
        </w:tc>
        <w:tc>
          <w:tcPr>
            <w:tcW w:w="180" w:type="dxa"/>
          </w:tcPr>
          <w:p w14:paraId="2DC41FEB" w14:textId="77777777" w:rsidR="005820E9" w:rsidRDefault="005820E9" w:rsidP="005820E9">
            <w:pPr>
              <w:pStyle w:val="Tabellinneh"/>
              <w:rPr>
                <w:sz w:val="16"/>
              </w:rPr>
            </w:pPr>
          </w:p>
        </w:tc>
        <w:tc>
          <w:tcPr>
            <w:tcW w:w="4241" w:type="dxa"/>
            <w:gridSpan w:val="5"/>
          </w:tcPr>
          <w:p w14:paraId="580944C6" w14:textId="77777777" w:rsidR="005820E9" w:rsidRDefault="005820E9" w:rsidP="005820E9">
            <w:pPr>
              <w:pStyle w:val="Tabellinneh"/>
              <w:rPr>
                <w:sz w:val="16"/>
              </w:rPr>
            </w:pPr>
          </w:p>
        </w:tc>
        <w:tc>
          <w:tcPr>
            <w:tcW w:w="274" w:type="dxa"/>
          </w:tcPr>
          <w:p w14:paraId="76A047ED" w14:textId="77777777" w:rsidR="005820E9" w:rsidRDefault="005820E9" w:rsidP="005820E9">
            <w:pPr>
              <w:pStyle w:val="Tabellinneh"/>
              <w:rPr>
                <w:sz w:val="16"/>
              </w:rPr>
            </w:pPr>
          </w:p>
        </w:tc>
        <w:tc>
          <w:tcPr>
            <w:tcW w:w="2682" w:type="dxa"/>
            <w:gridSpan w:val="5"/>
          </w:tcPr>
          <w:p w14:paraId="7DF453CB" w14:textId="77777777" w:rsidR="005820E9" w:rsidRDefault="005820E9" w:rsidP="005820E9">
            <w:pPr>
              <w:pStyle w:val="Tabellinneh"/>
              <w:rPr>
                <w:sz w:val="16"/>
              </w:rPr>
            </w:pPr>
          </w:p>
        </w:tc>
        <w:tc>
          <w:tcPr>
            <w:tcW w:w="194" w:type="dxa"/>
          </w:tcPr>
          <w:p w14:paraId="213F86F6" w14:textId="77777777" w:rsidR="005820E9" w:rsidRDefault="005820E9" w:rsidP="005820E9">
            <w:pPr>
              <w:pStyle w:val="Tabellinneh"/>
              <w:rPr>
                <w:sz w:val="16"/>
              </w:rPr>
            </w:pPr>
          </w:p>
        </w:tc>
        <w:tc>
          <w:tcPr>
            <w:tcW w:w="892" w:type="dxa"/>
            <w:gridSpan w:val="2"/>
          </w:tcPr>
          <w:p w14:paraId="1D295AB8" w14:textId="77777777" w:rsidR="005820E9" w:rsidRDefault="005820E9" w:rsidP="005820E9">
            <w:pPr>
              <w:pStyle w:val="Tabellinneh"/>
              <w:rPr>
                <w:sz w:val="16"/>
              </w:rPr>
            </w:pPr>
          </w:p>
        </w:tc>
        <w:tc>
          <w:tcPr>
            <w:tcW w:w="169" w:type="dxa"/>
          </w:tcPr>
          <w:p w14:paraId="568A0608" w14:textId="77777777" w:rsidR="005820E9" w:rsidRDefault="005820E9" w:rsidP="005820E9">
            <w:pPr>
              <w:pStyle w:val="Tabellinneh"/>
              <w:rPr>
                <w:sz w:val="16"/>
              </w:rPr>
            </w:pPr>
          </w:p>
        </w:tc>
      </w:tr>
      <w:tr w:rsidR="005820E9" w14:paraId="665A5A68" w14:textId="77777777" w:rsidTr="00980C02">
        <w:trPr>
          <w:trHeight w:hRule="exact" w:val="510"/>
        </w:trPr>
        <w:tc>
          <w:tcPr>
            <w:tcW w:w="1559" w:type="dxa"/>
          </w:tcPr>
          <w:p w14:paraId="5800C13F" w14:textId="77777777" w:rsidR="005820E9" w:rsidRDefault="005820E9" w:rsidP="005820E9">
            <w:pPr>
              <w:pStyle w:val="Prottabell"/>
            </w:pPr>
          </w:p>
        </w:tc>
        <w:tc>
          <w:tcPr>
            <w:tcW w:w="180" w:type="dxa"/>
          </w:tcPr>
          <w:p w14:paraId="30027A4F" w14:textId="77777777" w:rsidR="005820E9" w:rsidRDefault="005820E9" w:rsidP="005820E9">
            <w:pPr>
              <w:pStyle w:val="Sidhuvud"/>
              <w:tabs>
                <w:tab w:val="clear" w:pos="4536"/>
                <w:tab w:val="clear" w:pos="9072"/>
              </w:tabs>
            </w:pPr>
          </w:p>
        </w:tc>
        <w:tc>
          <w:tcPr>
            <w:tcW w:w="4241" w:type="dxa"/>
            <w:gridSpan w:val="5"/>
          </w:tcPr>
          <w:p w14:paraId="6A1AFC2B" w14:textId="77777777" w:rsidR="005820E9" w:rsidRPr="006638BA" w:rsidRDefault="005820E9" w:rsidP="005820E9">
            <w:pPr>
              <w:pStyle w:val="Sidhuvud"/>
              <w:tabs>
                <w:tab w:val="clear" w:pos="4536"/>
                <w:tab w:val="clear" w:pos="9072"/>
                <w:tab w:val="left" w:pos="2314"/>
              </w:tabs>
              <w:spacing w:before="120" w:after="120"/>
              <w:rPr>
                <w:rFonts w:ascii="Myriad Pro" w:hAnsi="Myriad Pro"/>
                <w:b/>
              </w:rPr>
            </w:pPr>
            <w:r w:rsidRPr="006638BA">
              <w:rPr>
                <w:rFonts w:ascii="Myriad Pro" w:hAnsi="Myriad Pro"/>
                <w:b/>
              </w:rPr>
              <w:t>ANSLAG/BEVIS</w:t>
            </w:r>
            <w:r w:rsidRPr="006638BA">
              <w:rPr>
                <w:rFonts w:ascii="Myriad Pro" w:hAnsi="Myriad Pro"/>
                <w:b/>
              </w:rPr>
              <w:tab/>
            </w:r>
          </w:p>
        </w:tc>
        <w:tc>
          <w:tcPr>
            <w:tcW w:w="274" w:type="dxa"/>
          </w:tcPr>
          <w:p w14:paraId="2848E4CD" w14:textId="77777777" w:rsidR="005820E9" w:rsidRDefault="005820E9" w:rsidP="005820E9">
            <w:pPr>
              <w:pStyle w:val="Tabellinneh"/>
            </w:pPr>
          </w:p>
        </w:tc>
        <w:tc>
          <w:tcPr>
            <w:tcW w:w="2682" w:type="dxa"/>
            <w:gridSpan w:val="5"/>
          </w:tcPr>
          <w:p w14:paraId="0F7E4486" w14:textId="77777777" w:rsidR="005820E9" w:rsidRDefault="005820E9" w:rsidP="005820E9">
            <w:pPr>
              <w:pStyle w:val="Tabellinneh"/>
            </w:pPr>
          </w:p>
        </w:tc>
        <w:tc>
          <w:tcPr>
            <w:tcW w:w="194" w:type="dxa"/>
          </w:tcPr>
          <w:p w14:paraId="7A17770F" w14:textId="77777777" w:rsidR="005820E9" w:rsidRDefault="005820E9" w:rsidP="005820E9">
            <w:pPr>
              <w:pStyle w:val="Tabellinneh"/>
            </w:pPr>
          </w:p>
        </w:tc>
        <w:tc>
          <w:tcPr>
            <w:tcW w:w="892" w:type="dxa"/>
            <w:gridSpan w:val="2"/>
          </w:tcPr>
          <w:p w14:paraId="713F64FF" w14:textId="77777777" w:rsidR="005820E9" w:rsidRDefault="005820E9" w:rsidP="005820E9">
            <w:pPr>
              <w:pStyle w:val="Tabellinneh"/>
            </w:pPr>
          </w:p>
        </w:tc>
        <w:tc>
          <w:tcPr>
            <w:tcW w:w="169" w:type="dxa"/>
          </w:tcPr>
          <w:p w14:paraId="28126FDE" w14:textId="77777777" w:rsidR="005820E9" w:rsidRDefault="005820E9" w:rsidP="005820E9">
            <w:pPr>
              <w:pStyle w:val="Sidhuvud"/>
              <w:tabs>
                <w:tab w:val="clear" w:pos="4536"/>
                <w:tab w:val="clear" w:pos="9072"/>
              </w:tabs>
            </w:pPr>
          </w:p>
        </w:tc>
      </w:tr>
      <w:tr w:rsidR="005820E9" w14:paraId="40712319" w14:textId="77777777" w:rsidTr="00980C02">
        <w:trPr>
          <w:gridAfter w:val="1"/>
          <w:wAfter w:w="154" w:type="dxa"/>
          <w:trHeight w:val="284"/>
        </w:trPr>
        <w:tc>
          <w:tcPr>
            <w:tcW w:w="1559" w:type="dxa"/>
          </w:tcPr>
          <w:p w14:paraId="334B41EA" w14:textId="77777777" w:rsidR="005820E9" w:rsidRDefault="005820E9" w:rsidP="005820E9">
            <w:pPr>
              <w:pStyle w:val="Prottabell"/>
            </w:pPr>
          </w:p>
        </w:tc>
        <w:tc>
          <w:tcPr>
            <w:tcW w:w="180" w:type="dxa"/>
          </w:tcPr>
          <w:p w14:paraId="692C8AB1" w14:textId="77777777" w:rsidR="005820E9" w:rsidRDefault="005820E9" w:rsidP="005820E9">
            <w:pPr>
              <w:pStyle w:val="Sidhuvud"/>
              <w:tabs>
                <w:tab w:val="clear" w:pos="4536"/>
                <w:tab w:val="clear" w:pos="9072"/>
              </w:tabs>
            </w:pPr>
          </w:p>
        </w:tc>
        <w:tc>
          <w:tcPr>
            <w:tcW w:w="8298" w:type="dxa"/>
            <w:gridSpan w:val="14"/>
          </w:tcPr>
          <w:p w14:paraId="6CD19C96" w14:textId="77777777" w:rsidR="005820E9" w:rsidRDefault="005820E9" w:rsidP="005820E9">
            <w:pPr>
              <w:pStyle w:val="Tabellinneh"/>
              <w:rPr>
                <w:i/>
                <w:iCs/>
              </w:rPr>
            </w:pPr>
            <w:r>
              <w:rPr>
                <w:i/>
                <w:iCs/>
              </w:rPr>
              <w:fldChar w:fldCharType="begin">
                <w:ffData>
                  <w:name w:val="Listruta2"/>
                  <w:enabled/>
                  <w:calcOnExit w:val="0"/>
                  <w:ddList>
                    <w:listEntry w:val="Justerat protokoll är tillkännagivet genom anslag."/>
                    <w:listEntry w:val=" "/>
                  </w:ddList>
                </w:ffData>
              </w:fldChar>
            </w:r>
            <w:bookmarkStart w:id="1" w:name="Listruta2"/>
            <w:r>
              <w:rPr>
                <w:i/>
                <w:iCs/>
              </w:rPr>
              <w:instrText xml:space="preserve"> FORMDROPDOWN </w:instrText>
            </w:r>
            <w:r w:rsidR="00000000">
              <w:rPr>
                <w:i/>
                <w:iCs/>
              </w:rPr>
            </w:r>
            <w:r w:rsidR="00000000">
              <w:rPr>
                <w:i/>
                <w:iCs/>
              </w:rPr>
              <w:fldChar w:fldCharType="separate"/>
            </w:r>
            <w:r>
              <w:rPr>
                <w:i/>
                <w:iCs/>
              </w:rPr>
              <w:fldChar w:fldCharType="end"/>
            </w:r>
            <w:bookmarkEnd w:id="1"/>
          </w:p>
        </w:tc>
      </w:tr>
      <w:tr w:rsidR="005820E9" w14:paraId="67AA7282" w14:textId="77777777" w:rsidTr="00980C02">
        <w:trPr>
          <w:gridAfter w:val="1"/>
          <w:wAfter w:w="154" w:type="dxa"/>
          <w:trHeight w:val="397"/>
        </w:trPr>
        <w:tc>
          <w:tcPr>
            <w:tcW w:w="1559" w:type="dxa"/>
            <w:vAlign w:val="center"/>
          </w:tcPr>
          <w:p w14:paraId="4F5C529E" w14:textId="77777777" w:rsidR="005820E9" w:rsidRPr="006638BA" w:rsidRDefault="005820E9" w:rsidP="005820E9">
            <w:pPr>
              <w:pStyle w:val="Tabellinneh"/>
              <w:rPr>
                <w:rFonts w:ascii="Myriad Pro" w:hAnsi="Myriad Pro"/>
                <w:w w:val="80"/>
                <w:sz w:val="18"/>
                <w:szCs w:val="18"/>
              </w:rPr>
            </w:pPr>
            <w:r w:rsidRPr="006638BA">
              <w:rPr>
                <w:rFonts w:ascii="Myriad Pro" w:hAnsi="Myriad Pro"/>
                <w:w w:val="80"/>
                <w:sz w:val="18"/>
                <w:szCs w:val="18"/>
              </w:rPr>
              <w:t>Organ</w:t>
            </w:r>
            <w:r>
              <w:rPr>
                <w:rFonts w:ascii="Myriad Pro" w:hAnsi="Myriad Pro"/>
                <w:w w:val="80"/>
                <w:sz w:val="18"/>
                <w:szCs w:val="18"/>
              </w:rPr>
              <w:t>:</w:t>
            </w:r>
          </w:p>
        </w:tc>
        <w:tc>
          <w:tcPr>
            <w:tcW w:w="180" w:type="dxa"/>
          </w:tcPr>
          <w:p w14:paraId="23DA5DC1" w14:textId="77777777" w:rsidR="005820E9" w:rsidRDefault="005820E9" w:rsidP="005820E9">
            <w:pPr>
              <w:pStyle w:val="Tabellinneh"/>
            </w:pPr>
          </w:p>
        </w:tc>
        <w:tc>
          <w:tcPr>
            <w:tcW w:w="8298" w:type="dxa"/>
            <w:gridSpan w:val="14"/>
            <w:vAlign w:val="center"/>
          </w:tcPr>
          <w:p w14:paraId="0B4B6D3D" w14:textId="77777777" w:rsidR="005820E9" w:rsidRPr="006F655E" w:rsidRDefault="005820E9" w:rsidP="005820E9">
            <w:pPr>
              <w:pStyle w:val="Tabellinneh"/>
              <w:rPr>
                <w:rFonts w:ascii="Myriad Pro" w:hAnsi="Myriad Pro"/>
                <w:sz w:val="24"/>
              </w:rPr>
            </w:pPr>
            <w:r>
              <w:rPr>
                <w:rFonts w:ascii="Myriad Pro" w:hAnsi="Myriad Pro"/>
                <w:sz w:val="24"/>
              </w:rPr>
              <w:fldChar w:fldCharType="begin">
                <w:ffData>
                  <w:name w:val="Listruta1"/>
                  <w:enabled/>
                  <w:calcOnExit w:val="0"/>
                  <w:ddList>
                    <w:result w:val="1"/>
                    <w:listEntry w:val="Kyrkofullmäktige"/>
                    <w:listEntry w:val="Kyrkorådet"/>
                    <w:listEntry w:val="Församlingsrådet"/>
                    <w:listEntry w:val="Kyrkogårdsutskottet"/>
                    <w:listEntry w:val="Arbetsmiljökommittén"/>
                    <w:listEntry w:val="Arbetsutskottet"/>
                    <w:listEntry w:val="Förhandlingsdelegationen"/>
                    <w:listEntry w:val="Skyddskommittén"/>
                    <w:listEntry w:val="Valberedningen"/>
                    <w:listEntry w:val="Valnämnden"/>
                    <w:listEntry w:val="Valnämndsutskott"/>
                    <w:listEntry w:val="Budgetberedningen"/>
                  </w:ddList>
                </w:ffData>
              </w:fldChar>
            </w:r>
            <w:bookmarkStart w:id="2" w:name="Listruta1"/>
            <w:r>
              <w:rPr>
                <w:rFonts w:ascii="Myriad Pro" w:hAnsi="Myriad Pro"/>
                <w:sz w:val="24"/>
              </w:rPr>
              <w:instrText xml:space="preserve"> FORMDROPDOWN </w:instrText>
            </w:r>
            <w:r w:rsidR="00000000">
              <w:rPr>
                <w:rFonts w:ascii="Myriad Pro" w:hAnsi="Myriad Pro"/>
                <w:sz w:val="24"/>
              </w:rPr>
            </w:r>
            <w:r w:rsidR="00000000">
              <w:rPr>
                <w:rFonts w:ascii="Myriad Pro" w:hAnsi="Myriad Pro"/>
                <w:sz w:val="24"/>
              </w:rPr>
              <w:fldChar w:fldCharType="separate"/>
            </w:r>
            <w:r>
              <w:rPr>
                <w:rFonts w:ascii="Myriad Pro" w:hAnsi="Myriad Pro"/>
                <w:sz w:val="24"/>
              </w:rPr>
              <w:fldChar w:fldCharType="end"/>
            </w:r>
            <w:bookmarkEnd w:id="2"/>
          </w:p>
        </w:tc>
      </w:tr>
      <w:tr w:rsidR="005820E9" w14:paraId="04A47892" w14:textId="77777777" w:rsidTr="00980C02">
        <w:trPr>
          <w:trHeight w:val="377"/>
        </w:trPr>
        <w:tc>
          <w:tcPr>
            <w:tcW w:w="1559" w:type="dxa"/>
            <w:vAlign w:val="center"/>
          </w:tcPr>
          <w:p w14:paraId="10F7CBA8" w14:textId="77777777" w:rsidR="005820E9" w:rsidRPr="006638BA" w:rsidRDefault="005820E9" w:rsidP="005820E9">
            <w:pPr>
              <w:pStyle w:val="Tabellinneh"/>
              <w:ind w:right="-70"/>
              <w:rPr>
                <w:rFonts w:ascii="Myriad Pro" w:hAnsi="Myriad Pro"/>
                <w:w w:val="80"/>
                <w:sz w:val="18"/>
                <w:szCs w:val="18"/>
              </w:rPr>
            </w:pPr>
            <w:r w:rsidRPr="006638BA">
              <w:rPr>
                <w:rFonts w:ascii="Myriad Pro" w:hAnsi="Myriad Pro"/>
                <w:w w:val="80"/>
                <w:sz w:val="18"/>
                <w:szCs w:val="18"/>
              </w:rPr>
              <w:t>Sammanträdesdatum:</w:t>
            </w:r>
          </w:p>
        </w:tc>
        <w:tc>
          <w:tcPr>
            <w:tcW w:w="180" w:type="dxa"/>
            <w:vAlign w:val="center"/>
          </w:tcPr>
          <w:p w14:paraId="0D4CAB20" w14:textId="77777777" w:rsidR="005820E9" w:rsidRDefault="005820E9" w:rsidP="005820E9">
            <w:pPr>
              <w:pStyle w:val="Tabellinneh"/>
            </w:pPr>
          </w:p>
        </w:tc>
        <w:tc>
          <w:tcPr>
            <w:tcW w:w="8283" w:type="dxa"/>
            <w:gridSpan w:val="14"/>
            <w:vAlign w:val="center"/>
          </w:tcPr>
          <w:p w14:paraId="514D9BDA" w14:textId="30E00932" w:rsidR="005820E9" w:rsidRPr="006F655E" w:rsidRDefault="005820E9" w:rsidP="005820E9">
            <w:pPr>
              <w:pStyle w:val="Tabellinneh"/>
              <w:rPr>
                <w:rFonts w:ascii="Myriad Pro" w:hAnsi="Myriad Pro"/>
              </w:rPr>
            </w:pPr>
            <w:r w:rsidRPr="006F655E">
              <w:rPr>
                <w:rFonts w:ascii="Myriad Pro" w:hAnsi="Myriad Pro"/>
                <w:sz w:val="24"/>
              </w:rPr>
              <w:fldChar w:fldCharType="begin">
                <w:ffData>
                  <w:name w:val="Text13"/>
                  <w:enabled/>
                  <w:calcOnExit w:val="0"/>
                  <w:textInput>
                    <w:type w:val="date"/>
                    <w:format w:val="yyyy-MM-dd"/>
                  </w:textInput>
                </w:ffData>
              </w:fldChar>
            </w:r>
            <w:bookmarkStart w:id="3" w:name="Text13"/>
            <w:r w:rsidRPr="006F655E">
              <w:rPr>
                <w:rFonts w:ascii="Myriad Pro" w:hAnsi="Myriad Pro"/>
                <w:sz w:val="24"/>
              </w:rPr>
              <w:instrText xml:space="preserve"> FORMTEXT </w:instrText>
            </w:r>
            <w:r w:rsidRPr="006F655E">
              <w:rPr>
                <w:rFonts w:ascii="Myriad Pro" w:hAnsi="Myriad Pro"/>
                <w:sz w:val="24"/>
              </w:rPr>
            </w:r>
            <w:r w:rsidRPr="006F655E">
              <w:rPr>
                <w:rFonts w:ascii="Myriad Pro" w:hAnsi="Myriad Pro"/>
                <w:sz w:val="24"/>
              </w:rPr>
              <w:fldChar w:fldCharType="separate"/>
            </w:r>
            <w:r>
              <w:rPr>
                <w:rFonts w:ascii="Myriad Pro" w:hAnsi="Myriad Pro"/>
                <w:noProof/>
                <w:sz w:val="24"/>
              </w:rPr>
              <w:t>202</w:t>
            </w:r>
            <w:r w:rsidR="004542EC">
              <w:rPr>
                <w:rFonts w:ascii="Myriad Pro" w:hAnsi="Myriad Pro"/>
                <w:noProof/>
                <w:sz w:val="24"/>
              </w:rPr>
              <w:t>3</w:t>
            </w:r>
            <w:r>
              <w:rPr>
                <w:rFonts w:ascii="Myriad Pro" w:hAnsi="Myriad Pro"/>
                <w:noProof/>
                <w:sz w:val="24"/>
              </w:rPr>
              <w:t>-</w:t>
            </w:r>
            <w:r w:rsidR="00BD498E">
              <w:rPr>
                <w:rFonts w:ascii="Myriad Pro" w:hAnsi="Myriad Pro"/>
                <w:noProof/>
                <w:sz w:val="24"/>
              </w:rPr>
              <w:t>10</w:t>
            </w:r>
            <w:r>
              <w:rPr>
                <w:rFonts w:ascii="Myriad Pro" w:hAnsi="Myriad Pro"/>
                <w:noProof/>
                <w:sz w:val="24"/>
              </w:rPr>
              <w:t>-</w:t>
            </w:r>
            <w:r w:rsidR="007D2A62">
              <w:rPr>
                <w:rFonts w:ascii="Myriad Pro" w:hAnsi="Myriad Pro"/>
                <w:noProof/>
                <w:sz w:val="24"/>
              </w:rPr>
              <w:t>1</w:t>
            </w:r>
            <w:r w:rsidR="00BD498E">
              <w:rPr>
                <w:rFonts w:ascii="Myriad Pro" w:hAnsi="Myriad Pro"/>
                <w:noProof/>
                <w:sz w:val="24"/>
              </w:rPr>
              <w:t>7</w:t>
            </w:r>
            <w:r w:rsidRPr="006F655E">
              <w:rPr>
                <w:rFonts w:ascii="Myriad Pro" w:hAnsi="Myriad Pro"/>
                <w:sz w:val="24"/>
              </w:rPr>
              <w:fldChar w:fldCharType="end"/>
            </w:r>
            <w:bookmarkEnd w:id="3"/>
          </w:p>
        </w:tc>
        <w:tc>
          <w:tcPr>
            <w:tcW w:w="169" w:type="dxa"/>
            <w:vAlign w:val="center"/>
          </w:tcPr>
          <w:p w14:paraId="2960E100" w14:textId="77777777" w:rsidR="005820E9" w:rsidRDefault="005820E9" w:rsidP="005820E9">
            <w:pPr>
              <w:pStyle w:val="Tabellinneh"/>
            </w:pPr>
          </w:p>
        </w:tc>
      </w:tr>
      <w:tr w:rsidR="005820E9" w14:paraId="6BC0011B" w14:textId="77777777" w:rsidTr="00980C02">
        <w:trPr>
          <w:gridAfter w:val="1"/>
          <w:wAfter w:w="154" w:type="dxa"/>
          <w:trHeight w:val="510"/>
        </w:trPr>
        <w:tc>
          <w:tcPr>
            <w:tcW w:w="1559" w:type="dxa"/>
            <w:vAlign w:val="center"/>
          </w:tcPr>
          <w:p w14:paraId="34B23C07" w14:textId="77777777" w:rsidR="005820E9" w:rsidRPr="006638BA" w:rsidRDefault="005820E9" w:rsidP="005820E9">
            <w:pPr>
              <w:pStyle w:val="Tabellinneh"/>
              <w:rPr>
                <w:rFonts w:ascii="Myriad Pro" w:hAnsi="Myriad Pro"/>
                <w:w w:val="80"/>
                <w:sz w:val="18"/>
                <w:szCs w:val="18"/>
              </w:rPr>
            </w:pPr>
            <w:r w:rsidRPr="006638BA">
              <w:rPr>
                <w:rFonts w:ascii="Myriad Pro" w:hAnsi="Myriad Pro"/>
                <w:w w:val="80"/>
                <w:sz w:val="18"/>
                <w:szCs w:val="18"/>
              </w:rPr>
              <w:t>Datum för anslags uppsättande:</w:t>
            </w:r>
          </w:p>
        </w:tc>
        <w:tc>
          <w:tcPr>
            <w:tcW w:w="180" w:type="dxa"/>
          </w:tcPr>
          <w:p w14:paraId="34B59ADB" w14:textId="77777777" w:rsidR="005820E9" w:rsidRDefault="005820E9" w:rsidP="005820E9">
            <w:pPr>
              <w:pStyle w:val="Tabellinneh"/>
            </w:pPr>
          </w:p>
        </w:tc>
        <w:tc>
          <w:tcPr>
            <w:tcW w:w="4241" w:type="dxa"/>
            <w:gridSpan w:val="5"/>
          </w:tcPr>
          <w:p w14:paraId="360293E2" w14:textId="78424EC9" w:rsidR="005820E9" w:rsidRPr="006F655E" w:rsidRDefault="005820E9" w:rsidP="005820E9">
            <w:pPr>
              <w:pStyle w:val="Tabellinneh"/>
              <w:spacing w:before="120"/>
              <w:rPr>
                <w:rFonts w:ascii="Myriad Pro" w:hAnsi="Myriad Pro"/>
                <w:sz w:val="24"/>
              </w:rPr>
            </w:pPr>
            <w:r w:rsidRPr="006F655E">
              <w:rPr>
                <w:rFonts w:ascii="Myriad Pro" w:hAnsi="Myriad Pro"/>
                <w:sz w:val="24"/>
              </w:rPr>
              <w:fldChar w:fldCharType="begin">
                <w:ffData>
                  <w:name w:val="Text14"/>
                  <w:enabled/>
                  <w:calcOnExit w:val="0"/>
                  <w:textInput/>
                </w:ffData>
              </w:fldChar>
            </w:r>
            <w:bookmarkStart w:id="4" w:name="Text14"/>
            <w:r w:rsidRPr="006F655E">
              <w:rPr>
                <w:rFonts w:ascii="Myriad Pro" w:hAnsi="Myriad Pro"/>
                <w:sz w:val="24"/>
              </w:rPr>
              <w:instrText xml:space="preserve"> FORMTEXT </w:instrText>
            </w:r>
            <w:r w:rsidRPr="006F655E">
              <w:rPr>
                <w:rFonts w:ascii="Myriad Pro" w:hAnsi="Myriad Pro"/>
                <w:sz w:val="24"/>
              </w:rPr>
            </w:r>
            <w:r w:rsidRPr="006F655E">
              <w:rPr>
                <w:rFonts w:ascii="Myriad Pro" w:hAnsi="Myriad Pro"/>
                <w:sz w:val="24"/>
              </w:rPr>
              <w:fldChar w:fldCharType="separate"/>
            </w:r>
            <w:r>
              <w:rPr>
                <w:rFonts w:ascii="Myriad Pro" w:hAnsi="Myriad Pro"/>
                <w:noProof/>
                <w:sz w:val="24"/>
              </w:rPr>
              <w:t>202</w:t>
            </w:r>
            <w:r w:rsidR="00493E4D">
              <w:rPr>
                <w:rFonts w:ascii="Myriad Pro" w:hAnsi="Myriad Pro"/>
                <w:noProof/>
                <w:sz w:val="24"/>
              </w:rPr>
              <w:t>3</w:t>
            </w:r>
            <w:r>
              <w:rPr>
                <w:rFonts w:ascii="Myriad Pro" w:hAnsi="Myriad Pro"/>
                <w:noProof/>
                <w:sz w:val="24"/>
              </w:rPr>
              <w:t>-</w:t>
            </w:r>
            <w:r w:rsidR="00BD498E">
              <w:rPr>
                <w:rFonts w:ascii="Myriad Pro" w:hAnsi="Myriad Pro"/>
                <w:noProof/>
                <w:sz w:val="24"/>
              </w:rPr>
              <w:t>10</w:t>
            </w:r>
            <w:r>
              <w:rPr>
                <w:rFonts w:ascii="Myriad Pro" w:hAnsi="Myriad Pro"/>
                <w:noProof/>
                <w:sz w:val="24"/>
              </w:rPr>
              <w:t>-</w:t>
            </w:r>
            <w:r w:rsidR="007D2A62">
              <w:rPr>
                <w:rFonts w:ascii="Myriad Pro" w:hAnsi="Myriad Pro"/>
                <w:noProof/>
                <w:sz w:val="24"/>
              </w:rPr>
              <w:t>2</w:t>
            </w:r>
            <w:r w:rsidR="00BD498E">
              <w:rPr>
                <w:rFonts w:ascii="Myriad Pro" w:hAnsi="Myriad Pro"/>
                <w:noProof/>
                <w:sz w:val="24"/>
              </w:rPr>
              <w:t>4</w:t>
            </w:r>
            <w:r w:rsidRPr="006F655E">
              <w:rPr>
                <w:rFonts w:ascii="Myriad Pro" w:hAnsi="Myriad Pro"/>
                <w:sz w:val="24"/>
              </w:rPr>
              <w:fldChar w:fldCharType="end"/>
            </w:r>
            <w:bookmarkEnd w:id="4"/>
          </w:p>
        </w:tc>
        <w:tc>
          <w:tcPr>
            <w:tcW w:w="274" w:type="dxa"/>
          </w:tcPr>
          <w:p w14:paraId="1BF01427" w14:textId="77777777" w:rsidR="005820E9" w:rsidRDefault="005820E9" w:rsidP="005820E9">
            <w:pPr>
              <w:pStyle w:val="Tabellinneh"/>
            </w:pPr>
          </w:p>
        </w:tc>
        <w:tc>
          <w:tcPr>
            <w:tcW w:w="2221" w:type="dxa"/>
            <w:gridSpan w:val="4"/>
            <w:vAlign w:val="center"/>
          </w:tcPr>
          <w:p w14:paraId="6441E7D8" w14:textId="77777777" w:rsidR="005820E9" w:rsidRPr="006638BA" w:rsidRDefault="005820E9" w:rsidP="005820E9">
            <w:pPr>
              <w:pStyle w:val="Tabellinneh"/>
              <w:rPr>
                <w:rFonts w:ascii="Myriad Pro" w:hAnsi="Myriad Pro"/>
                <w:w w:val="80"/>
                <w:sz w:val="18"/>
              </w:rPr>
            </w:pPr>
            <w:r w:rsidRPr="006638BA">
              <w:rPr>
                <w:rFonts w:ascii="Myriad Pro" w:hAnsi="Myriad Pro"/>
                <w:w w:val="80"/>
                <w:sz w:val="18"/>
              </w:rPr>
              <w:t xml:space="preserve">Datum för </w:t>
            </w:r>
            <w:r w:rsidRPr="006638BA">
              <w:rPr>
                <w:rFonts w:ascii="Myriad Pro" w:hAnsi="Myriad Pro"/>
                <w:w w:val="80"/>
                <w:sz w:val="18"/>
              </w:rPr>
              <w:br/>
              <w:t>anslags nedtagande:</w:t>
            </w:r>
          </w:p>
        </w:tc>
        <w:tc>
          <w:tcPr>
            <w:tcW w:w="1562" w:type="dxa"/>
            <w:gridSpan w:val="4"/>
          </w:tcPr>
          <w:p w14:paraId="4F6834D7" w14:textId="7082ED4D" w:rsidR="005820E9" w:rsidRPr="006F655E" w:rsidRDefault="005820E9" w:rsidP="005820E9">
            <w:pPr>
              <w:pStyle w:val="Tabellinneh"/>
              <w:spacing w:before="120"/>
              <w:rPr>
                <w:rFonts w:ascii="Myriad Pro" w:hAnsi="Myriad Pro"/>
                <w:sz w:val="24"/>
              </w:rPr>
            </w:pPr>
            <w:r w:rsidRPr="006F655E">
              <w:rPr>
                <w:rFonts w:ascii="Myriad Pro" w:hAnsi="Myriad Pro"/>
                <w:sz w:val="24"/>
              </w:rPr>
              <w:fldChar w:fldCharType="begin">
                <w:ffData>
                  <w:name w:val="Text16"/>
                  <w:enabled/>
                  <w:calcOnExit w:val="0"/>
                  <w:textInput/>
                </w:ffData>
              </w:fldChar>
            </w:r>
            <w:bookmarkStart w:id="5" w:name="Text16"/>
            <w:r w:rsidRPr="006F655E">
              <w:rPr>
                <w:rFonts w:ascii="Myriad Pro" w:hAnsi="Myriad Pro"/>
                <w:sz w:val="24"/>
              </w:rPr>
              <w:instrText xml:space="preserve"> FORMTEXT </w:instrText>
            </w:r>
            <w:r w:rsidRPr="006F655E">
              <w:rPr>
                <w:rFonts w:ascii="Myriad Pro" w:hAnsi="Myriad Pro"/>
                <w:sz w:val="24"/>
              </w:rPr>
            </w:r>
            <w:r w:rsidRPr="006F655E">
              <w:rPr>
                <w:rFonts w:ascii="Myriad Pro" w:hAnsi="Myriad Pro"/>
                <w:sz w:val="24"/>
              </w:rPr>
              <w:fldChar w:fldCharType="separate"/>
            </w:r>
            <w:r>
              <w:rPr>
                <w:rFonts w:ascii="Myriad Pro" w:hAnsi="Myriad Pro"/>
                <w:noProof/>
                <w:sz w:val="24"/>
              </w:rPr>
              <w:t>202</w:t>
            </w:r>
            <w:r w:rsidR="00493E4D">
              <w:rPr>
                <w:rFonts w:ascii="Myriad Pro" w:hAnsi="Myriad Pro"/>
                <w:noProof/>
                <w:sz w:val="24"/>
              </w:rPr>
              <w:t>3</w:t>
            </w:r>
            <w:r>
              <w:rPr>
                <w:rFonts w:ascii="Myriad Pro" w:hAnsi="Myriad Pro"/>
                <w:noProof/>
                <w:sz w:val="24"/>
              </w:rPr>
              <w:t>-</w:t>
            </w:r>
            <w:r w:rsidR="007D2A62">
              <w:rPr>
                <w:rFonts w:ascii="Myriad Pro" w:hAnsi="Myriad Pro"/>
                <w:noProof/>
                <w:sz w:val="24"/>
              </w:rPr>
              <w:t>1</w:t>
            </w:r>
            <w:r w:rsidR="00BD498E">
              <w:rPr>
                <w:rFonts w:ascii="Myriad Pro" w:hAnsi="Myriad Pro"/>
                <w:noProof/>
                <w:sz w:val="24"/>
              </w:rPr>
              <w:t>1</w:t>
            </w:r>
            <w:r w:rsidR="007D2A62">
              <w:rPr>
                <w:rFonts w:ascii="Myriad Pro" w:hAnsi="Myriad Pro"/>
                <w:noProof/>
                <w:sz w:val="24"/>
              </w:rPr>
              <w:t>-</w:t>
            </w:r>
            <w:r w:rsidR="00BD498E">
              <w:rPr>
                <w:rFonts w:ascii="Myriad Pro" w:hAnsi="Myriad Pro"/>
                <w:noProof/>
                <w:sz w:val="24"/>
              </w:rPr>
              <w:t>14</w:t>
            </w:r>
            <w:r w:rsidRPr="006F655E">
              <w:rPr>
                <w:rFonts w:ascii="Myriad Pro" w:hAnsi="Myriad Pro"/>
                <w:sz w:val="24"/>
              </w:rPr>
              <w:fldChar w:fldCharType="end"/>
            </w:r>
            <w:bookmarkEnd w:id="5"/>
          </w:p>
        </w:tc>
      </w:tr>
      <w:tr w:rsidR="005820E9" w14:paraId="59FD9F4E" w14:textId="77777777" w:rsidTr="00980C02">
        <w:trPr>
          <w:trHeight w:val="510"/>
        </w:trPr>
        <w:tc>
          <w:tcPr>
            <w:tcW w:w="1559" w:type="dxa"/>
            <w:vAlign w:val="center"/>
          </w:tcPr>
          <w:p w14:paraId="3FF76351" w14:textId="77777777" w:rsidR="005820E9" w:rsidRPr="006638BA" w:rsidRDefault="005820E9" w:rsidP="005820E9">
            <w:pPr>
              <w:pStyle w:val="Tabellinneh"/>
              <w:rPr>
                <w:rFonts w:ascii="Myriad Pro" w:hAnsi="Myriad Pro"/>
                <w:w w:val="80"/>
                <w:sz w:val="18"/>
                <w:szCs w:val="18"/>
              </w:rPr>
            </w:pPr>
            <w:r w:rsidRPr="006638BA">
              <w:rPr>
                <w:rFonts w:ascii="Myriad Pro" w:hAnsi="Myriad Pro"/>
                <w:w w:val="80"/>
                <w:sz w:val="18"/>
                <w:szCs w:val="18"/>
              </w:rPr>
              <w:t>Förvaringsplats för protokollet:</w:t>
            </w:r>
          </w:p>
        </w:tc>
        <w:tc>
          <w:tcPr>
            <w:tcW w:w="180" w:type="dxa"/>
          </w:tcPr>
          <w:p w14:paraId="10A9F3AB" w14:textId="77777777" w:rsidR="005820E9" w:rsidRDefault="005820E9" w:rsidP="005820E9">
            <w:pPr>
              <w:pStyle w:val="Tabellinneh"/>
            </w:pPr>
          </w:p>
        </w:tc>
        <w:tc>
          <w:tcPr>
            <w:tcW w:w="8283" w:type="dxa"/>
            <w:gridSpan w:val="14"/>
          </w:tcPr>
          <w:p w14:paraId="62F5A768" w14:textId="77777777" w:rsidR="005820E9" w:rsidRPr="006F655E" w:rsidRDefault="005820E9" w:rsidP="005820E9">
            <w:pPr>
              <w:pStyle w:val="Tabellinneh"/>
              <w:spacing w:before="120"/>
              <w:rPr>
                <w:rFonts w:ascii="Myriad Pro" w:hAnsi="Myriad Pro"/>
              </w:rPr>
            </w:pPr>
            <w:r w:rsidRPr="006F655E">
              <w:rPr>
                <w:rFonts w:ascii="Myriad Pro" w:hAnsi="Myriad Pro"/>
                <w:sz w:val="24"/>
              </w:rPr>
              <w:fldChar w:fldCharType="begin">
                <w:ffData>
                  <w:name w:val="Text15"/>
                  <w:enabled/>
                  <w:calcOnExit w:val="0"/>
                  <w:textInput/>
                </w:ffData>
              </w:fldChar>
            </w:r>
            <w:bookmarkStart w:id="6" w:name="Text15"/>
            <w:r w:rsidRPr="006F655E">
              <w:rPr>
                <w:rFonts w:ascii="Myriad Pro" w:hAnsi="Myriad Pro"/>
                <w:sz w:val="24"/>
              </w:rPr>
              <w:instrText xml:space="preserve"> FORMTEXT </w:instrText>
            </w:r>
            <w:r w:rsidRPr="006F655E">
              <w:rPr>
                <w:rFonts w:ascii="Myriad Pro" w:hAnsi="Myriad Pro"/>
                <w:sz w:val="24"/>
              </w:rPr>
            </w:r>
            <w:r w:rsidRPr="006F655E">
              <w:rPr>
                <w:rFonts w:ascii="Myriad Pro" w:hAnsi="Myriad Pro"/>
                <w:sz w:val="24"/>
              </w:rPr>
              <w:fldChar w:fldCharType="separate"/>
            </w:r>
            <w:r>
              <w:rPr>
                <w:rFonts w:ascii="Myriad Pro" w:hAnsi="Myriad Pro"/>
                <w:noProof/>
                <w:sz w:val="24"/>
              </w:rPr>
              <w:t>Arkivet, kyrkoförvaltningen, Huddinge</w:t>
            </w:r>
            <w:r w:rsidRPr="006F655E">
              <w:rPr>
                <w:rFonts w:ascii="Myriad Pro" w:hAnsi="Myriad Pro"/>
                <w:sz w:val="24"/>
              </w:rPr>
              <w:fldChar w:fldCharType="end"/>
            </w:r>
            <w:bookmarkEnd w:id="6"/>
          </w:p>
        </w:tc>
        <w:tc>
          <w:tcPr>
            <w:tcW w:w="169" w:type="dxa"/>
          </w:tcPr>
          <w:p w14:paraId="05243B25" w14:textId="77777777" w:rsidR="005820E9" w:rsidRDefault="005820E9" w:rsidP="005820E9">
            <w:pPr>
              <w:pStyle w:val="Tabellinneh"/>
            </w:pPr>
          </w:p>
        </w:tc>
      </w:tr>
      <w:tr w:rsidR="005820E9" w14:paraId="7D3BED6A" w14:textId="77777777" w:rsidTr="00980C02">
        <w:tc>
          <w:tcPr>
            <w:tcW w:w="1559" w:type="dxa"/>
          </w:tcPr>
          <w:p w14:paraId="71D55B42" w14:textId="77777777" w:rsidR="005820E9" w:rsidRPr="006638BA" w:rsidRDefault="005820E9" w:rsidP="005820E9">
            <w:pPr>
              <w:pStyle w:val="Tabellinneh"/>
              <w:rPr>
                <w:rFonts w:ascii="Myriad Pro" w:hAnsi="Myriad Pro"/>
                <w:w w:val="80"/>
                <w:position w:val="-30"/>
                <w:sz w:val="18"/>
                <w:szCs w:val="18"/>
              </w:rPr>
            </w:pPr>
            <w:r w:rsidRPr="006638BA">
              <w:rPr>
                <w:rFonts w:ascii="Myriad Pro" w:hAnsi="Myriad Pro"/>
                <w:w w:val="80"/>
                <w:position w:val="-30"/>
                <w:sz w:val="18"/>
                <w:szCs w:val="18"/>
              </w:rPr>
              <w:t>Underskrift</w:t>
            </w:r>
          </w:p>
        </w:tc>
        <w:tc>
          <w:tcPr>
            <w:tcW w:w="180" w:type="dxa"/>
          </w:tcPr>
          <w:p w14:paraId="211AF0B5" w14:textId="77777777" w:rsidR="005820E9" w:rsidRDefault="005820E9" w:rsidP="005820E9">
            <w:pPr>
              <w:pStyle w:val="Tabellinneh"/>
            </w:pPr>
          </w:p>
        </w:tc>
        <w:tc>
          <w:tcPr>
            <w:tcW w:w="8283" w:type="dxa"/>
            <w:gridSpan w:val="14"/>
          </w:tcPr>
          <w:p w14:paraId="219121CD" w14:textId="77777777" w:rsidR="005820E9" w:rsidRDefault="005820E9" w:rsidP="005820E9">
            <w:pPr>
              <w:pStyle w:val="Tabellinneh"/>
              <w:rPr>
                <w:i/>
              </w:rPr>
            </w:pPr>
          </w:p>
          <w:p w14:paraId="57CA8B57" w14:textId="77777777" w:rsidR="005820E9" w:rsidRDefault="005820E9" w:rsidP="005820E9">
            <w:pPr>
              <w:pStyle w:val="Tabellinneh"/>
              <w:rPr>
                <w:spacing w:val="34"/>
                <w:sz w:val="12"/>
              </w:rPr>
            </w:pPr>
            <w:r>
              <w:rPr>
                <w:i/>
              </w:rPr>
              <w:br/>
            </w:r>
            <w:r>
              <w:rPr>
                <w:spacing w:val="34"/>
                <w:sz w:val="12"/>
              </w:rPr>
              <w:t>........................................................</w:t>
            </w:r>
          </w:p>
          <w:p w14:paraId="10506898" w14:textId="77777777" w:rsidR="005820E9" w:rsidRDefault="005820E9" w:rsidP="005820E9">
            <w:pPr>
              <w:pStyle w:val="Tabellinneh"/>
            </w:pPr>
            <w:r>
              <w:rPr>
                <w:i/>
                <w:iCs/>
              </w:rPr>
              <w:fldChar w:fldCharType="begin">
                <w:ffData>
                  <w:name w:val="Text17"/>
                  <w:enabled/>
                  <w:calcOnExit w:val="0"/>
                  <w:textInput>
                    <w:default w:val="sekr namn"/>
                  </w:textInput>
                </w:ffData>
              </w:fldChar>
            </w:r>
            <w:bookmarkStart w:id="7" w:name="Text17"/>
            <w:r>
              <w:rPr>
                <w:i/>
                <w:iCs/>
              </w:rPr>
              <w:instrText xml:space="preserve"> FORMTEXT </w:instrText>
            </w:r>
            <w:r>
              <w:rPr>
                <w:i/>
                <w:iCs/>
              </w:rPr>
            </w:r>
            <w:r>
              <w:rPr>
                <w:i/>
                <w:iCs/>
              </w:rPr>
              <w:fldChar w:fldCharType="separate"/>
            </w:r>
            <w:r>
              <w:rPr>
                <w:i/>
                <w:iCs/>
                <w:noProof/>
              </w:rPr>
              <w:t>Therese Törnros</w:t>
            </w:r>
            <w:r>
              <w:rPr>
                <w:i/>
                <w:iCs/>
              </w:rPr>
              <w:fldChar w:fldCharType="end"/>
            </w:r>
            <w:bookmarkEnd w:id="7"/>
          </w:p>
        </w:tc>
        <w:tc>
          <w:tcPr>
            <w:tcW w:w="169" w:type="dxa"/>
          </w:tcPr>
          <w:p w14:paraId="77C9367A" w14:textId="77777777" w:rsidR="005820E9" w:rsidRDefault="005820E9" w:rsidP="005820E9">
            <w:pPr>
              <w:pStyle w:val="Tabellinneh"/>
              <w:rPr>
                <w:sz w:val="8"/>
              </w:rPr>
            </w:pPr>
            <w:r>
              <w:br/>
            </w:r>
          </w:p>
        </w:tc>
      </w:tr>
    </w:tbl>
    <w:p w14:paraId="7F0FE886" w14:textId="77777777" w:rsidR="00B861D4" w:rsidRDefault="00B861D4">
      <w:pPr>
        <w:pStyle w:val="Sidhuvud"/>
        <w:tabs>
          <w:tab w:val="clear" w:pos="4536"/>
          <w:tab w:val="clear" w:pos="9072"/>
          <w:tab w:val="left" w:pos="1253"/>
        </w:tabs>
        <w:sectPr w:rsidR="00B861D4" w:rsidSect="00393E7A">
          <w:headerReference w:type="default" r:id="rId8"/>
          <w:footerReference w:type="default" r:id="rId9"/>
          <w:headerReference w:type="first" r:id="rId10"/>
          <w:footerReference w:type="first" r:id="rId11"/>
          <w:type w:val="continuous"/>
          <w:pgSz w:w="11906" w:h="16838" w:code="9"/>
          <w:pgMar w:top="2231" w:right="748" w:bottom="1134" w:left="1418" w:header="709" w:footer="907" w:gutter="0"/>
          <w:cols w:space="708"/>
          <w:titlePg/>
          <w:docGrid w:linePitch="360"/>
        </w:sectPr>
      </w:pPr>
    </w:p>
    <w:p w14:paraId="205867F9" w14:textId="77777777" w:rsidR="00B861D4" w:rsidRDefault="00B861D4" w:rsidP="007653F8">
      <w:pPr>
        <w:pStyle w:val="Brdprotokoll"/>
        <w:ind w:left="0"/>
        <w:sectPr w:rsidR="00B861D4" w:rsidSect="00393E7A">
          <w:type w:val="continuous"/>
          <w:pgSz w:w="11906" w:h="16838" w:code="9"/>
          <w:pgMar w:top="2231" w:right="748" w:bottom="1134" w:left="1418" w:header="709" w:footer="907" w:gutter="0"/>
          <w:cols w:space="708"/>
          <w:formProt w:val="0"/>
          <w:titlePg/>
          <w:docGrid w:linePitch="360"/>
        </w:sectPr>
      </w:pPr>
    </w:p>
    <w:p w14:paraId="14533ADD" w14:textId="2DDD3A96" w:rsidR="004945DE" w:rsidRDefault="00D67534" w:rsidP="004945DE">
      <w:pPr>
        <w:pStyle w:val="Prothuvud"/>
      </w:pPr>
      <w:r>
        <w:br w:type="page"/>
      </w:r>
      <w:r w:rsidR="004945DE">
        <w:lastRenderedPageBreak/>
        <w:t>Kyrkorådet</w:t>
      </w:r>
      <w:r w:rsidR="004945DE">
        <w:tab/>
      </w:r>
      <w:r w:rsidR="00F77AB0">
        <w:t>2023-10-17</w:t>
      </w:r>
      <w:r w:rsidR="004945DE">
        <w:tab/>
        <w:t>§</w:t>
      </w:r>
      <w:r w:rsidR="004945DE">
        <w:tab/>
      </w:r>
      <w:r w:rsidR="00F77AB0">
        <w:t>82</w:t>
      </w:r>
      <w:r w:rsidR="004945DE">
        <w:tab/>
        <w:t>sidan</w:t>
      </w:r>
      <w:r w:rsidR="004945DE">
        <w:tab/>
        <w:t>2</w:t>
      </w:r>
    </w:p>
    <w:p w14:paraId="5805F884" w14:textId="34D5229C" w:rsidR="004945DE" w:rsidRDefault="004945DE" w:rsidP="004945DE">
      <w:pPr>
        <w:pStyle w:val="Diarienr"/>
      </w:pPr>
      <w:r>
        <w:t>Diarienummer</w:t>
      </w:r>
      <w:r>
        <w:tab/>
        <w:t>P-202</w:t>
      </w:r>
      <w:r w:rsidR="002A65CB">
        <w:t>3-8</w:t>
      </w:r>
    </w:p>
    <w:p w14:paraId="781BBDAF" w14:textId="77777777" w:rsidR="004945DE" w:rsidRDefault="004945DE" w:rsidP="004945DE">
      <w:pPr>
        <w:pStyle w:val="renderubrik"/>
      </w:pPr>
      <w:r>
        <w:t>Sammanträdets öppnande, upprop och val av justerare</w:t>
      </w:r>
    </w:p>
    <w:p w14:paraId="5B48EBB1" w14:textId="77777777" w:rsidR="004945DE" w:rsidRDefault="004945DE" w:rsidP="004945DE">
      <w:pPr>
        <w:pStyle w:val="Beslut"/>
      </w:pPr>
      <w:r>
        <w:t>Kyrkorådets beslut</w:t>
      </w:r>
    </w:p>
    <w:p w14:paraId="6123C06B" w14:textId="72AC51EF" w:rsidR="00E50827" w:rsidRDefault="00E50827" w:rsidP="00E50827">
      <w:pPr>
        <w:pStyle w:val="Brdprotokoll"/>
        <w:ind w:right="1100"/>
      </w:pPr>
      <w:r>
        <w:t>Kyrkorådet besluta</w:t>
      </w:r>
      <w:r w:rsidR="009B760D">
        <w:t>r</w:t>
      </w:r>
      <w:r>
        <w:t xml:space="preserve"> att godkänna föreslagen dagordning</w:t>
      </w:r>
      <w:r w:rsidR="008F424B">
        <w:t xml:space="preserve">, </w:t>
      </w:r>
      <w:r w:rsidR="008F424B">
        <w:rPr>
          <w:noProof/>
        </w:rPr>
        <w:t>Göran Hallberg</w:t>
      </w:r>
      <w:r w:rsidR="005C118A">
        <w:t xml:space="preserve"> </w:t>
      </w:r>
      <w:r w:rsidR="000A21AE">
        <w:t xml:space="preserve">valdes </w:t>
      </w:r>
      <w:r>
        <w:t>till justerare</w:t>
      </w:r>
      <w:r w:rsidR="0064329B">
        <w:t xml:space="preserve">. </w:t>
      </w:r>
    </w:p>
    <w:p w14:paraId="3399B30C" w14:textId="77777777" w:rsidR="00E50827" w:rsidRPr="00B52BE5" w:rsidRDefault="00E50827" w:rsidP="00E50827">
      <w:pPr>
        <w:pStyle w:val="Prothuvud"/>
        <w:rPr>
          <w:color w:val="FF0000"/>
          <w:szCs w:val="22"/>
        </w:rPr>
      </w:pPr>
    </w:p>
    <w:p w14:paraId="2A769599" w14:textId="77777777" w:rsidR="00E50827" w:rsidRPr="0014330A" w:rsidRDefault="00E50827" w:rsidP="00E50827">
      <w:pPr>
        <w:pStyle w:val="Beslut"/>
      </w:pPr>
      <w:r w:rsidRPr="0014330A">
        <w:t>Ärendet</w:t>
      </w:r>
    </w:p>
    <w:p w14:paraId="041E0C3F" w14:textId="65957BBF" w:rsidR="00493A77" w:rsidRDefault="0068292D" w:rsidP="00E50827">
      <w:pPr>
        <w:pStyle w:val="Brdprotokoll"/>
        <w:ind w:right="1100"/>
      </w:pPr>
      <w:r>
        <w:t>Ordförande Ann-Marie Högberg</w:t>
      </w:r>
      <w:r w:rsidR="00E50827">
        <w:t xml:space="preserve"> hälsade alla välkomna och öppnade mötet</w:t>
      </w:r>
      <w:r w:rsidR="00F10EB9">
        <w:t>.</w:t>
      </w:r>
      <w:r w:rsidR="00D66FF2">
        <w:t xml:space="preserve"> </w:t>
      </w:r>
    </w:p>
    <w:p w14:paraId="5249E55B" w14:textId="32164FF9" w:rsidR="00E50827" w:rsidRDefault="00E50827" w:rsidP="00B37428">
      <w:pPr>
        <w:pStyle w:val="Brdprotokoll"/>
        <w:ind w:left="0" w:right="1100"/>
      </w:pPr>
    </w:p>
    <w:p w14:paraId="0E1D6967" w14:textId="19615D8D" w:rsidR="00EA48D9" w:rsidRDefault="00EA48D9" w:rsidP="004945DE">
      <w:pPr>
        <w:pStyle w:val="Brdprotokoll"/>
        <w:ind w:right="1100"/>
      </w:pPr>
    </w:p>
    <w:p w14:paraId="474EA87D" w14:textId="2FA29B14" w:rsidR="00EA48D9" w:rsidRDefault="00EA48D9" w:rsidP="004945DE">
      <w:pPr>
        <w:pStyle w:val="Brdprotokoll"/>
        <w:ind w:right="1100"/>
      </w:pPr>
    </w:p>
    <w:p w14:paraId="0C2415AD" w14:textId="5F60454B" w:rsidR="00EA48D9" w:rsidRDefault="00EA48D9" w:rsidP="004945DE">
      <w:pPr>
        <w:pStyle w:val="Brdprotokoll"/>
        <w:ind w:right="1100"/>
      </w:pPr>
    </w:p>
    <w:p w14:paraId="0B4F37F9" w14:textId="79230A3E" w:rsidR="00EA48D9" w:rsidRDefault="00EA48D9" w:rsidP="004945DE">
      <w:pPr>
        <w:pStyle w:val="Brdprotokoll"/>
        <w:ind w:right="1100"/>
      </w:pPr>
    </w:p>
    <w:p w14:paraId="504CF4F8" w14:textId="335E9F18" w:rsidR="00EA48D9" w:rsidRDefault="00EA48D9" w:rsidP="004945DE">
      <w:pPr>
        <w:pStyle w:val="Brdprotokoll"/>
        <w:ind w:right="1100"/>
      </w:pPr>
    </w:p>
    <w:p w14:paraId="500A1CC1" w14:textId="2EFE0B6E" w:rsidR="00EA48D9" w:rsidRDefault="00EA48D9" w:rsidP="004945DE">
      <w:pPr>
        <w:pStyle w:val="Brdprotokoll"/>
        <w:ind w:right="1100"/>
      </w:pPr>
    </w:p>
    <w:p w14:paraId="63094357" w14:textId="75694C46" w:rsidR="00EA48D9" w:rsidRDefault="00EA48D9" w:rsidP="004945DE">
      <w:pPr>
        <w:pStyle w:val="Brdprotokoll"/>
        <w:ind w:right="1100"/>
      </w:pPr>
    </w:p>
    <w:p w14:paraId="63A01A4E" w14:textId="101E0C5D" w:rsidR="00EA48D9" w:rsidRDefault="00EA48D9" w:rsidP="004945DE">
      <w:pPr>
        <w:pStyle w:val="Brdprotokoll"/>
        <w:ind w:right="1100"/>
      </w:pPr>
    </w:p>
    <w:p w14:paraId="6BCD0015" w14:textId="32891D97" w:rsidR="00EA48D9" w:rsidRDefault="00EA48D9" w:rsidP="004945DE">
      <w:pPr>
        <w:pStyle w:val="Brdprotokoll"/>
        <w:ind w:right="1100"/>
      </w:pPr>
    </w:p>
    <w:p w14:paraId="5140FC5A" w14:textId="451DE203" w:rsidR="00EA48D9" w:rsidRDefault="00EA48D9" w:rsidP="004945DE">
      <w:pPr>
        <w:pStyle w:val="Brdprotokoll"/>
        <w:ind w:right="1100"/>
      </w:pPr>
    </w:p>
    <w:p w14:paraId="26745459" w14:textId="57D4AA34" w:rsidR="00EA48D9" w:rsidRDefault="00EA48D9" w:rsidP="004945DE">
      <w:pPr>
        <w:pStyle w:val="Brdprotokoll"/>
        <w:ind w:right="1100"/>
      </w:pPr>
    </w:p>
    <w:p w14:paraId="14927EDC" w14:textId="53197BF6" w:rsidR="00EA48D9" w:rsidRDefault="00EA48D9" w:rsidP="004945DE">
      <w:pPr>
        <w:pStyle w:val="Brdprotokoll"/>
        <w:ind w:right="1100"/>
      </w:pPr>
    </w:p>
    <w:p w14:paraId="13B5757F" w14:textId="3369368B" w:rsidR="00EA48D9" w:rsidRDefault="00EA48D9" w:rsidP="004945DE">
      <w:pPr>
        <w:pStyle w:val="Brdprotokoll"/>
        <w:ind w:right="1100"/>
      </w:pPr>
    </w:p>
    <w:p w14:paraId="665E4F2E" w14:textId="4B108C00" w:rsidR="00EA48D9" w:rsidRDefault="00EA48D9" w:rsidP="004945DE">
      <w:pPr>
        <w:pStyle w:val="Brdprotokoll"/>
        <w:ind w:right="1100"/>
      </w:pPr>
    </w:p>
    <w:p w14:paraId="54D7B23E" w14:textId="71DDD0FB" w:rsidR="00EA48D9" w:rsidRDefault="00EA48D9" w:rsidP="004945DE">
      <w:pPr>
        <w:pStyle w:val="Brdprotokoll"/>
        <w:ind w:right="1100"/>
      </w:pPr>
    </w:p>
    <w:p w14:paraId="65A732EE" w14:textId="5A59B724" w:rsidR="00EA48D9" w:rsidRDefault="00EA48D9" w:rsidP="004945DE">
      <w:pPr>
        <w:pStyle w:val="Brdprotokoll"/>
        <w:ind w:right="1100"/>
      </w:pPr>
    </w:p>
    <w:p w14:paraId="3ED3C262" w14:textId="5CD50F6D" w:rsidR="00EA48D9" w:rsidRDefault="00EA48D9" w:rsidP="004945DE">
      <w:pPr>
        <w:pStyle w:val="Brdprotokoll"/>
        <w:ind w:right="1100"/>
      </w:pPr>
    </w:p>
    <w:p w14:paraId="74BDC307" w14:textId="2EEFDC1B" w:rsidR="00EA48D9" w:rsidRDefault="00EA48D9" w:rsidP="004945DE">
      <w:pPr>
        <w:pStyle w:val="Brdprotokoll"/>
        <w:ind w:right="1100"/>
      </w:pPr>
    </w:p>
    <w:p w14:paraId="42DBB553" w14:textId="01C80FDE" w:rsidR="00EA48D9" w:rsidRDefault="00EA48D9" w:rsidP="004945DE">
      <w:pPr>
        <w:pStyle w:val="Brdprotokoll"/>
        <w:ind w:right="1100"/>
      </w:pPr>
    </w:p>
    <w:p w14:paraId="08A2B674" w14:textId="77777777" w:rsidR="0015345D" w:rsidRDefault="0015345D" w:rsidP="0081561C">
      <w:pPr>
        <w:pStyle w:val="Prothuvud"/>
      </w:pPr>
    </w:p>
    <w:p w14:paraId="1CB3F891" w14:textId="77777777" w:rsidR="0015345D" w:rsidRDefault="0015345D" w:rsidP="0081561C">
      <w:pPr>
        <w:pStyle w:val="Prothuvud"/>
      </w:pPr>
    </w:p>
    <w:p w14:paraId="0450E0B2" w14:textId="77777777" w:rsidR="0015345D" w:rsidRDefault="0015345D" w:rsidP="0081561C">
      <w:pPr>
        <w:pStyle w:val="Prothuvud"/>
      </w:pPr>
    </w:p>
    <w:p w14:paraId="14958D91" w14:textId="77777777" w:rsidR="00DE0283" w:rsidRDefault="00DE0283" w:rsidP="00074983">
      <w:pPr>
        <w:pStyle w:val="Prothuvud"/>
      </w:pPr>
    </w:p>
    <w:p w14:paraId="7087F6D4" w14:textId="77777777" w:rsidR="006C2768" w:rsidRDefault="006C2768" w:rsidP="006C2768">
      <w:pPr>
        <w:pStyle w:val="Prothuvud"/>
      </w:pPr>
    </w:p>
    <w:p w14:paraId="05A4A2C1" w14:textId="1731F0CF" w:rsidR="006C2768" w:rsidRPr="0001192B" w:rsidRDefault="006C2768" w:rsidP="00BB6051">
      <w:pPr>
        <w:pStyle w:val="Prothuvud"/>
      </w:pPr>
      <w:r>
        <w:lastRenderedPageBreak/>
        <w:t>Kyrkorådet</w:t>
      </w:r>
      <w:r>
        <w:tab/>
      </w:r>
      <w:r w:rsidR="00B249B3">
        <w:t>2023-</w:t>
      </w:r>
      <w:r w:rsidR="00F77AB0">
        <w:t>10-17</w:t>
      </w:r>
      <w:r>
        <w:tab/>
        <w:t>§</w:t>
      </w:r>
      <w:r>
        <w:tab/>
      </w:r>
      <w:r w:rsidR="00F77AB0">
        <w:t>83</w:t>
      </w:r>
      <w:r>
        <w:tab/>
        <w:t>sidan</w:t>
      </w:r>
      <w:r>
        <w:tab/>
      </w:r>
      <w:r w:rsidR="003A4E06">
        <w:t>3</w:t>
      </w:r>
      <w:r>
        <w:br/>
      </w:r>
      <w:r w:rsidR="008F424B" w:rsidRPr="0001192B">
        <w:t>Arbetsutskottet</w:t>
      </w:r>
      <w:r w:rsidR="008F424B" w:rsidRPr="0001192B">
        <w:tab/>
        <w:t>202</w:t>
      </w:r>
      <w:r w:rsidR="008F424B">
        <w:t>3</w:t>
      </w:r>
      <w:r w:rsidR="008F424B" w:rsidRPr="0001192B">
        <w:t>-</w:t>
      </w:r>
      <w:r w:rsidR="008F424B">
        <w:t>10-0</w:t>
      </w:r>
      <w:r w:rsidR="00A61AE4">
        <w:t>3</w:t>
      </w:r>
      <w:r w:rsidR="008F424B" w:rsidRPr="0001192B">
        <w:tab/>
        <w:t>§</w:t>
      </w:r>
      <w:r w:rsidR="008F424B" w:rsidRPr="0001192B">
        <w:tab/>
      </w:r>
      <w:r w:rsidR="008F424B">
        <w:t>72</w:t>
      </w:r>
      <w:r w:rsidR="008F424B" w:rsidRPr="0001192B">
        <w:tab/>
        <w:t>sidan</w:t>
      </w:r>
      <w:r w:rsidR="008F424B" w:rsidRPr="0001192B">
        <w:tab/>
      </w:r>
      <w:r w:rsidR="008F424B">
        <w:t>3</w:t>
      </w:r>
      <w:r w:rsidR="008F424B">
        <w:br/>
      </w:r>
      <w:r w:rsidR="00BB6051" w:rsidRPr="0001192B">
        <w:t>Arbetsutskottet</w:t>
      </w:r>
      <w:r w:rsidR="00BB6051" w:rsidRPr="0001192B">
        <w:tab/>
        <w:t>202</w:t>
      </w:r>
      <w:r w:rsidR="00BB6051">
        <w:t>3</w:t>
      </w:r>
      <w:r w:rsidR="00BB6051" w:rsidRPr="0001192B">
        <w:t>-</w:t>
      </w:r>
      <w:r w:rsidR="00BB6051">
        <w:t>0</w:t>
      </w:r>
      <w:r w:rsidR="008F424B">
        <w:t>9-26</w:t>
      </w:r>
      <w:r w:rsidR="00BB6051" w:rsidRPr="0001192B">
        <w:tab/>
        <w:t>§</w:t>
      </w:r>
      <w:r w:rsidR="00BB6051" w:rsidRPr="0001192B">
        <w:tab/>
      </w:r>
      <w:r w:rsidR="008F424B">
        <w:t>64</w:t>
      </w:r>
      <w:r w:rsidR="00BB6051" w:rsidRPr="0001192B">
        <w:tab/>
        <w:t>sidan</w:t>
      </w:r>
      <w:r w:rsidR="00BB6051" w:rsidRPr="0001192B">
        <w:tab/>
      </w:r>
      <w:r w:rsidR="00841F47">
        <w:t>3</w:t>
      </w:r>
    </w:p>
    <w:p w14:paraId="18048668" w14:textId="7BB4DB91" w:rsidR="006C2768" w:rsidRDefault="006C2768" w:rsidP="006C2768">
      <w:pPr>
        <w:pStyle w:val="Diarienr"/>
      </w:pPr>
      <w:r>
        <w:t>Diarienummer</w:t>
      </w:r>
      <w:r>
        <w:tab/>
        <w:t>P-2023-</w:t>
      </w:r>
      <w:r w:rsidR="00841F47">
        <w:t>139</w:t>
      </w:r>
    </w:p>
    <w:p w14:paraId="4806EE7F" w14:textId="2EABBB33" w:rsidR="003A0020" w:rsidRDefault="003A0020" w:rsidP="003A0020">
      <w:pPr>
        <w:pStyle w:val="renderubrik"/>
        <w:ind w:right="1100"/>
      </w:pPr>
      <w:r>
        <w:rPr>
          <w:rFonts w:cstheme="minorHAnsi"/>
        </w:rPr>
        <w:t xml:space="preserve">Verksamhet och budget </w:t>
      </w:r>
      <w:r w:rsidR="00BA3805">
        <w:rPr>
          <w:rFonts w:cstheme="minorHAnsi"/>
        </w:rPr>
        <w:t>2024</w:t>
      </w:r>
    </w:p>
    <w:p w14:paraId="059FDECF" w14:textId="77777777" w:rsidR="00C932A9" w:rsidRDefault="00C932A9" w:rsidP="00C932A9">
      <w:pPr>
        <w:pStyle w:val="Beslut"/>
      </w:pPr>
      <w:r>
        <w:t>Kyrkorådets beslut</w:t>
      </w:r>
    </w:p>
    <w:p w14:paraId="61335814" w14:textId="77777777" w:rsidR="00C932A9" w:rsidRPr="00292CC4" w:rsidRDefault="00C932A9" w:rsidP="00C932A9">
      <w:pPr>
        <w:pStyle w:val="Brdprotokoll"/>
        <w:rPr>
          <w:szCs w:val="22"/>
        </w:rPr>
      </w:pPr>
      <w:r w:rsidRPr="00292CC4">
        <w:rPr>
          <w:szCs w:val="22"/>
        </w:rPr>
        <w:t>Kyrkorådet föreslår kyrkofullmäktige besluta</w:t>
      </w:r>
    </w:p>
    <w:p w14:paraId="09C6EFE7" w14:textId="770C7829" w:rsidR="00C932A9" w:rsidRDefault="00C932A9" w:rsidP="001E783F">
      <w:pPr>
        <w:pStyle w:val="Brdprotokoll"/>
        <w:numPr>
          <w:ilvl w:val="0"/>
          <w:numId w:val="15"/>
        </w:numPr>
        <w:spacing w:after="0"/>
        <w:ind w:hanging="357"/>
        <w:rPr>
          <w:szCs w:val="22"/>
        </w:rPr>
      </w:pPr>
      <w:r w:rsidRPr="00C932A9">
        <w:rPr>
          <w:szCs w:val="22"/>
        </w:rPr>
        <w:t>att fastställa verksamhetsplan för 2024 enligt förslag</w:t>
      </w:r>
    </w:p>
    <w:p w14:paraId="597FCD4C" w14:textId="77777777" w:rsidR="00C932A9" w:rsidRDefault="00C932A9" w:rsidP="001E783F">
      <w:pPr>
        <w:pStyle w:val="Brdprotokoll"/>
        <w:numPr>
          <w:ilvl w:val="0"/>
          <w:numId w:val="15"/>
        </w:numPr>
        <w:spacing w:after="0"/>
        <w:ind w:hanging="357"/>
        <w:rPr>
          <w:szCs w:val="22"/>
        </w:rPr>
      </w:pPr>
      <w:r w:rsidRPr="00C932A9">
        <w:rPr>
          <w:szCs w:val="22"/>
        </w:rPr>
        <w:t>att fastställa budget för 2024 enligt förslag</w:t>
      </w:r>
    </w:p>
    <w:p w14:paraId="1731E191" w14:textId="5C8C1FA9" w:rsidR="00C932A9" w:rsidRDefault="00C932A9" w:rsidP="001E783F">
      <w:pPr>
        <w:pStyle w:val="Brdprotokoll"/>
        <w:numPr>
          <w:ilvl w:val="0"/>
          <w:numId w:val="15"/>
        </w:numPr>
        <w:spacing w:after="0"/>
        <w:ind w:hanging="357"/>
        <w:rPr>
          <w:szCs w:val="22"/>
        </w:rPr>
      </w:pPr>
      <w:r w:rsidRPr="00C932A9">
        <w:rPr>
          <w:szCs w:val="22"/>
        </w:rPr>
        <w:t>att utdebitering för kyrkoavgiften för 202</w:t>
      </w:r>
      <w:r w:rsidR="00804338">
        <w:rPr>
          <w:szCs w:val="22"/>
        </w:rPr>
        <w:t>4</w:t>
      </w:r>
      <w:r w:rsidRPr="00C932A9">
        <w:rPr>
          <w:szCs w:val="22"/>
        </w:rPr>
        <w:t xml:space="preserve"> fastställs till 0,77 kr per skattekrona</w:t>
      </w:r>
    </w:p>
    <w:p w14:paraId="43322C77" w14:textId="5FAD520F" w:rsidR="00C932A9" w:rsidRPr="00C932A9" w:rsidRDefault="00C932A9" w:rsidP="001E783F">
      <w:pPr>
        <w:pStyle w:val="Brdprotokoll"/>
        <w:numPr>
          <w:ilvl w:val="0"/>
          <w:numId w:val="15"/>
        </w:numPr>
        <w:spacing w:after="0"/>
        <w:ind w:hanging="357"/>
        <w:rPr>
          <w:szCs w:val="22"/>
        </w:rPr>
      </w:pPr>
      <w:r w:rsidRPr="00C932A9">
        <w:rPr>
          <w:szCs w:val="22"/>
        </w:rPr>
        <w:t>att nedanstående uppdrag ska utföras</w:t>
      </w:r>
    </w:p>
    <w:p w14:paraId="76E0A765" w14:textId="77777777" w:rsidR="00C932A9" w:rsidRPr="00F6680C" w:rsidRDefault="00C932A9" w:rsidP="00C932A9">
      <w:pPr>
        <w:pStyle w:val="Beslut"/>
      </w:pPr>
      <w:r w:rsidRPr="0088365B">
        <w:t>Ärendet</w:t>
      </w:r>
    </w:p>
    <w:p w14:paraId="23414DED" w14:textId="77777777" w:rsidR="00C932A9" w:rsidRPr="007312E3" w:rsidRDefault="00C932A9" w:rsidP="00C932A9">
      <w:pPr>
        <w:pStyle w:val="Ingetavstnd"/>
        <w:ind w:left="993" w:right="242"/>
        <w:rPr>
          <w:rFonts w:ascii="Times New Roman" w:hAnsi="Times New Roman"/>
          <w:sz w:val="22"/>
          <w:szCs w:val="22"/>
        </w:rPr>
      </w:pPr>
      <w:r w:rsidRPr="007312E3">
        <w:rPr>
          <w:rFonts w:ascii="Times New Roman" w:hAnsi="Times New Roman"/>
          <w:sz w:val="22"/>
          <w:szCs w:val="22"/>
        </w:rPr>
        <w:t>Budgetbeslutet för 2023 innebar ett ganska stort underskott, som ändå kunde ses i ljuset av än större överskott åren före. Orsaken till vändningen var främst de kostnadsökningar och den inflation som uppkom under 2022 och förändrade förutsättningarna från det ramarna fastställdes i maj till höstens budgetarbete.</w:t>
      </w:r>
    </w:p>
    <w:p w14:paraId="1B5745C8" w14:textId="77777777" w:rsidR="00C932A9" w:rsidRPr="007312E3" w:rsidRDefault="00C932A9" w:rsidP="00C932A9">
      <w:pPr>
        <w:pStyle w:val="Ingetavstnd"/>
        <w:ind w:left="993" w:right="242"/>
        <w:rPr>
          <w:rFonts w:ascii="Times New Roman" w:hAnsi="Times New Roman"/>
          <w:sz w:val="22"/>
          <w:szCs w:val="22"/>
        </w:rPr>
      </w:pPr>
    </w:p>
    <w:p w14:paraId="7E1CC479" w14:textId="77777777" w:rsidR="00C932A9" w:rsidRPr="007312E3" w:rsidRDefault="00C932A9" w:rsidP="00C932A9">
      <w:pPr>
        <w:pStyle w:val="Ingetavstnd"/>
        <w:ind w:left="993" w:right="242"/>
        <w:rPr>
          <w:rFonts w:ascii="Times New Roman" w:hAnsi="Times New Roman"/>
          <w:sz w:val="22"/>
          <w:szCs w:val="22"/>
        </w:rPr>
      </w:pPr>
      <w:r w:rsidRPr="007312E3">
        <w:rPr>
          <w:rFonts w:ascii="Times New Roman" w:hAnsi="Times New Roman"/>
          <w:sz w:val="22"/>
          <w:szCs w:val="22"/>
        </w:rPr>
        <w:t>Fortsatt minskande medlemstal (främst beroende på generationsväxling, inte utträden), större löne- och kostnadsökningar pga inflation i kombination med stora behov av investeringar i våra fastigheter gör att åren framöver innebär fortsatta underskott utan åtgärder. Det är givetvis inte hållbart i längden. För att säkra pastoratets möjligheter, att fullgöra det grundläggande uppdraget och fortsatt ha en öppen kyrka för de boende i Huddinge också i framtiden, är det nödvändigt att se över såväl intäkter som kostnader och skaffa oss verktyg för de fortsatta anpassningar som kommer att krävas.</w:t>
      </w:r>
    </w:p>
    <w:p w14:paraId="30AA465A" w14:textId="77777777" w:rsidR="00C932A9" w:rsidRPr="007312E3" w:rsidRDefault="00C932A9" w:rsidP="00C932A9">
      <w:pPr>
        <w:pStyle w:val="Ingetavstnd"/>
        <w:ind w:left="993" w:right="242"/>
        <w:rPr>
          <w:rFonts w:ascii="Times New Roman" w:hAnsi="Times New Roman"/>
          <w:sz w:val="22"/>
          <w:szCs w:val="22"/>
        </w:rPr>
      </w:pPr>
    </w:p>
    <w:p w14:paraId="0F59AFDC" w14:textId="77777777" w:rsidR="00C932A9" w:rsidRPr="007312E3" w:rsidRDefault="00C932A9" w:rsidP="00C932A9">
      <w:pPr>
        <w:pStyle w:val="Ingetavstnd"/>
        <w:ind w:left="993" w:right="242"/>
        <w:rPr>
          <w:rFonts w:ascii="Times New Roman" w:hAnsi="Times New Roman"/>
          <w:sz w:val="22"/>
          <w:szCs w:val="22"/>
        </w:rPr>
      </w:pPr>
      <w:r w:rsidRPr="007312E3">
        <w:rPr>
          <w:rFonts w:ascii="Times New Roman" w:hAnsi="Times New Roman"/>
          <w:sz w:val="22"/>
          <w:szCs w:val="22"/>
        </w:rPr>
        <w:t>Våra fastigheter är i stort behov av upprustning. Vi har en flerårig plan för stora renoveringar med hjälp av kyrkoantikvarisk ersättning, men där pastoratet behöver gå in med mycket pengar. Stambyten kommer att behöva genomföras m.fl. större och mindre åtgärder som är nödvändiga för att inte tvinga fram ännu högre skadekostnader. Taxebundna kostnadsökningar för värme och vatten bidrar också till högre driftskostnader.</w:t>
      </w:r>
    </w:p>
    <w:p w14:paraId="7EBC3122" w14:textId="77777777" w:rsidR="00C932A9" w:rsidRPr="007312E3" w:rsidRDefault="00C932A9" w:rsidP="00C932A9">
      <w:pPr>
        <w:pStyle w:val="Ingetavstnd"/>
        <w:ind w:left="993" w:right="242"/>
        <w:rPr>
          <w:rFonts w:ascii="Times New Roman" w:hAnsi="Times New Roman"/>
          <w:sz w:val="22"/>
          <w:szCs w:val="22"/>
        </w:rPr>
      </w:pPr>
      <w:r w:rsidRPr="007312E3">
        <w:rPr>
          <w:rFonts w:ascii="Times New Roman" w:hAnsi="Times New Roman"/>
          <w:sz w:val="22"/>
          <w:szCs w:val="22"/>
        </w:rPr>
        <w:t>Samtidigt behöver vi se till att öka våra intäkter på fastigheterna genom hyresintäkter, där vi också behöver se över möjligheten att hyra ut fler ytor, och genom att fortsatt se över våra hyresavtal.</w:t>
      </w:r>
    </w:p>
    <w:p w14:paraId="14B5D79F" w14:textId="77777777" w:rsidR="00C932A9" w:rsidRPr="007312E3" w:rsidRDefault="00C932A9" w:rsidP="00C932A9">
      <w:pPr>
        <w:pStyle w:val="Ingetavstnd"/>
        <w:ind w:left="993" w:right="242"/>
        <w:rPr>
          <w:rFonts w:ascii="Times New Roman" w:hAnsi="Times New Roman"/>
          <w:sz w:val="22"/>
          <w:szCs w:val="22"/>
        </w:rPr>
      </w:pPr>
    </w:p>
    <w:p w14:paraId="1F1DA264" w14:textId="77777777" w:rsidR="00C932A9" w:rsidRPr="007312E3" w:rsidRDefault="00C932A9" w:rsidP="00C932A9">
      <w:pPr>
        <w:pStyle w:val="Ingetavstnd"/>
        <w:ind w:left="993" w:right="242"/>
        <w:rPr>
          <w:rFonts w:ascii="Times New Roman" w:hAnsi="Times New Roman"/>
          <w:sz w:val="22"/>
          <w:szCs w:val="22"/>
        </w:rPr>
      </w:pPr>
      <w:r w:rsidRPr="007312E3">
        <w:rPr>
          <w:rFonts w:ascii="Times New Roman" w:hAnsi="Times New Roman"/>
          <w:sz w:val="22"/>
          <w:szCs w:val="22"/>
        </w:rPr>
        <w:t>Pastoratet har redan genomfört en del besparingar, främst med utgångspunkt från vakanser som har uppstått. Det behövs en mer genomgripande analys av hur behoven ser ut och vilken kompetens som krävs för att vi ska klara den grundläggande uppgiften och hur administrationen kan utformas på effektivast möjliga sätt. Vi måste rusta oss för fortsatta anpassningar, som ska kunna ske på ett genomtänkt sätt.</w:t>
      </w:r>
    </w:p>
    <w:p w14:paraId="4EEB8F93" w14:textId="77777777" w:rsidR="00C932A9" w:rsidRPr="007312E3" w:rsidRDefault="00C932A9" w:rsidP="00C932A9">
      <w:pPr>
        <w:pStyle w:val="Ingetavstnd"/>
        <w:ind w:left="993" w:right="242"/>
        <w:rPr>
          <w:rFonts w:ascii="Times New Roman" w:hAnsi="Times New Roman"/>
          <w:sz w:val="22"/>
          <w:szCs w:val="22"/>
        </w:rPr>
      </w:pPr>
    </w:p>
    <w:p w14:paraId="2ED881B9" w14:textId="05B55A4B" w:rsidR="00C932A9" w:rsidRPr="007312E3" w:rsidRDefault="00C932A9" w:rsidP="00C932A9">
      <w:pPr>
        <w:pStyle w:val="Ingetavstnd"/>
        <w:ind w:left="993" w:right="242"/>
        <w:rPr>
          <w:rFonts w:ascii="Times New Roman" w:hAnsi="Times New Roman"/>
          <w:sz w:val="22"/>
          <w:szCs w:val="22"/>
        </w:rPr>
      </w:pPr>
      <w:r w:rsidRPr="007312E3">
        <w:rPr>
          <w:rFonts w:ascii="Times New Roman" w:hAnsi="Times New Roman"/>
          <w:sz w:val="22"/>
          <w:szCs w:val="22"/>
        </w:rPr>
        <w:t xml:space="preserve">I detta budgetförslag finns flera besparingar. En av dem har mer principiell karaktär och är i första skedet tänkt att genomföras som en omorganisation för att pröva. Det handlar om att ledningen för S:t Mikaels församling fördelas så att Segeltorpsdelen förs till församlingsherden i </w:t>
      </w:r>
      <w:r w:rsidR="007312E3">
        <w:rPr>
          <w:rFonts w:ascii="Times New Roman" w:hAnsi="Times New Roman"/>
          <w:sz w:val="22"/>
          <w:szCs w:val="22"/>
        </w:rPr>
        <w:br/>
      </w:r>
      <w:r w:rsidR="007312E3">
        <w:rPr>
          <w:rFonts w:ascii="Times New Roman" w:hAnsi="Times New Roman"/>
          <w:sz w:val="22"/>
          <w:szCs w:val="22"/>
        </w:rPr>
        <w:lastRenderedPageBreak/>
        <w:br/>
      </w:r>
      <w:r w:rsidR="007312E3">
        <w:rPr>
          <w:rFonts w:ascii="Times New Roman" w:hAnsi="Times New Roman"/>
          <w:sz w:val="22"/>
          <w:szCs w:val="22"/>
        </w:rPr>
        <w:br/>
      </w:r>
      <w:r w:rsidRPr="007312E3">
        <w:rPr>
          <w:rFonts w:ascii="Times New Roman" w:hAnsi="Times New Roman"/>
          <w:sz w:val="22"/>
          <w:szCs w:val="22"/>
        </w:rPr>
        <w:t xml:space="preserve">Huddinge församling och Vårby-Vårby gård förs till Flemingsbergs församlingsherde. </w:t>
      </w:r>
      <w:r w:rsidR="001E783F" w:rsidRPr="007312E3">
        <w:rPr>
          <w:rFonts w:ascii="Times New Roman" w:hAnsi="Times New Roman"/>
          <w:sz w:val="22"/>
          <w:szCs w:val="22"/>
        </w:rPr>
        <w:t>Vi ser fördelar i detta, som inte bara handlar om besparing av en herdetjänst. Genom att verksamheter med mer likartad struktur och behov förs närmare varandra kan goda synergieffekter och utvecklingsmöjligheter uppstå.</w:t>
      </w:r>
    </w:p>
    <w:p w14:paraId="7956C6DA" w14:textId="77777777" w:rsidR="00C932A9" w:rsidRPr="007312E3" w:rsidRDefault="00C932A9" w:rsidP="00C932A9">
      <w:pPr>
        <w:pStyle w:val="Ingetavstnd"/>
        <w:ind w:left="993"/>
        <w:rPr>
          <w:rFonts w:ascii="Times New Roman" w:hAnsi="Times New Roman"/>
          <w:sz w:val="22"/>
          <w:szCs w:val="22"/>
        </w:rPr>
      </w:pPr>
    </w:p>
    <w:p w14:paraId="3DEFCB8D" w14:textId="2ADF3D43" w:rsidR="00C932A9" w:rsidRPr="007312E3" w:rsidRDefault="00C932A9" w:rsidP="00C932A9">
      <w:pPr>
        <w:pStyle w:val="Ingetavstnd"/>
        <w:ind w:left="993" w:right="242"/>
        <w:rPr>
          <w:rFonts w:ascii="Times New Roman" w:hAnsi="Times New Roman"/>
          <w:sz w:val="22"/>
          <w:szCs w:val="22"/>
        </w:rPr>
      </w:pPr>
      <w:r w:rsidRPr="007312E3">
        <w:rPr>
          <w:rFonts w:ascii="Times New Roman" w:hAnsi="Times New Roman"/>
          <w:sz w:val="22"/>
          <w:szCs w:val="22"/>
        </w:rPr>
        <w:t>Om detta visar sig fungera väl efter en prövotid, kan det leda till en förändrad församlingsindelning. Dock måste detta förslag utredas ordentligt innan det kan verkställas och givetvis utvärderas ordentligt innan eventuellt ytterligare steg tas.</w:t>
      </w:r>
    </w:p>
    <w:p w14:paraId="3360AF33" w14:textId="77777777" w:rsidR="00C932A9" w:rsidRPr="007312E3" w:rsidRDefault="00C932A9" w:rsidP="00C932A9">
      <w:pPr>
        <w:pStyle w:val="Ingetavstnd"/>
        <w:ind w:left="993" w:right="242"/>
        <w:rPr>
          <w:rFonts w:ascii="Times New Roman" w:hAnsi="Times New Roman"/>
          <w:sz w:val="22"/>
          <w:szCs w:val="22"/>
        </w:rPr>
      </w:pPr>
    </w:p>
    <w:p w14:paraId="1F2DFC3D" w14:textId="77777777" w:rsidR="00C932A9" w:rsidRPr="007312E3" w:rsidRDefault="00C932A9" w:rsidP="00C932A9">
      <w:pPr>
        <w:pStyle w:val="Ingetavstnd"/>
        <w:ind w:left="993" w:right="242"/>
        <w:rPr>
          <w:rFonts w:ascii="Times New Roman" w:hAnsi="Times New Roman"/>
          <w:sz w:val="22"/>
          <w:szCs w:val="22"/>
        </w:rPr>
      </w:pPr>
      <w:r w:rsidRPr="007312E3">
        <w:rPr>
          <w:rFonts w:ascii="Times New Roman" w:hAnsi="Times New Roman"/>
          <w:sz w:val="22"/>
          <w:szCs w:val="22"/>
        </w:rPr>
        <w:t>Huddinge pastorat har dock från start sett ett stort värde i vår församlingsstruktur och att församlingarna ska få utvecklas utifrån sina skilda förutsättningar och villkor. Det ser vi fortfarande som mycket värdefullt. S:t Mikaels församling har dock varit speciell på så sätt att den i praktiken har varit svår att få till en sammanhållen församling, eftersom förutsättningarna i församlingens olika delar skiljer sig kraftigt åt.</w:t>
      </w:r>
    </w:p>
    <w:p w14:paraId="4232794A" w14:textId="77777777" w:rsidR="00C932A9" w:rsidRPr="007312E3" w:rsidRDefault="00C932A9" w:rsidP="00C932A9">
      <w:pPr>
        <w:pStyle w:val="Ingetavstnd"/>
        <w:ind w:left="993" w:right="242"/>
        <w:rPr>
          <w:rFonts w:ascii="Times New Roman" w:hAnsi="Times New Roman"/>
          <w:sz w:val="22"/>
          <w:szCs w:val="22"/>
        </w:rPr>
      </w:pPr>
    </w:p>
    <w:p w14:paraId="2563F083" w14:textId="77777777" w:rsidR="00C932A9" w:rsidRPr="007312E3" w:rsidRDefault="00C932A9" w:rsidP="00C932A9">
      <w:pPr>
        <w:pStyle w:val="Ingetavstnd"/>
        <w:ind w:left="993" w:right="242"/>
        <w:rPr>
          <w:rFonts w:ascii="Times New Roman" w:hAnsi="Times New Roman"/>
          <w:sz w:val="22"/>
          <w:szCs w:val="22"/>
        </w:rPr>
      </w:pPr>
      <w:r w:rsidRPr="007312E3">
        <w:rPr>
          <w:rFonts w:ascii="Times New Roman" w:hAnsi="Times New Roman"/>
          <w:sz w:val="22"/>
          <w:szCs w:val="22"/>
        </w:rPr>
        <w:t>Med de här angivna förutsättningarna ser vi ändå att det krävs en höjning av medlemsavgiften för att kunna ha en ansvarsfull utveckling av ekonomi och verksamhet. Huddinge pastorat, och före det samfälligheten, har haft samma avgift under lång tid. I Stockholms stift har vi varit i den absolut lägsta klassen. Bara fem församlingar har legat något lägre, men femtio församlingar har högre medlemsavgift än vi. Församlingarna i våra grannkommuner ligger på en väsentligt högre nivå. En höjning innebär att vi kan genomföra de åtgärder och anpassningar som krävs på ett metodiskt och planerat sätt utan att tvingas knapra på medlemskapets värde. En höjning innebär också att vi kan fortsätta att prioritera barn- och ungdomsverksamheten och tillgodose det ökade intresset att konfirmera sig. Vi föreslår därför en höjning av medlemsavgiften till 0,77 kr per skattekrona.</w:t>
      </w:r>
    </w:p>
    <w:p w14:paraId="060EA943" w14:textId="77777777" w:rsidR="00C932A9" w:rsidRPr="007312E3" w:rsidRDefault="00C932A9" w:rsidP="00C932A9">
      <w:pPr>
        <w:pStyle w:val="Ingetavstnd"/>
        <w:ind w:left="993" w:right="242"/>
        <w:rPr>
          <w:rFonts w:ascii="Times New Roman" w:hAnsi="Times New Roman"/>
          <w:sz w:val="22"/>
          <w:szCs w:val="22"/>
        </w:rPr>
      </w:pPr>
    </w:p>
    <w:p w14:paraId="7B801061" w14:textId="77777777" w:rsidR="00C932A9" w:rsidRPr="007312E3" w:rsidRDefault="00C932A9" w:rsidP="00C932A9">
      <w:pPr>
        <w:pStyle w:val="Ingetavstnd"/>
        <w:ind w:left="993" w:right="242"/>
        <w:rPr>
          <w:rFonts w:ascii="Times New Roman" w:hAnsi="Times New Roman"/>
          <w:sz w:val="22"/>
          <w:szCs w:val="22"/>
        </w:rPr>
      </w:pPr>
      <w:r w:rsidRPr="007312E3">
        <w:rPr>
          <w:rFonts w:ascii="Times New Roman" w:hAnsi="Times New Roman"/>
          <w:sz w:val="22"/>
          <w:szCs w:val="22"/>
        </w:rPr>
        <w:t>Det är dock viktigt att slå fast att vi med detta inte har löst alla framtida behov av ekonomiska anpassningar. Trenden pekar mot minskade intäkter i framtiden och vi måste förbereda oss för det, men vi ska göra det på ett systematiskt och genomtänkt sätt.</w:t>
      </w:r>
    </w:p>
    <w:p w14:paraId="7B015D69" w14:textId="77777777" w:rsidR="00C932A9" w:rsidRPr="007312E3" w:rsidRDefault="00C932A9" w:rsidP="00C932A9">
      <w:pPr>
        <w:pStyle w:val="Ingetavstnd"/>
        <w:ind w:left="993" w:right="242"/>
        <w:rPr>
          <w:rFonts w:ascii="Times New Roman" w:hAnsi="Times New Roman"/>
          <w:sz w:val="22"/>
          <w:szCs w:val="22"/>
        </w:rPr>
      </w:pPr>
    </w:p>
    <w:p w14:paraId="7E696EDD" w14:textId="5EB356CC" w:rsidR="00C932A9" w:rsidRPr="007312E3" w:rsidRDefault="00C932A9" w:rsidP="00C932A9">
      <w:pPr>
        <w:pStyle w:val="Ingetavstnd"/>
        <w:ind w:left="993" w:right="242"/>
        <w:rPr>
          <w:rFonts w:ascii="Times New Roman" w:hAnsi="Times New Roman"/>
          <w:sz w:val="22"/>
          <w:szCs w:val="22"/>
        </w:rPr>
      </w:pPr>
      <w:r w:rsidRPr="007312E3">
        <w:rPr>
          <w:rFonts w:ascii="Times New Roman" w:hAnsi="Times New Roman"/>
          <w:sz w:val="22"/>
          <w:szCs w:val="22"/>
        </w:rPr>
        <w:t>Följande uppdrag ges därför:</w:t>
      </w:r>
      <w:r w:rsidR="007312E3">
        <w:rPr>
          <w:rFonts w:ascii="Times New Roman" w:hAnsi="Times New Roman"/>
          <w:sz w:val="22"/>
          <w:szCs w:val="22"/>
        </w:rPr>
        <w:br/>
      </w:r>
    </w:p>
    <w:p w14:paraId="2DCF1FE1" w14:textId="77777777" w:rsidR="00C932A9" w:rsidRPr="007312E3" w:rsidRDefault="00C932A9" w:rsidP="00C932A9">
      <w:pPr>
        <w:pStyle w:val="Ingetavstnd"/>
        <w:numPr>
          <w:ilvl w:val="0"/>
          <w:numId w:val="34"/>
        </w:numPr>
        <w:ind w:left="1560" w:right="242"/>
        <w:contextualSpacing/>
        <w:rPr>
          <w:rFonts w:ascii="Times New Roman" w:hAnsi="Times New Roman"/>
          <w:sz w:val="22"/>
          <w:szCs w:val="22"/>
        </w:rPr>
      </w:pPr>
      <w:r w:rsidRPr="007312E3">
        <w:rPr>
          <w:rFonts w:ascii="Times New Roman" w:hAnsi="Times New Roman"/>
          <w:sz w:val="22"/>
          <w:szCs w:val="22"/>
        </w:rPr>
        <w:t>En omorganisation av S:t Mikaels församling i enlighet med vad som beskrivits ovan utreds omgående.</w:t>
      </w:r>
    </w:p>
    <w:p w14:paraId="7E06BD7F" w14:textId="77777777" w:rsidR="00C932A9" w:rsidRPr="007312E3" w:rsidRDefault="00C932A9" w:rsidP="00C932A9">
      <w:pPr>
        <w:pStyle w:val="Ingetavstnd"/>
        <w:numPr>
          <w:ilvl w:val="0"/>
          <w:numId w:val="34"/>
        </w:numPr>
        <w:ind w:left="1560" w:right="242"/>
        <w:contextualSpacing/>
        <w:rPr>
          <w:rFonts w:ascii="Times New Roman" w:hAnsi="Times New Roman"/>
          <w:sz w:val="22"/>
          <w:szCs w:val="22"/>
        </w:rPr>
      </w:pPr>
      <w:r w:rsidRPr="007312E3">
        <w:rPr>
          <w:rFonts w:ascii="Times New Roman" w:hAnsi="Times New Roman"/>
          <w:sz w:val="22"/>
          <w:szCs w:val="22"/>
        </w:rPr>
        <w:t>Förslag tas fram på hur pastoratets administration kan organiseras och effektiviseras för att frigöra resurser som behövs för den grundläggande uppgiften.</w:t>
      </w:r>
    </w:p>
    <w:p w14:paraId="63A0AB45" w14:textId="77777777" w:rsidR="00C932A9" w:rsidRPr="007312E3" w:rsidRDefault="00C932A9" w:rsidP="00C932A9">
      <w:pPr>
        <w:pStyle w:val="Ingetavstnd"/>
        <w:numPr>
          <w:ilvl w:val="0"/>
          <w:numId w:val="34"/>
        </w:numPr>
        <w:ind w:left="1560" w:right="242"/>
        <w:contextualSpacing/>
        <w:rPr>
          <w:rFonts w:ascii="Times New Roman" w:hAnsi="Times New Roman"/>
          <w:sz w:val="22"/>
          <w:szCs w:val="22"/>
        </w:rPr>
      </w:pPr>
      <w:r w:rsidRPr="007312E3">
        <w:rPr>
          <w:rFonts w:ascii="Times New Roman" w:hAnsi="Times New Roman"/>
          <w:sz w:val="22"/>
          <w:szCs w:val="22"/>
        </w:rPr>
        <w:t>Översyn görs av församlingarnas organisation och bemanning för att klarlägga behoven av kompetens utifrån områdenas förutsättningar.</w:t>
      </w:r>
    </w:p>
    <w:p w14:paraId="25D752E8" w14:textId="77777777" w:rsidR="00C932A9" w:rsidRPr="007312E3" w:rsidRDefault="00C932A9" w:rsidP="00C932A9">
      <w:pPr>
        <w:pStyle w:val="Ingetavstnd"/>
        <w:numPr>
          <w:ilvl w:val="0"/>
          <w:numId w:val="34"/>
        </w:numPr>
        <w:ind w:left="1560" w:right="242"/>
        <w:contextualSpacing/>
        <w:rPr>
          <w:rFonts w:ascii="Times New Roman" w:hAnsi="Times New Roman"/>
          <w:sz w:val="22"/>
          <w:szCs w:val="22"/>
        </w:rPr>
      </w:pPr>
      <w:r w:rsidRPr="007312E3">
        <w:rPr>
          <w:rFonts w:ascii="Times New Roman" w:hAnsi="Times New Roman"/>
          <w:sz w:val="22"/>
          <w:szCs w:val="22"/>
        </w:rPr>
        <w:t>Förslag tas fram om ökad samordning och samverkan, som kan bidra till effektiviseringar och kostnadsminskningar och/eller till ännu bättre verksamhet.</w:t>
      </w:r>
    </w:p>
    <w:p w14:paraId="509443C8" w14:textId="77777777" w:rsidR="00C932A9" w:rsidRPr="007312E3" w:rsidRDefault="00C932A9" w:rsidP="00C932A9">
      <w:pPr>
        <w:pStyle w:val="Ingetavstnd"/>
        <w:numPr>
          <w:ilvl w:val="0"/>
          <w:numId w:val="34"/>
        </w:numPr>
        <w:ind w:left="1560" w:right="242"/>
        <w:contextualSpacing/>
        <w:rPr>
          <w:rFonts w:ascii="Times New Roman" w:hAnsi="Times New Roman"/>
          <w:sz w:val="22"/>
          <w:szCs w:val="22"/>
        </w:rPr>
      </w:pPr>
      <w:r w:rsidRPr="007312E3">
        <w:rPr>
          <w:rFonts w:ascii="Times New Roman" w:hAnsi="Times New Roman"/>
          <w:sz w:val="22"/>
          <w:szCs w:val="22"/>
        </w:rPr>
        <w:t>En plan tas fram för hur frivilliginsatser kan bidra till att upprätthålla kvalitet när resurserna minskar.</w:t>
      </w:r>
    </w:p>
    <w:p w14:paraId="62F91DA8" w14:textId="77777777" w:rsidR="00C932A9" w:rsidRPr="007312E3" w:rsidRDefault="00C932A9" w:rsidP="00C932A9">
      <w:pPr>
        <w:pStyle w:val="Ingetavstnd"/>
        <w:numPr>
          <w:ilvl w:val="0"/>
          <w:numId w:val="34"/>
        </w:numPr>
        <w:ind w:left="1560" w:right="242"/>
        <w:contextualSpacing/>
        <w:rPr>
          <w:rFonts w:ascii="Times New Roman" w:hAnsi="Times New Roman"/>
          <w:sz w:val="22"/>
          <w:szCs w:val="22"/>
        </w:rPr>
      </w:pPr>
      <w:r w:rsidRPr="007312E3">
        <w:rPr>
          <w:rFonts w:ascii="Times New Roman" w:hAnsi="Times New Roman"/>
          <w:sz w:val="22"/>
          <w:szCs w:val="22"/>
        </w:rPr>
        <w:t>Förslag på hur återbesättningsprövningar ska genomföras tas fram.</w:t>
      </w:r>
    </w:p>
    <w:p w14:paraId="09F3933F" w14:textId="77777777" w:rsidR="00C932A9" w:rsidRPr="007312E3" w:rsidRDefault="00C932A9" w:rsidP="00C932A9">
      <w:pPr>
        <w:pStyle w:val="Ingetavstnd"/>
        <w:numPr>
          <w:ilvl w:val="0"/>
          <w:numId w:val="34"/>
        </w:numPr>
        <w:ind w:left="1560" w:right="242"/>
        <w:contextualSpacing/>
        <w:rPr>
          <w:rFonts w:ascii="Times New Roman" w:hAnsi="Times New Roman"/>
          <w:sz w:val="22"/>
          <w:szCs w:val="22"/>
        </w:rPr>
      </w:pPr>
      <w:r w:rsidRPr="007312E3">
        <w:rPr>
          <w:rFonts w:ascii="Times New Roman" w:hAnsi="Times New Roman"/>
          <w:sz w:val="22"/>
          <w:szCs w:val="22"/>
        </w:rPr>
        <w:t>I det förslag till Lokalförsörjningsplan, som ska tas fram, beaktas vad som här framförts om en kostnadseffektiv lokalförsörjning och verksamhet.</w:t>
      </w:r>
    </w:p>
    <w:p w14:paraId="161FEB17" w14:textId="4FAFD298" w:rsidR="007312E3" w:rsidRDefault="00C932A9" w:rsidP="007312E3">
      <w:pPr>
        <w:pStyle w:val="Ingetavstnd"/>
        <w:numPr>
          <w:ilvl w:val="0"/>
          <w:numId w:val="34"/>
        </w:numPr>
        <w:ind w:left="1560" w:right="242"/>
        <w:contextualSpacing/>
        <w:rPr>
          <w:rFonts w:ascii="Times New Roman" w:hAnsi="Times New Roman"/>
          <w:sz w:val="22"/>
          <w:szCs w:val="22"/>
        </w:rPr>
      </w:pPr>
      <w:r w:rsidRPr="007312E3">
        <w:rPr>
          <w:rFonts w:ascii="Times New Roman" w:hAnsi="Times New Roman"/>
          <w:sz w:val="22"/>
          <w:szCs w:val="22"/>
        </w:rPr>
        <w:t>Erfarenheter och inspiration inhämtas från andra håll i Svenska kyrkan t.ex. från stiftskansliet. Benchmarking med liknande församlingar/pastorat behöver också göras.</w:t>
      </w:r>
    </w:p>
    <w:p w14:paraId="2D56555D" w14:textId="77777777" w:rsidR="007312E3" w:rsidRDefault="007312E3" w:rsidP="007312E3">
      <w:pPr>
        <w:pStyle w:val="Ingetavstnd"/>
        <w:ind w:right="242"/>
        <w:contextualSpacing/>
        <w:rPr>
          <w:rFonts w:ascii="Times New Roman" w:hAnsi="Times New Roman"/>
          <w:sz w:val="22"/>
          <w:szCs w:val="22"/>
        </w:rPr>
      </w:pPr>
    </w:p>
    <w:p w14:paraId="2B70EE21" w14:textId="77777777" w:rsidR="007312E3" w:rsidRDefault="007312E3" w:rsidP="007312E3">
      <w:pPr>
        <w:pStyle w:val="Ingetavstnd"/>
        <w:ind w:right="242"/>
        <w:contextualSpacing/>
        <w:rPr>
          <w:rFonts w:ascii="Times New Roman" w:hAnsi="Times New Roman"/>
          <w:sz w:val="22"/>
          <w:szCs w:val="22"/>
        </w:rPr>
      </w:pPr>
    </w:p>
    <w:p w14:paraId="21403E09" w14:textId="69DA2CF4" w:rsidR="007312E3" w:rsidRPr="00BF4BC8" w:rsidRDefault="007312E3" w:rsidP="007312E3">
      <w:pPr>
        <w:pStyle w:val="Ingetavstnd"/>
        <w:ind w:right="242"/>
        <w:contextualSpacing/>
        <w:rPr>
          <w:rFonts w:ascii="Times New Roman" w:hAnsi="Times New Roman"/>
          <w:i/>
          <w:iCs/>
          <w:sz w:val="22"/>
          <w:szCs w:val="22"/>
        </w:rPr>
      </w:pPr>
      <w:r w:rsidRPr="00BF4BC8">
        <w:rPr>
          <w:rFonts w:ascii="Times New Roman" w:hAnsi="Times New Roman"/>
          <w:i/>
          <w:iCs/>
          <w:sz w:val="22"/>
          <w:szCs w:val="22"/>
        </w:rPr>
        <w:t>Forts. nästa sida...</w:t>
      </w:r>
    </w:p>
    <w:p w14:paraId="539B1485" w14:textId="77777777" w:rsidR="007312E3" w:rsidRDefault="007312E3" w:rsidP="007312E3">
      <w:pPr>
        <w:pStyle w:val="Ingetavstnd"/>
        <w:ind w:right="242"/>
        <w:contextualSpacing/>
        <w:rPr>
          <w:rFonts w:ascii="Times New Roman" w:hAnsi="Times New Roman"/>
          <w:sz w:val="22"/>
          <w:szCs w:val="22"/>
        </w:rPr>
      </w:pPr>
    </w:p>
    <w:p w14:paraId="3B63D5B1" w14:textId="272EF6F9" w:rsidR="007312E3" w:rsidRPr="00FC2597" w:rsidRDefault="007312E3" w:rsidP="007312E3">
      <w:pPr>
        <w:pStyle w:val="Beslut"/>
        <w:rPr>
          <w:sz w:val="22"/>
          <w:szCs w:val="22"/>
        </w:rPr>
      </w:pPr>
      <w:r w:rsidRPr="00FC2597">
        <w:rPr>
          <w:sz w:val="22"/>
          <w:szCs w:val="22"/>
        </w:rPr>
        <w:lastRenderedPageBreak/>
        <w:t xml:space="preserve">Överläggningar </w:t>
      </w:r>
    </w:p>
    <w:p w14:paraId="37676773" w14:textId="47346A6B" w:rsidR="00DB6FC9" w:rsidRPr="00DB6FC9" w:rsidRDefault="00DB6FC9" w:rsidP="00DB6FC9">
      <w:pPr>
        <w:pStyle w:val="Liststycke"/>
        <w:numPr>
          <w:ilvl w:val="0"/>
          <w:numId w:val="35"/>
        </w:numPr>
        <w:spacing w:after="200" w:line="276" w:lineRule="auto"/>
        <w:ind w:left="1418" w:right="306"/>
        <w:rPr>
          <w:sz w:val="22"/>
          <w:szCs w:val="22"/>
        </w:rPr>
      </w:pPr>
      <w:r w:rsidRPr="00DB6FC9">
        <w:rPr>
          <w:sz w:val="22"/>
          <w:szCs w:val="22"/>
        </w:rPr>
        <w:t>Ann-Marie Högberg yrkar bifall till det utskickade förslaget gällande budget 2024 och att kyrkoavgiften för 2024 fastställs till 0,77 kr per skattekrona.</w:t>
      </w:r>
    </w:p>
    <w:p w14:paraId="0E6EF458" w14:textId="1EF32D3E" w:rsidR="007312E3" w:rsidRPr="00FC2597" w:rsidRDefault="00DB6FC9" w:rsidP="007312E3">
      <w:pPr>
        <w:pStyle w:val="Liststycke"/>
        <w:numPr>
          <w:ilvl w:val="0"/>
          <w:numId w:val="35"/>
        </w:numPr>
        <w:spacing w:after="200" w:line="276" w:lineRule="auto"/>
        <w:ind w:left="1418" w:right="306"/>
        <w:rPr>
          <w:sz w:val="22"/>
          <w:szCs w:val="22"/>
        </w:rPr>
      </w:pPr>
      <w:r w:rsidRPr="00DB6FC9">
        <w:rPr>
          <w:sz w:val="22"/>
          <w:szCs w:val="22"/>
        </w:rPr>
        <w:t>Arnold Boström yrkar på oförändrad kyrkoavgift samt att arvoden för förtroendevalda inte ska räknas upp.</w:t>
      </w:r>
    </w:p>
    <w:p w14:paraId="51A089B1" w14:textId="1B62C379" w:rsidR="007312E3" w:rsidRPr="00FC2597" w:rsidRDefault="0077582A" w:rsidP="007312E3">
      <w:pPr>
        <w:pStyle w:val="Liststycke"/>
        <w:numPr>
          <w:ilvl w:val="0"/>
          <w:numId w:val="35"/>
        </w:numPr>
        <w:spacing w:after="200" w:line="276" w:lineRule="auto"/>
        <w:ind w:left="1418" w:right="306"/>
        <w:rPr>
          <w:sz w:val="22"/>
          <w:szCs w:val="22"/>
        </w:rPr>
      </w:pPr>
      <w:r w:rsidRPr="0077582A">
        <w:rPr>
          <w:sz w:val="22"/>
          <w:szCs w:val="22"/>
        </w:rPr>
        <w:t>Claes-Johan Bonde ställer sig bakom Arnold Boströms yrkande gällande oförändrad kyrkoavgift.</w:t>
      </w:r>
    </w:p>
    <w:p w14:paraId="37A88184" w14:textId="6D5219E9" w:rsidR="007312E3" w:rsidRPr="00FC2597" w:rsidRDefault="00FC2597" w:rsidP="007312E3">
      <w:pPr>
        <w:ind w:left="993" w:right="309"/>
        <w:rPr>
          <w:bCs/>
          <w:iCs/>
          <w:sz w:val="22"/>
          <w:szCs w:val="22"/>
        </w:rPr>
      </w:pPr>
      <w:r>
        <w:rPr>
          <w:b/>
          <w:i/>
          <w:sz w:val="22"/>
          <w:szCs w:val="22"/>
        </w:rPr>
        <w:br/>
      </w:r>
      <w:r w:rsidR="007312E3" w:rsidRPr="00FC2597">
        <w:rPr>
          <w:b/>
          <w:i/>
          <w:sz w:val="22"/>
          <w:szCs w:val="22"/>
        </w:rPr>
        <w:t>Beslutsförfarandet</w:t>
      </w:r>
      <w:r w:rsidR="007312E3" w:rsidRPr="00FC2597">
        <w:rPr>
          <w:b/>
          <w:i/>
          <w:sz w:val="22"/>
          <w:szCs w:val="22"/>
        </w:rPr>
        <w:br/>
      </w:r>
      <w:r w:rsidR="007312E3" w:rsidRPr="00FC2597">
        <w:rPr>
          <w:sz w:val="22"/>
          <w:szCs w:val="22"/>
        </w:rPr>
        <w:t xml:space="preserve">Ordförande </w:t>
      </w:r>
      <w:r w:rsidR="008F6C34">
        <w:rPr>
          <w:sz w:val="22"/>
          <w:szCs w:val="22"/>
        </w:rPr>
        <w:t>Ann-Marie Högberg</w:t>
      </w:r>
      <w:r w:rsidR="007312E3" w:rsidRPr="00FC2597">
        <w:rPr>
          <w:sz w:val="22"/>
          <w:szCs w:val="22"/>
        </w:rPr>
        <w:t xml:space="preserve"> </w:t>
      </w:r>
      <w:r w:rsidR="007312E3" w:rsidRPr="00FC2597">
        <w:rPr>
          <w:bCs/>
          <w:iCs/>
          <w:sz w:val="22"/>
          <w:szCs w:val="22"/>
        </w:rPr>
        <w:t xml:space="preserve">finner att det finns </w:t>
      </w:r>
      <w:r w:rsidR="008F6C34">
        <w:rPr>
          <w:bCs/>
          <w:iCs/>
          <w:sz w:val="22"/>
          <w:szCs w:val="22"/>
        </w:rPr>
        <w:t>tre</w:t>
      </w:r>
      <w:r w:rsidR="007312E3" w:rsidRPr="00FC2597">
        <w:rPr>
          <w:bCs/>
          <w:iCs/>
          <w:sz w:val="22"/>
          <w:szCs w:val="22"/>
        </w:rPr>
        <w:t xml:space="preserve"> förslag till beslut:</w:t>
      </w:r>
      <w:r w:rsidR="008F6C34">
        <w:rPr>
          <w:bCs/>
          <w:iCs/>
          <w:sz w:val="22"/>
          <w:szCs w:val="22"/>
        </w:rPr>
        <w:br/>
      </w:r>
    </w:p>
    <w:p w14:paraId="07D00E0F" w14:textId="6B90B800" w:rsidR="0077582A" w:rsidRPr="0077582A" w:rsidRDefault="0077582A" w:rsidP="0077582A">
      <w:pPr>
        <w:pStyle w:val="Brdprotokoll"/>
        <w:rPr>
          <w:bCs/>
          <w:iCs/>
          <w:szCs w:val="22"/>
        </w:rPr>
      </w:pPr>
      <w:r w:rsidRPr="0077582A">
        <w:rPr>
          <w:bCs/>
          <w:iCs/>
          <w:szCs w:val="22"/>
        </w:rPr>
        <w:t xml:space="preserve">1. Det utskickade förslaget gällande budget 2024 och fastställande </w:t>
      </w:r>
      <w:r>
        <w:rPr>
          <w:bCs/>
          <w:iCs/>
          <w:szCs w:val="22"/>
        </w:rPr>
        <w:br/>
        <w:t xml:space="preserve">    </w:t>
      </w:r>
      <w:r w:rsidRPr="0077582A">
        <w:rPr>
          <w:bCs/>
          <w:iCs/>
          <w:szCs w:val="22"/>
        </w:rPr>
        <w:t>av</w:t>
      </w:r>
      <w:r>
        <w:rPr>
          <w:bCs/>
          <w:iCs/>
          <w:szCs w:val="22"/>
        </w:rPr>
        <w:t xml:space="preserve"> </w:t>
      </w:r>
      <w:r w:rsidRPr="0077582A">
        <w:rPr>
          <w:bCs/>
          <w:iCs/>
          <w:szCs w:val="22"/>
        </w:rPr>
        <w:t>medlemsavgiften till 0,77 kr per skattekrona.</w:t>
      </w:r>
    </w:p>
    <w:p w14:paraId="53B806AD" w14:textId="77777777" w:rsidR="0077582A" w:rsidRPr="0077582A" w:rsidRDefault="0077582A" w:rsidP="0077582A">
      <w:pPr>
        <w:pStyle w:val="Brdprotokoll"/>
        <w:rPr>
          <w:bCs/>
          <w:iCs/>
          <w:szCs w:val="22"/>
        </w:rPr>
      </w:pPr>
      <w:r w:rsidRPr="0077582A">
        <w:rPr>
          <w:bCs/>
          <w:iCs/>
          <w:szCs w:val="22"/>
        </w:rPr>
        <w:t xml:space="preserve">2. Arnold Boströms och Claes-Johan Bondes förslag om oförändrad kyrkoavgift. </w:t>
      </w:r>
    </w:p>
    <w:p w14:paraId="567D7C52" w14:textId="55E501A6" w:rsidR="007312E3" w:rsidRPr="008F6C34" w:rsidRDefault="0077582A" w:rsidP="0077582A">
      <w:pPr>
        <w:pStyle w:val="Brdprotokoll"/>
        <w:spacing w:after="0"/>
        <w:rPr>
          <w:bCs/>
          <w:iCs/>
          <w:szCs w:val="22"/>
        </w:rPr>
      </w:pPr>
      <w:r w:rsidRPr="0077582A">
        <w:rPr>
          <w:bCs/>
          <w:iCs/>
          <w:szCs w:val="22"/>
        </w:rPr>
        <w:t>3. Arnold Boströms förslag om att arvoden för förtroendevalda inte ska räknas upp.</w:t>
      </w:r>
      <w:r w:rsidR="008F6C34">
        <w:rPr>
          <w:bCs/>
          <w:iCs/>
          <w:szCs w:val="22"/>
        </w:rPr>
        <w:br/>
      </w:r>
    </w:p>
    <w:p w14:paraId="06C774A7" w14:textId="77777777" w:rsidR="0077582A" w:rsidRPr="0077582A" w:rsidRDefault="0077582A" w:rsidP="0077582A">
      <w:pPr>
        <w:pStyle w:val="Brdprotokoll"/>
        <w:ind w:right="566"/>
        <w:rPr>
          <w:bCs/>
          <w:iCs/>
          <w:szCs w:val="22"/>
        </w:rPr>
      </w:pPr>
      <w:r w:rsidRPr="0077582A">
        <w:rPr>
          <w:bCs/>
          <w:iCs/>
          <w:szCs w:val="22"/>
        </w:rPr>
        <w:t>Ordföranden ställer de tre förslagen under proposition efter varandra och finner att kyrkorådet beslutat i enlighet med det utskickade förslaget.</w:t>
      </w:r>
    </w:p>
    <w:p w14:paraId="458888CE" w14:textId="77777777" w:rsidR="0077582A" w:rsidRDefault="0077582A" w:rsidP="0077582A">
      <w:pPr>
        <w:pStyle w:val="Brdprotokoll"/>
        <w:ind w:right="566"/>
        <w:rPr>
          <w:bCs/>
          <w:iCs/>
          <w:szCs w:val="22"/>
        </w:rPr>
      </w:pPr>
      <w:r w:rsidRPr="0077582A">
        <w:rPr>
          <w:bCs/>
          <w:iCs/>
          <w:szCs w:val="22"/>
        </w:rPr>
        <w:t xml:space="preserve">Arnold Boström och Claes-Johan Bonde reserverar sig mot beslutet till förmån för sina egna förslag. </w:t>
      </w:r>
    </w:p>
    <w:p w14:paraId="572D4959" w14:textId="21F51DFB" w:rsidR="0077582A" w:rsidRDefault="0077582A" w:rsidP="0077582A">
      <w:pPr>
        <w:pStyle w:val="Brdprotokoll"/>
        <w:ind w:right="566"/>
        <w:rPr>
          <w:bCs/>
          <w:iCs/>
          <w:szCs w:val="22"/>
        </w:rPr>
      </w:pPr>
      <w:r w:rsidRPr="0077582A">
        <w:rPr>
          <w:bCs/>
          <w:iCs/>
          <w:szCs w:val="22"/>
        </w:rPr>
        <w:t xml:space="preserve">Pia </w:t>
      </w:r>
      <w:proofErr w:type="spellStart"/>
      <w:r w:rsidRPr="0077582A">
        <w:rPr>
          <w:bCs/>
          <w:iCs/>
          <w:szCs w:val="22"/>
        </w:rPr>
        <w:t>Berkman</w:t>
      </w:r>
      <w:proofErr w:type="spellEnd"/>
      <w:r w:rsidRPr="0077582A">
        <w:rPr>
          <w:bCs/>
          <w:iCs/>
          <w:szCs w:val="22"/>
        </w:rPr>
        <w:t xml:space="preserve"> deltog inte i beslutet.</w:t>
      </w:r>
    </w:p>
    <w:p w14:paraId="51456D43" w14:textId="389709A5" w:rsidR="00C932A9" w:rsidRDefault="00D17D7A" w:rsidP="00060C41">
      <w:pPr>
        <w:pStyle w:val="Brdprotokoll"/>
        <w:ind w:right="566"/>
      </w:pPr>
      <w:r>
        <w:rPr>
          <w:bCs/>
          <w:iCs/>
          <w:szCs w:val="22"/>
        </w:rPr>
        <w:br/>
      </w:r>
      <w:r>
        <w:rPr>
          <w:b/>
          <w:i/>
          <w:szCs w:val="22"/>
        </w:rPr>
        <w:br/>
      </w:r>
      <w:r w:rsidR="00060C41">
        <w:br/>
      </w:r>
      <w:r w:rsidR="00C932A9" w:rsidRPr="00804338">
        <w:rPr>
          <w:b/>
          <w:bCs/>
          <w:i/>
          <w:iCs/>
          <w:sz w:val="24"/>
        </w:rPr>
        <w:t>Bilagor</w:t>
      </w:r>
    </w:p>
    <w:p w14:paraId="69DB28BC" w14:textId="798920DE" w:rsidR="00C932A9" w:rsidRDefault="00C932A9" w:rsidP="00C932A9">
      <w:pPr>
        <w:pStyle w:val="Prothuvud"/>
        <w:numPr>
          <w:ilvl w:val="0"/>
          <w:numId w:val="3"/>
        </w:numPr>
      </w:pPr>
      <w:r>
        <w:t>Budget 2024 samt planer för 2025 - 2028 (2023-10-17)</w:t>
      </w:r>
    </w:p>
    <w:p w14:paraId="6F7D8D70" w14:textId="5C16983C" w:rsidR="00C932A9" w:rsidRDefault="00C932A9" w:rsidP="00C932A9">
      <w:pPr>
        <w:pStyle w:val="Prothuvud"/>
        <w:numPr>
          <w:ilvl w:val="0"/>
          <w:numId w:val="3"/>
        </w:numPr>
      </w:pPr>
      <w:r>
        <w:t>Verksamhetsplan 2024</w:t>
      </w:r>
    </w:p>
    <w:p w14:paraId="3EA7E352" w14:textId="6790477F" w:rsidR="00C932A9" w:rsidRDefault="00C932A9" w:rsidP="00C932A9">
      <w:pPr>
        <w:pStyle w:val="Prothuvud"/>
        <w:numPr>
          <w:ilvl w:val="0"/>
          <w:numId w:val="3"/>
        </w:numPr>
      </w:pPr>
      <w:r>
        <w:t>Budget 2024</w:t>
      </w:r>
    </w:p>
    <w:p w14:paraId="49C88E57" w14:textId="0B731ED0" w:rsidR="00C932A9" w:rsidRDefault="00C932A9" w:rsidP="00C932A9">
      <w:pPr>
        <w:pStyle w:val="Prothuvud"/>
        <w:numPr>
          <w:ilvl w:val="0"/>
          <w:numId w:val="3"/>
        </w:numPr>
        <w:rPr>
          <w:sz w:val="21"/>
          <w:szCs w:val="21"/>
        </w:rPr>
      </w:pPr>
      <w:r>
        <w:t>Barnkonsekvensanalys</w:t>
      </w:r>
      <w:r w:rsidRPr="008820F7">
        <w:rPr>
          <w:sz w:val="21"/>
          <w:szCs w:val="21"/>
        </w:rPr>
        <w:t xml:space="preserve"> </w:t>
      </w:r>
      <w:r>
        <w:rPr>
          <w:sz w:val="21"/>
          <w:szCs w:val="21"/>
        </w:rPr>
        <w:t>budget 2024</w:t>
      </w:r>
    </w:p>
    <w:p w14:paraId="2E09795F" w14:textId="77777777" w:rsidR="00C932A9" w:rsidRDefault="00C932A9" w:rsidP="00C932A9">
      <w:pPr>
        <w:pStyle w:val="Prothuvud"/>
        <w:rPr>
          <w:sz w:val="21"/>
          <w:szCs w:val="21"/>
        </w:rPr>
      </w:pPr>
    </w:p>
    <w:p w14:paraId="3C81FC37" w14:textId="77777777" w:rsidR="00C932A9" w:rsidRDefault="00C932A9" w:rsidP="00C932A9">
      <w:pPr>
        <w:pStyle w:val="Prothuvud"/>
        <w:rPr>
          <w:sz w:val="21"/>
          <w:szCs w:val="21"/>
        </w:rPr>
      </w:pPr>
    </w:p>
    <w:p w14:paraId="15F5BB00" w14:textId="77777777" w:rsidR="004D7489" w:rsidRDefault="004D7489" w:rsidP="004D7489">
      <w:pPr>
        <w:pStyle w:val="Brdprotokoll"/>
      </w:pPr>
    </w:p>
    <w:p w14:paraId="2F911A44" w14:textId="77777777" w:rsidR="00A1347A" w:rsidRDefault="00A1347A" w:rsidP="006C2768">
      <w:pPr>
        <w:pStyle w:val="Prothuvud"/>
      </w:pPr>
    </w:p>
    <w:p w14:paraId="3C583AF6" w14:textId="77777777" w:rsidR="00A1347A" w:rsidRDefault="00A1347A" w:rsidP="006C2768">
      <w:pPr>
        <w:pStyle w:val="Prothuvud"/>
      </w:pPr>
    </w:p>
    <w:p w14:paraId="291AB445" w14:textId="77777777" w:rsidR="00A1347A" w:rsidRDefault="00A1347A" w:rsidP="006C2768">
      <w:pPr>
        <w:pStyle w:val="Prothuvud"/>
      </w:pPr>
    </w:p>
    <w:p w14:paraId="2AA33075" w14:textId="77777777" w:rsidR="00A1347A" w:rsidRDefault="00A1347A" w:rsidP="006C2768">
      <w:pPr>
        <w:pStyle w:val="Prothuvud"/>
      </w:pPr>
    </w:p>
    <w:p w14:paraId="3A68EC5A" w14:textId="77777777" w:rsidR="00A1347A" w:rsidRDefault="00A1347A" w:rsidP="006C2768">
      <w:pPr>
        <w:pStyle w:val="Prothuvud"/>
      </w:pPr>
    </w:p>
    <w:p w14:paraId="42FFC459" w14:textId="77777777" w:rsidR="00A1347A" w:rsidRDefault="00A1347A" w:rsidP="006C2768">
      <w:pPr>
        <w:pStyle w:val="Prothuvud"/>
      </w:pPr>
    </w:p>
    <w:p w14:paraId="7FBD6EDA" w14:textId="77777777" w:rsidR="00A1347A" w:rsidRDefault="00A1347A" w:rsidP="006C2768">
      <w:pPr>
        <w:pStyle w:val="Prothuvud"/>
      </w:pPr>
    </w:p>
    <w:p w14:paraId="7B9BE57D" w14:textId="77777777" w:rsidR="00A1347A" w:rsidRDefault="00A1347A" w:rsidP="006C2768">
      <w:pPr>
        <w:pStyle w:val="Prothuvud"/>
      </w:pPr>
    </w:p>
    <w:p w14:paraId="2AFC3F55" w14:textId="77777777" w:rsidR="00A1347A" w:rsidRDefault="00A1347A" w:rsidP="006C2768">
      <w:pPr>
        <w:pStyle w:val="Prothuvud"/>
      </w:pPr>
    </w:p>
    <w:p w14:paraId="3B95F606" w14:textId="77777777" w:rsidR="00A1347A" w:rsidRDefault="00A1347A" w:rsidP="006C2768">
      <w:pPr>
        <w:pStyle w:val="Prothuvud"/>
      </w:pPr>
    </w:p>
    <w:p w14:paraId="0369D1AC" w14:textId="77777777" w:rsidR="00A1347A" w:rsidRDefault="00A1347A" w:rsidP="006C2768">
      <w:pPr>
        <w:pStyle w:val="Prothuvud"/>
      </w:pPr>
    </w:p>
    <w:p w14:paraId="6B66E9D0" w14:textId="77777777" w:rsidR="00A1347A" w:rsidRDefault="00A1347A" w:rsidP="006C2768">
      <w:pPr>
        <w:pStyle w:val="Prothuvud"/>
      </w:pPr>
    </w:p>
    <w:p w14:paraId="208D2A7D" w14:textId="77777777" w:rsidR="006B1CF4" w:rsidRDefault="006B1CF4" w:rsidP="006C2768">
      <w:pPr>
        <w:pStyle w:val="Prothuvud"/>
      </w:pPr>
    </w:p>
    <w:p w14:paraId="60694716" w14:textId="77777777" w:rsidR="00ED19FF" w:rsidRDefault="00ED19FF" w:rsidP="006C2768">
      <w:pPr>
        <w:pStyle w:val="Prothuvud"/>
      </w:pPr>
    </w:p>
    <w:p w14:paraId="3BF4DD88" w14:textId="77777777" w:rsidR="00ED19FF" w:rsidRDefault="00ED19FF" w:rsidP="006C2768">
      <w:pPr>
        <w:pStyle w:val="Prothuvud"/>
      </w:pPr>
    </w:p>
    <w:p w14:paraId="6410B777" w14:textId="58F93DBA" w:rsidR="006C2768" w:rsidRDefault="006C2768" w:rsidP="006C2768">
      <w:pPr>
        <w:pStyle w:val="Prothuvud"/>
      </w:pPr>
      <w:r>
        <w:lastRenderedPageBreak/>
        <w:t>Kyrkorådet</w:t>
      </w:r>
      <w:r>
        <w:tab/>
      </w:r>
      <w:r w:rsidR="00F77AB0">
        <w:t>2023-10-17</w:t>
      </w:r>
      <w:r>
        <w:tab/>
        <w:t>§</w:t>
      </w:r>
      <w:r>
        <w:tab/>
      </w:r>
      <w:r w:rsidR="00F77AB0">
        <w:t>84</w:t>
      </w:r>
      <w:r>
        <w:tab/>
        <w:t>sidan</w:t>
      </w:r>
      <w:r>
        <w:tab/>
      </w:r>
      <w:r w:rsidR="00ED19FF">
        <w:t>6</w:t>
      </w:r>
    </w:p>
    <w:p w14:paraId="72D08278" w14:textId="33EB7A86" w:rsidR="00583A4C" w:rsidRPr="0001192B" w:rsidRDefault="00583A4C" w:rsidP="00583A4C">
      <w:pPr>
        <w:pStyle w:val="Prothuvud"/>
      </w:pPr>
      <w:r w:rsidRPr="0001192B">
        <w:t>Arbetsutskottet</w:t>
      </w:r>
      <w:r w:rsidRPr="0001192B">
        <w:tab/>
        <w:t>202</w:t>
      </w:r>
      <w:r>
        <w:t>3</w:t>
      </w:r>
      <w:r w:rsidRPr="0001192B">
        <w:t>-</w:t>
      </w:r>
      <w:r>
        <w:t>09-26</w:t>
      </w:r>
      <w:r w:rsidRPr="0001192B">
        <w:tab/>
        <w:t>§</w:t>
      </w:r>
      <w:r w:rsidRPr="0001192B">
        <w:tab/>
      </w:r>
      <w:r>
        <w:t>65</w:t>
      </w:r>
      <w:r w:rsidRPr="0001192B">
        <w:tab/>
        <w:t>sidan</w:t>
      </w:r>
      <w:r w:rsidRPr="0001192B">
        <w:tab/>
      </w:r>
      <w:r>
        <w:t>4</w:t>
      </w:r>
    </w:p>
    <w:p w14:paraId="5A123F53" w14:textId="69FBD211" w:rsidR="00EF48DA" w:rsidRPr="0001192B" w:rsidRDefault="00EF48DA" w:rsidP="00EF48DA">
      <w:pPr>
        <w:pStyle w:val="Prothuvud"/>
      </w:pPr>
      <w:r w:rsidRPr="0001192B">
        <w:t>Arbetsutskottet</w:t>
      </w:r>
      <w:r w:rsidRPr="0001192B">
        <w:tab/>
        <w:t>202</w:t>
      </w:r>
      <w:r>
        <w:t>3</w:t>
      </w:r>
      <w:r w:rsidRPr="0001192B">
        <w:t>-</w:t>
      </w:r>
      <w:r w:rsidR="00583A4C">
        <w:t>10</w:t>
      </w:r>
      <w:r w:rsidR="00841F47">
        <w:t>-</w:t>
      </w:r>
      <w:r w:rsidR="00583A4C">
        <w:t>03</w:t>
      </w:r>
      <w:r w:rsidRPr="0001192B">
        <w:tab/>
        <w:t>§</w:t>
      </w:r>
      <w:r w:rsidRPr="0001192B">
        <w:tab/>
      </w:r>
      <w:r w:rsidR="00583A4C">
        <w:t>73</w:t>
      </w:r>
      <w:r w:rsidRPr="0001192B">
        <w:tab/>
        <w:t>sidan</w:t>
      </w:r>
      <w:r w:rsidRPr="0001192B">
        <w:tab/>
      </w:r>
      <w:r w:rsidR="00841F47">
        <w:t>4</w:t>
      </w:r>
    </w:p>
    <w:p w14:paraId="7954E491" w14:textId="706D7345" w:rsidR="006C2768" w:rsidRDefault="006C2768" w:rsidP="006C2768">
      <w:pPr>
        <w:pStyle w:val="Diarienr"/>
      </w:pPr>
      <w:r>
        <w:t>Diarienummer</w:t>
      </w:r>
      <w:r>
        <w:tab/>
        <w:t>P-2023-</w:t>
      </w:r>
      <w:r w:rsidR="00583A4C">
        <w:t>155</w:t>
      </w:r>
    </w:p>
    <w:p w14:paraId="417D55BC" w14:textId="30BE81A7" w:rsidR="003A0020" w:rsidRDefault="00BA3805" w:rsidP="003A0020">
      <w:pPr>
        <w:pStyle w:val="renderubrik"/>
        <w:ind w:right="1100"/>
      </w:pPr>
      <w:r>
        <w:rPr>
          <w:rFonts w:cstheme="minorHAnsi"/>
        </w:rPr>
        <w:t>Sammanträdesordning 2024</w:t>
      </w:r>
    </w:p>
    <w:p w14:paraId="3436E43B" w14:textId="77777777" w:rsidR="00AA7B57" w:rsidRDefault="00AA7B57" w:rsidP="00AA7B57">
      <w:pPr>
        <w:pStyle w:val="Beslut"/>
        <w:ind w:left="993" w:right="0"/>
      </w:pPr>
      <w:r>
        <w:t>Kyrkorådets beslut</w:t>
      </w:r>
    </w:p>
    <w:p w14:paraId="6B051FE8" w14:textId="0F6F703E" w:rsidR="00583A4C" w:rsidRPr="00583A4C" w:rsidRDefault="00187EDF" w:rsidP="00583A4C">
      <w:pPr>
        <w:pStyle w:val="Brdprotokoll"/>
        <w:ind w:left="993"/>
        <w:rPr>
          <w:szCs w:val="22"/>
        </w:rPr>
      </w:pPr>
      <w:r w:rsidRPr="00583A4C">
        <w:rPr>
          <w:szCs w:val="22"/>
        </w:rPr>
        <w:t xml:space="preserve">Kyrkorådet </w:t>
      </w:r>
      <w:r w:rsidR="00237F92" w:rsidRPr="00583A4C">
        <w:rPr>
          <w:szCs w:val="22"/>
        </w:rPr>
        <w:t xml:space="preserve">beslutar att </w:t>
      </w:r>
    </w:p>
    <w:p w14:paraId="3EA6029D" w14:textId="77777777" w:rsidR="00583A4C" w:rsidRPr="00583A4C" w:rsidRDefault="00583A4C" w:rsidP="00583A4C">
      <w:pPr>
        <w:pStyle w:val="Brdprotokoll"/>
        <w:numPr>
          <w:ilvl w:val="0"/>
          <w:numId w:val="36"/>
        </w:numPr>
        <w:rPr>
          <w:szCs w:val="22"/>
        </w:rPr>
      </w:pPr>
      <w:r w:rsidRPr="00583A4C">
        <w:rPr>
          <w:szCs w:val="22"/>
        </w:rPr>
        <w:t>föreslå till kyrkofullmäktige sammaträdedatum enligt följande:</w:t>
      </w:r>
    </w:p>
    <w:p w14:paraId="01BF1A47" w14:textId="77777777" w:rsidR="00583A4C" w:rsidRPr="00583A4C" w:rsidRDefault="00583A4C" w:rsidP="00583A4C">
      <w:pPr>
        <w:pStyle w:val="Brdprotokoll"/>
        <w:tabs>
          <w:tab w:val="left" w:pos="8910"/>
        </w:tabs>
        <w:ind w:left="1701" w:right="830"/>
        <w:rPr>
          <w:i/>
          <w:szCs w:val="22"/>
        </w:rPr>
      </w:pPr>
      <w:r w:rsidRPr="00583A4C">
        <w:rPr>
          <w:szCs w:val="22"/>
        </w:rPr>
        <w:t>Tisdag 28 maj</w:t>
      </w:r>
      <w:r w:rsidRPr="00583A4C">
        <w:rPr>
          <w:szCs w:val="22"/>
        </w:rPr>
        <w:br/>
        <w:t xml:space="preserve">Tisdag 5 november </w:t>
      </w:r>
      <w:r w:rsidRPr="00583A4C">
        <w:rPr>
          <w:szCs w:val="22"/>
        </w:rPr>
        <w:br/>
      </w:r>
      <w:r w:rsidRPr="00583A4C">
        <w:rPr>
          <w:szCs w:val="22"/>
        </w:rPr>
        <w:br/>
        <w:t xml:space="preserve">Stora salen, Klockargården, </w:t>
      </w:r>
      <w:proofErr w:type="spellStart"/>
      <w:r w:rsidRPr="00583A4C">
        <w:rPr>
          <w:szCs w:val="22"/>
        </w:rPr>
        <w:t>kl</w:t>
      </w:r>
      <w:proofErr w:type="spellEnd"/>
      <w:r w:rsidRPr="00583A4C">
        <w:rPr>
          <w:szCs w:val="22"/>
        </w:rPr>
        <w:t xml:space="preserve"> 19.00.</w:t>
      </w:r>
      <w:r w:rsidRPr="00583A4C">
        <w:rPr>
          <w:szCs w:val="22"/>
        </w:rPr>
        <w:br/>
      </w:r>
      <w:r w:rsidRPr="00583A4C">
        <w:rPr>
          <w:i/>
          <w:szCs w:val="22"/>
        </w:rPr>
        <w:t>Lokaler och fika finns till förfogande för gruppsammanträden från kl. 18.00</w:t>
      </w:r>
    </w:p>
    <w:p w14:paraId="1B5FD616" w14:textId="77777777" w:rsidR="00583A4C" w:rsidRPr="00583A4C" w:rsidRDefault="00583A4C" w:rsidP="00583A4C">
      <w:pPr>
        <w:pStyle w:val="Brdprotokoll"/>
        <w:numPr>
          <w:ilvl w:val="0"/>
          <w:numId w:val="36"/>
        </w:numPr>
        <w:rPr>
          <w:szCs w:val="22"/>
        </w:rPr>
      </w:pPr>
      <w:r w:rsidRPr="00583A4C">
        <w:rPr>
          <w:szCs w:val="22"/>
        </w:rPr>
        <w:t>för egen del fastställa sammaträdedatum enligt följande:</w:t>
      </w:r>
    </w:p>
    <w:p w14:paraId="46A4B7A0" w14:textId="77777777" w:rsidR="00583A4C" w:rsidRPr="00583A4C" w:rsidRDefault="00583A4C" w:rsidP="00583A4C">
      <w:pPr>
        <w:pStyle w:val="Brdprotokoll"/>
        <w:tabs>
          <w:tab w:val="left" w:pos="8910"/>
        </w:tabs>
        <w:spacing w:beforeLines="60" w:before="144" w:after="60"/>
        <w:ind w:left="1701" w:right="1093"/>
        <w:rPr>
          <w:i/>
          <w:szCs w:val="22"/>
        </w:rPr>
      </w:pPr>
      <w:r w:rsidRPr="00583A4C">
        <w:rPr>
          <w:szCs w:val="22"/>
        </w:rPr>
        <w:t>Tisdag 6 februari</w:t>
      </w:r>
      <w:r w:rsidRPr="00583A4C">
        <w:rPr>
          <w:szCs w:val="22"/>
        </w:rPr>
        <w:br/>
      </w:r>
      <w:r w:rsidRPr="00583A4C">
        <w:rPr>
          <w:i/>
          <w:iCs/>
          <w:szCs w:val="22"/>
        </w:rPr>
        <w:t>Lördag 17 februari – konferens med ledningsgruppen</w:t>
      </w:r>
      <w:r w:rsidRPr="00583A4C">
        <w:rPr>
          <w:szCs w:val="22"/>
        </w:rPr>
        <w:br/>
        <w:t>Tisdag 5 mars</w:t>
      </w:r>
      <w:r w:rsidRPr="00583A4C">
        <w:rPr>
          <w:szCs w:val="22"/>
        </w:rPr>
        <w:br/>
        <w:t>Måndag 8 april</w:t>
      </w:r>
      <w:r w:rsidRPr="00583A4C">
        <w:rPr>
          <w:szCs w:val="22"/>
        </w:rPr>
        <w:br/>
        <w:t>Tisdag 7 maj</w:t>
      </w:r>
      <w:r w:rsidRPr="00583A4C">
        <w:rPr>
          <w:szCs w:val="22"/>
        </w:rPr>
        <w:br/>
      </w:r>
      <w:r w:rsidRPr="00583A4C">
        <w:rPr>
          <w:szCs w:val="22"/>
        </w:rPr>
        <w:br/>
        <w:t>Måndag 9 oktober</w:t>
      </w:r>
      <w:r w:rsidRPr="00583A4C">
        <w:rPr>
          <w:szCs w:val="22"/>
        </w:rPr>
        <w:br/>
      </w:r>
      <w:r w:rsidRPr="00583A4C">
        <w:rPr>
          <w:i/>
          <w:iCs/>
          <w:szCs w:val="22"/>
        </w:rPr>
        <w:t>Tisdag 17 september – heldag verksamhetsplan &amp; budget</w:t>
      </w:r>
      <w:r w:rsidRPr="00583A4C">
        <w:rPr>
          <w:szCs w:val="22"/>
        </w:rPr>
        <w:br/>
        <w:t>Tisdag 15 oktober</w:t>
      </w:r>
      <w:r w:rsidRPr="00583A4C">
        <w:rPr>
          <w:szCs w:val="22"/>
        </w:rPr>
        <w:br/>
        <w:t>Tisdag 12 november</w:t>
      </w:r>
      <w:r w:rsidRPr="00583A4C">
        <w:rPr>
          <w:szCs w:val="22"/>
        </w:rPr>
        <w:br/>
        <w:t>Tisdag 17 december</w:t>
      </w:r>
      <w:r w:rsidRPr="00583A4C">
        <w:rPr>
          <w:szCs w:val="22"/>
        </w:rPr>
        <w:br/>
      </w:r>
      <w:r w:rsidRPr="00583A4C">
        <w:rPr>
          <w:szCs w:val="22"/>
        </w:rPr>
        <w:br/>
        <w:t xml:space="preserve">Sammanträdesrummet, Klockargården, </w:t>
      </w:r>
      <w:proofErr w:type="spellStart"/>
      <w:r w:rsidRPr="00583A4C">
        <w:rPr>
          <w:szCs w:val="22"/>
        </w:rPr>
        <w:t>kl</w:t>
      </w:r>
      <w:proofErr w:type="spellEnd"/>
      <w:r w:rsidRPr="00583A4C">
        <w:rPr>
          <w:szCs w:val="22"/>
        </w:rPr>
        <w:t xml:space="preserve"> 19.00.</w:t>
      </w:r>
      <w:r w:rsidRPr="00583A4C">
        <w:rPr>
          <w:szCs w:val="22"/>
        </w:rPr>
        <w:br/>
      </w:r>
      <w:r w:rsidRPr="00583A4C">
        <w:rPr>
          <w:i/>
          <w:szCs w:val="22"/>
        </w:rPr>
        <w:t>Lokaler och fika finns till förfogande för gruppsammanträden från kl. 18.00</w:t>
      </w:r>
    </w:p>
    <w:p w14:paraId="72833B8F" w14:textId="3CBBCDC1" w:rsidR="00583A4C" w:rsidRPr="00583A4C" w:rsidRDefault="00583A4C" w:rsidP="00583A4C">
      <w:pPr>
        <w:pStyle w:val="Brdprotokoll"/>
        <w:tabs>
          <w:tab w:val="left" w:pos="8910"/>
        </w:tabs>
        <w:ind w:left="1701" w:right="830"/>
        <w:rPr>
          <w:b/>
          <w:bCs/>
          <w:i/>
          <w:iCs/>
          <w:szCs w:val="22"/>
        </w:rPr>
      </w:pPr>
      <w:r w:rsidRPr="00583A4C">
        <w:rPr>
          <w:szCs w:val="22"/>
        </w:rPr>
        <w:br/>
      </w:r>
    </w:p>
    <w:p w14:paraId="2F90D523" w14:textId="77777777" w:rsidR="00583A4C" w:rsidRDefault="00583A4C" w:rsidP="00583A4C">
      <w:pPr>
        <w:pStyle w:val="Brdprotokoll"/>
        <w:tabs>
          <w:tab w:val="left" w:pos="3119"/>
        </w:tabs>
        <w:spacing w:afterLines="60" w:after="144"/>
        <w:rPr>
          <w:b/>
          <w:bCs/>
          <w:i/>
          <w:iCs/>
          <w:sz w:val="24"/>
        </w:rPr>
      </w:pPr>
      <w:r>
        <w:rPr>
          <w:b/>
          <w:bCs/>
          <w:i/>
          <w:iCs/>
          <w:sz w:val="24"/>
        </w:rPr>
        <w:t>Ärendet</w:t>
      </w:r>
    </w:p>
    <w:p w14:paraId="624D60AD" w14:textId="77777777" w:rsidR="00583A4C" w:rsidRDefault="00583A4C" w:rsidP="00583A4C">
      <w:pPr>
        <w:pStyle w:val="Prothuvud"/>
        <w:rPr>
          <w:szCs w:val="22"/>
        </w:rPr>
      </w:pPr>
      <w:r>
        <w:rPr>
          <w:szCs w:val="22"/>
        </w:rPr>
        <w:t>Kyrkorådet har att föreslå kyrkofullmäktige att fastställa sina sammanträdesdatum för 2024 samt att för egen del fastställa kyrkorådets sammanträdedatum.</w:t>
      </w:r>
    </w:p>
    <w:p w14:paraId="7FFBD2C4" w14:textId="4D82B932" w:rsidR="000F6245" w:rsidRDefault="000F6245" w:rsidP="00583A4C">
      <w:pPr>
        <w:pStyle w:val="Brdprotokoll"/>
      </w:pPr>
    </w:p>
    <w:p w14:paraId="49D2802B" w14:textId="77777777" w:rsidR="00583A4C" w:rsidRDefault="00583A4C" w:rsidP="00583A4C">
      <w:pPr>
        <w:pStyle w:val="Beslut"/>
      </w:pPr>
      <w:r>
        <w:t>Bilaga</w:t>
      </w:r>
    </w:p>
    <w:p w14:paraId="2B8BC6D1" w14:textId="3079A894" w:rsidR="00583A4C" w:rsidRDefault="00583A4C" w:rsidP="00583A4C">
      <w:pPr>
        <w:pStyle w:val="Prothuvud"/>
        <w:numPr>
          <w:ilvl w:val="0"/>
          <w:numId w:val="4"/>
        </w:numPr>
      </w:pPr>
      <w:r>
        <w:t>Sammanträdesordning för 2024</w:t>
      </w:r>
    </w:p>
    <w:p w14:paraId="4445EE44" w14:textId="77777777" w:rsidR="00583A4C" w:rsidRDefault="00583A4C" w:rsidP="00583A4C">
      <w:pPr>
        <w:pStyle w:val="Brdprotokoll"/>
      </w:pPr>
    </w:p>
    <w:p w14:paraId="58348E56" w14:textId="77777777" w:rsidR="000F6245" w:rsidRDefault="000F6245" w:rsidP="006C2768">
      <w:pPr>
        <w:pStyle w:val="Prothuvud"/>
      </w:pPr>
    </w:p>
    <w:p w14:paraId="4973B18E" w14:textId="77777777" w:rsidR="000F6245" w:rsidRDefault="000F6245" w:rsidP="006C2768">
      <w:pPr>
        <w:pStyle w:val="Prothuvud"/>
      </w:pPr>
    </w:p>
    <w:p w14:paraId="2AE3A92B" w14:textId="77777777" w:rsidR="000F6245" w:rsidRDefault="000F6245" w:rsidP="006C2768">
      <w:pPr>
        <w:pStyle w:val="Prothuvud"/>
      </w:pPr>
    </w:p>
    <w:p w14:paraId="250F78D1" w14:textId="77777777" w:rsidR="000F6245" w:rsidRDefault="000F6245" w:rsidP="006C2768">
      <w:pPr>
        <w:pStyle w:val="Prothuvud"/>
      </w:pPr>
    </w:p>
    <w:p w14:paraId="193C78D8" w14:textId="689E3F35" w:rsidR="006C2768" w:rsidRDefault="006C2768" w:rsidP="006C2768">
      <w:pPr>
        <w:pStyle w:val="Prothuvud"/>
      </w:pPr>
      <w:r>
        <w:lastRenderedPageBreak/>
        <w:t>Kyrkorådet</w:t>
      </w:r>
      <w:r>
        <w:tab/>
      </w:r>
      <w:r w:rsidR="00F77AB0">
        <w:t>2023-10-17</w:t>
      </w:r>
      <w:r>
        <w:tab/>
        <w:t>§</w:t>
      </w:r>
      <w:r>
        <w:tab/>
      </w:r>
      <w:r w:rsidR="00F77AB0">
        <w:t>85</w:t>
      </w:r>
      <w:r>
        <w:tab/>
        <w:t>sidan</w:t>
      </w:r>
      <w:r>
        <w:tab/>
      </w:r>
      <w:r w:rsidR="00ED19FF">
        <w:t>7</w:t>
      </w:r>
    </w:p>
    <w:p w14:paraId="5C1857DF" w14:textId="428ED8BB" w:rsidR="00815A80" w:rsidRPr="0001192B" w:rsidRDefault="006C2768" w:rsidP="00815A80">
      <w:pPr>
        <w:pStyle w:val="Prothuvud"/>
      </w:pPr>
      <w:r w:rsidRPr="0001192B">
        <w:t>Arbetsutskottet</w:t>
      </w:r>
      <w:r w:rsidRPr="0001192B">
        <w:tab/>
        <w:t>202</w:t>
      </w:r>
      <w:r>
        <w:t>3</w:t>
      </w:r>
      <w:r w:rsidRPr="0001192B">
        <w:t>-</w:t>
      </w:r>
      <w:r w:rsidR="00815A80">
        <w:t>09-26</w:t>
      </w:r>
      <w:r w:rsidRPr="0001192B">
        <w:tab/>
        <w:t>§</w:t>
      </w:r>
      <w:r w:rsidRPr="0001192B">
        <w:tab/>
      </w:r>
      <w:r w:rsidR="00815A80">
        <w:t>66</w:t>
      </w:r>
      <w:r w:rsidRPr="0001192B">
        <w:tab/>
        <w:t>sidan</w:t>
      </w:r>
      <w:r w:rsidRPr="0001192B">
        <w:tab/>
      </w:r>
      <w:r w:rsidR="00841F47">
        <w:t>5</w:t>
      </w:r>
      <w:r w:rsidR="00815A80">
        <w:br/>
      </w:r>
      <w:r w:rsidR="00815A80" w:rsidRPr="0001192B">
        <w:t>Arbetsutskottet</w:t>
      </w:r>
      <w:r w:rsidR="00815A80" w:rsidRPr="0001192B">
        <w:tab/>
        <w:t>202</w:t>
      </w:r>
      <w:r w:rsidR="00815A80">
        <w:t>3</w:t>
      </w:r>
      <w:r w:rsidR="00815A80" w:rsidRPr="0001192B">
        <w:t>-</w:t>
      </w:r>
      <w:r w:rsidR="00815A80">
        <w:t>10-03</w:t>
      </w:r>
      <w:r w:rsidR="00815A80" w:rsidRPr="0001192B">
        <w:tab/>
        <w:t>§</w:t>
      </w:r>
      <w:r w:rsidR="00815A80" w:rsidRPr="0001192B">
        <w:tab/>
      </w:r>
      <w:r w:rsidR="00815A80">
        <w:t>74</w:t>
      </w:r>
      <w:r w:rsidR="00815A80" w:rsidRPr="0001192B">
        <w:tab/>
        <w:t>sidan</w:t>
      </w:r>
      <w:r w:rsidR="00815A80" w:rsidRPr="0001192B">
        <w:tab/>
      </w:r>
      <w:r w:rsidR="00815A80">
        <w:t>5</w:t>
      </w:r>
    </w:p>
    <w:p w14:paraId="3FF4C2E5" w14:textId="2CEFE2DA" w:rsidR="006C2768" w:rsidRPr="0001192B" w:rsidRDefault="006C2768" w:rsidP="006C2768">
      <w:pPr>
        <w:pStyle w:val="Prothuvud"/>
      </w:pPr>
    </w:p>
    <w:p w14:paraId="2BE5AF86" w14:textId="6864281E" w:rsidR="006C2768" w:rsidRDefault="006C2768" w:rsidP="006C2768">
      <w:pPr>
        <w:pStyle w:val="Diarienr"/>
      </w:pPr>
      <w:r>
        <w:t>Diarienummer</w:t>
      </w:r>
      <w:r>
        <w:tab/>
        <w:t>P-2023-</w:t>
      </w:r>
      <w:r w:rsidR="00F13633">
        <w:t>14</w:t>
      </w:r>
      <w:r w:rsidR="00815A80">
        <w:t>2</w:t>
      </w:r>
    </w:p>
    <w:p w14:paraId="1F6D1A87" w14:textId="1B7102EB" w:rsidR="003A0020" w:rsidRDefault="00BA3805" w:rsidP="003A0020">
      <w:pPr>
        <w:pStyle w:val="renderubrik"/>
        <w:ind w:right="1100"/>
      </w:pPr>
      <w:r>
        <w:rPr>
          <w:rFonts w:cstheme="minorHAnsi"/>
        </w:rPr>
        <w:t>Dataskyddsombud från 1 januari 2024</w:t>
      </w:r>
    </w:p>
    <w:p w14:paraId="6F73F0D8" w14:textId="70E515B4" w:rsidR="006C2768" w:rsidRDefault="00C35557" w:rsidP="006C2768">
      <w:pPr>
        <w:pStyle w:val="Beslut"/>
      </w:pPr>
      <w:r>
        <w:t>Kyrkorådets beslut</w:t>
      </w:r>
    </w:p>
    <w:p w14:paraId="34BBFA53" w14:textId="6CE20B5F" w:rsidR="00A1347A" w:rsidRDefault="00A1347A" w:rsidP="00A1347A">
      <w:pPr>
        <w:pStyle w:val="Brdprotokoll"/>
      </w:pPr>
      <w:r>
        <w:t>Kyrkorådet beslutar att</w:t>
      </w:r>
      <w:r w:rsidR="00600644" w:rsidRPr="00600644">
        <w:t xml:space="preserve"> välja </w:t>
      </w:r>
      <w:proofErr w:type="spellStart"/>
      <w:r w:rsidR="00600644" w:rsidRPr="00600644">
        <w:t>InTechrity</w:t>
      </w:r>
      <w:proofErr w:type="spellEnd"/>
      <w:r w:rsidR="00600644" w:rsidRPr="00600644">
        <w:t xml:space="preserve"> som dataskyddsombud från 1 januari 2024</w:t>
      </w:r>
      <w:r w:rsidR="00600644">
        <w:t>.</w:t>
      </w:r>
    </w:p>
    <w:p w14:paraId="7184344F" w14:textId="77777777" w:rsidR="006C2768" w:rsidRPr="006F3872" w:rsidRDefault="006C2768" w:rsidP="006C2768">
      <w:pPr>
        <w:pStyle w:val="Prothuvud"/>
        <w:ind w:left="0"/>
      </w:pPr>
    </w:p>
    <w:p w14:paraId="17E6EEF0" w14:textId="52041066" w:rsidR="00804338" w:rsidRDefault="006B1CF4" w:rsidP="00FF21E9">
      <w:pPr>
        <w:pStyle w:val="Beslut"/>
      </w:pPr>
      <w:r>
        <w:br/>
      </w:r>
      <w:r>
        <w:br/>
      </w:r>
      <w:r w:rsidR="00A1347A">
        <w:t>Ärendet</w:t>
      </w:r>
    </w:p>
    <w:p w14:paraId="11693772" w14:textId="6B7DED7B" w:rsidR="00804338" w:rsidRDefault="00804338" w:rsidP="00600644">
      <w:pPr>
        <w:pStyle w:val="Brdprotokoll"/>
        <w:ind w:right="809"/>
      </w:pPr>
      <w:r>
        <w:t xml:space="preserve">Dataskyddsförordningen GDPR (General Data </w:t>
      </w:r>
      <w:proofErr w:type="spellStart"/>
      <w:r>
        <w:t>Protection</w:t>
      </w:r>
      <w:proofErr w:type="spellEnd"/>
      <w:r>
        <w:t xml:space="preserve"> </w:t>
      </w:r>
      <w:proofErr w:type="spellStart"/>
      <w:r>
        <w:t>Regulation</w:t>
      </w:r>
      <w:proofErr w:type="spellEnd"/>
      <w:r>
        <w:t xml:space="preserve">) blev lag i Sverige den 25 maj 2018 och omfattar alla företag, myndigheter och ideella organisationer. </w:t>
      </w:r>
      <w:r w:rsidR="00D97258">
        <w:br/>
      </w:r>
      <w:r>
        <w:t xml:space="preserve">I lagen finns ett starkare krav på en formellt utsedd granskningsfunktion, kallad </w:t>
      </w:r>
      <w:r w:rsidR="0072646B">
        <w:t>d</w:t>
      </w:r>
      <w:r>
        <w:t xml:space="preserve">ataskyddsombud. Enligt artikel 37 i GDPR är offentliga myndigheter och enheter skyldiga att utse ett dataskyddsombud. Privata företag och organisationer som storskaligt som del av dess kärnverksamhet regelbundet och systematiskt övervakar individer eller behandlar känsliga personuppgifter behöver också utse dataskyddsombud. </w:t>
      </w:r>
    </w:p>
    <w:p w14:paraId="04F0A773" w14:textId="42F0731D" w:rsidR="00A1347A" w:rsidRDefault="00804338" w:rsidP="00600644">
      <w:pPr>
        <w:pStyle w:val="Brdprotokoll"/>
        <w:ind w:right="809"/>
      </w:pPr>
      <w:r>
        <w:t xml:space="preserve">Eftersom pastoratet inte har resurser i organisationen att själva svara för dataskyddsarbetet behöver kyrkorådet välja en ny person/företag som dataskyddsombud.   </w:t>
      </w:r>
    </w:p>
    <w:p w14:paraId="1F54A4F8" w14:textId="77777777" w:rsidR="00A1347A" w:rsidRDefault="00A1347A" w:rsidP="00A1347A">
      <w:pPr>
        <w:pStyle w:val="Brdprotokoll"/>
      </w:pPr>
    </w:p>
    <w:p w14:paraId="0D498ECC" w14:textId="77777777" w:rsidR="00A1347A" w:rsidRDefault="00A1347A" w:rsidP="00A1347A">
      <w:pPr>
        <w:pStyle w:val="Brdprotokoll"/>
      </w:pPr>
    </w:p>
    <w:p w14:paraId="59F7CD46" w14:textId="77777777" w:rsidR="00A1347A" w:rsidRDefault="00A1347A" w:rsidP="00A1347A">
      <w:pPr>
        <w:pStyle w:val="Brdprotokoll"/>
      </w:pPr>
    </w:p>
    <w:p w14:paraId="128AD3DE" w14:textId="77777777" w:rsidR="00A1347A" w:rsidRDefault="00A1347A" w:rsidP="00A1347A">
      <w:pPr>
        <w:pStyle w:val="Beslut"/>
      </w:pPr>
      <w:r>
        <w:t>Bilaga</w:t>
      </w:r>
    </w:p>
    <w:p w14:paraId="72EEB287" w14:textId="69E28104" w:rsidR="00A1347A" w:rsidRDefault="00804338" w:rsidP="00A1347A">
      <w:pPr>
        <w:pStyle w:val="Prothuvud"/>
        <w:numPr>
          <w:ilvl w:val="0"/>
          <w:numId w:val="4"/>
        </w:numPr>
      </w:pPr>
      <w:r>
        <w:t>Val av dataskyddsombud (2023-10-05)</w:t>
      </w:r>
    </w:p>
    <w:p w14:paraId="5A93849C" w14:textId="77777777" w:rsidR="006C2768" w:rsidRDefault="006C2768" w:rsidP="006C2768">
      <w:pPr>
        <w:pStyle w:val="Prothuvud"/>
        <w:rPr>
          <w:sz w:val="24"/>
        </w:rPr>
      </w:pPr>
    </w:p>
    <w:p w14:paraId="3B04715C" w14:textId="77777777" w:rsidR="00A1347A" w:rsidRDefault="00A1347A" w:rsidP="006C2768">
      <w:pPr>
        <w:pStyle w:val="Prothuvud"/>
        <w:rPr>
          <w:sz w:val="24"/>
        </w:rPr>
      </w:pPr>
    </w:p>
    <w:p w14:paraId="52D7836B" w14:textId="77777777" w:rsidR="00A1347A" w:rsidRDefault="00A1347A" w:rsidP="006C2768">
      <w:pPr>
        <w:pStyle w:val="Prothuvud"/>
        <w:rPr>
          <w:sz w:val="24"/>
        </w:rPr>
      </w:pPr>
    </w:p>
    <w:p w14:paraId="249A5036" w14:textId="77777777" w:rsidR="00A1347A" w:rsidRDefault="00A1347A" w:rsidP="006C2768">
      <w:pPr>
        <w:pStyle w:val="Prothuvud"/>
        <w:rPr>
          <w:sz w:val="24"/>
        </w:rPr>
      </w:pPr>
    </w:p>
    <w:p w14:paraId="636608F7" w14:textId="77777777" w:rsidR="00A1347A" w:rsidRDefault="00A1347A" w:rsidP="006C2768">
      <w:pPr>
        <w:pStyle w:val="Prothuvud"/>
        <w:rPr>
          <w:sz w:val="24"/>
        </w:rPr>
      </w:pPr>
    </w:p>
    <w:p w14:paraId="3C0F0CD2" w14:textId="77777777" w:rsidR="00A1347A" w:rsidRDefault="00A1347A" w:rsidP="006C2768">
      <w:pPr>
        <w:pStyle w:val="Prothuvud"/>
        <w:rPr>
          <w:sz w:val="24"/>
        </w:rPr>
      </w:pPr>
    </w:p>
    <w:p w14:paraId="45DE9B57" w14:textId="77777777" w:rsidR="00A1347A" w:rsidRDefault="00A1347A" w:rsidP="006C2768">
      <w:pPr>
        <w:pStyle w:val="Prothuvud"/>
        <w:rPr>
          <w:sz w:val="24"/>
        </w:rPr>
      </w:pPr>
    </w:p>
    <w:p w14:paraId="26A4579C" w14:textId="77777777" w:rsidR="00A1347A" w:rsidRDefault="00A1347A" w:rsidP="006C2768">
      <w:pPr>
        <w:pStyle w:val="Prothuvud"/>
        <w:rPr>
          <w:sz w:val="24"/>
        </w:rPr>
      </w:pPr>
    </w:p>
    <w:p w14:paraId="6B28FFC5" w14:textId="77777777" w:rsidR="00A1347A" w:rsidRDefault="00A1347A" w:rsidP="006C2768">
      <w:pPr>
        <w:pStyle w:val="Prothuvud"/>
        <w:rPr>
          <w:sz w:val="24"/>
        </w:rPr>
      </w:pPr>
    </w:p>
    <w:p w14:paraId="1D303DB7" w14:textId="77777777" w:rsidR="00A1347A" w:rsidRDefault="00A1347A" w:rsidP="006C2768">
      <w:pPr>
        <w:pStyle w:val="Prothuvud"/>
      </w:pPr>
    </w:p>
    <w:p w14:paraId="7B472E24" w14:textId="77777777" w:rsidR="00A1347A" w:rsidRDefault="00A1347A" w:rsidP="006C2768">
      <w:pPr>
        <w:pStyle w:val="Prothuvud"/>
      </w:pPr>
    </w:p>
    <w:p w14:paraId="5760B686" w14:textId="77777777" w:rsidR="00A1347A" w:rsidRDefault="00A1347A" w:rsidP="006C2768">
      <w:pPr>
        <w:pStyle w:val="Prothuvud"/>
      </w:pPr>
    </w:p>
    <w:p w14:paraId="74D8FF5B" w14:textId="77777777" w:rsidR="00FF21E9" w:rsidRDefault="00FF21E9" w:rsidP="006C2768">
      <w:pPr>
        <w:pStyle w:val="Prothuvud"/>
      </w:pPr>
    </w:p>
    <w:p w14:paraId="7A7FC77C" w14:textId="00F5E82F" w:rsidR="006C2768" w:rsidRDefault="006C2768" w:rsidP="006C2768">
      <w:pPr>
        <w:pStyle w:val="Prothuvud"/>
      </w:pPr>
      <w:r>
        <w:lastRenderedPageBreak/>
        <w:t>Kyrkorådet</w:t>
      </w:r>
      <w:r>
        <w:tab/>
      </w:r>
      <w:r w:rsidR="00F77AB0">
        <w:t>2023-10-17</w:t>
      </w:r>
      <w:r>
        <w:tab/>
        <w:t>§</w:t>
      </w:r>
      <w:r>
        <w:tab/>
      </w:r>
      <w:r w:rsidR="00F77AB0">
        <w:t>86</w:t>
      </w:r>
      <w:r>
        <w:tab/>
        <w:t>sidan</w:t>
      </w:r>
      <w:r>
        <w:tab/>
      </w:r>
      <w:r w:rsidR="00ED19FF">
        <w:t>8</w:t>
      </w:r>
    </w:p>
    <w:p w14:paraId="50CD1CB3" w14:textId="2B21C99D" w:rsidR="00FF21E9" w:rsidRPr="0001192B" w:rsidRDefault="00FF21E9" w:rsidP="00FF21E9">
      <w:pPr>
        <w:pStyle w:val="Prothuvud"/>
      </w:pPr>
      <w:r w:rsidRPr="0001192B">
        <w:t>Arbetsutskottet</w:t>
      </w:r>
      <w:r w:rsidRPr="0001192B">
        <w:tab/>
        <w:t>202</w:t>
      </w:r>
      <w:r>
        <w:t>3</w:t>
      </w:r>
      <w:r w:rsidRPr="0001192B">
        <w:t>-</w:t>
      </w:r>
      <w:r>
        <w:t>09-26</w:t>
      </w:r>
      <w:r w:rsidRPr="0001192B">
        <w:tab/>
        <w:t>§</w:t>
      </w:r>
      <w:r w:rsidRPr="0001192B">
        <w:tab/>
      </w:r>
      <w:r>
        <w:t>67</w:t>
      </w:r>
      <w:r w:rsidRPr="0001192B">
        <w:tab/>
        <w:t>sidan</w:t>
      </w:r>
      <w:r w:rsidRPr="0001192B">
        <w:tab/>
      </w:r>
      <w:r>
        <w:t>6</w:t>
      </w:r>
      <w:r>
        <w:br/>
      </w:r>
      <w:r w:rsidRPr="0001192B">
        <w:t>Arbetsutskottet</w:t>
      </w:r>
      <w:r w:rsidRPr="0001192B">
        <w:tab/>
        <w:t>202</w:t>
      </w:r>
      <w:r>
        <w:t>3</w:t>
      </w:r>
      <w:r w:rsidRPr="0001192B">
        <w:t>-</w:t>
      </w:r>
      <w:r>
        <w:t>10-03</w:t>
      </w:r>
      <w:r w:rsidRPr="0001192B">
        <w:tab/>
        <w:t>§</w:t>
      </w:r>
      <w:r w:rsidRPr="0001192B">
        <w:tab/>
      </w:r>
      <w:r>
        <w:t>75</w:t>
      </w:r>
      <w:r w:rsidRPr="0001192B">
        <w:tab/>
        <w:t>sidan</w:t>
      </w:r>
      <w:r w:rsidRPr="0001192B">
        <w:tab/>
      </w:r>
      <w:r>
        <w:t>6</w:t>
      </w:r>
    </w:p>
    <w:p w14:paraId="27CE9AED" w14:textId="18098153" w:rsidR="002F66B1" w:rsidRDefault="002F66B1" w:rsidP="002F66B1">
      <w:pPr>
        <w:pStyle w:val="Diarienr"/>
      </w:pPr>
      <w:r>
        <w:t>Diarienummer</w:t>
      </w:r>
      <w:r>
        <w:tab/>
        <w:t>P-2023-</w:t>
      </w:r>
      <w:r w:rsidR="00FF21E9">
        <w:t>71</w:t>
      </w:r>
    </w:p>
    <w:p w14:paraId="77D85C2A" w14:textId="67C989A7" w:rsidR="003A0020" w:rsidRDefault="00BA3805" w:rsidP="003A0020">
      <w:pPr>
        <w:pStyle w:val="renderubrik"/>
        <w:ind w:right="1100"/>
      </w:pPr>
      <w:r>
        <w:rPr>
          <w:rFonts w:cstheme="minorHAnsi"/>
        </w:rPr>
        <w:t xml:space="preserve">S:t </w:t>
      </w:r>
      <w:proofErr w:type="spellStart"/>
      <w:r>
        <w:rPr>
          <w:rFonts w:cstheme="minorHAnsi"/>
        </w:rPr>
        <w:t>Botvidsgården</w:t>
      </w:r>
      <w:proofErr w:type="spellEnd"/>
    </w:p>
    <w:p w14:paraId="07144DC2" w14:textId="77777777" w:rsidR="00BA3805" w:rsidRDefault="00BA3805" w:rsidP="00BA3805">
      <w:pPr>
        <w:pStyle w:val="Beslut"/>
      </w:pPr>
      <w:r>
        <w:t>Kyrkorådets beslut</w:t>
      </w:r>
    </w:p>
    <w:p w14:paraId="30F7AEFE" w14:textId="017BB9D4" w:rsidR="00BA3805" w:rsidRDefault="00FF21E9" w:rsidP="00BA3805">
      <w:pPr>
        <w:pStyle w:val="Brdprotokoll"/>
      </w:pPr>
      <w:r w:rsidRPr="00FF21E9">
        <w:t>Kyrkorådet beslutar att avsluta nuvarande avtal i förtid enligt överenskommelse med entreprenören dvs. 2024-06-30 och att entreprenören faktureras under tiden 1 januari 2023 till 30 juni 2024 den månatliga hyran som indexbaseras på grundavtalet och en månadsavgift på 5% av den totala omsättningen.</w:t>
      </w:r>
    </w:p>
    <w:p w14:paraId="290123DC" w14:textId="77777777" w:rsidR="00BA3805" w:rsidRDefault="00BA3805" w:rsidP="00BA3805">
      <w:pPr>
        <w:pStyle w:val="Brdprotokoll"/>
      </w:pPr>
    </w:p>
    <w:p w14:paraId="2BC983BE" w14:textId="77777777" w:rsidR="00BA3805" w:rsidRDefault="00BA3805" w:rsidP="00BA3805">
      <w:pPr>
        <w:pStyle w:val="Brdprotokoll"/>
        <w:rPr>
          <w:szCs w:val="22"/>
        </w:rPr>
      </w:pPr>
    </w:p>
    <w:p w14:paraId="6CCFDB2D" w14:textId="77777777" w:rsidR="00BA3805" w:rsidRPr="00F6680C" w:rsidRDefault="00BA3805" w:rsidP="00BA3805">
      <w:pPr>
        <w:pStyle w:val="Beslut"/>
      </w:pPr>
      <w:r w:rsidRPr="0088365B">
        <w:t>Ärendet</w:t>
      </w:r>
    </w:p>
    <w:p w14:paraId="0631D14F" w14:textId="77777777" w:rsidR="00FF21E9" w:rsidRDefault="00FF21E9" w:rsidP="00FF21E9">
      <w:pPr>
        <w:pStyle w:val="Brdprotokoll"/>
      </w:pPr>
      <w:r>
        <w:t xml:space="preserve">Kyrkogårdsutskottet har diskuterat det avtal som nu gäller för </w:t>
      </w:r>
      <w:proofErr w:type="spellStart"/>
      <w:r>
        <w:t>Raftewolds</w:t>
      </w:r>
      <w:proofErr w:type="spellEnd"/>
      <w:r>
        <w:t xml:space="preserve"> Catering på S:t Botvidgården då entreprenören har aviserat att det inte är möjligt att betala det belopp som avtalet reglerar. Nuvarande avtal gäller till 2025-06-30.</w:t>
      </w:r>
    </w:p>
    <w:p w14:paraId="4E915E01" w14:textId="77777777" w:rsidR="00FF21E9" w:rsidRDefault="00FF21E9" w:rsidP="00FF21E9">
      <w:pPr>
        <w:pStyle w:val="Brdprotokoll"/>
      </w:pPr>
      <w:r>
        <w:t xml:space="preserve">Kyrkogårdsutskottet föreslår kyrkorådet att avsluta nuvarande avtal i förtid enligt överenskommelse med entreprenören dvs. 2024-06-30. </w:t>
      </w:r>
    </w:p>
    <w:p w14:paraId="209C5F28" w14:textId="2BBB6152" w:rsidR="00FF21E9" w:rsidRDefault="00FF21E9" w:rsidP="00FF21E9">
      <w:pPr>
        <w:pStyle w:val="Brdprotokoll"/>
      </w:pPr>
      <w:r>
        <w:t>Under tiden 1 januari 2023 till 30 juni 2024 faktureras entreprenören den månatliga hyran som indexbaseras på grundavtalet och en månadsavgift på 5% av den totala omsättningen. En skriftlig överenskommelse har tagits fram av jurist som ska signeras av båda parter.</w:t>
      </w:r>
    </w:p>
    <w:p w14:paraId="29FB53E1" w14:textId="77777777" w:rsidR="00FF21E9" w:rsidRDefault="00FF21E9" w:rsidP="00FF21E9">
      <w:pPr>
        <w:pStyle w:val="Brdprotokoll"/>
      </w:pPr>
    </w:p>
    <w:p w14:paraId="7BB0CCFD" w14:textId="29CDAA1E" w:rsidR="00BA3805" w:rsidRDefault="00BA3805" w:rsidP="00FF21E9">
      <w:pPr>
        <w:pStyle w:val="Brdprotokoll"/>
      </w:pPr>
    </w:p>
    <w:p w14:paraId="48B4F674" w14:textId="77777777" w:rsidR="00BA3805" w:rsidRDefault="00BA3805" w:rsidP="00BA3805">
      <w:pPr>
        <w:pStyle w:val="Prothuvud"/>
      </w:pPr>
    </w:p>
    <w:p w14:paraId="615F9362" w14:textId="77777777" w:rsidR="00BA3805" w:rsidRDefault="00BA3805" w:rsidP="00BA3805">
      <w:pPr>
        <w:pStyle w:val="Beslut"/>
      </w:pPr>
      <w:r>
        <w:t>Bilaga</w:t>
      </w:r>
    </w:p>
    <w:p w14:paraId="2AA60F3D" w14:textId="7827BA75" w:rsidR="00BA3805" w:rsidRDefault="00FF21E9" w:rsidP="00BA3805">
      <w:pPr>
        <w:pStyle w:val="Prothuvud"/>
        <w:numPr>
          <w:ilvl w:val="0"/>
          <w:numId w:val="4"/>
        </w:numPr>
      </w:pPr>
      <w:r>
        <w:t xml:space="preserve">Till kyrkorådet angående S:t </w:t>
      </w:r>
      <w:proofErr w:type="spellStart"/>
      <w:r>
        <w:t>Botvidsgården</w:t>
      </w:r>
      <w:proofErr w:type="spellEnd"/>
      <w:r>
        <w:t xml:space="preserve"> (2023-09-29)</w:t>
      </w:r>
    </w:p>
    <w:p w14:paraId="60E93DF2" w14:textId="77777777" w:rsidR="006C2768" w:rsidRDefault="006C2768" w:rsidP="006C2768">
      <w:pPr>
        <w:pStyle w:val="Prothuvud"/>
        <w:rPr>
          <w:szCs w:val="22"/>
        </w:rPr>
      </w:pPr>
    </w:p>
    <w:p w14:paraId="6EFA622D" w14:textId="77777777" w:rsidR="006C2768" w:rsidRDefault="006C2768" w:rsidP="006C2768">
      <w:pPr>
        <w:pStyle w:val="Prothuvud"/>
        <w:rPr>
          <w:szCs w:val="22"/>
        </w:rPr>
      </w:pPr>
    </w:p>
    <w:p w14:paraId="16953C74" w14:textId="53CF0447" w:rsidR="006C2768" w:rsidRDefault="006C2768" w:rsidP="006C2768">
      <w:pPr>
        <w:pStyle w:val="Brdprotokoll"/>
      </w:pPr>
    </w:p>
    <w:p w14:paraId="47E3EA70" w14:textId="77777777" w:rsidR="00DC5605" w:rsidRDefault="00DC5605" w:rsidP="006C2768">
      <w:pPr>
        <w:pStyle w:val="Brdprotokoll"/>
      </w:pPr>
    </w:p>
    <w:p w14:paraId="763CFB64" w14:textId="77777777" w:rsidR="006C2768" w:rsidRDefault="006C2768" w:rsidP="006C2768">
      <w:pPr>
        <w:pStyle w:val="Brdprotokoll"/>
      </w:pPr>
    </w:p>
    <w:p w14:paraId="1C850F96" w14:textId="77777777" w:rsidR="006C2768" w:rsidRDefault="006C2768" w:rsidP="006C2768">
      <w:pPr>
        <w:pStyle w:val="Brdprotokoll"/>
      </w:pPr>
    </w:p>
    <w:p w14:paraId="42552CAA" w14:textId="77777777" w:rsidR="00D377F2" w:rsidRDefault="00D377F2" w:rsidP="006C2768">
      <w:pPr>
        <w:pStyle w:val="Prothuvud"/>
      </w:pPr>
    </w:p>
    <w:p w14:paraId="700011CF" w14:textId="77777777" w:rsidR="00D377F2" w:rsidRDefault="00D377F2" w:rsidP="006C2768">
      <w:pPr>
        <w:pStyle w:val="Prothuvud"/>
      </w:pPr>
    </w:p>
    <w:p w14:paraId="29D7E031" w14:textId="77777777" w:rsidR="00D377F2" w:rsidRDefault="00D377F2" w:rsidP="006C2768">
      <w:pPr>
        <w:pStyle w:val="Prothuvud"/>
      </w:pPr>
    </w:p>
    <w:p w14:paraId="32405A28" w14:textId="77777777" w:rsidR="00442E2F" w:rsidRDefault="00442E2F" w:rsidP="006C2768">
      <w:pPr>
        <w:pStyle w:val="Prothuvud"/>
      </w:pPr>
    </w:p>
    <w:p w14:paraId="7C58A5B7" w14:textId="48EBBCD6" w:rsidR="006C2768" w:rsidRDefault="006C2768" w:rsidP="006C2768">
      <w:pPr>
        <w:pStyle w:val="Prothuvud"/>
      </w:pPr>
      <w:r>
        <w:lastRenderedPageBreak/>
        <w:t>Kyrkorådet</w:t>
      </w:r>
      <w:r>
        <w:tab/>
      </w:r>
      <w:r w:rsidR="00F77AB0">
        <w:t>2023-10-17</w:t>
      </w:r>
      <w:r>
        <w:tab/>
        <w:t>§</w:t>
      </w:r>
      <w:r>
        <w:tab/>
      </w:r>
      <w:r w:rsidR="00F77AB0">
        <w:t>87</w:t>
      </w:r>
      <w:r>
        <w:tab/>
        <w:t>sidan</w:t>
      </w:r>
      <w:r>
        <w:tab/>
      </w:r>
      <w:r w:rsidR="00ED19FF">
        <w:t>9</w:t>
      </w:r>
    </w:p>
    <w:p w14:paraId="7771F0A5" w14:textId="52E7E148" w:rsidR="00523C2A" w:rsidRPr="0001192B" w:rsidRDefault="00523C2A" w:rsidP="00523C2A">
      <w:pPr>
        <w:pStyle w:val="Prothuvud"/>
      </w:pPr>
      <w:r w:rsidRPr="0001192B">
        <w:t>Arbetsutskottet</w:t>
      </w:r>
      <w:r w:rsidRPr="0001192B">
        <w:tab/>
        <w:t>202</w:t>
      </w:r>
      <w:r>
        <w:t>3</w:t>
      </w:r>
      <w:r w:rsidRPr="0001192B">
        <w:t>-</w:t>
      </w:r>
      <w:r>
        <w:t>09-26</w:t>
      </w:r>
      <w:r w:rsidRPr="0001192B">
        <w:tab/>
        <w:t>§</w:t>
      </w:r>
      <w:r w:rsidRPr="0001192B">
        <w:tab/>
      </w:r>
      <w:r>
        <w:t>68</w:t>
      </w:r>
      <w:r w:rsidRPr="0001192B">
        <w:tab/>
        <w:t>sidan</w:t>
      </w:r>
      <w:r w:rsidRPr="0001192B">
        <w:tab/>
      </w:r>
      <w:r>
        <w:t>7</w:t>
      </w:r>
      <w:r>
        <w:br/>
      </w:r>
      <w:r w:rsidRPr="0001192B">
        <w:t>Arbetsutskottet</w:t>
      </w:r>
      <w:r w:rsidRPr="0001192B">
        <w:tab/>
        <w:t>202</w:t>
      </w:r>
      <w:r>
        <w:t>3</w:t>
      </w:r>
      <w:r w:rsidRPr="0001192B">
        <w:t>-</w:t>
      </w:r>
      <w:r>
        <w:t>10-03</w:t>
      </w:r>
      <w:r w:rsidRPr="0001192B">
        <w:tab/>
        <w:t>§</w:t>
      </w:r>
      <w:r w:rsidRPr="0001192B">
        <w:tab/>
      </w:r>
      <w:r>
        <w:t>76</w:t>
      </w:r>
      <w:r w:rsidRPr="0001192B">
        <w:tab/>
        <w:t>sidan</w:t>
      </w:r>
      <w:r w:rsidRPr="0001192B">
        <w:tab/>
      </w:r>
      <w:r>
        <w:t>7</w:t>
      </w:r>
    </w:p>
    <w:p w14:paraId="01DFE742" w14:textId="1477EBEC" w:rsidR="005170BE" w:rsidRDefault="005170BE" w:rsidP="005170BE">
      <w:pPr>
        <w:pStyle w:val="Diarienr"/>
      </w:pPr>
      <w:r>
        <w:t>Diarienummer</w:t>
      </w:r>
      <w:r>
        <w:tab/>
        <w:t>P-2023-</w:t>
      </w:r>
      <w:r w:rsidR="00841F47">
        <w:t>14</w:t>
      </w:r>
      <w:r w:rsidR="00616F72">
        <w:t>6</w:t>
      </w:r>
    </w:p>
    <w:p w14:paraId="13E1F0DA" w14:textId="67AA87FE" w:rsidR="003A0020" w:rsidRDefault="00BA3805" w:rsidP="003A0020">
      <w:pPr>
        <w:pStyle w:val="renderubrik"/>
      </w:pPr>
      <w:r>
        <w:t>Plan för revidering av lokalförsörjningsplan</w:t>
      </w:r>
    </w:p>
    <w:p w14:paraId="2968346B" w14:textId="77777777" w:rsidR="00D377F2" w:rsidRDefault="00D377F2" w:rsidP="00D377F2">
      <w:pPr>
        <w:pStyle w:val="Beslut"/>
      </w:pPr>
      <w:r>
        <w:t>Kyrkorådets beslut</w:t>
      </w:r>
    </w:p>
    <w:p w14:paraId="1DAFBFBF" w14:textId="284E0A51" w:rsidR="00D377F2" w:rsidRDefault="00D377F2" w:rsidP="00A85DC6">
      <w:pPr>
        <w:pStyle w:val="Brdprotokoll"/>
        <w:ind w:right="1093"/>
      </w:pPr>
      <w:r>
        <w:t xml:space="preserve">Kyrkorådet beslutar att </w:t>
      </w:r>
      <w:r w:rsidR="00523C2A">
        <w:t xml:space="preserve">godkänna upprättad plan för revidering av </w:t>
      </w:r>
      <w:r w:rsidR="00A85DC6">
        <w:t xml:space="preserve">Huddinge pastorats </w:t>
      </w:r>
      <w:r w:rsidR="00523C2A">
        <w:t>lokalförsörjningsplan</w:t>
      </w:r>
      <w:r w:rsidR="00A85DC6">
        <w:t>.</w:t>
      </w:r>
    </w:p>
    <w:p w14:paraId="2AC177F1" w14:textId="77777777" w:rsidR="00D377F2" w:rsidRPr="00B52BE5" w:rsidRDefault="00D377F2" w:rsidP="00D377F2">
      <w:pPr>
        <w:pStyle w:val="Prothuvud"/>
        <w:rPr>
          <w:color w:val="FF0000"/>
          <w:szCs w:val="22"/>
        </w:rPr>
      </w:pPr>
    </w:p>
    <w:p w14:paraId="12338102" w14:textId="77777777" w:rsidR="00A85DC6" w:rsidRDefault="00A85DC6" w:rsidP="00A85DC6">
      <w:pPr>
        <w:pStyle w:val="Beslut"/>
      </w:pPr>
      <w:r>
        <w:t>Ärendet</w:t>
      </w:r>
    </w:p>
    <w:p w14:paraId="5CE8E837" w14:textId="77777777" w:rsidR="00A85DC6" w:rsidRDefault="00A85DC6" w:rsidP="00A85DC6">
      <w:pPr>
        <w:pStyle w:val="Prothuvud"/>
      </w:pPr>
      <w:r>
        <w:t xml:space="preserve">Lokalförsörjningsplanen är ett verktyg som ger församlingar och </w:t>
      </w:r>
      <w:proofErr w:type="gramStart"/>
      <w:r>
        <w:t>pastorat förutsättningar</w:t>
      </w:r>
      <w:proofErr w:type="gramEnd"/>
      <w:r>
        <w:t xml:space="preserve"> att</w:t>
      </w:r>
    </w:p>
    <w:p w14:paraId="6E21728D" w14:textId="77777777" w:rsidR="00A85DC6" w:rsidRDefault="00A85DC6" w:rsidP="00A85DC6">
      <w:pPr>
        <w:pStyle w:val="Prothuvud"/>
      </w:pPr>
      <w:r>
        <w:t xml:space="preserve">planera sin verksamhet i lokaler som är ändamålsenliga och hållbara. Lokalförsörjningsplanering </w:t>
      </w:r>
      <w:r>
        <w:br/>
        <w:t xml:space="preserve">är en del av kyrkomötets beslut om Gemensamt ansvar från 2016. </w:t>
      </w:r>
    </w:p>
    <w:p w14:paraId="14346CA2" w14:textId="77777777" w:rsidR="00A85DC6" w:rsidRDefault="00A85DC6" w:rsidP="00A85DC6">
      <w:pPr>
        <w:pStyle w:val="Prothuvud"/>
      </w:pPr>
    </w:p>
    <w:p w14:paraId="3A383B6C" w14:textId="77777777" w:rsidR="00A85DC6" w:rsidRDefault="00A85DC6" w:rsidP="00A85DC6">
      <w:pPr>
        <w:pStyle w:val="Prothuvud"/>
      </w:pPr>
      <w:r>
        <w:t>Enligt kyrkoordningen ska alla pastorat och församlingar som inte ingår i pastorat, ha en lokalförsörjningsplan som är fastställd av kyrkofullmäktige. Planeringsperioden ska vara minst 10 år. Lokalförsörjningsplanen omfattar alla verksamheter och alla byggnader, anläggningar och markobjekt som pastoratet äger, hyr eller arrenderar. Minst vart fjärde år ska kyrkorådet pröva om lokalförsörjningsplanen behöver ändras. Beslutad lokalförsörjningsplan ska rapporteras till stiftet för kännedom.</w:t>
      </w:r>
    </w:p>
    <w:p w14:paraId="1A4C7D65" w14:textId="77777777" w:rsidR="00A85DC6" w:rsidRDefault="00A85DC6" w:rsidP="00A85DC6">
      <w:pPr>
        <w:pStyle w:val="Prothuvud"/>
      </w:pPr>
    </w:p>
    <w:p w14:paraId="03735965" w14:textId="77777777" w:rsidR="00A85DC6" w:rsidRDefault="00A85DC6" w:rsidP="00A85DC6">
      <w:pPr>
        <w:pStyle w:val="Prothuvud"/>
      </w:pPr>
      <w:r>
        <w:t xml:space="preserve">Kyrkofullmäktige fastställde Huddinge pastorats lokalförsörjningsplan 2020-11-10, därför behöver kyrkorådet under 2024 pröva om lokalförsörjningsplanen ska ändras. </w:t>
      </w:r>
    </w:p>
    <w:p w14:paraId="7B393907" w14:textId="77777777" w:rsidR="00A85DC6" w:rsidRDefault="00A85DC6" w:rsidP="00A85DC6">
      <w:pPr>
        <w:pStyle w:val="Brdprotokoll"/>
      </w:pPr>
    </w:p>
    <w:p w14:paraId="5D4DAA5E" w14:textId="77777777" w:rsidR="00A85DC6" w:rsidRDefault="00A85DC6" w:rsidP="00A85DC6">
      <w:pPr>
        <w:pStyle w:val="Brdprotokoll"/>
      </w:pPr>
    </w:p>
    <w:p w14:paraId="078DB67D" w14:textId="77777777" w:rsidR="00A85DC6" w:rsidRDefault="00A85DC6" w:rsidP="00A85DC6">
      <w:pPr>
        <w:pStyle w:val="Beslut"/>
      </w:pPr>
      <w:r>
        <w:t>Bilaga</w:t>
      </w:r>
    </w:p>
    <w:p w14:paraId="629E80D2" w14:textId="77777777" w:rsidR="00A85DC6" w:rsidRDefault="00A85DC6" w:rsidP="00A85DC6">
      <w:pPr>
        <w:pStyle w:val="Prothuvud"/>
        <w:numPr>
          <w:ilvl w:val="0"/>
          <w:numId w:val="37"/>
        </w:numPr>
      </w:pPr>
      <w:r>
        <w:t>Plan för revidering av lokalförsörjningsplan 2024</w:t>
      </w:r>
    </w:p>
    <w:p w14:paraId="1D0D3B95" w14:textId="77777777" w:rsidR="00D377F2" w:rsidRPr="00A85DC6" w:rsidRDefault="00D377F2" w:rsidP="00D377F2">
      <w:pPr>
        <w:pStyle w:val="Ingetavstnd"/>
        <w:ind w:left="993"/>
        <w:rPr>
          <w:rFonts w:ascii="Times New Roman" w:hAnsi="Times New Roman"/>
          <w:sz w:val="22"/>
          <w:szCs w:val="22"/>
          <w:lang w:val="sv-SE"/>
        </w:rPr>
      </w:pPr>
    </w:p>
    <w:p w14:paraId="13AB260F" w14:textId="2DCE2545" w:rsidR="00D377F2" w:rsidRPr="0090015F" w:rsidRDefault="00D377F2" w:rsidP="00D377F2">
      <w:pPr>
        <w:pStyle w:val="Ingetavstnd"/>
        <w:ind w:left="993"/>
        <w:rPr>
          <w:rFonts w:ascii="Times New Roman" w:hAnsi="Times New Roman"/>
          <w:sz w:val="22"/>
          <w:szCs w:val="22"/>
        </w:rPr>
      </w:pPr>
      <w:r w:rsidRPr="0090015F">
        <w:rPr>
          <w:rFonts w:ascii="Times New Roman" w:hAnsi="Times New Roman"/>
          <w:sz w:val="22"/>
          <w:szCs w:val="22"/>
        </w:rPr>
        <w:br/>
      </w:r>
      <w:r w:rsidR="00066896">
        <w:rPr>
          <w:rFonts w:ascii="Times New Roman" w:hAnsi="Times New Roman"/>
          <w:sz w:val="22"/>
          <w:szCs w:val="22"/>
        </w:rPr>
        <w:br/>
      </w:r>
      <w:r w:rsidR="00066896">
        <w:rPr>
          <w:rFonts w:ascii="Times New Roman" w:hAnsi="Times New Roman"/>
          <w:sz w:val="22"/>
          <w:szCs w:val="22"/>
        </w:rPr>
        <w:br/>
      </w:r>
      <w:r w:rsidR="00066896">
        <w:rPr>
          <w:rFonts w:ascii="Times New Roman" w:hAnsi="Times New Roman"/>
          <w:sz w:val="22"/>
          <w:szCs w:val="22"/>
        </w:rPr>
        <w:br/>
      </w:r>
    </w:p>
    <w:p w14:paraId="27DFCC51" w14:textId="77777777" w:rsidR="00D377F2" w:rsidRPr="0090015F" w:rsidRDefault="00D377F2" w:rsidP="00D377F2">
      <w:pPr>
        <w:pStyle w:val="Prothuvud"/>
        <w:ind w:right="384"/>
        <w:rPr>
          <w:szCs w:val="22"/>
        </w:rPr>
      </w:pPr>
    </w:p>
    <w:p w14:paraId="6C4D3D47" w14:textId="77777777" w:rsidR="006C2768" w:rsidRDefault="006C2768" w:rsidP="006C2768">
      <w:pPr>
        <w:pStyle w:val="Prothuvud"/>
      </w:pPr>
    </w:p>
    <w:p w14:paraId="4DA26C33" w14:textId="77777777" w:rsidR="003D60E3" w:rsidRDefault="003D60E3" w:rsidP="006C2768">
      <w:pPr>
        <w:pStyle w:val="Prothuvud"/>
      </w:pPr>
    </w:p>
    <w:p w14:paraId="6A34BEFB" w14:textId="77777777" w:rsidR="006C2768" w:rsidRDefault="006C2768" w:rsidP="006C2768">
      <w:pPr>
        <w:pStyle w:val="Prothuvud"/>
      </w:pPr>
      <w:r>
        <w:br/>
      </w:r>
      <w:r>
        <w:br/>
      </w:r>
    </w:p>
    <w:p w14:paraId="048F9C7F" w14:textId="77777777" w:rsidR="006C2768" w:rsidRDefault="006C2768" w:rsidP="006C2768">
      <w:pPr>
        <w:pStyle w:val="Prothuvud"/>
      </w:pPr>
    </w:p>
    <w:p w14:paraId="14736A8A" w14:textId="77777777" w:rsidR="006C2768" w:rsidRDefault="006C2768" w:rsidP="006C2768">
      <w:pPr>
        <w:pStyle w:val="Brdprotokoll"/>
      </w:pPr>
    </w:p>
    <w:p w14:paraId="0D8B83D7" w14:textId="29504472" w:rsidR="006C2768" w:rsidRPr="0001192B" w:rsidRDefault="006C2768" w:rsidP="006C2768">
      <w:pPr>
        <w:pStyle w:val="Prothuvud"/>
      </w:pPr>
      <w:r>
        <w:lastRenderedPageBreak/>
        <w:t>Kyrkorådet</w:t>
      </w:r>
      <w:r>
        <w:tab/>
      </w:r>
      <w:r w:rsidR="00F77AB0">
        <w:t>2023-10-17</w:t>
      </w:r>
      <w:r>
        <w:tab/>
        <w:t>§</w:t>
      </w:r>
      <w:r>
        <w:tab/>
      </w:r>
      <w:r w:rsidR="00F77AB0">
        <w:t>88</w:t>
      </w:r>
      <w:r>
        <w:tab/>
        <w:t>sidan</w:t>
      </w:r>
      <w:r>
        <w:tab/>
      </w:r>
      <w:r w:rsidR="00ED19FF">
        <w:t>10</w:t>
      </w:r>
    </w:p>
    <w:p w14:paraId="3C4D958A" w14:textId="22C7A894" w:rsidR="006C2768" w:rsidRDefault="006C2768" w:rsidP="006C2768">
      <w:pPr>
        <w:pStyle w:val="Diarienr"/>
      </w:pPr>
      <w:r>
        <w:t>Diarienummer</w:t>
      </w:r>
      <w:r>
        <w:tab/>
        <w:t>P-2023-</w:t>
      </w:r>
      <w:r w:rsidR="00D225AA">
        <w:t>162</w:t>
      </w:r>
    </w:p>
    <w:p w14:paraId="7AEFA6B1" w14:textId="1A482801" w:rsidR="003A0020" w:rsidRDefault="00BA3805" w:rsidP="003A0020">
      <w:pPr>
        <w:pStyle w:val="renderubrik"/>
        <w:ind w:right="1100"/>
      </w:pPr>
      <w:r>
        <w:rPr>
          <w:rFonts w:cstheme="minorHAnsi"/>
        </w:rPr>
        <w:t>Offert prästgårdsmarken samt beslut om styrgrupp</w:t>
      </w:r>
    </w:p>
    <w:p w14:paraId="37EBE99A" w14:textId="77777777" w:rsidR="00D377F2" w:rsidRDefault="00D377F2" w:rsidP="00D377F2">
      <w:pPr>
        <w:pStyle w:val="Beslut"/>
      </w:pPr>
      <w:r>
        <w:t>Kyrkorådets beslut</w:t>
      </w:r>
    </w:p>
    <w:p w14:paraId="36296041" w14:textId="7439ADF9" w:rsidR="00D377F2" w:rsidRDefault="00D377F2" w:rsidP="00D225AA">
      <w:pPr>
        <w:pStyle w:val="Brdprotokoll"/>
      </w:pPr>
      <w:r>
        <w:t xml:space="preserve">Kyrkorådet beslutar att </w:t>
      </w:r>
      <w:r w:rsidR="00D225AA">
        <w:t xml:space="preserve">anta offert från </w:t>
      </w:r>
      <w:proofErr w:type="spellStart"/>
      <w:r w:rsidR="00D225AA" w:rsidRPr="00D225AA">
        <w:t>Dinelljohansson</w:t>
      </w:r>
      <w:proofErr w:type="spellEnd"/>
      <w:r w:rsidR="00D225AA" w:rsidRPr="00D225AA">
        <w:t xml:space="preserve"> AB</w:t>
      </w:r>
      <w:r w:rsidR="00D225AA">
        <w:t xml:space="preserve"> angående projektet för Prästgårdmarken samt att välja arbetsutskottet som styrgrupp för arbetet.</w:t>
      </w:r>
    </w:p>
    <w:p w14:paraId="6C5E6877" w14:textId="77777777" w:rsidR="00D377F2" w:rsidRPr="00B52BE5" w:rsidRDefault="00D377F2" w:rsidP="00D377F2">
      <w:pPr>
        <w:pStyle w:val="Prothuvud"/>
        <w:rPr>
          <w:color w:val="FF0000"/>
          <w:szCs w:val="22"/>
        </w:rPr>
      </w:pPr>
    </w:p>
    <w:p w14:paraId="6DCC6373" w14:textId="77777777" w:rsidR="003C0B45" w:rsidRPr="00F6680C" w:rsidRDefault="003C0B45" w:rsidP="003C0B45">
      <w:pPr>
        <w:pStyle w:val="Beslut"/>
      </w:pPr>
      <w:r w:rsidRPr="0088365B">
        <w:t>Ärendet</w:t>
      </w:r>
    </w:p>
    <w:p w14:paraId="6CAC8687" w14:textId="5F79ED7C" w:rsidR="00085E7E" w:rsidRDefault="00085E7E" w:rsidP="00085E7E">
      <w:pPr>
        <w:pStyle w:val="Prothuvud"/>
      </w:pPr>
      <w:r>
        <w:t xml:space="preserve">Kyrkorådets ordförande Ann-Marie Högberg informerade kyrkorådet om arbetet med att </w:t>
      </w:r>
    </w:p>
    <w:p w14:paraId="49857133" w14:textId="40DB3C3D" w:rsidR="00085E7E" w:rsidRDefault="00085E7E" w:rsidP="00085E7E">
      <w:pPr>
        <w:pStyle w:val="Prothuvud"/>
      </w:pPr>
      <w:r>
        <w:t xml:space="preserve">uppföra äldrebostäder på prästgårdsmarken. Nuvarande detaljplan anger kyrkligt ändamål, </w:t>
      </w:r>
      <w:r>
        <w:br/>
        <w:t>så en detaljplaneändring krävs och ett planbesked behöver inhämtas från kommunen.</w:t>
      </w:r>
    </w:p>
    <w:p w14:paraId="08DB0DAE" w14:textId="77777777" w:rsidR="00085E7E" w:rsidRDefault="00085E7E" w:rsidP="00085E7E">
      <w:pPr>
        <w:pStyle w:val="Prothuvud"/>
      </w:pPr>
    </w:p>
    <w:p w14:paraId="304978E7" w14:textId="3AFD3AD1" w:rsidR="00BA3805" w:rsidRDefault="00085E7E" w:rsidP="00085E7E">
      <w:pPr>
        <w:pStyle w:val="Prothuvud"/>
      </w:pPr>
      <w:r>
        <w:t xml:space="preserve">En offert har inkommit från </w:t>
      </w:r>
      <w:proofErr w:type="spellStart"/>
      <w:r w:rsidRPr="00D225AA">
        <w:t>Dinelljohansson</w:t>
      </w:r>
      <w:proofErr w:type="spellEnd"/>
      <w:r w:rsidRPr="00D225AA">
        <w:t xml:space="preserve"> AB</w:t>
      </w:r>
      <w:r>
        <w:t xml:space="preserve"> om ytterligare utredningar med bland annat framtagande av nya skissmaterial och volymstudier.</w:t>
      </w:r>
      <w:r w:rsidR="00324F8D">
        <w:br/>
      </w:r>
      <w:r w:rsidR="00324F8D">
        <w:br/>
      </w:r>
    </w:p>
    <w:p w14:paraId="2A6A9783" w14:textId="77777777" w:rsidR="002E0D30" w:rsidRDefault="002E0D30" w:rsidP="002E0D30">
      <w:pPr>
        <w:pStyle w:val="Beslut"/>
      </w:pPr>
      <w:r>
        <w:t>Bilaga</w:t>
      </w:r>
    </w:p>
    <w:p w14:paraId="564346B1" w14:textId="70B9F19B" w:rsidR="002E0D30" w:rsidRDefault="002E0D30" w:rsidP="002E0D30">
      <w:pPr>
        <w:pStyle w:val="Prothuvud"/>
        <w:numPr>
          <w:ilvl w:val="0"/>
          <w:numId w:val="37"/>
        </w:numPr>
      </w:pPr>
      <w:r>
        <w:t xml:space="preserve">Offert </w:t>
      </w:r>
      <w:proofErr w:type="spellStart"/>
      <w:r w:rsidRPr="00D225AA">
        <w:t>Dinelljohansson</w:t>
      </w:r>
      <w:proofErr w:type="spellEnd"/>
      <w:r w:rsidRPr="00D225AA">
        <w:t xml:space="preserve"> AB</w:t>
      </w:r>
      <w:r>
        <w:t xml:space="preserve"> (2023-09-19)</w:t>
      </w:r>
    </w:p>
    <w:p w14:paraId="32852340" w14:textId="77777777" w:rsidR="00BA3805" w:rsidRDefault="00BA3805" w:rsidP="003C0B45">
      <w:pPr>
        <w:pStyle w:val="Prothuvud"/>
      </w:pPr>
    </w:p>
    <w:p w14:paraId="572C453F" w14:textId="77777777" w:rsidR="00BA3805" w:rsidRDefault="00BA3805" w:rsidP="003C0B45">
      <w:pPr>
        <w:pStyle w:val="Prothuvud"/>
      </w:pPr>
    </w:p>
    <w:p w14:paraId="5C91E482" w14:textId="77777777" w:rsidR="00BA3805" w:rsidRDefault="00BA3805" w:rsidP="003C0B45">
      <w:pPr>
        <w:pStyle w:val="Prothuvud"/>
      </w:pPr>
    </w:p>
    <w:p w14:paraId="455CFF8B" w14:textId="77777777" w:rsidR="00BA3805" w:rsidRDefault="00BA3805" w:rsidP="003C0B45">
      <w:pPr>
        <w:pStyle w:val="Prothuvud"/>
      </w:pPr>
    </w:p>
    <w:p w14:paraId="537FD849" w14:textId="77777777" w:rsidR="00BA3805" w:rsidRDefault="00BA3805" w:rsidP="003C0B45">
      <w:pPr>
        <w:pStyle w:val="Prothuvud"/>
      </w:pPr>
    </w:p>
    <w:p w14:paraId="17DDCF34" w14:textId="77777777" w:rsidR="00BA3805" w:rsidRDefault="00BA3805" w:rsidP="003C0B45">
      <w:pPr>
        <w:pStyle w:val="Prothuvud"/>
      </w:pPr>
    </w:p>
    <w:p w14:paraId="6F2F32CE" w14:textId="77777777" w:rsidR="00BA3805" w:rsidRDefault="00BA3805" w:rsidP="003C0B45">
      <w:pPr>
        <w:pStyle w:val="Prothuvud"/>
      </w:pPr>
    </w:p>
    <w:p w14:paraId="6D8C87C3" w14:textId="77777777" w:rsidR="00BA3805" w:rsidRDefault="00BA3805" w:rsidP="003C0B45">
      <w:pPr>
        <w:pStyle w:val="Prothuvud"/>
      </w:pPr>
    </w:p>
    <w:p w14:paraId="36EDF8F6" w14:textId="77777777" w:rsidR="00BA3805" w:rsidRDefault="00BA3805" w:rsidP="003C0B45">
      <w:pPr>
        <w:pStyle w:val="Prothuvud"/>
      </w:pPr>
    </w:p>
    <w:p w14:paraId="363B160E" w14:textId="77777777" w:rsidR="00BA3805" w:rsidRDefault="00BA3805" w:rsidP="003C0B45">
      <w:pPr>
        <w:pStyle w:val="Prothuvud"/>
      </w:pPr>
    </w:p>
    <w:p w14:paraId="45B95F6F" w14:textId="77777777" w:rsidR="00BA3805" w:rsidRDefault="00BA3805" w:rsidP="003C0B45">
      <w:pPr>
        <w:pStyle w:val="Prothuvud"/>
      </w:pPr>
    </w:p>
    <w:p w14:paraId="4E4A722A" w14:textId="77777777" w:rsidR="00BA3805" w:rsidRDefault="00BA3805" w:rsidP="003C0B45">
      <w:pPr>
        <w:pStyle w:val="Prothuvud"/>
      </w:pPr>
    </w:p>
    <w:p w14:paraId="45E9BAB3" w14:textId="77777777" w:rsidR="00BA3805" w:rsidRDefault="00BA3805" w:rsidP="003C0B45">
      <w:pPr>
        <w:pStyle w:val="Prothuvud"/>
      </w:pPr>
    </w:p>
    <w:p w14:paraId="17A67D49" w14:textId="77777777" w:rsidR="00BA3805" w:rsidRDefault="00BA3805" w:rsidP="003C0B45">
      <w:pPr>
        <w:pStyle w:val="Prothuvud"/>
      </w:pPr>
    </w:p>
    <w:p w14:paraId="49A0CA8E" w14:textId="77777777" w:rsidR="00085E7E" w:rsidRDefault="00085E7E" w:rsidP="003C0B45">
      <w:pPr>
        <w:pStyle w:val="Prothuvud"/>
      </w:pPr>
    </w:p>
    <w:p w14:paraId="40C709E9" w14:textId="77777777" w:rsidR="00085E7E" w:rsidRDefault="00085E7E" w:rsidP="003C0B45">
      <w:pPr>
        <w:pStyle w:val="Prothuvud"/>
      </w:pPr>
    </w:p>
    <w:p w14:paraId="1582C27C" w14:textId="77777777" w:rsidR="00085E7E" w:rsidRDefault="00085E7E" w:rsidP="003C0B45">
      <w:pPr>
        <w:pStyle w:val="Prothuvud"/>
      </w:pPr>
    </w:p>
    <w:p w14:paraId="44772756" w14:textId="77777777" w:rsidR="00085E7E" w:rsidRDefault="00085E7E" w:rsidP="003C0B45">
      <w:pPr>
        <w:pStyle w:val="Prothuvud"/>
      </w:pPr>
    </w:p>
    <w:p w14:paraId="1699CD45" w14:textId="77777777" w:rsidR="00085E7E" w:rsidRDefault="00085E7E" w:rsidP="003C0B45">
      <w:pPr>
        <w:pStyle w:val="Prothuvud"/>
      </w:pPr>
    </w:p>
    <w:p w14:paraId="1F7B561D" w14:textId="77777777" w:rsidR="00085E7E" w:rsidRDefault="00085E7E" w:rsidP="003C0B45">
      <w:pPr>
        <w:pStyle w:val="Prothuvud"/>
      </w:pPr>
    </w:p>
    <w:p w14:paraId="6B80028C" w14:textId="77777777" w:rsidR="00085E7E" w:rsidRDefault="00085E7E" w:rsidP="003C0B45">
      <w:pPr>
        <w:pStyle w:val="Prothuvud"/>
      </w:pPr>
    </w:p>
    <w:p w14:paraId="6820BE82" w14:textId="77777777" w:rsidR="00085E7E" w:rsidRDefault="00085E7E" w:rsidP="003C0B45">
      <w:pPr>
        <w:pStyle w:val="Prothuvud"/>
      </w:pPr>
    </w:p>
    <w:p w14:paraId="730B4579" w14:textId="77777777" w:rsidR="00085E7E" w:rsidRDefault="00085E7E" w:rsidP="003C0B45">
      <w:pPr>
        <w:pStyle w:val="Prothuvud"/>
      </w:pPr>
    </w:p>
    <w:p w14:paraId="347226A4" w14:textId="77777777" w:rsidR="00085E7E" w:rsidRDefault="00085E7E" w:rsidP="003C0B45">
      <w:pPr>
        <w:pStyle w:val="Prothuvud"/>
      </w:pPr>
    </w:p>
    <w:p w14:paraId="35AF0D85" w14:textId="0D3E4DE1" w:rsidR="00BA3805" w:rsidRPr="0001192B" w:rsidRDefault="00BA3805" w:rsidP="00BA3805">
      <w:pPr>
        <w:pStyle w:val="Prothuvud"/>
      </w:pPr>
      <w:r>
        <w:lastRenderedPageBreak/>
        <w:t>Kyrkorådet</w:t>
      </w:r>
      <w:r>
        <w:tab/>
      </w:r>
      <w:r w:rsidR="00F77AB0">
        <w:t>2023-10-17</w:t>
      </w:r>
      <w:r>
        <w:tab/>
        <w:t>§</w:t>
      </w:r>
      <w:r>
        <w:tab/>
      </w:r>
      <w:r w:rsidR="00F77AB0">
        <w:t>89</w:t>
      </w:r>
      <w:r>
        <w:tab/>
        <w:t>sidan</w:t>
      </w:r>
      <w:r>
        <w:tab/>
      </w:r>
      <w:r w:rsidR="00ED19FF">
        <w:t>11</w:t>
      </w:r>
    </w:p>
    <w:p w14:paraId="17A6892D" w14:textId="77777777" w:rsidR="00BA3805" w:rsidRDefault="00BA3805" w:rsidP="00BA3805">
      <w:pPr>
        <w:pStyle w:val="Diarienr"/>
      </w:pPr>
      <w:r>
        <w:t>Diarienummer</w:t>
      </w:r>
      <w:r>
        <w:tab/>
        <w:t>P-2023-47</w:t>
      </w:r>
    </w:p>
    <w:p w14:paraId="6AE93F5D" w14:textId="3DE4D7BA" w:rsidR="00BA3805" w:rsidRDefault="00BA3805" w:rsidP="00BA3805">
      <w:pPr>
        <w:pStyle w:val="renderubrik"/>
        <w:ind w:right="1100"/>
      </w:pPr>
      <w:r>
        <w:rPr>
          <w:rFonts w:cstheme="minorHAnsi"/>
        </w:rPr>
        <w:t>GIP-införande</w:t>
      </w:r>
    </w:p>
    <w:p w14:paraId="1130BF96" w14:textId="77777777" w:rsidR="00BA3805" w:rsidRDefault="00BA3805" w:rsidP="00BA3805">
      <w:pPr>
        <w:pStyle w:val="Beslut"/>
      </w:pPr>
      <w:r>
        <w:t>Kyrkorådets beslut</w:t>
      </w:r>
    </w:p>
    <w:p w14:paraId="16328715" w14:textId="77777777" w:rsidR="00BA3805" w:rsidRDefault="00BA3805" w:rsidP="00BA3805">
      <w:pPr>
        <w:pStyle w:val="Brdprotokoll"/>
      </w:pPr>
      <w:r>
        <w:t>Kyrkorådet beslutar att anteckna informationen till protokollet.</w:t>
      </w:r>
    </w:p>
    <w:p w14:paraId="2B74DCD7" w14:textId="77777777" w:rsidR="00BA3805" w:rsidRDefault="00BA3805" w:rsidP="00BA3805">
      <w:pPr>
        <w:pStyle w:val="Beslut"/>
      </w:pPr>
    </w:p>
    <w:p w14:paraId="3D48DE07" w14:textId="77777777" w:rsidR="00BA3805" w:rsidRPr="00B52BE5" w:rsidRDefault="00BA3805" w:rsidP="00BA3805">
      <w:pPr>
        <w:pStyle w:val="Prothuvud"/>
        <w:rPr>
          <w:color w:val="FF0000"/>
          <w:szCs w:val="22"/>
        </w:rPr>
      </w:pPr>
    </w:p>
    <w:p w14:paraId="2F7A75AE" w14:textId="77777777" w:rsidR="00BA3805" w:rsidRPr="00F6680C" w:rsidRDefault="00BA3805" w:rsidP="00BA3805">
      <w:pPr>
        <w:pStyle w:val="Beslut"/>
      </w:pPr>
      <w:r w:rsidRPr="0088365B">
        <w:t>Ärendet</w:t>
      </w:r>
    </w:p>
    <w:p w14:paraId="442BE2BC" w14:textId="6000F7CA" w:rsidR="007D2003" w:rsidRDefault="007D2003" w:rsidP="00BA3805">
      <w:pPr>
        <w:pStyle w:val="Prothuvud"/>
      </w:pPr>
      <w:r w:rsidRPr="007D2003">
        <w:t xml:space="preserve">Under vecka 41–42 ansluter pastoratet till Svenska kyrkans gemensamma IT-plattform. Det innebär bland annat större flexibilitet i arbetet, garanterad säkerhet, regelbundna uppdateringar </w:t>
      </w:r>
      <w:r>
        <w:br/>
      </w:r>
      <w:r w:rsidRPr="007D2003">
        <w:t xml:space="preserve">och att vår supportfunktion flyttas till kanslistöd i Uppsala. </w:t>
      </w:r>
    </w:p>
    <w:p w14:paraId="443F42CC" w14:textId="77777777" w:rsidR="007D2003" w:rsidRDefault="007D2003" w:rsidP="00BA3805">
      <w:pPr>
        <w:pStyle w:val="Prothuvud"/>
      </w:pPr>
    </w:p>
    <w:p w14:paraId="72049B0B" w14:textId="287E4089" w:rsidR="007D2003" w:rsidRDefault="007D2003" w:rsidP="00BA3805">
      <w:pPr>
        <w:pStyle w:val="Prothuvud"/>
      </w:pPr>
      <w:r>
        <w:t xml:space="preserve">Under införandetiden kommer cirka 100 datorer och 100 mobiltelefoner emigreras till GIP. Till dagens datum har arbetet fortskridit enligt tidsplan med vissa tekniska problem. Bland annat har </w:t>
      </w:r>
      <w:r>
        <w:br/>
        <w:t>ett 20-tal personer i organisationen inte fått sin e-post att fungera. Problemet med att e-posten inte fungerar gör att man inte kan logga in till vissa programvaror som tex Office-paketet och funktionsbrevlådor. Det innebär också att man inte har åtkomst till sina kalenderbokningar. Förhoppningsvis kommer dessa tekniska problem att vara lösta till kommande vecka.</w:t>
      </w:r>
    </w:p>
    <w:p w14:paraId="25C68C00" w14:textId="77777777" w:rsidR="007D2003" w:rsidRDefault="007D2003" w:rsidP="00BA3805">
      <w:pPr>
        <w:pStyle w:val="Prothuvud"/>
      </w:pPr>
    </w:p>
    <w:p w14:paraId="05AD548E" w14:textId="5CA6109A" w:rsidR="007D2003" w:rsidRDefault="007D2003" w:rsidP="00BA3805">
      <w:pPr>
        <w:pStyle w:val="Prothuvud"/>
      </w:pPr>
      <w:r>
        <w:t>Det har också visat sig at</w:t>
      </w:r>
      <w:r w:rsidR="008848D9">
        <w:t xml:space="preserve">t några av våra medarbetare i samband med flytten till GIP </w:t>
      </w:r>
      <w:r w:rsidR="00F250E7">
        <w:t xml:space="preserve">har </w:t>
      </w:r>
      <w:r w:rsidR="008848D9">
        <w:t xml:space="preserve">fått problem med </w:t>
      </w:r>
      <w:r w:rsidR="00F250E7">
        <w:t xml:space="preserve">sina </w:t>
      </w:r>
      <w:r w:rsidR="008848D9">
        <w:t xml:space="preserve">behörigheter då Nationell nivås behörighetswebb ”mixar” </w:t>
      </w:r>
      <w:r w:rsidR="00F250E7">
        <w:t xml:space="preserve">våra uppgifter med den tidigare församling de var anställda i. Det resulterar i att man bland annat inte kan se var personen i fråga är anställd samt att man får tillgång till ett gammalt skrivbord som man hade </w:t>
      </w:r>
      <w:r w:rsidR="00F250E7">
        <w:br/>
        <w:t xml:space="preserve">innan man slutade i sin förra församling. Nationell nivå arbetar med att lösa detta. </w:t>
      </w:r>
    </w:p>
    <w:p w14:paraId="60F88960" w14:textId="77777777" w:rsidR="004E5FF1" w:rsidRDefault="004E5FF1" w:rsidP="00BA3805">
      <w:pPr>
        <w:pStyle w:val="Prothuvud"/>
      </w:pPr>
    </w:p>
    <w:p w14:paraId="55F89E41" w14:textId="6AC9085F" w:rsidR="004E5FF1" w:rsidRDefault="004E5FF1" w:rsidP="00BA3805">
      <w:pPr>
        <w:pStyle w:val="Prothuvud"/>
      </w:pPr>
      <w:r>
        <w:t xml:space="preserve">Under november planeras att alla förtroendevalda i pastoratet ska få tillgång till GIP och </w:t>
      </w:r>
      <w:r>
        <w:br/>
        <w:t>”kornet” som är Svenska kyrkans intranät. Mer information kommer om hur det ska gå till.</w:t>
      </w:r>
    </w:p>
    <w:p w14:paraId="1A2030E8" w14:textId="77777777" w:rsidR="007D2003" w:rsidRDefault="007D2003" w:rsidP="00BA3805">
      <w:pPr>
        <w:pStyle w:val="Prothuvud"/>
      </w:pPr>
    </w:p>
    <w:p w14:paraId="16F9505B" w14:textId="77777777" w:rsidR="007D2003" w:rsidRDefault="007D2003" w:rsidP="00BA3805">
      <w:pPr>
        <w:pStyle w:val="Prothuvud"/>
      </w:pPr>
    </w:p>
    <w:p w14:paraId="25914F97" w14:textId="77777777" w:rsidR="007D2003" w:rsidRDefault="007D2003" w:rsidP="00BA3805">
      <w:pPr>
        <w:pStyle w:val="Prothuvud"/>
      </w:pPr>
    </w:p>
    <w:p w14:paraId="712C675F" w14:textId="77777777" w:rsidR="007D2003" w:rsidRDefault="007D2003" w:rsidP="00BA3805">
      <w:pPr>
        <w:pStyle w:val="Prothuvud"/>
      </w:pPr>
    </w:p>
    <w:p w14:paraId="77E35701" w14:textId="77777777" w:rsidR="007D2003" w:rsidRDefault="007D2003" w:rsidP="00BA3805">
      <w:pPr>
        <w:pStyle w:val="Prothuvud"/>
      </w:pPr>
    </w:p>
    <w:p w14:paraId="4569FC49" w14:textId="77777777" w:rsidR="007D2003" w:rsidRDefault="007D2003" w:rsidP="00BA3805">
      <w:pPr>
        <w:pStyle w:val="Prothuvud"/>
      </w:pPr>
    </w:p>
    <w:p w14:paraId="3EC9EFE9" w14:textId="77777777" w:rsidR="007D2003" w:rsidRDefault="007D2003" w:rsidP="00BA3805">
      <w:pPr>
        <w:pStyle w:val="Prothuvud"/>
      </w:pPr>
    </w:p>
    <w:p w14:paraId="47A509CB" w14:textId="77777777" w:rsidR="007D2003" w:rsidRDefault="007D2003" w:rsidP="00BA3805">
      <w:pPr>
        <w:pStyle w:val="Prothuvud"/>
      </w:pPr>
    </w:p>
    <w:p w14:paraId="35FC0689" w14:textId="77777777" w:rsidR="007D2003" w:rsidRDefault="007D2003" w:rsidP="00BA3805">
      <w:pPr>
        <w:pStyle w:val="Prothuvud"/>
      </w:pPr>
    </w:p>
    <w:p w14:paraId="55F69C7E" w14:textId="77777777" w:rsidR="007D2003" w:rsidRDefault="007D2003" w:rsidP="00BA3805">
      <w:pPr>
        <w:pStyle w:val="Prothuvud"/>
      </w:pPr>
    </w:p>
    <w:p w14:paraId="2078D55B" w14:textId="77777777" w:rsidR="007D2003" w:rsidRDefault="007D2003" w:rsidP="00BA3805">
      <w:pPr>
        <w:pStyle w:val="Prothuvud"/>
      </w:pPr>
    </w:p>
    <w:p w14:paraId="7BF8900A" w14:textId="77777777" w:rsidR="007D2003" w:rsidRDefault="007D2003" w:rsidP="00BA3805">
      <w:pPr>
        <w:pStyle w:val="Prothuvud"/>
      </w:pPr>
    </w:p>
    <w:p w14:paraId="60B2803E" w14:textId="77777777" w:rsidR="007D2003" w:rsidRDefault="007D2003" w:rsidP="00BA3805">
      <w:pPr>
        <w:pStyle w:val="Prothuvud"/>
      </w:pPr>
    </w:p>
    <w:p w14:paraId="7420C78B" w14:textId="77777777" w:rsidR="007D2003" w:rsidRDefault="007D2003" w:rsidP="00BA3805">
      <w:pPr>
        <w:pStyle w:val="Prothuvud"/>
      </w:pPr>
    </w:p>
    <w:p w14:paraId="0529F52A" w14:textId="77777777" w:rsidR="00BA3805" w:rsidRDefault="00BA3805" w:rsidP="003C0B45">
      <w:pPr>
        <w:pStyle w:val="Prothuvud"/>
      </w:pPr>
    </w:p>
    <w:p w14:paraId="2700C08E" w14:textId="77777777" w:rsidR="006C2768" w:rsidRDefault="006C2768" w:rsidP="006C2768">
      <w:pPr>
        <w:pStyle w:val="Prothuvud"/>
        <w:ind w:left="0"/>
      </w:pPr>
    </w:p>
    <w:p w14:paraId="1256FBFE" w14:textId="079CE260" w:rsidR="00A753F5" w:rsidRDefault="00A753F5" w:rsidP="00A753F5">
      <w:pPr>
        <w:pStyle w:val="Prothuvud"/>
      </w:pPr>
      <w:r>
        <w:lastRenderedPageBreak/>
        <w:t>Kyrkorådet</w:t>
      </w:r>
      <w:r>
        <w:tab/>
      </w:r>
      <w:r w:rsidR="00F77AB0">
        <w:t>2023-10-17</w:t>
      </w:r>
      <w:r>
        <w:tab/>
        <w:t>§</w:t>
      </w:r>
      <w:r>
        <w:tab/>
      </w:r>
      <w:r w:rsidR="00F77AB0">
        <w:t>90</w:t>
      </w:r>
      <w:r>
        <w:tab/>
        <w:t>sidan</w:t>
      </w:r>
      <w:r>
        <w:tab/>
      </w:r>
      <w:r w:rsidR="00F22F24">
        <w:t>1</w:t>
      </w:r>
      <w:r w:rsidR="00ED19FF">
        <w:t>2</w:t>
      </w:r>
    </w:p>
    <w:p w14:paraId="2E0DF29A" w14:textId="7A3BAE51" w:rsidR="00A753F5" w:rsidRDefault="00A753F5" w:rsidP="00A753F5">
      <w:pPr>
        <w:pStyle w:val="Diarienr"/>
      </w:pPr>
      <w:r>
        <w:t>Diarienummer</w:t>
      </w:r>
      <w:r>
        <w:tab/>
        <w:t>P-202</w:t>
      </w:r>
      <w:r w:rsidR="00E219C4">
        <w:t>3-</w:t>
      </w:r>
      <w:r w:rsidR="00FF54D4">
        <w:t>39</w:t>
      </w:r>
    </w:p>
    <w:p w14:paraId="6820C1AE" w14:textId="7FDA9926" w:rsidR="00A753F5" w:rsidRDefault="00A753F5" w:rsidP="00A753F5">
      <w:pPr>
        <w:pStyle w:val="renderubrik"/>
        <w:ind w:right="1100"/>
      </w:pPr>
      <w:r>
        <w:t>Rapport</w:t>
      </w:r>
      <w:r w:rsidR="005C118A">
        <w:t xml:space="preserve"> från </w:t>
      </w:r>
      <w:r w:rsidR="00015FA2">
        <w:t>kyrkoherden</w:t>
      </w:r>
    </w:p>
    <w:p w14:paraId="4BB311D8" w14:textId="77777777" w:rsidR="00A753F5" w:rsidRDefault="00A753F5" w:rsidP="00A753F5">
      <w:pPr>
        <w:pStyle w:val="Beslut"/>
      </w:pPr>
      <w:r>
        <w:t>Kyrkorådets beslut</w:t>
      </w:r>
    </w:p>
    <w:p w14:paraId="2FC058F2" w14:textId="04F9251A" w:rsidR="00A753F5" w:rsidRDefault="00A753F5" w:rsidP="00A753F5">
      <w:pPr>
        <w:pStyle w:val="Brdprotokoll"/>
        <w:tabs>
          <w:tab w:val="left" w:pos="993"/>
        </w:tabs>
        <w:ind w:right="1100"/>
        <w:rPr>
          <w:szCs w:val="22"/>
        </w:rPr>
      </w:pPr>
      <w:r>
        <w:rPr>
          <w:szCs w:val="22"/>
        </w:rPr>
        <w:t>Kyrkorådet beslutar att anteckna rapporte</w:t>
      </w:r>
      <w:r w:rsidR="00203685">
        <w:rPr>
          <w:szCs w:val="22"/>
        </w:rPr>
        <w:t>n</w:t>
      </w:r>
      <w:r>
        <w:rPr>
          <w:szCs w:val="22"/>
        </w:rPr>
        <w:t xml:space="preserve"> till protokollet.</w:t>
      </w:r>
    </w:p>
    <w:p w14:paraId="01210EB7" w14:textId="77777777" w:rsidR="00A753F5" w:rsidRDefault="00A753F5" w:rsidP="00A753F5">
      <w:pPr>
        <w:pStyle w:val="Prothuvud"/>
      </w:pPr>
    </w:p>
    <w:p w14:paraId="4F95C117" w14:textId="7BEF1185" w:rsidR="00AE4DB6" w:rsidRPr="00F95121" w:rsidRDefault="00F95121" w:rsidP="00F95121">
      <w:pPr>
        <w:ind w:left="993"/>
        <w:rPr>
          <w:sz w:val="22"/>
          <w:szCs w:val="22"/>
        </w:rPr>
      </w:pPr>
      <w:r w:rsidRPr="00F95121">
        <w:rPr>
          <w:sz w:val="22"/>
          <w:szCs w:val="22"/>
        </w:rPr>
        <w:t xml:space="preserve">Kyrkoherde Patrik Skantze </w:t>
      </w:r>
      <w:r>
        <w:rPr>
          <w:sz w:val="22"/>
          <w:szCs w:val="22"/>
        </w:rPr>
        <w:t>informerade kyrkorådet om</w:t>
      </w:r>
      <w:r w:rsidR="00557002">
        <w:rPr>
          <w:sz w:val="22"/>
          <w:szCs w:val="22"/>
        </w:rPr>
        <w:t xml:space="preserve"> </w:t>
      </w:r>
      <w:r>
        <w:rPr>
          <w:sz w:val="22"/>
          <w:szCs w:val="22"/>
        </w:rPr>
        <w:t xml:space="preserve">pastoratets engagemang i </w:t>
      </w:r>
      <w:r w:rsidR="00557002">
        <w:rPr>
          <w:sz w:val="22"/>
          <w:szCs w:val="22"/>
        </w:rPr>
        <w:br/>
      </w:r>
      <w:r>
        <w:rPr>
          <w:sz w:val="22"/>
          <w:szCs w:val="22"/>
        </w:rPr>
        <w:t>olika samhällsfrågor som tex. hur vi som kyrka samarbetar med andra aktörer mo</w:t>
      </w:r>
      <w:r w:rsidR="00557002">
        <w:rPr>
          <w:sz w:val="22"/>
          <w:szCs w:val="22"/>
        </w:rPr>
        <w:t>t</w:t>
      </w:r>
      <w:r>
        <w:rPr>
          <w:sz w:val="22"/>
          <w:szCs w:val="22"/>
        </w:rPr>
        <w:t xml:space="preserve"> </w:t>
      </w:r>
      <w:r w:rsidR="00557002">
        <w:rPr>
          <w:sz w:val="22"/>
          <w:szCs w:val="22"/>
        </w:rPr>
        <w:br/>
      </w:r>
      <w:r>
        <w:rPr>
          <w:sz w:val="22"/>
          <w:szCs w:val="22"/>
        </w:rPr>
        <w:t>vå</w:t>
      </w:r>
      <w:r w:rsidR="00557002">
        <w:rPr>
          <w:sz w:val="22"/>
          <w:szCs w:val="22"/>
        </w:rPr>
        <w:t>l</w:t>
      </w:r>
      <w:r>
        <w:rPr>
          <w:sz w:val="22"/>
          <w:szCs w:val="22"/>
        </w:rPr>
        <w:t xml:space="preserve">d och hot som </w:t>
      </w:r>
      <w:r w:rsidR="00557002">
        <w:rPr>
          <w:sz w:val="22"/>
          <w:szCs w:val="22"/>
        </w:rPr>
        <w:t xml:space="preserve">nu är aktuellt i Stockholm. Vidare berättade han om pågående rekryteringsprocesser och att församlingsherde Birgitta Söderberg </w:t>
      </w:r>
      <w:r w:rsidR="00BF4BC8">
        <w:rPr>
          <w:sz w:val="22"/>
          <w:szCs w:val="22"/>
        </w:rPr>
        <w:t xml:space="preserve">har sin </w:t>
      </w:r>
      <w:r w:rsidR="00557002">
        <w:rPr>
          <w:sz w:val="22"/>
          <w:szCs w:val="22"/>
        </w:rPr>
        <w:t>avskedspredika</w:t>
      </w:r>
      <w:r w:rsidR="00BF4BC8">
        <w:rPr>
          <w:sz w:val="22"/>
          <w:szCs w:val="22"/>
        </w:rPr>
        <w:t>n</w:t>
      </w:r>
      <w:r w:rsidR="00557002">
        <w:rPr>
          <w:sz w:val="22"/>
          <w:szCs w:val="22"/>
        </w:rPr>
        <w:t xml:space="preserve"> </w:t>
      </w:r>
      <w:r w:rsidR="00557002">
        <w:rPr>
          <w:sz w:val="22"/>
          <w:szCs w:val="22"/>
        </w:rPr>
        <w:br/>
        <w:t xml:space="preserve">söndag 22 oktober i Huddinge kyrka. Församlingarna </w:t>
      </w:r>
      <w:r w:rsidR="00BF4BC8">
        <w:rPr>
          <w:sz w:val="22"/>
          <w:szCs w:val="22"/>
        </w:rPr>
        <w:t xml:space="preserve">i pastoratet </w:t>
      </w:r>
      <w:r w:rsidR="00557002">
        <w:rPr>
          <w:sz w:val="22"/>
          <w:szCs w:val="22"/>
        </w:rPr>
        <w:t xml:space="preserve">kommer att ha </w:t>
      </w:r>
      <w:r w:rsidR="00557002">
        <w:rPr>
          <w:sz w:val="22"/>
          <w:szCs w:val="22"/>
        </w:rPr>
        <w:br/>
        <w:t xml:space="preserve">gemensamma kursdagar </w:t>
      </w:r>
      <w:proofErr w:type="gramStart"/>
      <w:r w:rsidR="00BF4BC8">
        <w:rPr>
          <w:sz w:val="22"/>
          <w:szCs w:val="22"/>
        </w:rPr>
        <w:t>10-11</w:t>
      </w:r>
      <w:proofErr w:type="gramEnd"/>
      <w:r w:rsidR="00557002">
        <w:rPr>
          <w:sz w:val="22"/>
          <w:szCs w:val="22"/>
        </w:rPr>
        <w:t xml:space="preserve"> januari på stiftsgården </w:t>
      </w:r>
      <w:proofErr w:type="spellStart"/>
      <w:r w:rsidR="00557002">
        <w:rPr>
          <w:sz w:val="22"/>
          <w:szCs w:val="22"/>
        </w:rPr>
        <w:t>Stjärnholm</w:t>
      </w:r>
      <w:proofErr w:type="spellEnd"/>
      <w:r w:rsidR="00557002">
        <w:rPr>
          <w:sz w:val="22"/>
          <w:szCs w:val="22"/>
        </w:rPr>
        <w:t>.</w:t>
      </w:r>
    </w:p>
    <w:p w14:paraId="750DD5D6" w14:textId="77777777" w:rsidR="00F95121" w:rsidRDefault="00F95121" w:rsidP="005C118A">
      <w:pPr>
        <w:pStyle w:val="Diarienr"/>
      </w:pPr>
    </w:p>
    <w:p w14:paraId="30F4C51D" w14:textId="164BA179" w:rsidR="00F95121" w:rsidRDefault="00F95121" w:rsidP="005C118A">
      <w:pPr>
        <w:pStyle w:val="Diarienr"/>
      </w:pPr>
    </w:p>
    <w:p w14:paraId="1AEDD383" w14:textId="77777777" w:rsidR="00F95121" w:rsidRDefault="00F95121" w:rsidP="005C118A">
      <w:pPr>
        <w:pStyle w:val="Diarienr"/>
      </w:pPr>
    </w:p>
    <w:p w14:paraId="69F93DD1" w14:textId="77777777" w:rsidR="00F95121" w:rsidRDefault="00F95121" w:rsidP="005C118A">
      <w:pPr>
        <w:pStyle w:val="Diarienr"/>
      </w:pPr>
    </w:p>
    <w:p w14:paraId="480E92CA" w14:textId="77777777" w:rsidR="00F95121" w:rsidRDefault="00F95121" w:rsidP="005C118A">
      <w:pPr>
        <w:pStyle w:val="Diarienr"/>
      </w:pPr>
    </w:p>
    <w:p w14:paraId="24211B0B" w14:textId="77777777" w:rsidR="00F95121" w:rsidRDefault="00F95121" w:rsidP="005C118A">
      <w:pPr>
        <w:pStyle w:val="Diarienr"/>
      </w:pPr>
    </w:p>
    <w:p w14:paraId="08A5CB86" w14:textId="77777777" w:rsidR="00F95121" w:rsidRDefault="00F95121" w:rsidP="005C118A">
      <w:pPr>
        <w:pStyle w:val="Diarienr"/>
      </w:pPr>
    </w:p>
    <w:p w14:paraId="79DF1964" w14:textId="77777777" w:rsidR="00F95121" w:rsidRDefault="00F95121" w:rsidP="005C118A">
      <w:pPr>
        <w:pStyle w:val="Diarienr"/>
      </w:pPr>
    </w:p>
    <w:p w14:paraId="255C824C" w14:textId="77777777" w:rsidR="00F95121" w:rsidRDefault="00F95121" w:rsidP="005C118A">
      <w:pPr>
        <w:pStyle w:val="Diarienr"/>
      </w:pPr>
    </w:p>
    <w:p w14:paraId="28E4677D" w14:textId="77777777" w:rsidR="00F95121" w:rsidRDefault="00F95121" w:rsidP="005C118A">
      <w:pPr>
        <w:pStyle w:val="Diarienr"/>
      </w:pPr>
    </w:p>
    <w:p w14:paraId="38BA382F" w14:textId="77777777" w:rsidR="00F95121" w:rsidRDefault="00F95121" w:rsidP="005C118A">
      <w:pPr>
        <w:pStyle w:val="Diarienr"/>
      </w:pPr>
    </w:p>
    <w:p w14:paraId="30E144ED" w14:textId="77777777" w:rsidR="00F95121" w:rsidRDefault="00F95121" w:rsidP="005C118A">
      <w:pPr>
        <w:pStyle w:val="Diarienr"/>
      </w:pPr>
    </w:p>
    <w:p w14:paraId="128F594C" w14:textId="77777777" w:rsidR="00F95121" w:rsidRDefault="00F95121" w:rsidP="005C118A">
      <w:pPr>
        <w:pStyle w:val="Diarienr"/>
      </w:pPr>
    </w:p>
    <w:p w14:paraId="56E93DBB" w14:textId="77777777" w:rsidR="00F95121" w:rsidRDefault="00F95121" w:rsidP="005C118A">
      <w:pPr>
        <w:pStyle w:val="Diarienr"/>
      </w:pPr>
    </w:p>
    <w:p w14:paraId="7B0B33D3" w14:textId="77777777" w:rsidR="00F95121" w:rsidRDefault="00F95121" w:rsidP="005C118A">
      <w:pPr>
        <w:pStyle w:val="Diarienr"/>
      </w:pPr>
    </w:p>
    <w:p w14:paraId="0629A13E" w14:textId="77777777" w:rsidR="00F95121" w:rsidRDefault="00F95121" w:rsidP="005C118A">
      <w:pPr>
        <w:pStyle w:val="Diarienr"/>
      </w:pPr>
    </w:p>
    <w:p w14:paraId="66CC065C" w14:textId="77777777" w:rsidR="00F95121" w:rsidRDefault="00F95121" w:rsidP="005C118A">
      <w:pPr>
        <w:pStyle w:val="Diarienr"/>
      </w:pPr>
    </w:p>
    <w:p w14:paraId="6E748BC9" w14:textId="60E9AB43" w:rsidR="00F95121" w:rsidRPr="004A5590" w:rsidRDefault="004A5590" w:rsidP="005C118A">
      <w:pPr>
        <w:pStyle w:val="Diarienr"/>
        <w:rPr>
          <w:i w:val="0"/>
          <w:iCs w:val="0"/>
        </w:rPr>
      </w:pPr>
      <w:r w:rsidRPr="004A5590">
        <w:rPr>
          <w:i w:val="0"/>
          <w:iCs w:val="0"/>
        </w:rPr>
        <w:lastRenderedPageBreak/>
        <w:t>Kyrkorådet</w:t>
      </w:r>
      <w:r>
        <w:rPr>
          <w:i w:val="0"/>
          <w:iCs w:val="0"/>
        </w:rPr>
        <w:tab/>
      </w:r>
      <w:r>
        <w:rPr>
          <w:i w:val="0"/>
          <w:iCs w:val="0"/>
        </w:rPr>
        <w:tab/>
      </w:r>
      <w:r>
        <w:rPr>
          <w:i w:val="0"/>
          <w:iCs w:val="0"/>
        </w:rPr>
        <w:tab/>
        <w:t>2023-10-17</w:t>
      </w:r>
      <w:r>
        <w:rPr>
          <w:i w:val="0"/>
          <w:iCs w:val="0"/>
        </w:rPr>
        <w:tab/>
        <w:t xml:space="preserve">          § 91</w:t>
      </w:r>
      <w:r>
        <w:rPr>
          <w:i w:val="0"/>
          <w:iCs w:val="0"/>
        </w:rPr>
        <w:tab/>
        <w:t xml:space="preserve">     </w:t>
      </w:r>
      <w:proofErr w:type="gramStart"/>
      <w:r>
        <w:rPr>
          <w:i w:val="0"/>
          <w:iCs w:val="0"/>
        </w:rPr>
        <w:t>sidan  13</w:t>
      </w:r>
      <w:proofErr w:type="gramEnd"/>
    </w:p>
    <w:p w14:paraId="5EC46C26" w14:textId="0823A053" w:rsidR="005C118A" w:rsidRDefault="005C118A" w:rsidP="005C118A">
      <w:pPr>
        <w:pStyle w:val="Diarienr"/>
      </w:pPr>
      <w:r>
        <w:t>Diarienummer</w:t>
      </w:r>
      <w:r>
        <w:tab/>
        <w:t>P-20</w:t>
      </w:r>
      <w:r w:rsidR="00E219C4">
        <w:t>23-</w:t>
      </w:r>
      <w:r w:rsidR="00FF54D4">
        <w:t>40</w:t>
      </w:r>
    </w:p>
    <w:p w14:paraId="3075D428" w14:textId="2B6A0551" w:rsidR="005C118A" w:rsidRDefault="005C118A" w:rsidP="005C118A">
      <w:pPr>
        <w:pStyle w:val="renderubrik"/>
        <w:ind w:right="1100"/>
      </w:pPr>
      <w:r>
        <w:t>Rapporter från församlingsråd</w:t>
      </w:r>
    </w:p>
    <w:p w14:paraId="3358E104" w14:textId="77777777" w:rsidR="005C118A" w:rsidRDefault="005C118A" w:rsidP="005C118A">
      <w:pPr>
        <w:pStyle w:val="Beslut"/>
      </w:pPr>
      <w:r>
        <w:t>Kyrkorådets beslut</w:t>
      </w:r>
    </w:p>
    <w:p w14:paraId="73BD322A" w14:textId="308020D6" w:rsidR="005C118A" w:rsidRDefault="005C118A" w:rsidP="005C118A">
      <w:pPr>
        <w:pStyle w:val="Brdprotokoll"/>
        <w:tabs>
          <w:tab w:val="left" w:pos="993"/>
        </w:tabs>
        <w:ind w:right="1100"/>
        <w:rPr>
          <w:szCs w:val="22"/>
        </w:rPr>
      </w:pPr>
      <w:r>
        <w:rPr>
          <w:szCs w:val="22"/>
        </w:rPr>
        <w:t xml:space="preserve">Kyrkorådet beslutar att anteckna </w:t>
      </w:r>
      <w:r w:rsidR="003D4A4C">
        <w:rPr>
          <w:szCs w:val="22"/>
        </w:rPr>
        <w:t>rapporten</w:t>
      </w:r>
      <w:r>
        <w:rPr>
          <w:szCs w:val="22"/>
        </w:rPr>
        <w:t xml:space="preserve"> till protokollet.</w:t>
      </w:r>
    </w:p>
    <w:p w14:paraId="3C3A5BAF" w14:textId="77777777" w:rsidR="005C118A" w:rsidRDefault="005C118A" w:rsidP="005C118A">
      <w:pPr>
        <w:pStyle w:val="Prothuvud"/>
      </w:pPr>
    </w:p>
    <w:p w14:paraId="540C6F88" w14:textId="77777777" w:rsidR="005C118A" w:rsidRDefault="005C118A" w:rsidP="005C118A">
      <w:pPr>
        <w:pStyle w:val="Prothuvud"/>
      </w:pPr>
    </w:p>
    <w:p w14:paraId="7D4CF98A" w14:textId="77777777" w:rsidR="00E51B0F" w:rsidRDefault="005C118A" w:rsidP="005C118A">
      <w:pPr>
        <w:pStyle w:val="Prothuvud"/>
        <w:spacing w:after="120"/>
        <w:rPr>
          <w:b/>
          <w:bCs/>
        </w:rPr>
      </w:pPr>
      <w:r>
        <w:rPr>
          <w:b/>
          <w:bCs/>
        </w:rPr>
        <w:t>Rapporter från församlingsråd</w:t>
      </w:r>
      <w:r w:rsidR="005F3898">
        <w:rPr>
          <w:b/>
          <w:bCs/>
        </w:rPr>
        <w:t xml:space="preserve"> </w:t>
      </w:r>
    </w:p>
    <w:p w14:paraId="723F6BB7" w14:textId="77777777" w:rsidR="00125C92" w:rsidRPr="005A5978" w:rsidRDefault="00125C92" w:rsidP="00125C92">
      <w:pPr>
        <w:pStyle w:val="Prothuvud"/>
        <w:spacing w:after="120"/>
      </w:pPr>
      <w:r w:rsidRPr="005A5978">
        <w:t xml:space="preserve">Under året kommer rapporteringarna från församlingsråden innehålla olika teman enligt </w:t>
      </w:r>
      <w:r w:rsidRPr="005A5978">
        <w:br/>
        <w:t xml:space="preserve">preliminärt schema.  </w:t>
      </w:r>
    </w:p>
    <w:p w14:paraId="3165DD0F" w14:textId="5124C61C" w:rsidR="000168BE" w:rsidRDefault="003D4A4C" w:rsidP="000168BE">
      <w:pPr>
        <w:pStyle w:val="Prothuvud"/>
        <w:spacing w:after="120"/>
      </w:pPr>
      <w:r>
        <w:t xml:space="preserve">Denna gång informerade </w:t>
      </w:r>
      <w:r w:rsidR="004A5590">
        <w:t xml:space="preserve">prästen Johanna </w:t>
      </w:r>
      <w:proofErr w:type="spellStart"/>
      <w:r w:rsidR="004A5590">
        <w:t>Saxerbo</w:t>
      </w:r>
      <w:proofErr w:type="spellEnd"/>
      <w:r w:rsidR="004A5590">
        <w:t xml:space="preserve"> om</w:t>
      </w:r>
      <w:r w:rsidR="005A5978">
        <w:t xml:space="preserve"> </w:t>
      </w:r>
      <w:r w:rsidR="004A5590">
        <w:t>Huddinge pastorats arbete med sorgegrupper.</w:t>
      </w:r>
      <w:r w:rsidR="000168BE">
        <w:t xml:space="preserve"> </w:t>
      </w:r>
    </w:p>
    <w:p w14:paraId="0FE26E3B" w14:textId="69A664E4" w:rsidR="000257FB" w:rsidRDefault="00E51B0F" w:rsidP="003D4A4C">
      <w:pPr>
        <w:pStyle w:val="Beslut"/>
      </w:pPr>
      <w:r w:rsidRPr="00C35557">
        <w:rPr>
          <w:strike/>
        </w:rPr>
        <w:br/>
      </w:r>
      <w:r w:rsidRPr="00C35557">
        <w:rPr>
          <w:strike/>
        </w:rPr>
        <w:br/>
      </w:r>
    </w:p>
    <w:p w14:paraId="7C5905E5" w14:textId="77777777" w:rsidR="000257FB" w:rsidRDefault="000257FB" w:rsidP="000257FB">
      <w:pPr>
        <w:pStyle w:val="Prothuvud"/>
        <w:ind w:left="1684"/>
      </w:pPr>
    </w:p>
    <w:p w14:paraId="39A550A7" w14:textId="77777777" w:rsidR="000257FB" w:rsidRDefault="000257FB" w:rsidP="000257FB">
      <w:pPr>
        <w:pStyle w:val="Prothuvud"/>
      </w:pPr>
    </w:p>
    <w:p w14:paraId="7C1FA7DE" w14:textId="1613D6CF" w:rsidR="005C118A" w:rsidRPr="00C35557" w:rsidRDefault="005C118A" w:rsidP="005C118A">
      <w:pPr>
        <w:pStyle w:val="Prothuvud"/>
        <w:spacing w:after="120"/>
        <w:rPr>
          <w:strike/>
        </w:rPr>
      </w:pPr>
    </w:p>
    <w:p w14:paraId="17064FF5" w14:textId="77777777" w:rsidR="005C118A" w:rsidRDefault="005C118A" w:rsidP="00354836">
      <w:pPr>
        <w:pStyle w:val="Prothuvud"/>
      </w:pPr>
    </w:p>
    <w:p w14:paraId="00D6352F" w14:textId="77777777" w:rsidR="005C118A" w:rsidRDefault="005C118A" w:rsidP="00354836">
      <w:pPr>
        <w:pStyle w:val="Prothuvud"/>
      </w:pPr>
    </w:p>
    <w:p w14:paraId="3925C6A3" w14:textId="77777777" w:rsidR="005C118A" w:rsidRDefault="005C118A" w:rsidP="00354836">
      <w:pPr>
        <w:pStyle w:val="Prothuvud"/>
      </w:pPr>
    </w:p>
    <w:p w14:paraId="79BF9577" w14:textId="77777777" w:rsidR="005C118A" w:rsidRDefault="005C118A" w:rsidP="00354836">
      <w:pPr>
        <w:pStyle w:val="Prothuvud"/>
      </w:pPr>
    </w:p>
    <w:p w14:paraId="5190A0ED" w14:textId="77777777" w:rsidR="005F3898" w:rsidRDefault="005F3898" w:rsidP="00A753F5">
      <w:pPr>
        <w:pStyle w:val="Prothuvud"/>
      </w:pPr>
    </w:p>
    <w:p w14:paraId="5C9F9671" w14:textId="77777777" w:rsidR="005F3898" w:rsidRDefault="005F3898" w:rsidP="00A753F5">
      <w:pPr>
        <w:pStyle w:val="Prothuvud"/>
      </w:pPr>
    </w:p>
    <w:p w14:paraId="56F79C46" w14:textId="77777777" w:rsidR="005F3898" w:rsidRDefault="005F3898" w:rsidP="00A753F5">
      <w:pPr>
        <w:pStyle w:val="Prothuvud"/>
      </w:pPr>
    </w:p>
    <w:p w14:paraId="650E345B" w14:textId="77777777" w:rsidR="005F3898" w:rsidRDefault="005F3898" w:rsidP="00A753F5">
      <w:pPr>
        <w:pStyle w:val="Prothuvud"/>
      </w:pPr>
    </w:p>
    <w:p w14:paraId="05DA8589" w14:textId="77777777" w:rsidR="005F3898" w:rsidRDefault="005F3898" w:rsidP="00A753F5">
      <w:pPr>
        <w:pStyle w:val="Prothuvud"/>
      </w:pPr>
    </w:p>
    <w:p w14:paraId="0D78E36D" w14:textId="77777777" w:rsidR="00E51B0F" w:rsidRDefault="00E51B0F" w:rsidP="005F3898">
      <w:pPr>
        <w:pStyle w:val="Prothuvud"/>
      </w:pPr>
    </w:p>
    <w:p w14:paraId="77C6044A" w14:textId="77777777" w:rsidR="00E51B0F" w:rsidRDefault="00E51B0F" w:rsidP="005F3898">
      <w:pPr>
        <w:pStyle w:val="Prothuvud"/>
      </w:pPr>
    </w:p>
    <w:p w14:paraId="3EC70FCF" w14:textId="77777777" w:rsidR="00E51B0F" w:rsidRDefault="00E51B0F" w:rsidP="005F3898">
      <w:pPr>
        <w:pStyle w:val="Prothuvud"/>
      </w:pPr>
    </w:p>
    <w:p w14:paraId="4FBE9E60" w14:textId="77777777" w:rsidR="00953CB4" w:rsidRDefault="00953CB4" w:rsidP="005F3898">
      <w:pPr>
        <w:pStyle w:val="Prothuvud"/>
      </w:pPr>
    </w:p>
    <w:p w14:paraId="5E457E8A" w14:textId="77777777" w:rsidR="003D4A4C" w:rsidRDefault="003D4A4C" w:rsidP="005F3898">
      <w:pPr>
        <w:pStyle w:val="Prothuvud"/>
      </w:pPr>
    </w:p>
    <w:p w14:paraId="48B1D095" w14:textId="77777777" w:rsidR="003D4A4C" w:rsidRDefault="003D4A4C" w:rsidP="005F3898">
      <w:pPr>
        <w:pStyle w:val="Prothuvud"/>
      </w:pPr>
    </w:p>
    <w:p w14:paraId="37CB5C2D" w14:textId="77777777" w:rsidR="003D4A4C" w:rsidRDefault="003D4A4C" w:rsidP="005F3898">
      <w:pPr>
        <w:pStyle w:val="Prothuvud"/>
      </w:pPr>
    </w:p>
    <w:p w14:paraId="6C14FCBE" w14:textId="77777777" w:rsidR="003D4A4C" w:rsidRDefault="003D4A4C" w:rsidP="005F3898">
      <w:pPr>
        <w:pStyle w:val="Prothuvud"/>
      </w:pPr>
    </w:p>
    <w:p w14:paraId="7B4FA5AE" w14:textId="77777777" w:rsidR="003D4A4C" w:rsidRDefault="003D4A4C" w:rsidP="005F3898">
      <w:pPr>
        <w:pStyle w:val="Prothuvud"/>
      </w:pPr>
    </w:p>
    <w:p w14:paraId="7CD0BB64" w14:textId="77777777" w:rsidR="003D4A4C" w:rsidRDefault="003D4A4C" w:rsidP="005F3898">
      <w:pPr>
        <w:pStyle w:val="Prothuvud"/>
      </w:pPr>
    </w:p>
    <w:p w14:paraId="3B0A2DB4" w14:textId="77777777" w:rsidR="003D4A4C" w:rsidRDefault="003D4A4C" w:rsidP="005F3898">
      <w:pPr>
        <w:pStyle w:val="Prothuvud"/>
      </w:pPr>
    </w:p>
    <w:p w14:paraId="50BFC001" w14:textId="77777777" w:rsidR="003D4A4C" w:rsidRDefault="003D4A4C" w:rsidP="005F3898">
      <w:pPr>
        <w:pStyle w:val="Prothuvud"/>
      </w:pPr>
    </w:p>
    <w:p w14:paraId="16040694" w14:textId="77777777" w:rsidR="003D4A4C" w:rsidRDefault="003D4A4C" w:rsidP="005F3898">
      <w:pPr>
        <w:pStyle w:val="Prothuvud"/>
      </w:pPr>
    </w:p>
    <w:p w14:paraId="63EBDF16" w14:textId="77777777" w:rsidR="003D4A4C" w:rsidRDefault="003D4A4C" w:rsidP="005F3898">
      <w:pPr>
        <w:pStyle w:val="Prothuvud"/>
      </w:pPr>
    </w:p>
    <w:p w14:paraId="4E85833D" w14:textId="77777777" w:rsidR="003D4A4C" w:rsidRDefault="003D4A4C" w:rsidP="005F3898">
      <w:pPr>
        <w:pStyle w:val="Prothuvud"/>
      </w:pPr>
    </w:p>
    <w:p w14:paraId="2E11D29A" w14:textId="77777777" w:rsidR="003D4A4C" w:rsidRDefault="003D4A4C" w:rsidP="005F3898">
      <w:pPr>
        <w:pStyle w:val="Prothuvud"/>
      </w:pPr>
    </w:p>
    <w:p w14:paraId="32E5A52A" w14:textId="3068ED1A" w:rsidR="005F3898" w:rsidRDefault="005F3898" w:rsidP="005F3898">
      <w:pPr>
        <w:pStyle w:val="Prothuvud"/>
      </w:pPr>
      <w:r>
        <w:lastRenderedPageBreak/>
        <w:t>Kyrkorådet</w:t>
      </w:r>
      <w:r>
        <w:tab/>
      </w:r>
      <w:r w:rsidR="00F77AB0">
        <w:t>2023-10-17</w:t>
      </w:r>
      <w:r>
        <w:tab/>
        <w:t>§</w:t>
      </w:r>
      <w:r>
        <w:tab/>
      </w:r>
      <w:r w:rsidR="00F77AB0">
        <w:t>92</w:t>
      </w:r>
      <w:r>
        <w:tab/>
        <w:t>sidan</w:t>
      </w:r>
      <w:r>
        <w:tab/>
      </w:r>
      <w:r w:rsidR="00102E78">
        <w:t>1</w:t>
      </w:r>
      <w:r w:rsidR="00ED19FF">
        <w:t>4</w:t>
      </w:r>
    </w:p>
    <w:p w14:paraId="2EFE16C6" w14:textId="77777777" w:rsidR="005F3898" w:rsidRDefault="005F3898" w:rsidP="005F3898">
      <w:pPr>
        <w:pStyle w:val="Diarienr"/>
      </w:pPr>
      <w:r>
        <w:t>Diarienummer</w:t>
      </w:r>
      <w:r>
        <w:tab/>
        <w:t>P-2023-40</w:t>
      </w:r>
    </w:p>
    <w:p w14:paraId="64BC6D97" w14:textId="70D04FFC" w:rsidR="005F3898" w:rsidRDefault="005F3898" w:rsidP="005F3898">
      <w:pPr>
        <w:pStyle w:val="renderubrik"/>
        <w:ind w:right="1100"/>
      </w:pPr>
      <w:r>
        <w:t xml:space="preserve">Rapporter </w:t>
      </w:r>
      <w:r w:rsidR="008977C8">
        <w:t>från kyrkogård- och fastighets</w:t>
      </w:r>
      <w:r>
        <w:t>utskott</w:t>
      </w:r>
    </w:p>
    <w:p w14:paraId="2BC51485" w14:textId="77777777" w:rsidR="005F3898" w:rsidRDefault="005F3898" w:rsidP="005F3898">
      <w:pPr>
        <w:pStyle w:val="Beslut"/>
      </w:pPr>
      <w:r>
        <w:t>Kyrkorådets beslut</w:t>
      </w:r>
    </w:p>
    <w:p w14:paraId="42B103EA" w14:textId="77777777" w:rsidR="005F3898" w:rsidRDefault="005F3898" w:rsidP="005F3898">
      <w:pPr>
        <w:pStyle w:val="Brdprotokoll"/>
        <w:tabs>
          <w:tab w:val="left" w:pos="993"/>
        </w:tabs>
        <w:ind w:right="1100"/>
        <w:rPr>
          <w:szCs w:val="22"/>
        </w:rPr>
      </w:pPr>
      <w:r>
        <w:rPr>
          <w:szCs w:val="22"/>
        </w:rPr>
        <w:t>Kyrkorådet beslutar att anteckna rapporterna till protokollet.</w:t>
      </w:r>
    </w:p>
    <w:p w14:paraId="1BEFFA6E" w14:textId="77777777" w:rsidR="005F3898" w:rsidRDefault="005F3898" w:rsidP="005F3898">
      <w:pPr>
        <w:pStyle w:val="Prothuvud"/>
      </w:pPr>
    </w:p>
    <w:p w14:paraId="05E1437A" w14:textId="77777777" w:rsidR="005F3898" w:rsidRDefault="005F3898" w:rsidP="005F3898">
      <w:pPr>
        <w:pStyle w:val="Prothuvud"/>
      </w:pPr>
    </w:p>
    <w:p w14:paraId="1330ACA9" w14:textId="2343F6FB" w:rsidR="00560D50" w:rsidRPr="00953CB4" w:rsidRDefault="00560D50" w:rsidP="00560D50">
      <w:pPr>
        <w:pStyle w:val="Prothuvud"/>
        <w:spacing w:after="120"/>
      </w:pPr>
      <w:r w:rsidRPr="00953CB4">
        <w:rPr>
          <w:b/>
          <w:bCs/>
        </w:rPr>
        <w:t>Rapport från fastighetsutskottet</w:t>
      </w:r>
      <w:r w:rsidR="00521C31">
        <w:rPr>
          <w:b/>
          <w:bCs/>
        </w:rPr>
        <w:t xml:space="preserve"> </w:t>
      </w:r>
    </w:p>
    <w:p w14:paraId="43ED45B7" w14:textId="77777777" w:rsidR="005055FB" w:rsidRDefault="00560D50" w:rsidP="005055FB">
      <w:pPr>
        <w:pStyle w:val="Prothuvud"/>
        <w:spacing w:after="60"/>
      </w:pPr>
      <w:r w:rsidRPr="00953CB4">
        <w:t xml:space="preserve">Fastighetsutskottets </w:t>
      </w:r>
      <w:r w:rsidR="003D4A4C">
        <w:t>ordförande Lars-Göran Sander informerade om att utskottet</w:t>
      </w:r>
      <w:r w:rsidR="005055FB">
        <w:t xml:space="preserve"> vid sitt senaste möte har haft flera angelägna ärenden. Se punkter.</w:t>
      </w:r>
    </w:p>
    <w:p w14:paraId="56BFD3A3" w14:textId="2E45C395" w:rsidR="005055FB" w:rsidRDefault="005055FB" w:rsidP="005055FB">
      <w:pPr>
        <w:pStyle w:val="Prothuvud"/>
        <w:numPr>
          <w:ilvl w:val="0"/>
          <w:numId w:val="37"/>
        </w:numPr>
        <w:spacing w:after="60"/>
      </w:pPr>
      <w:r>
        <w:t>Kyrkoherde Patrik Skantze deltog.</w:t>
      </w:r>
    </w:p>
    <w:p w14:paraId="6C9994CB" w14:textId="77777777" w:rsidR="005055FB" w:rsidRDefault="005055FB" w:rsidP="005055FB">
      <w:pPr>
        <w:pStyle w:val="Prothuvud"/>
        <w:numPr>
          <w:ilvl w:val="0"/>
          <w:numId w:val="37"/>
        </w:numPr>
        <w:spacing w:after="60"/>
      </w:pPr>
      <w:r>
        <w:t>Dräneringen startar upp denna vecka och beräknas pågå till slutet av februari 2024.</w:t>
      </w:r>
      <w:r w:rsidRPr="005055FB">
        <w:t xml:space="preserve"> </w:t>
      </w:r>
      <w:r>
        <w:t>Entreprenören Dalsvillan AB är upphandlad för arbetet.</w:t>
      </w:r>
    </w:p>
    <w:p w14:paraId="2D7F5591" w14:textId="77777777" w:rsidR="005055FB" w:rsidRDefault="005055FB" w:rsidP="005055FB">
      <w:pPr>
        <w:pStyle w:val="Prothuvud"/>
        <w:numPr>
          <w:ilvl w:val="0"/>
          <w:numId w:val="37"/>
        </w:numPr>
        <w:spacing w:after="60"/>
      </w:pPr>
      <w:r>
        <w:t>Vid kommande möte kommer utskottet att svara på en enkät som kyrkvindens ekonomiska förening har sänt ut. Den handlar om förnybar el och våra tankar kring ev. kommande satsningar inom området. Enkätsvaren kommer att komma till kyrkorådet då kyrkorådets ombeds att var det organ som svarar på enkäten.</w:t>
      </w:r>
    </w:p>
    <w:p w14:paraId="623C0E15" w14:textId="62E2AFCE" w:rsidR="005055FB" w:rsidRDefault="005055FB" w:rsidP="005055FB">
      <w:pPr>
        <w:pStyle w:val="Prothuvud"/>
        <w:numPr>
          <w:ilvl w:val="0"/>
          <w:numId w:val="37"/>
        </w:numPr>
        <w:spacing w:after="60"/>
      </w:pPr>
      <w:r>
        <w:t>Vård och underhållsplan för Vårby Gårds kyrka är snart klar och vi kan nu ta fram kostnadsprognoser för kyrkan som kommer att delges på kommande utskottsmöte.</w:t>
      </w:r>
    </w:p>
    <w:p w14:paraId="2BE8E350" w14:textId="09026C74" w:rsidR="00560D50" w:rsidRDefault="00560D50" w:rsidP="003D4A4C">
      <w:pPr>
        <w:pStyle w:val="Prothuvud"/>
        <w:spacing w:after="60"/>
      </w:pPr>
      <w:r>
        <w:br/>
      </w:r>
    </w:p>
    <w:p w14:paraId="14E8656E" w14:textId="1328B167" w:rsidR="003D4A4C" w:rsidRPr="00953CB4" w:rsidRDefault="003D4A4C" w:rsidP="003D4A4C">
      <w:pPr>
        <w:pStyle w:val="Prothuvud"/>
        <w:spacing w:after="120"/>
      </w:pPr>
      <w:r w:rsidRPr="00953CB4">
        <w:rPr>
          <w:b/>
          <w:bCs/>
        </w:rPr>
        <w:t xml:space="preserve">Rapport från </w:t>
      </w:r>
      <w:r>
        <w:rPr>
          <w:b/>
          <w:bCs/>
        </w:rPr>
        <w:t>kyrkogårdsutskottet</w:t>
      </w:r>
    </w:p>
    <w:p w14:paraId="3287E8C1" w14:textId="0B9D198A" w:rsidR="003D4A4C" w:rsidRDefault="003D4A4C" w:rsidP="003D4A4C">
      <w:pPr>
        <w:pStyle w:val="Prothuvud"/>
        <w:spacing w:after="60"/>
      </w:pPr>
      <w:r>
        <w:t>Kyrkogårdsutskottets</w:t>
      </w:r>
      <w:r w:rsidRPr="00953CB4">
        <w:t xml:space="preserve"> </w:t>
      </w:r>
      <w:r>
        <w:t>ordförande Göran Hallberg informerade om att utskottet har haft möte och diskuterat flera frågor. Bland annat</w:t>
      </w:r>
      <w:r w:rsidR="004A5590">
        <w:t xml:space="preserve"> att utskottet har haft besök av en landskapsarkitekt inför investeringen av </w:t>
      </w:r>
      <w:r w:rsidR="00D97258">
        <w:t xml:space="preserve">ytterligare </w:t>
      </w:r>
      <w:r w:rsidR="004A5590">
        <w:t xml:space="preserve">en askgravlund på </w:t>
      </w:r>
      <w:proofErr w:type="spellStart"/>
      <w:r w:rsidR="004A5590">
        <w:t>Tomtberga</w:t>
      </w:r>
      <w:proofErr w:type="spellEnd"/>
      <w:r w:rsidR="004A5590">
        <w:t xml:space="preserve"> begravningsplats.</w:t>
      </w:r>
    </w:p>
    <w:p w14:paraId="324CFC18" w14:textId="77777777" w:rsidR="003D4A4C" w:rsidRDefault="003D4A4C" w:rsidP="003D4A4C">
      <w:pPr>
        <w:pStyle w:val="Prothuvud"/>
        <w:spacing w:after="60"/>
      </w:pPr>
    </w:p>
    <w:p w14:paraId="39A24454" w14:textId="7A57AFBA" w:rsidR="003D4A4C" w:rsidRDefault="003D4A4C" w:rsidP="003D4A4C">
      <w:pPr>
        <w:pStyle w:val="Prothuvud"/>
        <w:spacing w:after="60"/>
      </w:pPr>
      <w:r>
        <w:br/>
      </w:r>
    </w:p>
    <w:p w14:paraId="749C8A58" w14:textId="77777777" w:rsidR="005F3898" w:rsidRPr="00953CB4" w:rsidRDefault="005F3898" w:rsidP="005F3898">
      <w:pPr>
        <w:pStyle w:val="Prothuvud"/>
      </w:pPr>
    </w:p>
    <w:p w14:paraId="4972532D" w14:textId="77777777" w:rsidR="00953CB4" w:rsidRPr="00953CB4" w:rsidRDefault="00953CB4" w:rsidP="00953CB4">
      <w:pPr>
        <w:pStyle w:val="Prothuvud"/>
        <w:spacing w:after="60"/>
        <w:ind w:left="1712"/>
      </w:pPr>
    </w:p>
    <w:p w14:paraId="51DC1989" w14:textId="77777777" w:rsidR="005F3898" w:rsidRDefault="005F3898" w:rsidP="005F3898">
      <w:pPr>
        <w:pStyle w:val="Prothuvud"/>
      </w:pPr>
    </w:p>
    <w:p w14:paraId="03CC89CB" w14:textId="77777777" w:rsidR="005F3898" w:rsidRDefault="005F3898" w:rsidP="005F3898">
      <w:pPr>
        <w:pStyle w:val="Prothuvud"/>
      </w:pPr>
    </w:p>
    <w:p w14:paraId="58CEEF3C" w14:textId="77777777" w:rsidR="005F3898" w:rsidRDefault="005F3898" w:rsidP="005F3898">
      <w:pPr>
        <w:pStyle w:val="Prothuvud"/>
      </w:pPr>
    </w:p>
    <w:p w14:paraId="15BCBD5F" w14:textId="77777777" w:rsidR="005F3898" w:rsidRDefault="005F3898" w:rsidP="005F3898">
      <w:pPr>
        <w:pStyle w:val="Prothuvud"/>
      </w:pPr>
    </w:p>
    <w:p w14:paraId="04B9A08F" w14:textId="77777777" w:rsidR="005F3898" w:rsidRDefault="005F3898" w:rsidP="005F3898">
      <w:pPr>
        <w:pStyle w:val="Prothuvud"/>
      </w:pPr>
    </w:p>
    <w:p w14:paraId="0EA807CD" w14:textId="449265A7" w:rsidR="005F3898" w:rsidRDefault="005F3898" w:rsidP="00A753F5">
      <w:pPr>
        <w:pStyle w:val="Prothuvud"/>
      </w:pPr>
    </w:p>
    <w:p w14:paraId="3F527E53" w14:textId="5AC51B01" w:rsidR="005F3898" w:rsidRDefault="005F3898" w:rsidP="00A753F5">
      <w:pPr>
        <w:pStyle w:val="Prothuvud"/>
      </w:pPr>
    </w:p>
    <w:p w14:paraId="56A9E1EF" w14:textId="4E4D6F3B" w:rsidR="005F3898" w:rsidRDefault="005F3898" w:rsidP="00A753F5">
      <w:pPr>
        <w:pStyle w:val="Prothuvud"/>
      </w:pPr>
    </w:p>
    <w:p w14:paraId="0BB1095F" w14:textId="21C13A4F" w:rsidR="005F3898" w:rsidRDefault="005F3898" w:rsidP="00A753F5">
      <w:pPr>
        <w:pStyle w:val="Prothuvud"/>
      </w:pPr>
    </w:p>
    <w:p w14:paraId="0CE6B667" w14:textId="09F04EC2" w:rsidR="005F3898" w:rsidRDefault="005F3898" w:rsidP="00A753F5">
      <w:pPr>
        <w:pStyle w:val="Prothuvud"/>
      </w:pPr>
    </w:p>
    <w:p w14:paraId="630A2AF0" w14:textId="181E1773" w:rsidR="005F3898" w:rsidRDefault="005F3898" w:rsidP="00A753F5">
      <w:pPr>
        <w:pStyle w:val="Prothuvud"/>
      </w:pPr>
    </w:p>
    <w:p w14:paraId="1D56AF31" w14:textId="77777777" w:rsidR="00C12918" w:rsidRDefault="00C12918" w:rsidP="00A753F5">
      <w:pPr>
        <w:pStyle w:val="Prothuvud"/>
      </w:pPr>
    </w:p>
    <w:p w14:paraId="05520F50" w14:textId="77777777" w:rsidR="00C12918" w:rsidRDefault="00C12918" w:rsidP="00A753F5">
      <w:pPr>
        <w:pStyle w:val="Prothuvud"/>
      </w:pPr>
    </w:p>
    <w:p w14:paraId="146A1978" w14:textId="218BA552" w:rsidR="00A753F5" w:rsidRDefault="00A753F5" w:rsidP="00A753F5">
      <w:pPr>
        <w:pStyle w:val="Prothuvud"/>
      </w:pPr>
      <w:r>
        <w:lastRenderedPageBreak/>
        <w:t>Kyrkorådet</w:t>
      </w:r>
      <w:r>
        <w:tab/>
      </w:r>
      <w:r w:rsidR="00F77AB0">
        <w:t>2023-10-17</w:t>
      </w:r>
      <w:r>
        <w:tab/>
        <w:t>§</w:t>
      </w:r>
      <w:r>
        <w:tab/>
      </w:r>
      <w:r w:rsidR="00F77AB0">
        <w:t>93</w:t>
      </w:r>
      <w:r>
        <w:tab/>
        <w:t>sidan</w:t>
      </w:r>
      <w:r>
        <w:tab/>
        <w:t>1</w:t>
      </w:r>
      <w:r w:rsidR="00ED19FF">
        <w:t>5</w:t>
      </w:r>
    </w:p>
    <w:p w14:paraId="455FBEAD" w14:textId="4A8665EA" w:rsidR="00A753F5" w:rsidRDefault="00A753F5" w:rsidP="00A753F5">
      <w:pPr>
        <w:pStyle w:val="Diarienr"/>
      </w:pPr>
      <w:r>
        <w:t>Diarienummer</w:t>
      </w:r>
      <w:r>
        <w:tab/>
        <w:t>P-202</w:t>
      </w:r>
      <w:r w:rsidR="00E219C4">
        <w:t>3-</w:t>
      </w:r>
      <w:r w:rsidR="00FF54D4">
        <w:t>41</w:t>
      </w:r>
    </w:p>
    <w:p w14:paraId="0522C187" w14:textId="77777777" w:rsidR="00A753F5" w:rsidRDefault="00A753F5" w:rsidP="00A753F5">
      <w:pPr>
        <w:pStyle w:val="renderubrik"/>
        <w:ind w:right="1100"/>
      </w:pPr>
      <w:bookmarkStart w:id="8" w:name="_Hlk85535167"/>
      <w:r>
        <w:t>Delgivningar</w:t>
      </w:r>
    </w:p>
    <w:bookmarkEnd w:id="8"/>
    <w:p w14:paraId="31780777" w14:textId="77777777" w:rsidR="00FF54D4" w:rsidRDefault="00FF54D4" w:rsidP="00FF54D4">
      <w:pPr>
        <w:pStyle w:val="Beslut"/>
      </w:pPr>
      <w:r>
        <w:t>Kyrkorådets beslut</w:t>
      </w:r>
    </w:p>
    <w:p w14:paraId="090D3BC5" w14:textId="5B7AAEB1" w:rsidR="00C437C0" w:rsidRDefault="00C437C0" w:rsidP="00C437C0">
      <w:pPr>
        <w:pStyle w:val="Brdprotokoll"/>
        <w:tabs>
          <w:tab w:val="left" w:pos="993"/>
        </w:tabs>
        <w:ind w:right="1100"/>
        <w:rPr>
          <w:szCs w:val="22"/>
        </w:rPr>
      </w:pPr>
      <w:r>
        <w:rPr>
          <w:szCs w:val="22"/>
        </w:rPr>
        <w:t>Kyrkorådet beslutar att anteckna rapporten till protokollet.</w:t>
      </w:r>
    </w:p>
    <w:p w14:paraId="64C31AF9" w14:textId="5C10BC1B" w:rsidR="00FF54D4" w:rsidRDefault="00FF54D4" w:rsidP="00FF54D4">
      <w:pPr>
        <w:pStyle w:val="Brdprotokoll"/>
        <w:tabs>
          <w:tab w:val="left" w:pos="993"/>
        </w:tabs>
        <w:ind w:right="1100"/>
        <w:rPr>
          <w:szCs w:val="22"/>
        </w:rPr>
      </w:pPr>
    </w:p>
    <w:p w14:paraId="19DFBDB9" w14:textId="377E18E8" w:rsidR="00FF54D4" w:rsidRDefault="00FF54D4" w:rsidP="00FF54D4">
      <w:pPr>
        <w:pStyle w:val="Brdprotokoll"/>
        <w:tabs>
          <w:tab w:val="left" w:pos="993"/>
        </w:tabs>
        <w:ind w:right="1100"/>
        <w:rPr>
          <w:szCs w:val="22"/>
        </w:rPr>
      </w:pPr>
    </w:p>
    <w:p w14:paraId="1D477B10" w14:textId="77777777" w:rsidR="005F3898" w:rsidRDefault="005F3898" w:rsidP="005F3898">
      <w:pPr>
        <w:pStyle w:val="Brdprotokoll"/>
        <w:tabs>
          <w:tab w:val="left" w:pos="993"/>
        </w:tabs>
        <w:ind w:right="1100"/>
        <w:rPr>
          <w:szCs w:val="22"/>
        </w:rPr>
      </w:pPr>
    </w:p>
    <w:p w14:paraId="7D753DDD" w14:textId="77777777" w:rsidR="005F3898" w:rsidRDefault="005F3898" w:rsidP="005F3898">
      <w:pPr>
        <w:pStyle w:val="Brdprotokoll"/>
        <w:tabs>
          <w:tab w:val="left" w:pos="993"/>
        </w:tabs>
        <w:ind w:right="1100"/>
        <w:rPr>
          <w:szCs w:val="22"/>
        </w:rPr>
      </w:pPr>
    </w:p>
    <w:p w14:paraId="6875544F" w14:textId="77777777" w:rsidR="00107EA7" w:rsidRDefault="00107EA7" w:rsidP="00107EA7">
      <w:pPr>
        <w:pStyle w:val="Prothuvud"/>
      </w:pPr>
    </w:p>
    <w:p w14:paraId="0799915B" w14:textId="28EF661C" w:rsidR="00A753F5" w:rsidRDefault="00A753F5" w:rsidP="00A753F5">
      <w:pPr>
        <w:pStyle w:val="Brdprotokoll"/>
        <w:tabs>
          <w:tab w:val="left" w:pos="993"/>
        </w:tabs>
        <w:ind w:right="1100"/>
        <w:rPr>
          <w:szCs w:val="22"/>
        </w:rPr>
      </w:pPr>
      <w:r>
        <w:rPr>
          <w:szCs w:val="22"/>
        </w:rPr>
        <w:br/>
      </w:r>
      <w:r>
        <w:rPr>
          <w:szCs w:val="22"/>
        </w:rPr>
        <w:br/>
      </w:r>
      <w:r>
        <w:rPr>
          <w:szCs w:val="22"/>
        </w:rPr>
        <w:br/>
      </w:r>
      <w:r>
        <w:rPr>
          <w:szCs w:val="22"/>
        </w:rPr>
        <w:br/>
      </w:r>
      <w:r>
        <w:rPr>
          <w:szCs w:val="22"/>
        </w:rPr>
        <w:br/>
      </w:r>
      <w:r>
        <w:rPr>
          <w:szCs w:val="22"/>
        </w:rPr>
        <w:br/>
      </w:r>
      <w:r>
        <w:rPr>
          <w:szCs w:val="22"/>
        </w:rPr>
        <w:br/>
      </w:r>
      <w:r>
        <w:rPr>
          <w:szCs w:val="22"/>
        </w:rPr>
        <w:br/>
      </w:r>
      <w:r>
        <w:rPr>
          <w:szCs w:val="22"/>
        </w:rPr>
        <w:br/>
      </w:r>
      <w:r>
        <w:rPr>
          <w:szCs w:val="22"/>
        </w:rPr>
        <w:br/>
      </w:r>
      <w:r>
        <w:rPr>
          <w:szCs w:val="22"/>
        </w:rPr>
        <w:br/>
      </w:r>
      <w:r>
        <w:rPr>
          <w:szCs w:val="22"/>
        </w:rPr>
        <w:br/>
      </w:r>
      <w:r>
        <w:rPr>
          <w:szCs w:val="22"/>
        </w:rPr>
        <w:br/>
      </w:r>
      <w:r>
        <w:rPr>
          <w:szCs w:val="22"/>
        </w:rPr>
        <w:br/>
      </w:r>
      <w:r>
        <w:rPr>
          <w:szCs w:val="22"/>
        </w:rPr>
        <w:br/>
      </w:r>
      <w:r>
        <w:rPr>
          <w:szCs w:val="22"/>
        </w:rPr>
        <w:br/>
      </w:r>
      <w:r>
        <w:rPr>
          <w:szCs w:val="22"/>
        </w:rPr>
        <w:br/>
      </w:r>
      <w:r>
        <w:rPr>
          <w:szCs w:val="22"/>
        </w:rPr>
        <w:br/>
      </w:r>
    </w:p>
    <w:p w14:paraId="296A0CD4" w14:textId="77777777" w:rsidR="00A753F5" w:rsidRDefault="00A753F5" w:rsidP="00A753F5">
      <w:pPr>
        <w:pStyle w:val="Prothuvud"/>
      </w:pPr>
    </w:p>
    <w:p w14:paraId="0F5C4A67" w14:textId="77777777" w:rsidR="0065540A" w:rsidRDefault="0065540A" w:rsidP="00A753F5">
      <w:pPr>
        <w:pStyle w:val="Prothuvud"/>
      </w:pPr>
    </w:p>
    <w:p w14:paraId="0AAB09EF" w14:textId="77777777" w:rsidR="0065540A" w:rsidRDefault="0065540A" w:rsidP="00A753F5">
      <w:pPr>
        <w:pStyle w:val="Prothuvud"/>
      </w:pPr>
    </w:p>
    <w:p w14:paraId="25E77150" w14:textId="77777777" w:rsidR="00C35557" w:rsidRDefault="00C35557" w:rsidP="00A753F5">
      <w:pPr>
        <w:pStyle w:val="Prothuvud"/>
      </w:pPr>
    </w:p>
    <w:p w14:paraId="12AAEBC4" w14:textId="77777777" w:rsidR="00C35557" w:rsidRDefault="00C35557" w:rsidP="00A753F5">
      <w:pPr>
        <w:pStyle w:val="Prothuvud"/>
      </w:pPr>
    </w:p>
    <w:p w14:paraId="66709F00" w14:textId="77777777" w:rsidR="00C35557" w:rsidRDefault="00C35557" w:rsidP="00A753F5">
      <w:pPr>
        <w:pStyle w:val="Prothuvud"/>
      </w:pPr>
    </w:p>
    <w:p w14:paraId="0D9E219B" w14:textId="77777777" w:rsidR="00C35557" w:rsidRDefault="00C35557" w:rsidP="00A753F5">
      <w:pPr>
        <w:pStyle w:val="Prothuvud"/>
      </w:pPr>
    </w:p>
    <w:p w14:paraId="5C3E236E" w14:textId="77777777" w:rsidR="00C35557" w:rsidRDefault="00C35557" w:rsidP="00A753F5">
      <w:pPr>
        <w:pStyle w:val="Prothuvud"/>
      </w:pPr>
    </w:p>
    <w:p w14:paraId="3ADDD174" w14:textId="77777777" w:rsidR="00C35557" w:rsidRDefault="00C35557" w:rsidP="00A753F5">
      <w:pPr>
        <w:pStyle w:val="Prothuvud"/>
      </w:pPr>
    </w:p>
    <w:p w14:paraId="5B40C40C" w14:textId="77777777" w:rsidR="00C35557" w:rsidRDefault="00C35557" w:rsidP="00A753F5">
      <w:pPr>
        <w:pStyle w:val="Prothuvud"/>
      </w:pPr>
    </w:p>
    <w:p w14:paraId="4E482BD2" w14:textId="77777777" w:rsidR="00C35557" w:rsidRDefault="00C35557" w:rsidP="00A753F5">
      <w:pPr>
        <w:pStyle w:val="Prothuvud"/>
      </w:pPr>
    </w:p>
    <w:p w14:paraId="61BA90EB" w14:textId="77777777" w:rsidR="00C35557" w:rsidRDefault="00C35557" w:rsidP="00A753F5">
      <w:pPr>
        <w:pStyle w:val="Prothuvud"/>
      </w:pPr>
    </w:p>
    <w:p w14:paraId="070718D8" w14:textId="77777777" w:rsidR="00C35557" w:rsidRDefault="00C35557" w:rsidP="00A753F5">
      <w:pPr>
        <w:pStyle w:val="Prothuvud"/>
      </w:pPr>
    </w:p>
    <w:p w14:paraId="5351E6BE" w14:textId="5243949F" w:rsidR="00C35557" w:rsidRDefault="00C35557" w:rsidP="00A753F5">
      <w:pPr>
        <w:pStyle w:val="Prothuvud"/>
      </w:pPr>
    </w:p>
    <w:p w14:paraId="05A98B28" w14:textId="544C2684" w:rsidR="00C35557" w:rsidRDefault="00C35557" w:rsidP="00A753F5">
      <w:pPr>
        <w:pStyle w:val="Prothuvud"/>
      </w:pPr>
    </w:p>
    <w:p w14:paraId="3CC9BF7A" w14:textId="77D62716" w:rsidR="00A753F5" w:rsidRDefault="00A753F5" w:rsidP="00A753F5">
      <w:pPr>
        <w:pStyle w:val="Prothuvud"/>
      </w:pPr>
      <w:r>
        <w:lastRenderedPageBreak/>
        <w:t>Kyrkorådet</w:t>
      </w:r>
      <w:r>
        <w:tab/>
      </w:r>
      <w:r w:rsidR="00F77AB0">
        <w:t>2023-10-17</w:t>
      </w:r>
      <w:r>
        <w:tab/>
        <w:t>§</w:t>
      </w:r>
      <w:r>
        <w:tab/>
      </w:r>
      <w:r w:rsidR="00F77AB0">
        <w:t>94</w:t>
      </w:r>
      <w:r>
        <w:tab/>
        <w:t>sidan</w:t>
      </w:r>
      <w:r>
        <w:tab/>
      </w:r>
      <w:r w:rsidR="0065540A">
        <w:t>1</w:t>
      </w:r>
      <w:r w:rsidR="00ED19FF">
        <w:t>6</w:t>
      </w:r>
    </w:p>
    <w:p w14:paraId="22C38875" w14:textId="209EA3E9" w:rsidR="00A753F5" w:rsidRDefault="00A753F5" w:rsidP="00A753F5">
      <w:pPr>
        <w:pStyle w:val="Diarienr"/>
      </w:pPr>
      <w:r>
        <w:t>Diarienummer</w:t>
      </w:r>
      <w:r>
        <w:tab/>
      </w:r>
      <w:r w:rsidR="00E219C4">
        <w:t>P-2023-</w:t>
      </w:r>
      <w:r w:rsidR="00FF54D4">
        <w:t>42</w:t>
      </w:r>
    </w:p>
    <w:p w14:paraId="4256C1E0" w14:textId="77777777" w:rsidR="00A753F5" w:rsidRDefault="00A753F5" w:rsidP="00A753F5">
      <w:pPr>
        <w:pStyle w:val="renderubrik"/>
        <w:ind w:right="1100"/>
      </w:pPr>
      <w:r>
        <w:t>Delegationsbeslut</w:t>
      </w:r>
    </w:p>
    <w:p w14:paraId="1D625465" w14:textId="77777777" w:rsidR="00221CAC" w:rsidRDefault="00221CAC" w:rsidP="00221CAC">
      <w:pPr>
        <w:pStyle w:val="Beslut"/>
      </w:pPr>
      <w:r>
        <w:t>Kyrkorådets beslut</w:t>
      </w:r>
    </w:p>
    <w:p w14:paraId="604C59DE" w14:textId="6DCAC711" w:rsidR="00221CAC" w:rsidRDefault="0065540A" w:rsidP="00221CAC">
      <w:pPr>
        <w:pStyle w:val="Brdprotokoll"/>
        <w:tabs>
          <w:tab w:val="left" w:pos="993"/>
        </w:tabs>
        <w:ind w:right="1100"/>
      </w:pPr>
      <w:r>
        <w:t>Inga</w:t>
      </w:r>
      <w:r w:rsidR="00221CAC">
        <w:t xml:space="preserve"> delegationsbeslut</w:t>
      </w:r>
      <w:r>
        <w:t xml:space="preserve"> denna gång.</w:t>
      </w:r>
    </w:p>
    <w:p w14:paraId="34547013" w14:textId="62B3ABC7" w:rsidR="00221CAC" w:rsidRDefault="00221CAC" w:rsidP="00221CAC">
      <w:pPr>
        <w:pStyle w:val="Brdprotokoll"/>
        <w:ind w:right="1100"/>
      </w:pPr>
      <w:r>
        <w:br/>
      </w:r>
    </w:p>
    <w:p w14:paraId="6EFA770C" w14:textId="2EE6D25C" w:rsidR="00A753F5" w:rsidRDefault="00A753F5" w:rsidP="00A753F5">
      <w:pPr>
        <w:pStyle w:val="Prothuvud"/>
      </w:pPr>
    </w:p>
    <w:p w14:paraId="6820ED7C" w14:textId="77777777" w:rsidR="00C35557" w:rsidRDefault="00C35557" w:rsidP="00A753F5">
      <w:pPr>
        <w:pStyle w:val="Prothuvud"/>
      </w:pPr>
    </w:p>
    <w:p w14:paraId="19B5F1AF" w14:textId="77777777" w:rsidR="00A753F5" w:rsidRDefault="00A753F5" w:rsidP="00A753F5">
      <w:pPr>
        <w:pStyle w:val="Prothuvud"/>
      </w:pPr>
    </w:p>
    <w:p w14:paraId="740596D2" w14:textId="77777777" w:rsidR="00A753F5" w:rsidRDefault="00A753F5" w:rsidP="00A753F5">
      <w:pPr>
        <w:pStyle w:val="Prothuvud"/>
      </w:pPr>
    </w:p>
    <w:p w14:paraId="1577E4BC" w14:textId="77777777" w:rsidR="00A753F5" w:rsidRDefault="00A753F5" w:rsidP="00A753F5">
      <w:pPr>
        <w:pStyle w:val="Prothuvud"/>
      </w:pPr>
    </w:p>
    <w:p w14:paraId="338ED03F" w14:textId="77777777" w:rsidR="00A753F5" w:rsidRDefault="00A753F5" w:rsidP="00A753F5">
      <w:pPr>
        <w:pStyle w:val="Prothuvud"/>
      </w:pPr>
    </w:p>
    <w:p w14:paraId="08D7D376" w14:textId="77777777" w:rsidR="00A753F5" w:rsidRDefault="00A753F5" w:rsidP="00A753F5">
      <w:pPr>
        <w:pStyle w:val="Prothuvud"/>
      </w:pPr>
    </w:p>
    <w:p w14:paraId="5AD80FC9" w14:textId="77777777" w:rsidR="00A753F5" w:rsidRDefault="00A753F5" w:rsidP="00A753F5">
      <w:pPr>
        <w:pStyle w:val="Prothuvud"/>
      </w:pPr>
    </w:p>
    <w:p w14:paraId="2DE27B85" w14:textId="77777777" w:rsidR="00A753F5" w:rsidRDefault="00A753F5" w:rsidP="00A753F5">
      <w:pPr>
        <w:pStyle w:val="Prothuvud"/>
      </w:pPr>
    </w:p>
    <w:p w14:paraId="64A96D90" w14:textId="77777777" w:rsidR="00A753F5" w:rsidRDefault="00A753F5" w:rsidP="00A753F5">
      <w:pPr>
        <w:pStyle w:val="Prothuvud"/>
      </w:pPr>
    </w:p>
    <w:p w14:paraId="52DD1BC2" w14:textId="77777777" w:rsidR="00A753F5" w:rsidRDefault="00A753F5" w:rsidP="00A753F5">
      <w:pPr>
        <w:pStyle w:val="Prothuvud"/>
      </w:pPr>
    </w:p>
    <w:p w14:paraId="077EB147" w14:textId="77777777" w:rsidR="00A753F5" w:rsidRDefault="00A753F5" w:rsidP="00A753F5">
      <w:pPr>
        <w:pStyle w:val="Prothuvud"/>
      </w:pPr>
    </w:p>
    <w:p w14:paraId="2263B56E" w14:textId="77777777" w:rsidR="00A753F5" w:rsidRDefault="00A753F5" w:rsidP="00A753F5">
      <w:pPr>
        <w:pStyle w:val="Prothuvud"/>
      </w:pPr>
    </w:p>
    <w:p w14:paraId="6633FF1F" w14:textId="77777777" w:rsidR="00A753F5" w:rsidRDefault="00A753F5" w:rsidP="00A753F5">
      <w:pPr>
        <w:pStyle w:val="Prothuvud"/>
      </w:pPr>
    </w:p>
    <w:p w14:paraId="73CF3102" w14:textId="77777777" w:rsidR="00A753F5" w:rsidRDefault="00A753F5" w:rsidP="00A753F5">
      <w:pPr>
        <w:pStyle w:val="Prothuvud"/>
      </w:pPr>
    </w:p>
    <w:p w14:paraId="6E981761" w14:textId="77777777" w:rsidR="00A753F5" w:rsidRDefault="00A753F5" w:rsidP="00A753F5">
      <w:pPr>
        <w:pStyle w:val="Prothuvud"/>
      </w:pPr>
    </w:p>
    <w:p w14:paraId="5BC5D59A" w14:textId="77777777" w:rsidR="00A753F5" w:rsidRDefault="00A753F5" w:rsidP="00A753F5">
      <w:pPr>
        <w:pStyle w:val="Prothuvud"/>
      </w:pPr>
    </w:p>
    <w:p w14:paraId="4FA06E67" w14:textId="77777777" w:rsidR="00A753F5" w:rsidRDefault="00A753F5" w:rsidP="00A753F5">
      <w:pPr>
        <w:pStyle w:val="Prothuvud"/>
      </w:pPr>
    </w:p>
    <w:p w14:paraId="58B8501D" w14:textId="77777777" w:rsidR="00A753F5" w:rsidRDefault="00A753F5" w:rsidP="00A753F5">
      <w:pPr>
        <w:pStyle w:val="Prothuvud"/>
      </w:pPr>
    </w:p>
    <w:p w14:paraId="31E65B8D" w14:textId="77777777" w:rsidR="00A753F5" w:rsidRDefault="00A753F5" w:rsidP="00A753F5">
      <w:pPr>
        <w:pStyle w:val="Prothuvud"/>
      </w:pPr>
    </w:p>
    <w:p w14:paraId="6D530317" w14:textId="77777777" w:rsidR="00A753F5" w:rsidRDefault="00A753F5" w:rsidP="00A753F5">
      <w:pPr>
        <w:pStyle w:val="Prothuvud"/>
      </w:pPr>
    </w:p>
    <w:p w14:paraId="24AA8583" w14:textId="77777777" w:rsidR="00A753F5" w:rsidRDefault="00A753F5" w:rsidP="00A753F5">
      <w:pPr>
        <w:pStyle w:val="Prothuvud"/>
      </w:pPr>
    </w:p>
    <w:p w14:paraId="3CD0CBAE" w14:textId="77777777" w:rsidR="00A753F5" w:rsidRDefault="00A753F5" w:rsidP="00A753F5">
      <w:pPr>
        <w:pStyle w:val="Prothuvud"/>
      </w:pPr>
    </w:p>
    <w:p w14:paraId="3122AAED" w14:textId="77777777" w:rsidR="00A753F5" w:rsidRDefault="00A753F5" w:rsidP="00A753F5">
      <w:pPr>
        <w:pStyle w:val="Prothuvud"/>
      </w:pPr>
    </w:p>
    <w:p w14:paraId="1A042256" w14:textId="77777777" w:rsidR="00A753F5" w:rsidRDefault="00A753F5" w:rsidP="00A753F5">
      <w:pPr>
        <w:pStyle w:val="Prothuvud"/>
      </w:pPr>
    </w:p>
    <w:p w14:paraId="2BA607B9" w14:textId="77777777" w:rsidR="00A753F5" w:rsidRDefault="00A753F5" w:rsidP="00A753F5">
      <w:pPr>
        <w:pStyle w:val="Prothuvud"/>
      </w:pPr>
    </w:p>
    <w:p w14:paraId="1B830CD1" w14:textId="77777777" w:rsidR="00A753F5" w:rsidRDefault="00A753F5" w:rsidP="00A753F5">
      <w:pPr>
        <w:pStyle w:val="Prothuvud"/>
      </w:pPr>
    </w:p>
    <w:p w14:paraId="0D8F61C8" w14:textId="77777777" w:rsidR="00A753F5" w:rsidRDefault="00A753F5" w:rsidP="00A753F5">
      <w:pPr>
        <w:pStyle w:val="Prothuvud"/>
      </w:pPr>
    </w:p>
    <w:p w14:paraId="50A6DD71" w14:textId="77777777" w:rsidR="00A753F5" w:rsidRDefault="00A753F5" w:rsidP="00A753F5">
      <w:pPr>
        <w:pStyle w:val="Prothuvud"/>
      </w:pPr>
    </w:p>
    <w:p w14:paraId="2C8A2333" w14:textId="77777777" w:rsidR="00A753F5" w:rsidRDefault="00A753F5" w:rsidP="00A753F5">
      <w:pPr>
        <w:pStyle w:val="Prothuvud"/>
      </w:pPr>
    </w:p>
    <w:p w14:paraId="4A752BA0" w14:textId="77777777" w:rsidR="00A753F5" w:rsidRDefault="00A753F5" w:rsidP="00A753F5">
      <w:pPr>
        <w:pStyle w:val="Prothuvud"/>
      </w:pPr>
    </w:p>
    <w:p w14:paraId="0C1779A3" w14:textId="77777777" w:rsidR="00A753F5" w:rsidRDefault="00A753F5" w:rsidP="00A753F5">
      <w:pPr>
        <w:pStyle w:val="Prothuvud"/>
      </w:pPr>
    </w:p>
    <w:p w14:paraId="7BA213E4" w14:textId="77777777" w:rsidR="00A753F5" w:rsidRDefault="00A753F5" w:rsidP="00A753F5">
      <w:pPr>
        <w:pStyle w:val="Prothuvud"/>
      </w:pPr>
    </w:p>
    <w:p w14:paraId="13E1FC14" w14:textId="77777777" w:rsidR="00A753F5" w:rsidRDefault="00A753F5" w:rsidP="00A753F5">
      <w:pPr>
        <w:pStyle w:val="Prothuvud"/>
      </w:pPr>
    </w:p>
    <w:p w14:paraId="1F15284C" w14:textId="77777777" w:rsidR="0065540A" w:rsidRDefault="0065540A" w:rsidP="00083445">
      <w:pPr>
        <w:pStyle w:val="Prothuvud"/>
      </w:pPr>
    </w:p>
    <w:p w14:paraId="673BDFAF" w14:textId="77777777" w:rsidR="0065540A" w:rsidRDefault="0065540A" w:rsidP="00083445">
      <w:pPr>
        <w:pStyle w:val="Prothuvud"/>
      </w:pPr>
    </w:p>
    <w:p w14:paraId="6B326ABC" w14:textId="77777777" w:rsidR="0065540A" w:rsidRDefault="0065540A" w:rsidP="00083445">
      <w:pPr>
        <w:pStyle w:val="Prothuvud"/>
      </w:pPr>
    </w:p>
    <w:p w14:paraId="7E8A7E89" w14:textId="731749A0" w:rsidR="00083445" w:rsidRDefault="00083445" w:rsidP="006C2768">
      <w:pPr>
        <w:pStyle w:val="Brdprotokoll"/>
        <w:ind w:left="0" w:right="1100"/>
      </w:pPr>
    </w:p>
    <w:p w14:paraId="670FCCBC" w14:textId="2682478D" w:rsidR="002A2729" w:rsidRDefault="002A2729" w:rsidP="002A2729">
      <w:pPr>
        <w:pStyle w:val="Prothuvud"/>
      </w:pPr>
      <w:r>
        <w:lastRenderedPageBreak/>
        <w:t>Kyrkorådet</w:t>
      </w:r>
      <w:r>
        <w:tab/>
      </w:r>
      <w:r w:rsidR="00F77AB0">
        <w:t>2023-10-17</w:t>
      </w:r>
      <w:r>
        <w:tab/>
        <w:t>§</w:t>
      </w:r>
      <w:r>
        <w:tab/>
      </w:r>
      <w:r w:rsidR="00F77AB0">
        <w:t>95</w:t>
      </w:r>
      <w:r>
        <w:tab/>
        <w:t>sidan</w:t>
      </w:r>
      <w:r>
        <w:tab/>
      </w:r>
      <w:r w:rsidR="00015FA2">
        <w:t>1</w:t>
      </w:r>
      <w:r w:rsidR="00ED19FF">
        <w:t>7</w:t>
      </w:r>
    </w:p>
    <w:p w14:paraId="642E4906" w14:textId="5DC33AA4" w:rsidR="002A2729" w:rsidRDefault="002A2729" w:rsidP="002A2729">
      <w:pPr>
        <w:pStyle w:val="Diarienr"/>
      </w:pPr>
      <w:r>
        <w:t>Diarienummer</w:t>
      </w:r>
      <w:r>
        <w:tab/>
      </w:r>
      <w:r w:rsidR="00E219C4">
        <w:t>P-2023-18</w:t>
      </w:r>
    </w:p>
    <w:p w14:paraId="5EB44744" w14:textId="77777777" w:rsidR="002A2729" w:rsidRDefault="002A2729" w:rsidP="002A2729">
      <w:pPr>
        <w:pStyle w:val="renderubrik"/>
      </w:pPr>
      <w:r>
        <w:t>Övriga frågor</w:t>
      </w:r>
    </w:p>
    <w:p w14:paraId="30146949" w14:textId="77777777" w:rsidR="00DB5145" w:rsidRDefault="00DB5145" w:rsidP="002A2729">
      <w:pPr>
        <w:pStyle w:val="Brdprotokoll"/>
        <w:ind w:right="1100"/>
        <w:rPr>
          <w:b/>
          <w:bCs/>
          <w:szCs w:val="22"/>
        </w:rPr>
      </w:pPr>
    </w:p>
    <w:p w14:paraId="3B6B5F75" w14:textId="4743FA9E" w:rsidR="002610D1" w:rsidRPr="00F976A6" w:rsidRDefault="00C12918" w:rsidP="00F976A6">
      <w:pPr>
        <w:pStyle w:val="Brdprotokoll"/>
        <w:ind w:right="1100"/>
        <w:rPr>
          <w:szCs w:val="22"/>
        </w:rPr>
      </w:pPr>
      <w:r>
        <w:rPr>
          <w:szCs w:val="22"/>
        </w:rPr>
        <w:t>Inga övriga frågor fanns.</w:t>
      </w:r>
    </w:p>
    <w:p w14:paraId="51811246" w14:textId="77777777" w:rsidR="00806CF7" w:rsidRPr="00DB5145" w:rsidRDefault="00806CF7" w:rsidP="00DB5145">
      <w:pPr>
        <w:pStyle w:val="Brdprotokoll"/>
        <w:ind w:right="1100"/>
        <w:rPr>
          <w:szCs w:val="22"/>
        </w:rPr>
      </w:pPr>
    </w:p>
    <w:p w14:paraId="47AA3067" w14:textId="46722E28" w:rsidR="002A2729" w:rsidRPr="001F2C6C" w:rsidRDefault="002A2729" w:rsidP="00190DBE">
      <w:pPr>
        <w:pStyle w:val="Prothuvud"/>
        <w:ind w:left="0"/>
      </w:pPr>
    </w:p>
    <w:sectPr w:rsidR="002A2729" w:rsidRPr="001F2C6C" w:rsidSect="00B503AC">
      <w:headerReference w:type="default" r:id="rId12"/>
      <w:type w:val="continuous"/>
      <w:pgSz w:w="11906" w:h="16838" w:code="9"/>
      <w:pgMar w:top="1958" w:right="748" w:bottom="1134" w:left="1418" w:header="709" w:footer="90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2687B" w14:textId="77777777" w:rsidR="002C041C" w:rsidRDefault="002C041C">
      <w:r>
        <w:separator/>
      </w:r>
    </w:p>
  </w:endnote>
  <w:endnote w:type="continuationSeparator" w:id="0">
    <w:p w14:paraId="66196051" w14:textId="77777777" w:rsidR="002C041C" w:rsidRDefault="002C04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2692A553-A3A3-4EF0-B98A-BC9764327BD2}"/>
    <w:embedBold r:id="rId2" w:fontKey="{656446C1-9A12-4FC5-BC00-C628630DB43D}"/>
    <w:embedItalic r:id="rId3" w:fontKey="{14FB0BD2-BAB9-4895-A3AA-0E058D495600}"/>
    <w:embedBoldItalic r:id="rId4" w:fontKey="{991C3F27-A048-4EA2-8315-E92D6C30584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Cond">
    <w:panose1 w:val="020B0606030402020204"/>
    <w:charset w:val="00"/>
    <w:family w:val="swiss"/>
    <w:pitch w:val="variable"/>
    <w:sig w:usb0="00000287" w:usb1="00000000" w:usb2="00000000" w:usb3="00000000" w:csb0="0000009F" w:csb1="00000000"/>
    <w:embedRegular r:id="rId5" w:fontKey="{BDDE057D-7A65-4FF6-8666-DFAF65404634}"/>
    <w:embedBold r:id="rId6" w:fontKey="{350C9065-F05D-48F1-9C21-DCA3397CC2C3}"/>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yriad Pro">
    <w:altName w:val="Segoe UI"/>
    <w:panose1 w:val="00000000000000000000"/>
    <w:charset w:val="00"/>
    <w:family w:val="swiss"/>
    <w:notTrueType/>
    <w:pitch w:val="variable"/>
    <w:sig w:usb0="A00002AF" w:usb1="5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1E99E" w14:textId="77777777" w:rsidR="00854677" w:rsidRPr="00551362" w:rsidRDefault="00854677" w:rsidP="00D27E66">
    <w:pPr>
      <w:pStyle w:val="Sidfot"/>
      <w:tabs>
        <w:tab w:val="clear" w:pos="9072"/>
        <w:tab w:val="right" w:pos="9923"/>
      </w:tabs>
      <w:ind w:right="-170"/>
      <w:jc w:val="right"/>
      <w:rPr>
        <w:i/>
        <w:iCs/>
        <w:color w:val="000000"/>
        <w:sz w:val="16"/>
        <w:szCs w:val="16"/>
      </w:rPr>
    </w:pPr>
    <w:r w:rsidRPr="00551362">
      <w:rPr>
        <w:rFonts w:ascii="Myriad Pro" w:hAnsi="Myriad Pro"/>
        <w:iCs/>
        <w:sz w:val="16"/>
        <w:szCs w:val="16"/>
      </w:rPr>
      <w:t>S</w:t>
    </w:r>
    <w:r w:rsidRPr="00551362">
      <w:rPr>
        <w:rFonts w:ascii="Myriad Pro" w:hAnsi="Myriad Pro"/>
        <w:color w:val="000000"/>
        <w:sz w:val="16"/>
        <w:szCs w:val="16"/>
      </w:rPr>
      <w:t xml:space="preserve">idan </w:t>
    </w:r>
    <w:r w:rsidRPr="00551362">
      <w:rPr>
        <w:rFonts w:ascii="Myriad Pro" w:hAnsi="Myriad Pro"/>
        <w:color w:val="000000"/>
        <w:sz w:val="16"/>
        <w:szCs w:val="16"/>
      </w:rPr>
      <w:fldChar w:fldCharType="begin"/>
    </w:r>
    <w:r w:rsidRPr="00551362">
      <w:rPr>
        <w:rFonts w:ascii="Myriad Pro" w:hAnsi="Myriad Pro"/>
        <w:color w:val="000000"/>
        <w:sz w:val="16"/>
        <w:szCs w:val="16"/>
      </w:rPr>
      <w:instrText xml:space="preserve"> PAGE </w:instrText>
    </w:r>
    <w:r w:rsidRPr="00551362">
      <w:rPr>
        <w:rFonts w:ascii="Myriad Pro" w:hAnsi="Myriad Pro"/>
        <w:color w:val="000000"/>
        <w:sz w:val="16"/>
        <w:szCs w:val="16"/>
      </w:rPr>
      <w:fldChar w:fldCharType="separate"/>
    </w:r>
    <w:r w:rsidR="006C6279">
      <w:rPr>
        <w:rFonts w:ascii="Myriad Pro" w:hAnsi="Myriad Pro"/>
        <w:noProof/>
        <w:color w:val="000000"/>
        <w:sz w:val="16"/>
        <w:szCs w:val="16"/>
      </w:rPr>
      <w:t>2</w:t>
    </w:r>
    <w:r w:rsidRPr="00551362">
      <w:rPr>
        <w:rFonts w:ascii="Myriad Pro" w:hAnsi="Myriad Pro"/>
        <w:color w:val="000000"/>
        <w:sz w:val="16"/>
        <w:szCs w:val="16"/>
      </w:rPr>
      <w:fldChar w:fldCharType="end"/>
    </w:r>
    <w:r w:rsidRPr="00551362">
      <w:rPr>
        <w:rFonts w:ascii="Myriad Pro" w:hAnsi="Myriad Pro"/>
        <w:color w:val="000000"/>
        <w:sz w:val="16"/>
        <w:szCs w:val="16"/>
      </w:rPr>
      <w:t xml:space="preserve"> av </w:t>
    </w:r>
    <w:r w:rsidRPr="00551362">
      <w:rPr>
        <w:rFonts w:ascii="Myriad Pro" w:hAnsi="Myriad Pro"/>
        <w:color w:val="000000"/>
        <w:sz w:val="16"/>
        <w:szCs w:val="16"/>
      </w:rPr>
      <w:fldChar w:fldCharType="begin"/>
    </w:r>
    <w:r w:rsidRPr="00551362">
      <w:rPr>
        <w:rFonts w:ascii="Myriad Pro" w:hAnsi="Myriad Pro"/>
        <w:color w:val="000000"/>
        <w:sz w:val="16"/>
        <w:szCs w:val="16"/>
      </w:rPr>
      <w:instrText xml:space="preserve"> NUMPAGES </w:instrText>
    </w:r>
    <w:r w:rsidRPr="00551362">
      <w:rPr>
        <w:rFonts w:ascii="Myriad Pro" w:hAnsi="Myriad Pro"/>
        <w:color w:val="000000"/>
        <w:sz w:val="16"/>
        <w:szCs w:val="16"/>
      </w:rPr>
      <w:fldChar w:fldCharType="separate"/>
    </w:r>
    <w:r w:rsidR="006C6279">
      <w:rPr>
        <w:rFonts w:ascii="Myriad Pro" w:hAnsi="Myriad Pro"/>
        <w:noProof/>
        <w:color w:val="000000"/>
        <w:sz w:val="16"/>
        <w:szCs w:val="16"/>
      </w:rPr>
      <w:t>2</w:t>
    </w:r>
    <w:r w:rsidRPr="00551362">
      <w:rPr>
        <w:rFonts w:ascii="Myriad Pro" w:hAnsi="Myriad Pro"/>
        <w:color w:val="000000"/>
        <w:sz w:val="16"/>
        <w:szCs w:val="16"/>
      </w:rPr>
      <w:fldChar w:fldCharType="end"/>
    </w:r>
  </w:p>
  <w:p w14:paraId="39DC5693" w14:textId="77777777" w:rsidR="00854677" w:rsidRDefault="00854677" w:rsidP="007653F8">
    <w:pPr>
      <w:pStyle w:val="Sidfot"/>
      <w:pBdr>
        <w:top w:val="single" w:sz="6" w:space="1" w:color="auto"/>
      </w:pBdr>
      <w:tabs>
        <w:tab w:val="clear" w:pos="4536"/>
        <w:tab w:val="clear" w:pos="9072"/>
        <w:tab w:val="center" w:pos="5500"/>
        <w:tab w:val="right" w:pos="9923"/>
      </w:tabs>
      <w:ind w:left="964" w:right="-170"/>
    </w:pPr>
    <w:r>
      <w:rPr>
        <w:i/>
        <w:iCs/>
        <w:color w:val="000000"/>
        <w:sz w:val="16"/>
      </w:rPr>
      <w:t>Justerarnas signaturer</w:t>
    </w:r>
    <w:r>
      <w:rPr>
        <w:i/>
        <w:iCs/>
        <w:color w:val="000000"/>
        <w:sz w:val="16"/>
      </w:rPr>
      <w:tab/>
    </w:r>
    <w:r>
      <w:rPr>
        <w:i/>
        <w:iCs/>
        <w:sz w:val="16"/>
      </w:rPr>
      <w:t>Utdragsbestyrkande</w:t>
    </w:r>
    <w:r>
      <w:rPr>
        <w:i/>
        <w:iCs/>
        <w:sz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226E9" w14:textId="77777777" w:rsidR="00854677" w:rsidRPr="00551362" w:rsidRDefault="00854677" w:rsidP="00D27E66">
    <w:pPr>
      <w:pStyle w:val="Sidfot"/>
      <w:tabs>
        <w:tab w:val="clear" w:pos="9072"/>
        <w:tab w:val="right" w:pos="9923"/>
      </w:tabs>
      <w:ind w:right="-170"/>
      <w:jc w:val="right"/>
      <w:rPr>
        <w:i/>
        <w:iCs/>
        <w:sz w:val="16"/>
        <w:szCs w:val="16"/>
      </w:rPr>
    </w:pPr>
    <w:r w:rsidRPr="00551362">
      <w:rPr>
        <w:rFonts w:ascii="Myriad Pro" w:hAnsi="Myriad Pro"/>
        <w:iCs/>
        <w:sz w:val="16"/>
        <w:szCs w:val="16"/>
      </w:rPr>
      <w:t>S</w:t>
    </w:r>
    <w:r w:rsidRPr="00551362">
      <w:rPr>
        <w:rFonts w:ascii="Myriad Pro" w:hAnsi="Myriad Pro"/>
        <w:color w:val="000000"/>
        <w:sz w:val="16"/>
        <w:szCs w:val="16"/>
      </w:rPr>
      <w:t xml:space="preserve">idan </w:t>
    </w:r>
    <w:r w:rsidRPr="00551362">
      <w:rPr>
        <w:rFonts w:ascii="Myriad Pro" w:hAnsi="Myriad Pro"/>
        <w:color w:val="000000"/>
        <w:sz w:val="16"/>
        <w:szCs w:val="16"/>
      </w:rPr>
      <w:fldChar w:fldCharType="begin"/>
    </w:r>
    <w:r w:rsidRPr="00551362">
      <w:rPr>
        <w:rFonts w:ascii="Myriad Pro" w:hAnsi="Myriad Pro"/>
        <w:color w:val="000000"/>
        <w:sz w:val="16"/>
        <w:szCs w:val="16"/>
      </w:rPr>
      <w:instrText xml:space="preserve"> PAGE </w:instrText>
    </w:r>
    <w:r w:rsidRPr="00551362">
      <w:rPr>
        <w:rFonts w:ascii="Myriad Pro" w:hAnsi="Myriad Pro"/>
        <w:color w:val="000000"/>
        <w:sz w:val="16"/>
        <w:szCs w:val="16"/>
      </w:rPr>
      <w:fldChar w:fldCharType="separate"/>
    </w:r>
    <w:r w:rsidR="006C6279">
      <w:rPr>
        <w:rFonts w:ascii="Myriad Pro" w:hAnsi="Myriad Pro"/>
        <w:noProof/>
        <w:color w:val="000000"/>
        <w:sz w:val="16"/>
        <w:szCs w:val="16"/>
      </w:rPr>
      <w:t>1</w:t>
    </w:r>
    <w:r w:rsidRPr="00551362">
      <w:rPr>
        <w:rFonts w:ascii="Myriad Pro" w:hAnsi="Myriad Pro"/>
        <w:color w:val="000000"/>
        <w:sz w:val="16"/>
        <w:szCs w:val="16"/>
      </w:rPr>
      <w:fldChar w:fldCharType="end"/>
    </w:r>
    <w:r w:rsidRPr="00551362">
      <w:rPr>
        <w:rFonts w:ascii="Myriad Pro" w:hAnsi="Myriad Pro"/>
        <w:color w:val="000000"/>
        <w:sz w:val="16"/>
        <w:szCs w:val="16"/>
      </w:rPr>
      <w:t xml:space="preserve"> av </w:t>
    </w:r>
    <w:r w:rsidRPr="00551362">
      <w:rPr>
        <w:rFonts w:ascii="Myriad Pro" w:hAnsi="Myriad Pro"/>
        <w:color w:val="000000"/>
        <w:sz w:val="16"/>
        <w:szCs w:val="16"/>
      </w:rPr>
      <w:fldChar w:fldCharType="begin"/>
    </w:r>
    <w:r w:rsidRPr="00551362">
      <w:rPr>
        <w:rFonts w:ascii="Myriad Pro" w:hAnsi="Myriad Pro"/>
        <w:color w:val="000000"/>
        <w:sz w:val="16"/>
        <w:szCs w:val="16"/>
      </w:rPr>
      <w:instrText xml:space="preserve"> NUMPAGES </w:instrText>
    </w:r>
    <w:r w:rsidRPr="00551362">
      <w:rPr>
        <w:rFonts w:ascii="Myriad Pro" w:hAnsi="Myriad Pro"/>
        <w:color w:val="000000"/>
        <w:sz w:val="16"/>
        <w:szCs w:val="16"/>
      </w:rPr>
      <w:fldChar w:fldCharType="separate"/>
    </w:r>
    <w:r w:rsidR="006C6279">
      <w:rPr>
        <w:rFonts w:ascii="Myriad Pro" w:hAnsi="Myriad Pro"/>
        <w:noProof/>
        <w:color w:val="000000"/>
        <w:sz w:val="16"/>
        <w:szCs w:val="16"/>
      </w:rPr>
      <w:t>2</w:t>
    </w:r>
    <w:r w:rsidRPr="00551362">
      <w:rPr>
        <w:rFonts w:ascii="Myriad Pro" w:hAnsi="Myriad Pro"/>
        <w:color w:val="000000"/>
        <w:sz w:val="16"/>
        <w:szCs w:val="16"/>
      </w:rPr>
      <w:fldChar w:fldCharType="end"/>
    </w:r>
  </w:p>
  <w:p w14:paraId="0E5B8467" w14:textId="77777777" w:rsidR="00854677" w:rsidRDefault="00854677" w:rsidP="007653F8">
    <w:pPr>
      <w:pStyle w:val="Sidfot"/>
      <w:pBdr>
        <w:top w:val="single" w:sz="6" w:space="1" w:color="auto"/>
      </w:pBdr>
      <w:tabs>
        <w:tab w:val="clear" w:pos="9072"/>
        <w:tab w:val="right" w:pos="9923"/>
      </w:tabs>
      <w:ind w:right="-170"/>
      <w:rPr>
        <w:i/>
        <w:iCs/>
        <w:sz w:val="16"/>
      </w:rPr>
    </w:pPr>
    <w:r>
      <w:rPr>
        <w:i/>
        <w:iCs/>
        <w:sz w:val="16"/>
      </w:rPr>
      <w:t>Justerarnas signatur</w:t>
    </w:r>
    <w:r>
      <w:rPr>
        <w:i/>
        <w:iCs/>
        <w:sz w:val="16"/>
      </w:rPr>
      <w:tab/>
      <w:t>Utdragsbestyrkande</w:t>
    </w:r>
    <w:r>
      <w:rPr>
        <w:i/>
        <w:iCs/>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D9EFB" w14:textId="77777777" w:rsidR="002C041C" w:rsidRDefault="002C041C">
      <w:r>
        <w:separator/>
      </w:r>
    </w:p>
  </w:footnote>
  <w:footnote w:type="continuationSeparator" w:id="0">
    <w:p w14:paraId="00FAB95B" w14:textId="77777777" w:rsidR="002C041C" w:rsidRDefault="002C04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902C4" w14:textId="77777777" w:rsidR="00854677" w:rsidRPr="00393E7A" w:rsidRDefault="00854677" w:rsidP="0036087C">
    <w:pPr>
      <w:pStyle w:val="Sidhuvud"/>
      <w:tabs>
        <w:tab w:val="clear" w:pos="4536"/>
        <w:tab w:val="left" w:pos="5220"/>
      </w:tabs>
      <w:rPr>
        <w:sz w:val="48"/>
        <w:szCs w:val="48"/>
      </w:rPr>
    </w:pPr>
  </w:p>
  <w:p w14:paraId="47ABDDEA" w14:textId="7CE2F707" w:rsidR="00854677" w:rsidRPr="006638BA" w:rsidRDefault="00854677" w:rsidP="00FE015B">
    <w:pPr>
      <w:pStyle w:val="Sidhuvud"/>
      <w:tabs>
        <w:tab w:val="right" w:pos="4536"/>
        <w:tab w:val="left" w:pos="5222"/>
      </w:tabs>
      <w:rPr>
        <w:rFonts w:ascii="Myriad Pro" w:hAnsi="Myriad Pro"/>
      </w:rPr>
    </w:pPr>
    <w:r>
      <w:rPr>
        <w:rFonts w:ascii="Myriad Pro" w:hAnsi="Myriad Pro"/>
        <w:noProof/>
        <w:sz w:val="48"/>
        <w:szCs w:val="48"/>
      </w:rPr>
      <w:drawing>
        <wp:anchor distT="0" distB="0" distL="114300" distR="114300" simplePos="0" relativeHeight="251656704" behindDoc="0" locked="0" layoutInCell="1" allowOverlap="1" wp14:anchorId="4424866C" wp14:editId="4845A996">
          <wp:simplePos x="0" y="0"/>
          <wp:positionH relativeFrom="page">
            <wp:posOffset>5542915</wp:posOffset>
          </wp:positionH>
          <wp:positionV relativeFrom="page">
            <wp:posOffset>579755</wp:posOffset>
          </wp:positionV>
          <wp:extent cx="1619885" cy="311785"/>
          <wp:effectExtent l="19050" t="0" r="0" b="0"/>
          <wp:wrapNone/>
          <wp:docPr id="3" name="Bild 12" descr="iHu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descr="iHu_logo_RGB"/>
                  <pic:cNvPicPr>
                    <a:picLocks noChangeAspect="1" noChangeArrowheads="1"/>
                  </pic:cNvPicPr>
                </pic:nvPicPr>
                <pic:blipFill>
                  <a:blip r:embed="rId1"/>
                  <a:srcRect/>
                  <a:stretch>
                    <a:fillRect/>
                  </a:stretch>
                </pic:blipFill>
                <pic:spPr bwMode="auto">
                  <a:xfrm>
                    <a:off x="0" y="0"/>
                    <a:ext cx="1619885" cy="311785"/>
                  </a:xfrm>
                  <a:prstGeom prst="rect">
                    <a:avLst/>
                  </a:prstGeom>
                  <a:noFill/>
                  <a:ln w="9525">
                    <a:noFill/>
                    <a:miter lim="800000"/>
                    <a:headEnd/>
                    <a:tailEnd/>
                  </a:ln>
                </pic:spPr>
              </pic:pic>
            </a:graphicData>
          </a:graphic>
        </wp:anchor>
      </w:drawing>
    </w:r>
    <w:r w:rsidRPr="006638BA">
      <w:rPr>
        <w:rFonts w:ascii="Myriad Pro" w:hAnsi="Myriad Pro"/>
      </w:rPr>
      <w:t>Sammanträdesprotokoll</w:t>
    </w:r>
    <w:r>
      <w:rPr>
        <w:rFonts w:ascii="Myriad Pro" w:hAnsi="Myriad Pro"/>
      </w:rPr>
      <w:tab/>
    </w:r>
    <w:fldSimple w:instr=" REF  Text13  \* MERGEFORMAT ">
      <w:r w:rsidR="00A77661" w:rsidRPr="00A77661">
        <w:rPr>
          <w:rFonts w:ascii="Franklin Gothic Medium Cond" w:hAnsi="Franklin Gothic Medium Cond"/>
          <w:noProof/>
        </w:rPr>
        <w:t>2023-10-17</w:t>
      </w:r>
    </w:fldSimple>
  </w:p>
  <w:p w14:paraId="276D2324" w14:textId="17614896" w:rsidR="00854677" w:rsidRPr="00551362" w:rsidRDefault="00D97258" w:rsidP="00FE015B">
    <w:pPr>
      <w:pStyle w:val="Sidhuvud"/>
      <w:tabs>
        <w:tab w:val="clear" w:pos="4536"/>
        <w:tab w:val="left" w:pos="5220"/>
      </w:tabs>
      <w:rPr>
        <w:rFonts w:ascii="Myriad Pro" w:hAnsi="Myriad Pro"/>
        <w:b/>
        <w:caps/>
        <w:spacing w:val="2"/>
        <w:position w:val="-28"/>
      </w:rPr>
    </w:pPr>
    <w:fldSimple w:instr=" REF Listruta1  \* MERGEFORMAT ">
      <w:r w:rsidR="00A77661" w:rsidRPr="00A77661">
        <w:rPr>
          <w:rFonts w:ascii="Myriad Pro" w:hAnsi="Myriad Pro"/>
          <w:b/>
          <w:caps/>
          <w:position w:val="-28"/>
        </w:rPr>
        <w:t>Kyrkorådet</w:t>
      </w:r>
    </w:fldSimple>
  </w:p>
  <w:p w14:paraId="20E9DA59" w14:textId="77777777" w:rsidR="00854677" w:rsidRPr="00551362" w:rsidRDefault="00854677" w:rsidP="00FE015B">
    <w:pPr>
      <w:pStyle w:val="Sidhuvud"/>
      <w:tabs>
        <w:tab w:val="clear" w:pos="4536"/>
        <w:tab w:val="left" w:pos="5220"/>
      </w:tabs>
      <w:rPr>
        <w:rFonts w:ascii="Myriad Pro" w:hAnsi="Myriad Pro"/>
        <w:sz w:val="16"/>
        <w:szCs w:val="16"/>
      </w:rPr>
    </w:pPr>
    <w:r w:rsidRPr="00551362">
      <w:rPr>
        <w:rFonts w:ascii="Myriad Pro" w:hAnsi="Myriad Pro"/>
        <w:sz w:val="16"/>
        <w:szCs w:val="16"/>
      </w:rPr>
      <w:t>Huddinge kyrkliga samfällighet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705FE" w14:textId="77777777" w:rsidR="00854677" w:rsidRDefault="00854677" w:rsidP="003135B4">
    <w:pPr>
      <w:pStyle w:val="Sidhuvud"/>
      <w:tabs>
        <w:tab w:val="left" w:pos="5220"/>
      </w:tabs>
      <w:rPr>
        <w:rFonts w:ascii="Myriad Pro" w:hAnsi="Myriad Pro"/>
      </w:rPr>
    </w:pPr>
    <w:r>
      <w:rPr>
        <w:noProof/>
      </w:rPr>
      <w:drawing>
        <wp:anchor distT="0" distB="0" distL="114300" distR="114300" simplePos="0" relativeHeight="251657728" behindDoc="0" locked="0" layoutInCell="1" allowOverlap="1" wp14:anchorId="3387C851" wp14:editId="7B1CA9AF">
          <wp:simplePos x="0" y="0"/>
          <wp:positionH relativeFrom="page">
            <wp:posOffset>4829175</wp:posOffset>
          </wp:positionH>
          <wp:positionV relativeFrom="page">
            <wp:posOffset>521335</wp:posOffset>
          </wp:positionV>
          <wp:extent cx="2343785" cy="450850"/>
          <wp:effectExtent l="19050" t="0" r="0" b="0"/>
          <wp:wrapNone/>
          <wp:docPr id="2" name="Bild 22" descr="iHu_logo_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descr="iHu_logo_SV"/>
                  <pic:cNvPicPr>
                    <a:picLocks noChangeAspect="1" noChangeArrowheads="1"/>
                  </pic:cNvPicPr>
                </pic:nvPicPr>
                <pic:blipFill>
                  <a:blip r:embed="rId1"/>
                  <a:srcRect/>
                  <a:stretch>
                    <a:fillRect/>
                  </a:stretch>
                </pic:blipFill>
                <pic:spPr bwMode="auto">
                  <a:xfrm>
                    <a:off x="0" y="0"/>
                    <a:ext cx="2343785" cy="450850"/>
                  </a:xfrm>
                  <a:prstGeom prst="rect">
                    <a:avLst/>
                  </a:prstGeom>
                  <a:noFill/>
                  <a:ln w="9525">
                    <a:noFill/>
                    <a:miter lim="800000"/>
                    <a:headEnd/>
                    <a:tailEnd/>
                  </a:ln>
                </pic:spPr>
              </pic:pic>
            </a:graphicData>
          </a:graphic>
        </wp:anchor>
      </w:drawing>
    </w:r>
  </w:p>
  <w:p w14:paraId="13BDC35C" w14:textId="7318145C" w:rsidR="00854677" w:rsidRPr="00DD1471" w:rsidRDefault="00854677" w:rsidP="003135B4">
    <w:pPr>
      <w:pStyle w:val="Sidhuvud"/>
      <w:tabs>
        <w:tab w:val="left" w:pos="5220"/>
      </w:tabs>
      <w:rPr>
        <w:rFonts w:ascii="Myriad Pro" w:hAnsi="Myriad Pro"/>
      </w:rPr>
    </w:pPr>
    <w:r w:rsidRPr="00DD1471">
      <w:rPr>
        <w:rFonts w:ascii="Myriad Pro" w:hAnsi="Myriad Pro"/>
      </w:rPr>
      <w:t>Sammanträdesprotokoll</w:t>
    </w:r>
    <w:r w:rsidRPr="00DD1471">
      <w:rPr>
        <w:rFonts w:ascii="Myriad Pro" w:hAnsi="Myriad Pro"/>
      </w:rPr>
      <w:tab/>
    </w:r>
    <w:fldSimple w:instr=" REF Text13  \* MERGEFORMAT ">
      <w:r w:rsidR="00A77661" w:rsidRPr="00A77661">
        <w:rPr>
          <w:rFonts w:ascii="Myriad Pro" w:hAnsi="Myriad Pro"/>
          <w:b/>
          <w:spacing w:val="2"/>
          <w:sz w:val="20"/>
          <w:szCs w:val="20"/>
        </w:rPr>
        <w:t>2023-10-17</w:t>
      </w:r>
    </w:fldSimple>
  </w:p>
  <w:p w14:paraId="71FC4AFA" w14:textId="75CA8376" w:rsidR="00854677" w:rsidRPr="00551362" w:rsidRDefault="00D97258" w:rsidP="00FE015B">
    <w:pPr>
      <w:pStyle w:val="Sidhuvud"/>
      <w:tabs>
        <w:tab w:val="left" w:pos="5220"/>
      </w:tabs>
      <w:rPr>
        <w:rFonts w:ascii="Myriad Pro" w:hAnsi="Myriad Pro"/>
        <w:b/>
        <w:caps/>
        <w:position w:val="-28"/>
      </w:rPr>
    </w:pPr>
    <w:fldSimple w:instr=" REF Listruta1  \* MERGEFORMAT ">
      <w:r w:rsidR="00A77661" w:rsidRPr="00A77661">
        <w:rPr>
          <w:rFonts w:ascii="Myriad Pro" w:hAnsi="Myriad Pro"/>
          <w:b/>
          <w:caps/>
          <w:position w:val="-28"/>
        </w:rPr>
        <w:t>Kyrkorådet</w:t>
      </w:r>
    </w:fldSimple>
  </w:p>
  <w:p w14:paraId="76D55F9D" w14:textId="77777777" w:rsidR="00854677" w:rsidRPr="00551362" w:rsidRDefault="00854677" w:rsidP="00FE015B">
    <w:pPr>
      <w:pStyle w:val="Sidhuvud"/>
      <w:tabs>
        <w:tab w:val="left" w:pos="5220"/>
      </w:tabs>
      <w:rPr>
        <w:rFonts w:ascii="Myriad Pro" w:hAnsi="Myriad Pro"/>
        <w:sz w:val="16"/>
        <w:szCs w:val="16"/>
      </w:rPr>
    </w:pPr>
    <w:r>
      <w:rPr>
        <w:rFonts w:ascii="Myriad Pro" w:hAnsi="Myriad Pro"/>
        <w:sz w:val="16"/>
        <w:szCs w:val="16"/>
      </w:rPr>
      <w:t>Huddinge pastorat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E58C9" w14:textId="16A88B41" w:rsidR="00854677" w:rsidRPr="00B503AC" w:rsidRDefault="00854677" w:rsidP="00FD1B8A">
    <w:pPr>
      <w:pStyle w:val="Sidhuvud"/>
      <w:tabs>
        <w:tab w:val="clear" w:pos="4536"/>
        <w:tab w:val="right" w:pos="5529"/>
        <w:tab w:val="left" w:pos="5812"/>
      </w:tabs>
      <w:ind w:left="964"/>
      <w:rPr>
        <w:rFonts w:ascii="Myriad Pro" w:hAnsi="Myriad Pro"/>
        <w:sz w:val="20"/>
        <w:szCs w:val="20"/>
      </w:rPr>
    </w:pPr>
    <w:r>
      <w:rPr>
        <w:noProof/>
      </w:rPr>
      <w:drawing>
        <wp:anchor distT="0" distB="0" distL="114300" distR="114300" simplePos="0" relativeHeight="251658752" behindDoc="0" locked="0" layoutInCell="1" allowOverlap="1" wp14:anchorId="15A68BBF" wp14:editId="314BEAE4">
          <wp:simplePos x="0" y="0"/>
          <wp:positionH relativeFrom="page">
            <wp:posOffset>5544820</wp:posOffset>
          </wp:positionH>
          <wp:positionV relativeFrom="page">
            <wp:posOffset>398145</wp:posOffset>
          </wp:positionV>
          <wp:extent cx="1619885" cy="317500"/>
          <wp:effectExtent l="19050" t="0" r="0" b="0"/>
          <wp:wrapNone/>
          <wp:docPr id="1" name="Bild 24" descr="iHu_logo_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 descr="iHu_logo_SV"/>
                  <pic:cNvPicPr>
                    <a:picLocks noChangeAspect="1" noChangeArrowheads="1"/>
                  </pic:cNvPicPr>
                </pic:nvPicPr>
                <pic:blipFill>
                  <a:blip r:embed="rId1"/>
                  <a:srcRect/>
                  <a:stretch>
                    <a:fillRect/>
                  </a:stretch>
                </pic:blipFill>
                <pic:spPr bwMode="auto">
                  <a:xfrm>
                    <a:off x="0" y="0"/>
                    <a:ext cx="1619885" cy="317500"/>
                  </a:xfrm>
                  <a:prstGeom prst="rect">
                    <a:avLst/>
                  </a:prstGeom>
                  <a:noFill/>
                  <a:ln w="9525">
                    <a:noFill/>
                    <a:miter lim="800000"/>
                    <a:headEnd/>
                    <a:tailEnd/>
                  </a:ln>
                </pic:spPr>
              </pic:pic>
            </a:graphicData>
          </a:graphic>
        </wp:anchor>
      </w:drawing>
    </w:r>
    <w:r w:rsidRPr="00B503AC">
      <w:rPr>
        <w:rFonts w:ascii="Myriad Pro" w:hAnsi="Myriad Pro"/>
        <w:sz w:val="20"/>
        <w:szCs w:val="20"/>
      </w:rPr>
      <w:t>Sammanträdesprotokoll</w:t>
    </w:r>
    <w:r w:rsidRPr="00B503AC">
      <w:rPr>
        <w:rFonts w:ascii="Myriad Pro" w:hAnsi="Myriad Pro"/>
        <w:sz w:val="20"/>
        <w:szCs w:val="20"/>
      </w:rPr>
      <w:tab/>
    </w:r>
    <w:fldSimple w:instr=" REF  Text13  \* MERGEFORMAT ">
      <w:r w:rsidR="00A77661" w:rsidRPr="00A77661">
        <w:rPr>
          <w:rFonts w:ascii="Franklin Gothic Medium Cond" w:hAnsi="Franklin Gothic Medium Cond"/>
          <w:b/>
          <w:noProof/>
          <w:sz w:val="20"/>
          <w:szCs w:val="20"/>
        </w:rPr>
        <w:t>2023-10-17</w:t>
      </w:r>
    </w:fldSimple>
  </w:p>
  <w:p w14:paraId="489111E7" w14:textId="2B38813C" w:rsidR="00854677" w:rsidRPr="00551362" w:rsidRDefault="00D97258" w:rsidP="00B503AC">
    <w:pPr>
      <w:pStyle w:val="Sidhuvud"/>
      <w:tabs>
        <w:tab w:val="clear" w:pos="4536"/>
        <w:tab w:val="left" w:pos="5220"/>
      </w:tabs>
      <w:ind w:left="964"/>
      <w:rPr>
        <w:rFonts w:ascii="Myriad Pro" w:hAnsi="Myriad Pro"/>
        <w:b/>
        <w:caps/>
        <w:spacing w:val="2"/>
        <w:position w:val="-28"/>
      </w:rPr>
    </w:pPr>
    <w:fldSimple w:instr=" REF Listruta1  \* MERGEFORMAT ">
      <w:r w:rsidR="00A77661" w:rsidRPr="00A77661">
        <w:rPr>
          <w:rFonts w:ascii="Myriad Pro" w:hAnsi="Myriad Pro"/>
          <w:b/>
          <w:caps/>
          <w:position w:val="-28"/>
        </w:rPr>
        <w:t>Kyrkorådet</w:t>
      </w:r>
    </w:fldSimple>
  </w:p>
  <w:p w14:paraId="0068A091" w14:textId="77777777" w:rsidR="00854677" w:rsidRPr="00551362" w:rsidRDefault="00854677" w:rsidP="00B503AC">
    <w:pPr>
      <w:pStyle w:val="Sidhuvud"/>
      <w:tabs>
        <w:tab w:val="clear" w:pos="4536"/>
        <w:tab w:val="left" w:pos="5220"/>
      </w:tabs>
      <w:ind w:left="964"/>
      <w:rPr>
        <w:rFonts w:ascii="Myriad Pro" w:hAnsi="Myriad Pro"/>
        <w:sz w:val="16"/>
        <w:szCs w:val="16"/>
      </w:rPr>
    </w:pPr>
    <w:r>
      <w:rPr>
        <w:rFonts w:ascii="Myriad Pro" w:hAnsi="Myriad Pro"/>
        <w:sz w:val="16"/>
        <w:szCs w:val="16"/>
      </w:rPr>
      <w:t>Huddinge pastorat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27871"/>
    <w:multiLevelType w:val="hybridMultilevel"/>
    <w:tmpl w:val="128A9FD2"/>
    <w:lvl w:ilvl="0" w:tplc="041D0001">
      <w:start w:val="1"/>
      <w:numFmt w:val="bullet"/>
      <w:lvlText w:val=""/>
      <w:lvlJc w:val="left"/>
      <w:pPr>
        <w:ind w:left="1684" w:hanging="360"/>
      </w:pPr>
      <w:rPr>
        <w:rFonts w:ascii="Symbol" w:hAnsi="Symbol" w:hint="default"/>
      </w:rPr>
    </w:lvl>
    <w:lvl w:ilvl="1" w:tplc="041D0003" w:tentative="1">
      <w:start w:val="1"/>
      <w:numFmt w:val="bullet"/>
      <w:lvlText w:val="o"/>
      <w:lvlJc w:val="left"/>
      <w:pPr>
        <w:ind w:left="2404" w:hanging="360"/>
      </w:pPr>
      <w:rPr>
        <w:rFonts w:ascii="Courier New" w:hAnsi="Courier New" w:cs="Courier New" w:hint="default"/>
      </w:rPr>
    </w:lvl>
    <w:lvl w:ilvl="2" w:tplc="041D0005" w:tentative="1">
      <w:start w:val="1"/>
      <w:numFmt w:val="bullet"/>
      <w:lvlText w:val=""/>
      <w:lvlJc w:val="left"/>
      <w:pPr>
        <w:ind w:left="3124" w:hanging="360"/>
      </w:pPr>
      <w:rPr>
        <w:rFonts w:ascii="Wingdings" w:hAnsi="Wingdings" w:hint="default"/>
      </w:rPr>
    </w:lvl>
    <w:lvl w:ilvl="3" w:tplc="041D0001" w:tentative="1">
      <w:start w:val="1"/>
      <w:numFmt w:val="bullet"/>
      <w:lvlText w:val=""/>
      <w:lvlJc w:val="left"/>
      <w:pPr>
        <w:ind w:left="3844" w:hanging="360"/>
      </w:pPr>
      <w:rPr>
        <w:rFonts w:ascii="Symbol" w:hAnsi="Symbol" w:hint="default"/>
      </w:rPr>
    </w:lvl>
    <w:lvl w:ilvl="4" w:tplc="041D0003" w:tentative="1">
      <w:start w:val="1"/>
      <w:numFmt w:val="bullet"/>
      <w:lvlText w:val="o"/>
      <w:lvlJc w:val="left"/>
      <w:pPr>
        <w:ind w:left="4564" w:hanging="360"/>
      </w:pPr>
      <w:rPr>
        <w:rFonts w:ascii="Courier New" w:hAnsi="Courier New" w:cs="Courier New" w:hint="default"/>
      </w:rPr>
    </w:lvl>
    <w:lvl w:ilvl="5" w:tplc="041D0005" w:tentative="1">
      <w:start w:val="1"/>
      <w:numFmt w:val="bullet"/>
      <w:lvlText w:val=""/>
      <w:lvlJc w:val="left"/>
      <w:pPr>
        <w:ind w:left="5284" w:hanging="360"/>
      </w:pPr>
      <w:rPr>
        <w:rFonts w:ascii="Wingdings" w:hAnsi="Wingdings" w:hint="default"/>
      </w:rPr>
    </w:lvl>
    <w:lvl w:ilvl="6" w:tplc="041D0001" w:tentative="1">
      <w:start w:val="1"/>
      <w:numFmt w:val="bullet"/>
      <w:lvlText w:val=""/>
      <w:lvlJc w:val="left"/>
      <w:pPr>
        <w:ind w:left="6004" w:hanging="360"/>
      </w:pPr>
      <w:rPr>
        <w:rFonts w:ascii="Symbol" w:hAnsi="Symbol" w:hint="default"/>
      </w:rPr>
    </w:lvl>
    <w:lvl w:ilvl="7" w:tplc="041D0003" w:tentative="1">
      <w:start w:val="1"/>
      <w:numFmt w:val="bullet"/>
      <w:lvlText w:val="o"/>
      <w:lvlJc w:val="left"/>
      <w:pPr>
        <w:ind w:left="6724" w:hanging="360"/>
      </w:pPr>
      <w:rPr>
        <w:rFonts w:ascii="Courier New" w:hAnsi="Courier New" w:cs="Courier New" w:hint="default"/>
      </w:rPr>
    </w:lvl>
    <w:lvl w:ilvl="8" w:tplc="041D0005" w:tentative="1">
      <w:start w:val="1"/>
      <w:numFmt w:val="bullet"/>
      <w:lvlText w:val=""/>
      <w:lvlJc w:val="left"/>
      <w:pPr>
        <w:ind w:left="7444" w:hanging="360"/>
      </w:pPr>
      <w:rPr>
        <w:rFonts w:ascii="Wingdings" w:hAnsi="Wingdings" w:hint="default"/>
      </w:rPr>
    </w:lvl>
  </w:abstractNum>
  <w:abstractNum w:abstractNumId="1" w15:restartNumberingAfterBreak="0">
    <w:nsid w:val="07EE59B7"/>
    <w:multiLevelType w:val="hybridMultilevel"/>
    <w:tmpl w:val="0BFC0AD0"/>
    <w:lvl w:ilvl="0" w:tplc="E8A6ADE8">
      <w:start w:val="82"/>
      <w:numFmt w:val="bullet"/>
      <w:lvlText w:val=""/>
      <w:lvlJc w:val="left"/>
      <w:pPr>
        <w:ind w:left="1324" w:hanging="360"/>
      </w:pPr>
      <w:rPr>
        <w:rFonts w:ascii="Symbol" w:eastAsia="Times New Roman" w:hAnsi="Symbol" w:cs="Times New Roman" w:hint="default"/>
      </w:rPr>
    </w:lvl>
    <w:lvl w:ilvl="1" w:tplc="041D0003">
      <w:start w:val="1"/>
      <w:numFmt w:val="bullet"/>
      <w:lvlText w:val="o"/>
      <w:lvlJc w:val="left"/>
      <w:pPr>
        <w:ind w:left="2044" w:hanging="360"/>
      </w:pPr>
      <w:rPr>
        <w:rFonts w:ascii="Courier New" w:hAnsi="Courier New" w:cs="Courier New" w:hint="default"/>
      </w:rPr>
    </w:lvl>
    <w:lvl w:ilvl="2" w:tplc="041D0005">
      <w:start w:val="1"/>
      <w:numFmt w:val="bullet"/>
      <w:lvlText w:val=""/>
      <w:lvlJc w:val="left"/>
      <w:pPr>
        <w:ind w:left="2764" w:hanging="360"/>
      </w:pPr>
      <w:rPr>
        <w:rFonts w:ascii="Wingdings" w:hAnsi="Wingdings" w:hint="default"/>
      </w:rPr>
    </w:lvl>
    <w:lvl w:ilvl="3" w:tplc="041D0001">
      <w:start w:val="1"/>
      <w:numFmt w:val="bullet"/>
      <w:lvlText w:val=""/>
      <w:lvlJc w:val="left"/>
      <w:pPr>
        <w:ind w:left="3484" w:hanging="360"/>
      </w:pPr>
      <w:rPr>
        <w:rFonts w:ascii="Symbol" w:hAnsi="Symbol" w:hint="default"/>
      </w:rPr>
    </w:lvl>
    <w:lvl w:ilvl="4" w:tplc="041D0003">
      <w:start w:val="1"/>
      <w:numFmt w:val="bullet"/>
      <w:lvlText w:val="o"/>
      <w:lvlJc w:val="left"/>
      <w:pPr>
        <w:ind w:left="4204" w:hanging="360"/>
      </w:pPr>
      <w:rPr>
        <w:rFonts w:ascii="Courier New" w:hAnsi="Courier New" w:cs="Courier New" w:hint="default"/>
      </w:rPr>
    </w:lvl>
    <w:lvl w:ilvl="5" w:tplc="041D0005">
      <w:start w:val="1"/>
      <w:numFmt w:val="bullet"/>
      <w:lvlText w:val=""/>
      <w:lvlJc w:val="left"/>
      <w:pPr>
        <w:ind w:left="4924" w:hanging="360"/>
      </w:pPr>
      <w:rPr>
        <w:rFonts w:ascii="Wingdings" w:hAnsi="Wingdings" w:hint="default"/>
      </w:rPr>
    </w:lvl>
    <w:lvl w:ilvl="6" w:tplc="041D0001">
      <w:start w:val="1"/>
      <w:numFmt w:val="bullet"/>
      <w:lvlText w:val=""/>
      <w:lvlJc w:val="left"/>
      <w:pPr>
        <w:ind w:left="5644" w:hanging="360"/>
      </w:pPr>
      <w:rPr>
        <w:rFonts w:ascii="Symbol" w:hAnsi="Symbol" w:hint="default"/>
      </w:rPr>
    </w:lvl>
    <w:lvl w:ilvl="7" w:tplc="041D0003">
      <w:start w:val="1"/>
      <w:numFmt w:val="bullet"/>
      <w:lvlText w:val="o"/>
      <w:lvlJc w:val="left"/>
      <w:pPr>
        <w:ind w:left="6364" w:hanging="360"/>
      </w:pPr>
      <w:rPr>
        <w:rFonts w:ascii="Courier New" w:hAnsi="Courier New" w:cs="Courier New" w:hint="default"/>
      </w:rPr>
    </w:lvl>
    <w:lvl w:ilvl="8" w:tplc="041D0005">
      <w:start w:val="1"/>
      <w:numFmt w:val="bullet"/>
      <w:lvlText w:val=""/>
      <w:lvlJc w:val="left"/>
      <w:pPr>
        <w:ind w:left="7084" w:hanging="360"/>
      </w:pPr>
      <w:rPr>
        <w:rFonts w:ascii="Wingdings" w:hAnsi="Wingdings" w:hint="default"/>
      </w:rPr>
    </w:lvl>
  </w:abstractNum>
  <w:abstractNum w:abstractNumId="2" w15:restartNumberingAfterBreak="0">
    <w:nsid w:val="0A186193"/>
    <w:multiLevelType w:val="hybridMultilevel"/>
    <w:tmpl w:val="3ED00D90"/>
    <w:lvl w:ilvl="0" w:tplc="041D0001">
      <w:start w:val="1"/>
      <w:numFmt w:val="bullet"/>
      <w:lvlText w:val=""/>
      <w:lvlJc w:val="left"/>
      <w:pPr>
        <w:ind w:left="1684" w:hanging="360"/>
      </w:pPr>
      <w:rPr>
        <w:rFonts w:ascii="Symbol" w:hAnsi="Symbol" w:hint="default"/>
      </w:rPr>
    </w:lvl>
    <w:lvl w:ilvl="1" w:tplc="041D0003">
      <w:start w:val="1"/>
      <w:numFmt w:val="bullet"/>
      <w:lvlText w:val="o"/>
      <w:lvlJc w:val="left"/>
      <w:pPr>
        <w:ind w:left="2404" w:hanging="360"/>
      </w:pPr>
      <w:rPr>
        <w:rFonts w:ascii="Courier New" w:hAnsi="Courier New" w:cs="Courier New" w:hint="default"/>
      </w:rPr>
    </w:lvl>
    <w:lvl w:ilvl="2" w:tplc="041D0005">
      <w:start w:val="1"/>
      <w:numFmt w:val="bullet"/>
      <w:lvlText w:val=""/>
      <w:lvlJc w:val="left"/>
      <w:pPr>
        <w:ind w:left="3124" w:hanging="360"/>
      </w:pPr>
      <w:rPr>
        <w:rFonts w:ascii="Wingdings" w:hAnsi="Wingdings" w:hint="default"/>
      </w:rPr>
    </w:lvl>
    <w:lvl w:ilvl="3" w:tplc="041D0001">
      <w:start w:val="1"/>
      <w:numFmt w:val="bullet"/>
      <w:lvlText w:val=""/>
      <w:lvlJc w:val="left"/>
      <w:pPr>
        <w:ind w:left="3844" w:hanging="360"/>
      </w:pPr>
      <w:rPr>
        <w:rFonts w:ascii="Symbol" w:hAnsi="Symbol" w:hint="default"/>
      </w:rPr>
    </w:lvl>
    <w:lvl w:ilvl="4" w:tplc="041D0003">
      <w:start w:val="1"/>
      <w:numFmt w:val="bullet"/>
      <w:lvlText w:val="o"/>
      <w:lvlJc w:val="left"/>
      <w:pPr>
        <w:ind w:left="4564" w:hanging="360"/>
      </w:pPr>
      <w:rPr>
        <w:rFonts w:ascii="Courier New" w:hAnsi="Courier New" w:cs="Courier New" w:hint="default"/>
      </w:rPr>
    </w:lvl>
    <w:lvl w:ilvl="5" w:tplc="041D0005">
      <w:start w:val="1"/>
      <w:numFmt w:val="bullet"/>
      <w:lvlText w:val=""/>
      <w:lvlJc w:val="left"/>
      <w:pPr>
        <w:ind w:left="5284" w:hanging="360"/>
      </w:pPr>
      <w:rPr>
        <w:rFonts w:ascii="Wingdings" w:hAnsi="Wingdings" w:hint="default"/>
      </w:rPr>
    </w:lvl>
    <w:lvl w:ilvl="6" w:tplc="041D0001">
      <w:start w:val="1"/>
      <w:numFmt w:val="bullet"/>
      <w:lvlText w:val=""/>
      <w:lvlJc w:val="left"/>
      <w:pPr>
        <w:ind w:left="6004" w:hanging="360"/>
      </w:pPr>
      <w:rPr>
        <w:rFonts w:ascii="Symbol" w:hAnsi="Symbol" w:hint="default"/>
      </w:rPr>
    </w:lvl>
    <w:lvl w:ilvl="7" w:tplc="041D0003">
      <w:start w:val="1"/>
      <w:numFmt w:val="bullet"/>
      <w:lvlText w:val="o"/>
      <w:lvlJc w:val="left"/>
      <w:pPr>
        <w:ind w:left="6724" w:hanging="360"/>
      </w:pPr>
      <w:rPr>
        <w:rFonts w:ascii="Courier New" w:hAnsi="Courier New" w:cs="Courier New" w:hint="default"/>
      </w:rPr>
    </w:lvl>
    <w:lvl w:ilvl="8" w:tplc="041D0005">
      <w:start w:val="1"/>
      <w:numFmt w:val="bullet"/>
      <w:lvlText w:val=""/>
      <w:lvlJc w:val="left"/>
      <w:pPr>
        <w:ind w:left="7444" w:hanging="360"/>
      </w:pPr>
      <w:rPr>
        <w:rFonts w:ascii="Wingdings" w:hAnsi="Wingdings" w:hint="default"/>
      </w:rPr>
    </w:lvl>
  </w:abstractNum>
  <w:abstractNum w:abstractNumId="3" w15:restartNumberingAfterBreak="0">
    <w:nsid w:val="0DDD0A55"/>
    <w:multiLevelType w:val="hybridMultilevel"/>
    <w:tmpl w:val="13FAA1C2"/>
    <w:lvl w:ilvl="0" w:tplc="B7EA0DA0">
      <w:start w:val="136"/>
      <w:numFmt w:val="bullet"/>
      <w:lvlText w:val=""/>
      <w:lvlJc w:val="left"/>
      <w:pPr>
        <w:ind w:left="1324" w:hanging="360"/>
      </w:pPr>
      <w:rPr>
        <w:rFonts w:ascii="Symbol" w:eastAsia="Times New Roman" w:hAnsi="Symbol" w:cs="Times New Roman" w:hint="default"/>
      </w:rPr>
    </w:lvl>
    <w:lvl w:ilvl="1" w:tplc="041D0003" w:tentative="1">
      <w:start w:val="1"/>
      <w:numFmt w:val="bullet"/>
      <w:lvlText w:val="o"/>
      <w:lvlJc w:val="left"/>
      <w:pPr>
        <w:ind w:left="2044" w:hanging="360"/>
      </w:pPr>
      <w:rPr>
        <w:rFonts w:ascii="Courier New" w:hAnsi="Courier New" w:cs="Courier New" w:hint="default"/>
      </w:rPr>
    </w:lvl>
    <w:lvl w:ilvl="2" w:tplc="041D0005" w:tentative="1">
      <w:start w:val="1"/>
      <w:numFmt w:val="bullet"/>
      <w:lvlText w:val=""/>
      <w:lvlJc w:val="left"/>
      <w:pPr>
        <w:ind w:left="2764" w:hanging="360"/>
      </w:pPr>
      <w:rPr>
        <w:rFonts w:ascii="Wingdings" w:hAnsi="Wingdings" w:hint="default"/>
      </w:rPr>
    </w:lvl>
    <w:lvl w:ilvl="3" w:tplc="041D0001" w:tentative="1">
      <w:start w:val="1"/>
      <w:numFmt w:val="bullet"/>
      <w:lvlText w:val=""/>
      <w:lvlJc w:val="left"/>
      <w:pPr>
        <w:ind w:left="3484" w:hanging="360"/>
      </w:pPr>
      <w:rPr>
        <w:rFonts w:ascii="Symbol" w:hAnsi="Symbol" w:hint="default"/>
      </w:rPr>
    </w:lvl>
    <w:lvl w:ilvl="4" w:tplc="041D0003" w:tentative="1">
      <w:start w:val="1"/>
      <w:numFmt w:val="bullet"/>
      <w:lvlText w:val="o"/>
      <w:lvlJc w:val="left"/>
      <w:pPr>
        <w:ind w:left="4204" w:hanging="360"/>
      </w:pPr>
      <w:rPr>
        <w:rFonts w:ascii="Courier New" w:hAnsi="Courier New" w:cs="Courier New" w:hint="default"/>
      </w:rPr>
    </w:lvl>
    <w:lvl w:ilvl="5" w:tplc="041D0005" w:tentative="1">
      <w:start w:val="1"/>
      <w:numFmt w:val="bullet"/>
      <w:lvlText w:val=""/>
      <w:lvlJc w:val="left"/>
      <w:pPr>
        <w:ind w:left="4924" w:hanging="360"/>
      </w:pPr>
      <w:rPr>
        <w:rFonts w:ascii="Wingdings" w:hAnsi="Wingdings" w:hint="default"/>
      </w:rPr>
    </w:lvl>
    <w:lvl w:ilvl="6" w:tplc="041D0001" w:tentative="1">
      <w:start w:val="1"/>
      <w:numFmt w:val="bullet"/>
      <w:lvlText w:val=""/>
      <w:lvlJc w:val="left"/>
      <w:pPr>
        <w:ind w:left="5644" w:hanging="360"/>
      </w:pPr>
      <w:rPr>
        <w:rFonts w:ascii="Symbol" w:hAnsi="Symbol" w:hint="default"/>
      </w:rPr>
    </w:lvl>
    <w:lvl w:ilvl="7" w:tplc="041D0003" w:tentative="1">
      <w:start w:val="1"/>
      <w:numFmt w:val="bullet"/>
      <w:lvlText w:val="o"/>
      <w:lvlJc w:val="left"/>
      <w:pPr>
        <w:ind w:left="6364" w:hanging="360"/>
      </w:pPr>
      <w:rPr>
        <w:rFonts w:ascii="Courier New" w:hAnsi="Courier New" w:cs="Courier New" w:hint="default"/>
      </w:rPr>
    </w:lvl>
    <w:lvl w:ilvl="8" w:tplc="041D0005" w:tentative="1">
      <w:start w:val="1"/>
      <w:numFmt w:val="bullet"/>
      <w:lvlText w:val=""/>
      <w:lvlJc w:val="left"/>
      <w:pPr>
        <w:ind w:left="7084" w:hanging="360"/>
      </w:pPr>
      <w:rPr>
        <w:rFonts w:ascii="Wingdings" w:hAnsi="Wingdings" w:hint="default"/>
      </w:rPr>
    </w:lvl>
  </w:abstractNum>
  <w:abstractNum w:abstractNumId="4" w15:restartNumberingAfterBreak="0">
    <w:nsid w:val="10775289"/>
    <w:multiLevelType w:val="hybridMultilevel"/>
    <w:tmpl w:val="BFCA2FD8"/>
    <w:lvl w:ilvl="0" w:tplc="FFFFFFFF">
      <w:start w:val="1"/>
      <w:numFmt w:val="bullet"/>
      <w:lvlText w:val=""/>
      <w:lvlJc w:val="left"/>
      <w:pPr>
        <w:ind w:left="1712" w:hanging="360"/>
      </w:pPr>
      <w:rPr>
        <w:rFonts w:ascii="Symbol" w:hAnsi="Symbol" w:hint="default"/>
      </w:rPr>
    </w:lvl>
    <w:lvl w:ilvl="1" w:tplc="041D0001">
      <w:start w:val="1"/>
      <w:numFmt w:val="bullet"/>
      <w:lvlText w:val=""/>
      <w:lvlJc w:val="left"/>
      <w:pPr>
        <w:ind w:left="1684" w:hanging="360"/>
      </w:pPr>
      <w:rPr>
        <w:rFonts w:ascii="Symbol" w:hAnsi="Symbol" w:hint="default"/>
      </w:rPr>
    </w:lvl>
    <w:lvl w:ilvl="2" w:tplc="FFFFFFFF" w:tentative="1">
      <w:start w:val="1"/>
      <w:numFmt w:val="bullet"/>
      <w:lvlText w:val=""/>
      <w:lvlJc w:val="left"/>
      <w:pPr>
        <w:ind w:left="3152" w:hanging="360"/>
      </w:pPr>
      <w:rPr>
        <w:rFonts w:ascii="Wingdings" w:hAnsi="Wingdings" w:hint="default"/>
      </w:rPr>
    </w:lvl>
    <w:lvl w:ilvl="3" w:tplc="FFFFFFFF" w:tentative="1">
      <w:start w:val="1"/>
      <w:numFmt w:val="bullet"/>
      <w:lvlText w:val=""/>
      <w:lvlJc w:val="left"/>
      <w:pPr>
        <w:ind w:left="3872" w:hanging="360"/>
      </w:pPr>
      <w:rPr>
        <w:rFonts w:ascii="Symbol" w:hAnsi="Symbol" w:hint="default"/>
      </w:rPr>
    </w:lvl>
    <w:lvl w:ilvl="4" w:tplc="FFFFFFFF" w:tentative="1">
      <w:start w:val="1"/>
      <w:numFmt w:val="bullet"/>
      <w:lvlText w:val="o"/>
      <w:lvlJc w:val="left"/>
      <w:pPr>
        <w:ind w:left="4592" w:hanging="360"/>
      </w:pPr>
      <w:rPr>
        <w:rFonts w:ascii="Courier New" w:hAnsi="Courier New" w:cs="Courier New" w:hint="default"/>
      </w:rPr>
    </w:lvl>
    <w:lvl w:ilvl="5" w:tplc="FFFFFFFF" w:tentative="1">
      <w:start w:val="1"/>
      <w:numFmt w:val="bullet"/>
      <w:lvlText w:val=""/>
      <w:lvlJc w:val="left"/>
      <w:pPr>
        <w:ind w:left="5312" w:hanging="360"/>
      </w:pPr>
      <w:rPr>
        <w:rFonts w:ascii="Wingdings" w:hAnsi="Wingdings" w:hint="default"/>
      </w:rPr>
    </w:lvl>
    <w:lvl w:ilvl="6" w:tplc="FFFFFFFF" w:tentative="1">
      <w:start w:val="1"/>
      <w:numFmt w:val="bullet"/>
      <w:lvlText w:val=""/>
      <w:lvlJc w:val="left"/>
      <w:pPr>
        <w:ind w:left="6032" w:hanging="360"/>
      </w:pPr>
      <w:rPr>
        <w:rFonts w:ascii="Symbol" w:hAnsi="Symbol" w:hint="default"/>
      </w:rPr>
    </w:lvl>
    <w:lvl w:ilvl="7" w:tplc="FFFFFFFF" w:tentative="1">
      <w:start w:val="1"/>
      <w:numFmt w:val="bullet"/>
      <w:lvlText w:val="o"/>
      <w:lvlJc w:val="left"/>
      <w:pPr>
        <w:ind w:left="6752" w:hanging="360"/>
      </w:pPr>
      <w:rPr>
        <w:rFonts w:ascii="Courier New" w:hAnsi="Courier New" w:cs="Courier New" w:hint="default"/>
      </w:rPr>
    </w:lvl>
    <w:lvl w:ilvl="8" w:tplc="FFFFFFFF" w:tentative="1">
      <w:start w:val="1"/>
      <w:numFmt w:val="bullet"/>
      <w:lvlText w:val=""/>
      <w:lvlJc w:val="left"/>
      <w:pPr>
        <w:ind w:left="7472" w:hanging="360"/>
      </w:pPr>
      <w:rPr>
        <w:rFonts w:ascii="Wingdings" w:hAnsi="Wingdings" w:hint="default"/>
      </w:rPr>
    </w:lvl>
  </w:abstractNum>
  <w:abstractNum w:abstractNumId="5" w15:restartNumberingAfterBreak="0">
    <w:nsid w:val="13F41F13"/>
    <w:multiLevelType w:val="hybridMultilevel"/>
    <w:tmpl w:val="8EB63D2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14B220DF"/>
    <w:multiLevelType w:val="hybridMultilevel"/>
    <w:tmpl w:val="7C78A03E"/>
    <w:lvl w:ilvl="0" w:tplc="041D0001">
      <w:start w:val="1"/>
      <w:numFmt w:val="bullet"/>
      <w:lvlText w:val=""/>
      <w:lvlJc w:val="left"/>
      <w:pPr>
        <w:ind w:left="1684" w:hanging="360"/>
      </w:pPr>
      <w:rPr>
        <w:rFonts w:ascii="Symbol" w:hAnsi="Symbol" w:hint="default"/>
      </w:rPr>
    </w:lvl>
    <w:lvl w:ilvl="1" w:tplc="041D0003" w:tentative="1">
      <w:start w:val="1"/>
      <w:numFmt w:val="bullet"/>
      <w:lvlText w:val="o"/>
      <w:lvlJc w:val="left"/>
      <w:pPr>
        <w:ind w:left="2404" w:hanging="360"/>
      </w:pPr>
      <w:rPr>
        <w:rFonts w:ascii="Courier New" w:hAnsi="Courier New" w:cs="Courier New" w:hint="default"/>
      </w:rPr>
    </w:lvl>
    <w:lvl w:ilvl="2" w:tplc="041D0005" w:tentative="1">
      <w:start w:val="1"/>
      <w:numFmt w:val="bullet"/>
      <w:lvlText w:val=""/>
      <w:lvlJc w:val="left"/>
      <w:pPr>
        <w:ind w:left="3124" w:hanging="360"/>
      </w:pPr>
      <w:rPr>
        <w:rFonts w:ascii="Wingdings" w:hAnsi="Wingdings" w:hint="default"/>
      </w:rPr>
    </w:lvl>
    <w:lvl w:ilvl="3" w:tplc="041D0001" w:tentative="1">
      <w:start w:val="1"/>
      <w:numFmt w:val="bullet"/>
      <w:lvlText w:val=""/>
      <w:lvlJc w:val="left"/>
      <w:pPr>
        <w:ind w:left="3844" w:hanging="360"/>
      </w:pPr>
      <w:rPr>
        <w:rFonts w:ascii="Symbol" w:hAnsi="Symbol" w:hint="default"/>
      </w:rPr>
    </w:lvl>
    <w:lvl w:ilvl="4" w:tplc="041D0003" w:tentative="1">
      <w:start w:val="1"/>
      <w:numFmt w:val="bullet"/>
      <w:lvlText w:val="o"/>
      <w:lvlJc w:val="left"/>
      <w:pPr>
        <w:ind w:left="4564" w:hanging="360"/>
      </w:pPr>
      <w:rPr>
        <w:rFonts w:ascii="Courier New" w:hAnsi="Courier New" w:cs="Courier New" w:hint="default"/>
      </w:rPr>
    </w:lvl>
    <w:lvl w:ilvl="5" w:tplc="041D0005" w:tentative="1">
      <w:start w:val="1"/>
      <w:numFmt w:val="bullet"/>
      <w:lvlText w:val=""/>
      <w:lvlJc w:val="left"/>
      <w:pPr>
        <w:ind w:left="5284" w:hanging="360"/>
      </w:pPr>
      <w:rPr>
        <w:rFonts w:ascii="Wingdings" w:hAnsi="Wingdings" w:hint="default"/>
      </w:rPr>
    </w:lvl>
    <w:lvl w:ilvl="6" w:tplc="041D0001" w:tentative="1">
      <w:start w:val="1"/>
      <w:numFmt w:val="bullet"/>
      <w:lvlText w:val=""/>
      <w:lvlJc w:val="left"/>
      <w:pPr>
        <w:ind w:left="6004" w:hanging="360"/>
      </w:pPr>
      <w:rPr>
        <w:rFonts w:ascii="Symbol" w:hAnsi="Symbol" w:hint="default"/>
      </w:rPr>
    </w:lvl>
    <w:lvl w:ilvl="7" w:tplc="041D0003" w:tentative="1">
      <w:start w:val="1"/>
      <w:numFmt w:val="bullet"/>
      <w:lvlText w:val="o"/>
      <w:lvlJc w:val="left"/>
      <w:pPr>
        <w:ind w:left="6724" w:hanging="360"/>
      </w:pPr>
      <w:rPr>
        <w:rFonts w:ascii="Courier New" w:hAnsi="Courier New" w:cs="Courier New" w:hint="default"/>
      </w:rPr>
    </w:lvl>
    <w:lvl w:ilvl="8" w:tplc="041D0005" w:tentative="1">
      <w:start w:val="1"/>
      <w:numFmt w:val="bullet"/>
      <w:lvlText w:val=""/>
      <w:lvlJc w:val="left"/>
      <w:pPr>
        <w:ind w:left="7444" w:hanging="360"/>
      </w:pPr>
      <w:rPr>
        <w:rFonts w:ascii="Wingdings" w:hAnsi="Wingdings" w:hint="default"/>
      </w:rPr>
    </w:lvl>
  </w:abstractNum>
  <w:abstractNum w:abstractNumId="7" w15:restartNumberingAfterBreak="0">
    <w:nsid w:val="15BA2E9C"/>
    <w:multiLevelType w:val="hybridMultilevel"/>
    <w:tmpl w:val="8FFAF9E4"/>
    <w:lvl w:ilvl="0" w:tplc="041D0001">
      <w:start w:val="1"/>
      <w:numFmt w:val="bullet"/>
      <w:lvlText w:val=""/>
      <w:lvlJc w:val="left"/>
      <w:pPr>
        <w:ind w:left="1684" w:hanging="360"/>
      </w:pPr>
      <w:rPr>
        <w:rFonts w:ascii="Symbol" w:hAnsi="Symbol" w:hint="default"/>
      </w:rPr>
    </w:lvl>
    <w:lvl w:ilvl="1" w:tplc="041D0003" w:tentative="1">
      <w:start w:val="1"/>
      <w:numFmt w:val="bullet"/>
      <w:lvlText w:val="o"/>
      <w:lvlJc w:val="left"/>
      <w:pPr>
        <w:ind w:left="2404" w:hanging="360"/>
      </w:pPr>
      <w:rPr>
        <w:rFonts w:ascii="Courier New" w:hAnsi="Courier New" w:cs="Courier New" w:hint="default"/>
      </w:rPr>
    </w:lvl>
    <w:lvl w:ilvl="2" w:tplc="041D0005" w:tentative="1">
      <w:start w:val="1"/>
      <w:numFmt w:val="bullet"/>
      <w:lvlText w:val=""/>
      <w:lvlJc w:val="left"/>
      <w:pPr>
        <w:ind w:left="3124" w:hanging="360"/>
      </w:pPr>
      <w:rPr>
        <w:rFonts w:ascii="Wingdings" w:hAnsi="Wingdings" w:hint="default"/>
      </w:rPr>
    </w:lvl>
    <w:lvl w:ilvl="3" w:tplc="041D0001" w:tentative="1">
      <w:start w:val="1"/>
      <w:numFmt w:val="bullet"/>
      <w:lvlText w:val=""/>
      <w:lvlJc w:val="left"/>
      <w:pPr>
        <w:ind w:left="3844" w:hanging="360"/>
      </w:pPr>
      <w:rPr>
        <w:rFonts w:ascii="Symbol" w:hAnsi="Symbol" w:hint="default"/>
      </w:rPr>
    </w:lvl>
    <w:lvl w:ilvl="4" w:tplc="041D0003" w:tentative="1">
      <w:start w:val="1"/>
      <w:numFmt w:val="bullet"/>
      <w:lvlText w:val="o"/>
      <w:lvlJc w:val="left"/>
      <w:pPr>
        <w:ind w:left="4564" w:hanging="360"/>
      </w:pPr>
      <w:rPr>
        <w:rFonts w:ascii="Courier New" w:hAnsi="Courier New" w:cs="Courier New" w:hint="default"/>
      </w:rPr>
    </w:lvl>
    <w:lvl w:ilvl="5" w:tplc="041D0005" w:tentative="1">
      <w:start w:val="1"/>
      <w:numFmt w:val="bullet"/>
      <w:lvlText w:val=""/>
      <w:lvlJc w:val="left"/>
      <w:pPr>
        <w:ind w:left="5284" w:hanging="360"/>
      </w:pPr>
      <w:rPr>
        <w:rFonts w:ascii="Wingdings" w:hAnsi="Wingdings" w:hint="default"/>
      </w:rPr>
    </w:lvl>
    <w:lvl w:ilvl="6" w:tplc="041D0001" w:tentative="1">
      <w:start w:val="1"/>
      <w:numFmt w:val="bullet"/>
      <w:lvlText w:val=""/>
      <w:lvlJc w:val="left"/>
      <w:pPr>
        <w:ind w:left="6004" w:hanging="360"/>
      </w:pPr>
      <w:rPr>
        <w:rFonts w:ascii="Symbol" w:hAnsi="Symbol" w:hint="default"/>
      </w:rPr>
    </w:lvl>
    <w:lvl w:ilvl="7" w:tplc="041D0003" w:tentative="1">
      <w:start w:val="1"/>
      <w:numFmt w:val="bullet"/>
      <w:lvlText w:val="o"/>
      <w:lvlJc w:val="left"/>
      <w:pPr>
        <w:ind w:left="6724" w:hanging="360"/>
      </w:pPr>
      <w:rPr>
        <w:rFonts w:ascii="Courier New" w:hAnsi="Courier New" w:cs="Courier New" w:hint="default"/>
      </w:rPr>
    </w:lvl>
    <w:lvl w:ilvl="8" w:tplc="041D0005" w:tentative="1">
      <w:start w:val="1"/>
      <w:numFmt w:val="bullet"/>
      <w:lvlText w:val=""/>
      <w:lvlJc w:val="left"/>
      <w:pPr>
        <w:ind w:left="7444" w:hanging="360"/>
      </w:pPr>
      <w:rPr>
        <w:rFonts w:ascii="Wingdings" w:hAnsi="Wingdings" w:hint="default"/>
      </w:rPr>
    </w:lvl>
  </w:abstractNum>
  <w:abstractNum w:abstractNumId="8" w15:restartNumberingAfterBreak="0">
    <w:nsid w:val="1F356DE6"/>
    <w:multiLevelType w:val="hybridMultilevel"/>
    <w:tmpl w:val="17A43D4C"/>
    <w:lvl w:ilvl="0" w:tplc="041D0001">
      <w:start w:val="1"/>
      <w:numFmt w:val="bullet"/>
      <w:lvlText w:val=""/>
      <w:lvlJc w:val="left"/>
      <w:pPr>
        <w:ind w:left="1684" w:hanging="360"/>
      </w:pPr>
      <w:rPr>
        <w:rFonts w:ascii="Symbol" w:hAnsi="Symbol" w:hint="default"/>
      </w:rPr>
    </w:lvl>
    <w:lvl w:ilvl="1" w:tplc="041D0003" w:tentative="1">
      <w:start w:val="1"/>
      <w:numFmt w:val="bullet"/>
      <w:lvlText w:val="o"/>
      <w:lvlJc w:val="left"/>
      <w:pPr>
        <w:ind w:left="2404" w:hanging="360"/>
      </w:pPr>
      <w:rPr>
        <w:rFonts w:ascii="Courier New" w:hAnsi="Courier New" w:cs="Courier New" w:hint="default"/>
      </w:rPr>
    </w:lvl>
    <w:lvl w:ilvl="2" w:tplc="041D0005" w:tentative="1">
      <w:start w:val="1"/>
      <w:numFmt w:val="bullet"/>
      <w:lvlText w:val=""/>
      <w:lvlJc w:val="left"/>
      <w:pPr>
        <w:ind w:left="3124" w:hanging="360"/>
      </w:pPr>
      <w:rPr>
        <w:rFonts w:ascii="Wingdings" w:hAnsi="Wingdings" w:hint="default"/>
      </w:rPr>
    </w:lvl>
    <w:lvl w:ilvl="3" w:tplc="041D0001" w:tentative="1">
      <w:start w:val="1"/>
      <w:numFmt w:val="bullet"/>
      <w:lvlText w:val=""/>
      <w:lvlJc w:val="left"/>
      <w:pPr>
        <w:ind w:left="3844" w:hanging="360"/>
      </w:pPr>
      <w:rPr>
        <w:rFonts w:ascii="Symbol" w:hAnsi="Symbol" w:hint="default"/>
      </w:rPr>
    </w:lvl>
    <w:lvl w:ilvl="4" w:tplc="041D0003" w:tentative="1">
      <w:start w:val="1"/>
      <w:numFmt w:val="bullet"/>
      <w:lvlText w:val="o"/>
      <w:lvlJc w:val="left"/>
      <w:pPr>
        <w:ind w:left="4564" w:hanging="360"/>
      </w:pPr>
      <w:rPr>
        <w:rFonts w:ascii="Courier New" w:hAnsi="Courier New" w:cs="Courier New" w:hint="default"/>
      </w:rPr>
    </w:lvl>
    <w:lvl w:ilvl="5" w:tplc="041D0005" w:tentative="1">
      <w:start w:val="1"/>
      <w:numFmt w:val="bullet"/>
      <w:lvlText w:val=""/>
      <w:lvlJc w:val="left"/>
      <w:pPr>
        <w:ind w:left="5284" w:hanging="360"/>
      </w:pPr>
      <w:rPr>
        <w:rFonts w:ascii="Wingdings" w:hAnsi="Wingdings" w:hint="default"/>
      </w:rPr>
    </w:lvl>
    <w:lvl w:ilvl="6" w:tplc="041D0001" w:tentative="1">
      <w:start w:val="1"/>
      <w:numFmt w:val="bullet"/>
      <w:lvlText w:val=""/>
      <w:lvlJc w:val="left"/>
      <w:pPr>
        <w:ind w:left="6004" w:hanging="360"/>
      </w:pPr>
      <w:rPr>
        <w:rFonts w:ascii="Symbol" w:hAnsi="Symbol" w:hint="default"/>
      </w:rPr>
    </w:lvl>
    <w:lvl w:ilvl="7" w:tplc="041D0003" w:tentative="1">
      <w:start w:val="1"/>
      <w:numFmt w:val="bullet"/>
      <w:lvlText w:val="o"/>
      <w:lvlJc w:val="left"/>
      <w:pPr>
        <w:ind w:left="6724" w:hanging="360"/>
      </w:pPr>
      <w:rPr>
        <w:rFonts w:ascii="Courier New" w:hAnsi="Courier New" w:cs="Courier New" w:hint="default"/>
      </w:rPr>
    </w:lvl>
    <w:lvl w:ilvl="8" w:tplc="041D0005" w:tentative="1">
      <w:start w:val="1"/>
      <w:numFmt w:val="bullet"/>
      <w:lvlText w:val=""/>
      <w:lvlJc w:val="left"/>
      <w:pPr>
        <w:ind w:left="7444" w:hanging="360"/>
      </w:pPr>
      <w:rPr>
        <w:rFonts w:ascii="Wingdings" w:hAnsi="Wingdings" w:hint="default"/>
      </w:rPr>
    </w:lvl>
  </w:abstractNum>
  <w:abstractNum w:abstractNumId="9" w15:restartNumberingAfterBreak="0">
    <w:nsid w:val="246614D5"/>
    <w:multiLevelType w:val="hybridMultilevel"/>
    <w:tmpl w:val="1E88CED0"/>
    <w:lvl w:ilvl="0" w:tplc="FFFFFFFF">
      <w:start w:val="1"/>
      <w:numFmt w:val="bullet"/>
      <w:lvlText w:val=""/>
      <w:lvlJc w:val="left"/>
      <w:pPr>
        <w:ind w:left="1712" w:hanging="360"/>
      </w:pPr>
      <w:rPr>
        <w:rFonts w:ascii="Symbol" w:hAnsi="Symbol" w:hint="default"/>
      </w:rPr>
    </w:lvl>
    <w:lvl w:ilvl="1" w:tplc="041D0001">
      <w:start w:val="1"/>
      <w:numFmt w:val="bullet"/>
      <w:lvlText w:val=""/>
      <w:lvlJc w:val="left"/>
      <w:pPr>
        <w:ind w:left="1684" w:hanging="360"/>
      </w:pPr>
      <w:rPr>
        <w:rFonts w:ascii="Symbol" w:hAnsi="Symbol" w:hint="default"/>
      </w:rPr>
    </w:lvl>
    <w:lvl w:ilvl="2" w:tplc="FFFFFFFF" w:tentative="1">
      <w:start w:val="1"/>
      <w:numFmt w:val="bullet"/>
      <w:lvlText w:val=""/>
      <w:lvlJc w:val="left"/>
      <w:pPr>
        <w:ind w:left="3152" w:hanging="360"/>
      </w:pPr>
      <w:rPr>
        <w:rFonts w:ascii="Wingdings" w:hAnsi="Wingdings" w:hint="default"/>
      </w:rPr>
    </w:lvl>
    <w:lvl w:ilvl="3" w:tplc="FFFFFFFF" w:tentative="1">
      <w:start w:val="1"/>
      <w:numFmt w:val="bullet"/>
      <w:lvlText w:val=""/>
      <w:lvlJc w:val="left"/>
      <w:pPr>
        <w:ind w:left="3872" w:hanging="360"/>
      </w:pPr>
      <w:rPr>
        <w:rFonts w:ascii="Symbol" w:hAnsi="Symbol" w:hint="default"/>
      </w:rPr>
    </w:lvl>
    <w:lvl w:ilvl="4" w:tplc="FFFFFFFF" w:tentative="1">
      <w:start w:val="1"/>
      <w:numFmt w:val="bullet"/>
      <w:lvlText w:val="o"/>
      <w:lvlJc w:val="left"/>
      <w:pPr>
        <w:ind w:left="4592" w:hanging="360"/>
      </w:pPr>
      <w:rPr>
        <w:rFonts w:ascii="Courier New" w:hAnsi="Courier New" w:cs="Courier New" w:hint="default"/>
      </w:rPr>
    </w:lvl>
    <w:lvl w:ilvl="5" w:tplc="FFFFFFFF" w:tentative="1">
      <w:start w:val="1"/>
      <w:numFmt w:val="bullet"/>
      <w:lvlText w:val=""/>
      <w:lvlJc w:val="left"/>
      <w:pPr>
        <w:ind w:left="5312" w:hanging="360"/>
      </w:pPr>
      <w:rPr>
        <w:rFonts w:ascii="Wingdings" w:hAnsi="Wingdings" w:hint="default"/>
      </w:rPr>
    </w:lvl>
    <w:lvl w:ilvl="6" w:tplc="FFFFFFFF" w:tentative="1">
      <w:start w:val="1"/>
      <w:numFmt w:val="bullet"/>
      <w:lvlText w:val=""/>
      <w:lvlJc w:val="left"/>
      <w:pPr>
        <w:ind w:left="6032" w:hanging="360"/>
      </w:pPr>
      <w:rPr>
        <w:rFonts w:ascii="Symbol" w:hAnsi="Symbol" w:hint="default"/>
      </w:rPr>
    </w:lvl>
    <w:lvl w:ilvl="7" w:tplc="FFFFFFFF" w:tentative="1">
      <w:start w:val="1"/>
      <w:numFmt w:val="bullet"/>
      <w:lvlText w:val="o"/>
      <w:lvlJc w:val="left"/>
      <w:pPr>
        <w:ind w:left="6752" w:hanging="360"/>
      </w:pPr>
      <w:rPr>
        <w:rFonts w:ascii="Courier New" w:hAnsi="Courier New" w:cs="Courier New" w:hint="default"/>
      </w:rPr>
    </w:lvl>
    <w:lvl w:ilvl="8" w:tplc="FFFFFFFF" w:tentative="1">
      <w:start w:val="1"/>
      <w:numFmt w:val="bullet"/>
      <w:lvlText w:val=""/>
      <w:lvlJc w:val="left"/>
      <w:pPr>
        <w:ind w:left="7472" w:hanging="360"/>
      </w:pPr>
      <w:rPr>
        <w:rFonts w:ascii="Wingdings" w:hAnsi="Wingdings" w:hint="default"/>
      </w:rPr>
    </w:lvl>
  </w:abstractNum>
  <w:abstractNum w:abstractNumId="10" w15:restartNumberingAfterBreak="0">
    <w:nsid w:val="28C3683F"/>
    <w:multiLevelType w:val="hybridMultilevel"/>
    <w:tmpl w:val="1A8E0960"/>
    <w:lvl w:ilvl="0" w:tplc="041D0001">
      <w:start w:val="1"/>
      <w:numFmt w:val="bullet"/>
      <w:lvlText w:val=""/>
      <w:lvlJc w:val="left"/>
      <w:pPr>
        <w:ind w:left="1684" w:hanging="360"/>
      </w:pPr>
      <w:rPr>
        <w:rFonts w:ascii="Symbol" w:hAnsi="Symbol" w:hint="default"/>
      </w:rPr>
    </w:lvl>
    <w:lvl w:ilvl="1" w:tplc="041D0003" w:tentative="1">
      <w:start w:val="1"/>
      <w:numFmt w:val="bullet"/>
      <w:lvlText w:val="o"/>
      <w:lvlJc w:val="left"/>
      <w:pPr>
        <w:ind w:left="2404" w:hanging="360"/>
      </w:pPr>
      <w:rPr>
        <w:rFonts w:ascii="Courier New" w:hAnsi="Courier New" w:cs="Courier New" w:hint="default"/>
      </w:rPr>
    </w:lvl>
    <w:lvl w:ilvl="2" w:tplc="041D0005" w:tentative="1">
      <w:start w:val="1"/>
      <w:numFmt w:val="bullet"/>
      <w:lvlText w:val=""/>
      <w:lvlJc w:val="left"/>
      <w:pPr>
        <w:ind w:left="3124" w:hanging="360"/>
      </w:pPr>
      <w:rPr>
        <w:rFonts w:ascii="Wingdings" w:hAnsi="Wingdings" w:hint="default"/>
      </w:rPr>
    </w:lvl>
    <w:lvl w:ilvl="3" w:tplc="041D0001" w:tentative="1">
      <w:start w:val="1"/>
      <w:numFmt w:val="bullet"/>
      <w:lvlText w:val=""/>
      <w:lvlJc w:val="left"/>
      <w:pPr>
        <w:ind w:left="3844" w:hanging="360"/>
      </w:pPr>
      <w:rPr>
        <w:rFonts w:ascii="Symbol" w:hAnsi="Symbol" w:hint="default"/>
      </w:rPr>
    </w:lvl>
    <w:lvl w:ilvl="4" w:tplc="041D0003" w:tentative="1">
      <w:start w:val="1"/>
      <w:numFmt w:val="bullet"/>
      <w:lvlText w:val="o"/>
      <w:lvlJc w:val="left"/>
      <w:pPr>
        <w:ind w:left="4564" w:hanging="360"/>
      </w:pPr>
      <w:rPr>
        <w:rFonts w:ascii="Courier New" w:hAnsi="Courier New" w:cs="Courier New" w:hint="default"/>
      </w:rPr>
    </w:lvl>
    <w:lvl w:ilvl="5" w:tplc="041D0005" w:tentative="1">
      <w:start w:val="1"/>
      <w:numFmt w:val="bullet"/>
      <w:lvlText w:val=""/>
      <w:lvlJc w:val="left"/>
      <w:pPr>
        <w:ind w:left="5284" w:hanging="360"/>
      </w:pPr>
      <w:rPr>
        <w:rFonts w:ascii="Wingdings" w:hAnsi="Wingdings" w:hint="default"/>
      </w:rPr>
    </w:lvl>
    <w:lvl w:ilvl="6" w:tplc="041D0001" w:tentative="1">
      <w:start w:val="1"/>
      <w:numFmt w:val="bullet"/>
      <w:lvlText w:val=""/>
      <w:lvlJc w:val="left"/>
      <w:pPr>
        <w:ind w:left="6004" w:hanging="360"/>
      </w:pPr>
      <w:rPr>
        <w:rFonts w:ascii="Symbol" w:hAnsi="Symbol" w:hint="default"/>
      </w:rPr>
    </w:lvl>
    <w:lvl w:ilvl="7" w:tplc="041D0003" w:tentative="1">
      <w:start w:val="1"/>
      <w:numFmt w:val="bullet"/>
      <w:lvlText w:val="o"/>
      <w:lvlJc w:val="left"/>
      <w:pPr>
        <w:ind w:left="6724" w:hanging="360"/>
      </w:pPr>
      <w:rPr>
        <w:rFonts w:ascii="Courier New" w:hAnsi="Courier New" w:cs="Courier New" w:hint="default"/>
      </w:rPr>
    </w:lvl>
    <w:lvl w:ilvl="8" w:tplc="041D0005" w:tentative="1">
      <w:start w:val="1"/>
      <w:numFmt w:val="bullet"/>
      <w:lvlText w:val=""/>
      <w:lvlJc w:val="left"/>
      <w:pPr>
        <w:ind w:left="7444" w:hanging="360"/>
      </w:pPr>
      <w:rPr>
        <w:rFonts w:ascii="Wingdings" w:hAnsi="Wingdings" w:hint="default"/>
      </w:rPr>
    </w:lvl>
  </w:abstractNum>
  <w:abstractNum w:abstractNumId="11" w15:restartNumberingAfterBreak="0">
    <w:nsid w:val="2D1D7C8B"/>
    <w:multiLevelType w:val="hybridMultilevel"/>
    <w:tmpl w:val="262AA33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2" w15:restartNumberingAfterBreak="0">
    <w:nsid w:val="325116A8"/>
    <w:multiLevelType w:val="hybridMultilevel"/>
    <w:tmpl w:val="854C2E06"/>
    <w:lvl w:ilvl="0" w:tplc="041D0001">
      <w:start w:val="1"/>
      <w:numFmt w:val="bullet"/>
      <w:lvlText w:val=""/>
      <w:lvlJc w:val="left"/>
      <w:pPr>
        <w:ind w:left="1712" w:hanging="360"/>
      </w:pPr>
      <w:rPr>
        <w:rFonts w:ascii="Symbol" w:hAnsi="Symbol" w:hint="default"/>
      </w:rPr>
    </w:lvl>
    <w:lvl w:ilvl="1" w:tplc="041D0003">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3" w15:restartNumberingAfterBreak="0">
    <w:nsid w:val="37BC66A1"/>
    <w:multiLevelType w:val="hybridMultilevel"/>
    <w:tmpl w:val="D2988EFE"/>
    <w:lvl w:ilvl="0" w:tplc="041D0001">
      <w:start w:val="1"/>
      <w:numFmt w:val="bullet"/>
      <w:lvlText w:val=""/>
      <w:lvlJc w:val="left"/>
      <w:pPr>
        <w:ind w:left="1684" w:hanging="360"/>
      </w:pPr>
      <w:rPr>
        <w:rFonts w:ascii="Symbol" w:hAnsi="Symbol" w:hint="default"/>
      </w:rPr>
    </w:lvl>
    <w:lvl w:ilvl="1" w:tplc="041D0003" w:tentative="1">
      <w:start w:val="1"/>
      <w:numFmt w:val="bullet"/>
      <w:lvlText w:val="o"/>
      <w:lvlJc w:val="left"/>
      <w:pPr>
        <w:ind w:left="2404" w:hanging="360"/>
      </w:pPr>
      <w:rPr>
        <w:rFonts w:ascii="Courier New" w:hAnsi="Courier New" w:cs="Courier New" w:hint="default"/>
      </w:rPr>
    </w:lvl>
    <w:lvl w:ilvl="2" w:tplc="041D0005" w:tentative="1">
      <w:start w:val="1"/>
      <w:numFmt w:val="bullet"/>
      <w:lvlText w:val=""/>
      <w:lvlJc w:val="left"/>
      <w:pPr>
        <w:ind w:left="3124" w:hanging="360"/>
      </w:pPr>
      <w:rPr>
        <w:rFonts w:ascii="Wingdings" w:hAnsi="Wingdings" w:hint="default"/>
      </w:rPr>
    </w:lvl>
    <w:lvl w:ilvl="3" w:tplc="041D0001" w:tentative="1">
      <w:start w:val="1"/>
      <w:numFmt w:val="bullet"/>
      <w:lvlText w:val=""/>
      <w:lvlJc w:val="left"/>
      <w:pPr>
        <w:ind w:left="3844" w:hanging="360"/>
      </w:pPr>
      <w:rPr>
        <w:rFonts w:ascii="Symbol" w:hAnsi="Symbol" w:hint="default"/>
      </w:rPr>
    </w:lvl>
    <w:lvl w:ilvl="4" w:tplc="041D0003" w:tentative="1">
      <w:start w:val="1"/>
      <w:numFmt w:val="bullet"/>
      <w:lvlText w:val="o"/>
      <w:lvlJc w:val="left"/>
      <w:pPr>
        <w:ind w:left="4564" w:hanging="360"/>
      </w:pPr>
      <w:rPr>
        <w:rFonts w:ascii="Courier New" w:hAnsi="Courier New" w:cs="Courier New" w:hint="default"/>
      </w:rPr>
    </w:lvl>
    <w:lvl w:ilvl="5" w:tplc="041D0005" w:tentative="1">
      <w:start w:val="1"/>
      <w:numFmt w:val="bullet"/>
      <w:lvlText w:val=""/>
      <w:lvlJc w:val="left"/>
      <w:pPr>
        <w:ind w:left="5284" w:hanging="360"/>
      </w:pPr>
      <w:rPr>
        <w:rFonts w:ascii="Wingdings" w:hAnsi="Wingdings" w:hint="default"/>
      </w:rPr>
    </w:lvl>
    <w:lvl w:ilvl="6" w:tplc="041D0001" w:tentative="1">
      <w:start w:val="1"/>
      <w:numFmt w:val="bullet"/>
      <w:lvlText w:val=""/>
      <w:lvlJc w:val="left"/>
      <w:pPr>
        <w:ind w:left="6004" w:hanging="360"/>
      </w:pPr>
      <w:rPr>
        <w:rFonts w:ascii="Symbol" w:hAnsi="Symbol" w:hint="default"/>
      </w:rPr>
    </w:lvl>
    <w:lvl w:ilvl="7" w:tplc="041D0003" w:tentative="1">
      <w:start w:val="1"/>
      <w:numFmt w:val="bullet"/>
      <w:lvlText w:val="o"/>
      <w:lvlJc w:val="left"/>
      <w:pPr>
        <w:ind w:left="6724" w:hanging="360"/>
      </w:pPr>
      <w:rPr>
        <w:rFonts w:ascii="Courier New" w:hAnsi="Courier New" w:cs="Courier New" w:hint="default"/>
      </w:rPr>
    </w:lvl>
    <w:lvl w:ilvl="8" w:tplc="041D0005" w:tentative="1">
      <w:start w:val="1"/>
      <w:numFmt w:val="bullet"/>
      <w:lvlText w:val=""/>
      <w:lvlJc w:val="left"/>
      <w:pPr>
        <w:ind w:left="7444" w:hanging="360"/>
      </w:pPr>
      <w:rPr>
        <w:rFonts w:ascii="Wingdings" w:hAnsi="Wingdings" w:hint="default"/>
      </w:rPr>
    </w:lvl>
  </w:abstractNum>
  <w:abstractNum w:abstractNumId="14" w15:restartNumberingAfterBreak="0">
    <w:nsid w:val="3DA77F6B"/>
    <w:multiLevelType w:val="hybridMultilevel"/>
    <w:tmpl w:val="12BAC3C8"/>
    <w:lvl w:ilvl="0" w:tplc="041D0001">
      <w:start w:val="1"/>
      <w:numFmt w:val="bullet"/>
      <w:lvlText w:val=""/>
      <w:lvlJc w:val="left"/>
      <w:pPr>
        <w:ind w:left="1684" w:hanging="360"/>
      </w:pPr>
      <w:rPr>
        <w:rFonts w:ascii="Symbol" w:hAnsi="Symbol" w:hint="default"/>
      </w:rPr>
    </w:lvl>
    <w:lvl w:ilvl="1" w:tplc="041D0003" w:tentative="1">
      <w:start w:val="1"/>
      <w:numFmt w:val="bullet"/>
      <w:lvlText w:val="o"/>
      <w:lvlJc w:val="left"/>
      <w:pPr>
        <w:ind w:left="2404" w:hanging="360"/>
      </w:pPr>
      <w:rPr>
        <w:rFonts w:ascii="Courier New" w:hAnsi="Courier New" w:cs="Courier New" w:hint="default"/>
      </w:rPr>
    </w:lvl>
    <w:lvl w:ilvl="2" w:tplc="041D0005" w:tentative="1">
      <w:start w:val="1"/>
      <w:numFmt w:val="bullet"/>
      <w:lvlText w:val=""/>
      <w:lvlJc w:val="left"/>
      <w:pPr>
        <w:ind w:left="3124" w:hanging="360"/>
      </w:pPr>
      <w:rPr>
        <w:rFonts w:ascii="Wingdings" w:hAnsi="Wingdings" w:hint="default"/>
      </w:rPr>
    </w:lvl>
    <w:lvl w:ilvl="3" w:tplc="041D0001" w:tentative="1">
      <w:start w:val="1"/>
      <w:numFmt w:val="bullet"/>
      <w:lvlText w:val=""/>
      <w:lvlJc w:val="left"/>
      <w:pPr>
        <w:ind w:left="3844" w:hanging="360"/>
      </w:pPr>
      <w:rPr>
        <w:rFonts w:ascii="Symbol" w:hAnsi="Symbol" w:hint="default"/>
      </w:rPr>
    </w:lvl>
    <w:lvl w:ilvl="4" w:tplc="041D0003" w:tentative="1">
      <w:start w:val="1"/>
      <w:numFmt w:val="bullet"/>
      <w:lvlText w:val="o"/>
      <w:lvlJc w:val="left"/>
      <w:pPr>
        <w:ind w:left="4564" w:hanging="360"/>
      </w:pPr>
      <w:rPr>
        <w:rFonts w:ascii="Courier New" w:hAnsi="Courier New" w:cs="Courier New" w:hint="default"/>
      </w:rPr>
    </w:lvl>
    <w:lvl w:ilvl="5" w:tplc="041D0005" w:tentative="1">
      <w:start w:val="1"/>
      <w:numFmt w:val="bullet"/>
      <w:lvlText w:val=""/>
      <w:lvlJc w:val="left"/>
      <w:pPr>
        <w:ind w:left="5284" w:hanging="360"/>
      </w:pPr>
      <w:rPr>
        <w:rFonts w:ascii="Wingdings" w:hAnsi="Wingdings" w:hint="default"/>
      </w:rPr>
    </w:lvl>
    <w:lvl w:ilvl="6" w:tplc="041D0001" w:tentative="1">
      <w:start w:val="1"/>
      <w:numFmt w:val="bullet"/>
      <w:lvlText w:val=""/>
      <w:lvlJc w:val="left"/>
      <w:pPr>
        <w:ind w:left="6004" w:hanging="360"/>
      </w:pPr>
      <w:rPr>
        <w:rFonts w:ascii="Symbol" w:hAnsi="Symbol" w:hint="default"/>
      </w:rPr>
    </w:lvl>
    <w:lvl w:ilvl="7" w:tplc="041D0003" w:tentative="1">
      <w:start w:val="1"/>
      <w:numFmt w:val="bullet"/>
      <w:lvlText w:val="o"/>
      <w:lvlJc w:val="left"/>
      <w:pPr>
        <w:ind w:left="6724" w:hanging="360"/>
      </w:pPr>
      <w:rPr>
        <w:rFonts w:ascii="Courier New" w:hAnsi="Courier New" w:cs="Courier New" w:hint="default"/>
      </w:rPr>
    </w:lvl>
    <w:lvl w:ilvl="8" w:tplc="041D0005" w:tentative="1">
      <w:start w:val="1"/>
      <w:numFmt w:val="bullet"/>
      <w:lvlText w:val=""/>
      <w:lvlJc w:val="left"/>
      <w:pPr>
        <w:ind w:left="7444" w:hanging="360"/>
      </w:pPr>
      <w:rPr>
        <w:rFonts w:ascii="Wingdings" w:hAnsi="Wingdings" w:hint="default"/>
      </w:rPr>
    </w:lvl>
  </w:abstractNum>
  <w:abstractNum w:abstractNumId="15" w15:restartNumberingAfterBreak="0">
    <w:nsid w:val="46420A92"/>
    <w:multiLevelType w:val="hybridMultilevel"/>
    <w:tmpl w:val="6FD49AB4"/>
    <w:lvl w:ilvl="0" w:tplc="041D0001">
      <w:start w:val="1"/>
      <w:numFmt w:val="bullet"/>
      <w:lvlText w:val=""/>
      <w:lvlJc w:val="left"/>
      <w:pPr>
        <w:ind w:left="1684" w:hanging="360"/>
      </w:pPr>
      <w:rPr>
        <w:rFonts w:ascii="Symbol" w:hAnsi="Symbol" w:hint="default"/>
      </w:rPr>
    </w:lvl>
    <w:lvl w:ilvl="1" w:tplc="041D0003" w:tentative="1">
      <w:start w:val="1"/>
      <w:numFmt w:val="bullet"/>
      <w:lvlText w:val="o"/>
      <w:lvlJc w:val="left"/>
      <w:pPr>
        <w:ind w:left="2404" w:hanging="360"/>
      </w:pPr>
      <w:rPr>
        <w:rFonts w:ascii="Courier New" w:hAnsi="Courier New" w:cs="Courier New" w:hint="default"/>
      </w:rPr>
    </w:lvl>
    <w:lvl w:ilvl="2" w:tplc="041D0005" w:tentative="1">
      <w:start w:val="1"/>
      <w:numFmt w:val="bullet"/>
      <w:lvlText w:val=""/>
      <w:lvlJc w:val="left"/>
      <w:pPr>
        <w:ind w:left="3124" w:hanging="360"/>
      </w:pPr>
      <w:rPr>
        <w:rFonts w:ascii="Wingdings" w:hAnsi="Wingdings" w:hint="default"/>
      </w:rPr>
    </w:lvl>
    <w:lvl w:ilvl="3" w:tplc="041D0001" w:tentative="1">
      <w:start w:val="1"/>
      <w:numFmt w:val="bullet"/>
      <w:lvlText w:val=""/>
      <w:lvlJc w:val="left"/>
      <w:pPr>
        <w:ind w:left="3844" w:hanging="360"/>
      </w:pPr>
      <w:rPr>
        <w:rFonts w:ascii="Symbol" w:hAnsi="Symbol" w:hint="default"/>
      </w:rPr>
    </w:lvl>
    <w:lvl w:ilvl="4" w:tplc="041D0003" w:tentative="1">
      <w:start w:val="1"/>
      <w:numFmt w:val="bullet"/>
      <w:lvlText w:val="o"/>
      <w:lvlJc w:val="left"/>
      <w:pPr>
        <w:ind w:left="4564" w:hanging="360"/>
      </w:pPr>
      <w:rPr>
        <w:rFonts w:ascii="Courier New" w:hAnsi="Courier New" w:cs="Courier New" w:hint="default"/>
      </w:rPr>
    </w:lvl>
    <w:lvl w:ilvl="5" w:tplc="041D0005" w:tentative="1">
      <w:start w:val="1"/>
      <w:numFmt w:val="bullet"/>
      <w:lvlText w:val=""/>
      <w:lvlJc w:val="left"/>
      <w:pPr>
        <w:ind w:left="5284" w:hanging="360"/>
      </w:pPr>
      <w:rPr>
        <w:rFonts w:ascii="Wingdings" w:hAnsi="Wingdings" w:hint="default"/>
      </w:rPr>
    </w:lvl>
    <w:lvl w:ilvl="6" w:tplc="041D0001" w:tentative="1">
      <w:start w:val="1"/>
      <w:numFmt w:val="bullet"/>
      <w:lvlText w:val=""/>
      <w:lvlJc w:val="left"/>
      <w:pPr>
        <w:ind w:left="6004" w:hanging="360"/>
      </w:pPr>
      <w:rPr>
        <w:rFonts w:ascii="Symbol" w:hAnsi="Symbol" w:hint="default"/>
      </w:rPr>
    </w:lvl>
    <w:lvl w:ilvl="7" w:tplc="041D0003" w:tentative="1">
      <w:start w:val="1"/>
      <w:numFmt w:val="bullet"/>
      <w:lvlText w:val="o"/>
      <w:lvlJc w:val="left"/>
      <w:pPr>
        <w:ind w:left="6724" w:hanging="360"/>
      </w:pPr>
      <w:rPr>
        <w:rFonts w:ascii="Courier New" w:hAnsi="Courier New" w:cs="Courier New" w:hint="default"/>
      </w:rPr>
    </w:lvl>
    <w:lvl w:ilvl="8" w:tplc="041D0005" w:tentative="1">
      <w:start w:val="1"/>
      <w:numFmt w:val="bullet"/>
      <w:lvlText w:val=""/>
      <w:lvlJc w:val="left"/>
      <w:pPr>
        <w:ind w:left="7444" w:hanging="360"/>
      </w:pPr>
      <w:rPr>
        <w:rFonts w:ascii="Wingdings" w:hAnsi="Wingdings" w:hint="default"/>
      </w:rPr>
    </w:lvl>
  </w:abstractNum>
  <w:abstractNum w:abstractNumId="16" w15:restartNumberingAfterBreak="0">
    <w:nsid w:val="475A7C26"/>
    <w:multiLevelType w:val="hybridMultilevel"/>
    <w:tmpl w:val="13527B90"/>
    <w:lvl w:ilvl="0" w:tplc="041D0001">
      <w:start w:val="1"/>
      <w:numFmt w:val="bullet"/>
      <w:lvlText w:val=""/>
      <w:lvlJc w:val="left"/>
      <w:pPr>
        <w:ind w:left="1684" w:hanging="360"/>
      </w:pPr>
      <w:rPr>
        <w:rFonts w:ascii="Symbol" w:hAnsi="Symbol" w:hint="default"/>
      </w:rPr>
    </w:lvl>
    <w:lvl w:ilvl="1" w:tplc="041D0003" w:tentative="1">
      <w:start w:val="1"/>
      <w:numFmt w:val="bullet"/>
      <w:lvlText w:val="o"/>
      <w:lvlJc w:val="left"/>
      <w:pPr>
        <w:ind w:left="2404" w:hanging="360"/>
      </w:pPr>
      <w:rPr>
        <w:rFonts w:ascii="Courier New" w:hAnsi="Courier New" w:cs="Courier New" w:hint="default"/>
      </w:rPr>
    </w:lvl>
    <w:lvl w:ilvl="2" w:tplc="041D0005" w:tentative="1">
      <w:start w:val="1"/>
      <w:numFmt w:val="bullet"/>
      <w:lvlText w:val=""/>
      <w:lvlJc w:val="left"/>
      <w:pPr>
        <w:ind w:left="3124" w:hanging="360"/>
      </w:pPr>
      <w:rPr>
        <w:rFonts w:ascii="Wingdings" w:hAnsi="Wingdings" w:hint="default"/>
      </w:rPr>
    </w:lvl>
    <w:lvl w:ilvl="3" w:tplc="041D0001" w:tentative="1">
      <w:start w:val="1"/>
      <w:numFmt w:val="bullet"/>
      <w:lvlText w:val=""/>
      <w:lvlJc w:val="left"/>
      <w:pPr>
        <w:ind w:left="3844" w:hanging="360"/>
      </w:pPr>
      <w:rPr>
        <w:rFonts w:ascii="Symbol" w:hAnsi="Symbol" w:hint="default"/>
      </w:rPr>
    </w:lvl>
    <w:lvl w:ilvl="4" w:tplc="041D0003" w:tentative="1">
      <w:start w:val="1"/>
      <w:numFmt w:val="bullet"/>
      <w:lvlText w:val="o"/>
      <w:lvlJc w:val="left"/>
      <w:pPr>
        <w:ind w:left="4564" w:hanging="360"/>
      </w:pPr>
      <w:rPr>
        <w:rFonts w:ascii="Courier New" w:hAnsi="Courier New" w:cs="Courier New" w:hint="default"/>
      </w:rPr>
    </w:lvl>
    <w:lvl w:ilvl="5" w:tplc="041D0005" w:tentative="1">
      <w:start w:val="1"/>
      <w:numFmt w:val="bullet"/>
      <w:lvlText w:val=""/>
      <w:lvlJc w:val="left"/>
      <w:pPr>
        <w:ind w:left="5284" w:hanging="360"/>
      </w:pPr>
      <w:rPr>
        <w:rFonts w:ascii="Wingdings" w:hAnsi="Wingdings" w:hint="default"/>
      </w:rPr>
    </w:lvl>
    <w:lvl w:ilvl="6" w:tplc="041D0001" w:tentative="1">
      <w:start w:val="1"/>
      <w:numFmt w:val="bullet"/>
      <w:lvlText w:val=""/>
      <w:lvlJc w:val="left"/>
      <w:pPr>
        <w:ind w:left="6004" w:hanging="360"/>
      </w:pPr>
      <w:rPr>
        <w:rFonts w:ascii="Symbol" w:hAnsi="Symbol" w:hint="default"/>
      </w:rPr>
    </w:lvl>
    <w:lvl w:ilvl="7" w:tplc="041D0003" w:tentative="1">
      <w:start w:val="1"/>
      <w:numFmt w:val="bullet"/>
      <w:lvlText w:val="o"/>
      <w:lvlJc w:val="left"/>
      <w:pPr>
        <w:ind w:left="6724" w:hanging="360"/>
      </w:pPr>
      <w:rPr>
        <w:rFonts w:ascii="Courier New" w:hAnsi="Courier New" w:cs="Courier New" w:hint="default"/>
      </w:rPr>
    </w:lvl>
    <w:lvl w:ilvl="8" w:tplc="041D0005" w:tentative="1">
      <w:start w:val="1"/>
      <w:numFmt w:val="bullet"/>
      <w:lvlText w:val=""/>
      <w:lvlJc w:val="left"/>
      <w:pPr>
        <w:ind w:left="7444" w:hanging="360"/>
      </w:pPr>
      <w:rPr>
        <w:rFonts w:ascii="Wingdings" w:hAnsi="Wingdings" w:hint="default"/>
      </w:rPr>
    </w:lvl>
  </w:abstractNum>
  <w:abstractNum w:abstractNumId="17" w15:restartNumberingAfterBreak="0">
    <w:nsid w:val="482C7595"/>
    <w:multiLevelType w:val="hybridMultilevel"/>
    <w:tmpl w:val="C8501A08"/>
    <w:lvl w:ilvl="0" w:tplc="041D0001">
      <w:start w:val="1"/>
      <w:numFmt w:val="bullet"/>
      <w:lvlText w:val=""/>
      <w:lvlJc w:val="left"/>
      <w:pPr>
        <w:ind w:left="1684" w:hanging="360"/>
      </w:pPr>
      <w:rPr>
        <w:rFonts w:ascii="Symbol" w:hAnsi="Symbol" w:hint="default"/>
      </w:rPr>
    </w:lvl>
    <w:lvl w:ilvl="1" w:tplc="041D0003" w:tentative="1">
      <w:start w:val="1"/>
      <w:numFmt w:val="bullet"/>
      <w:lvlText w:val="o"/>
      <w:lvlJc w:val="left"/>
      <w:pPr>
        <w:ind w:left="2404" w:hanging="360"/>
      </w:pPr>
      <w:rPr>
        <w:rFonts w:ascii="Courier New" w:hAnsi="Courier New" w:cs="Courier New" w:hint="default"/>
      </w:rPr>
    </w:lvl>
    <w:lvl w:ilvl="2" w:tplc="041D0005" w:tentative="1">
      <w:start w:val="1"/>
      <w:numFmt w:val="bullet"/>
      <w:lvlText w:val=""/>
      <w:lvlJc w:val="left"/>
      <w:pPr>
        <w:ind w:left="3124" w:hanging="360"/>
      </w:pPr>
      <w:rPr>
        <w:rFonts w:ascii="Wingdings" w:hAnsi="Wingdings" w:hint="default"/>
      </w:rPr>
    </w:lvl>
    <w:lvl w:ilvl="3" w:tplc="041D0001" w:tentative="1">
      <w:start w:val="1"/>
      <w:numFmt w:val="bullet"/>
      <w:lvlText w:val=""/>
      <w:lvlJc w:val="left"/>
      <w:pPr>
        <w:ind w:left="3844" w:hanging="360"/>
      </w:pPr>
      <w:rPr>
        <w:rFonts w:ascii="Symbol" w:hAnsi="Symbol" w:hint="default"/>
      </w:rPr>
    </w:lvl>
    <w:lvl w:ilvl="4" w:tplc="041D0003" w:tentative="1">
      <w:start w:val="1"/>
      <w:numFmt w:val="bullet"/>
      <w:lvlText w:val="o"/>
      <w:lvlJc w:val="left"/>
      <w:pPr>
        <w:ind w:left="4564" w:hanging="360"/>
      </w:pPr>
      <w:rPr>
        <w:rFonts w:ascii="Courier New" w:hAnsi="Courier New" w:cs="Courier New" w:hint="default"/>
      </w:rPr>
    </w:lvl>
    <w:lvl w:ilvl="5" w:tplc="041D0005" w:tentative="1">
      <w:start w:val="1"/>
      <w:numFmt w:val="bullet"/>
      <w:lvlText w:val=""/>
      <w:lvlJc w:val="left"/>
      <w:pPr>
        <w:ind w:left="5284" w:hanging="360"/>
      </w:pPr>
      <w:rPr>
        <w:rFonts w:ascii="Wingdings" w:hAnsi="Wingdings" w:hint="default"/>
      </w:rPr>
    </w:lvl>
    <w:lvl w:ilvl="6" w:tplc="041D0001" w:tentative="1">
      <w:start w:val="1"/>
      <w:numFmt w:val="bullet"/>
      <w:lvlText w:val=""/>
      <w:lvlJc w:val="left"/>
      <w:pPr>
        <w:ind w:left="6004" w:hanging="360"/>
      </w:pPr>
      <w:rPr>
        <w:rFonts w:ascii="Symbol" w:hAnsi="Symbol" w:hint="default"/>
      </w:rPr>
    </w:lvl>
    <w:lvl w:ilvl="7" w:tplc="041D0003" w:tentative="1">
      <w:start w:val="1"/>
      <w:numFmt w:val="bullet"/>
      <w:lvlText w:val="o"/>
      <w:lvlJc w:val="left"/>
      <w:pPr>
        <w:ind w:left="6724" w:hanging="360"/>
      </w:pPr>
      <w:rPr>
        <w:rFonts w:ascii="Courier New" w:hAnsi="Courier New" w:cs="Courier New" w:hint="default"/>
      </w:rPr>
    </w:lvl>
    <w:lvl w:ilvl="8" w:tplc="041D0005" w:tentative="1">
      <w:start w:val="1"/>
      <w:numFmt w:val="bullet"/>
      <w:lvlText w:val=""/>
      <w:lvlJc w:val="left"/>
      <w:pPr>
        <w:ind w:left="7444" w:hanging="360"/>
      </w:pPr>
      <w:rPr>
        <w:rFonts w:ascii="Wingdings" w:hAnsi="Wingdings" w:hint="default"/>
      </w:rPr>
    </w:lvl>
  </w:abstractNum>
  <w:abstractNum w:abstractNumId="18" w15:restartNumberingAfterBreak="0">
    <w:nsid w:val="4D31272C"/>
    <w:multiLevelType w:val="hybridMultilevel"/>
    <w:tmpl w:val="ECE0FA62"/>
    <w:lvl w:ilvl="0" w:tplc="041D0001">
      <w:start w:val="1"/>
      <w:numFmt w:val="bullet"/>
      <w:lvlText w:val=""/>
      <w:lvlJc w:val="left"/>
      <w:pPr>
        <w:ind w:left="1684" w:hanging="360"/>
      </w:pPr>
      <w:rPr>
        <w:rFonts w:ascii="Symbol" w:hAnsi="Symbol" w:hint="default"/>
      </w:rPr>
    </w:lvl>
    <w:lvl w:ilvl="1" w:tplc="041D0003" w:tentative="1">
      <w:start w:val="1"/>
      <w:numFmt w:val="bullet"/>
      <w:lvlText w:val="o"/>
      <w:lvlJc w:val="left"/>
      <w:pPr>
        <w:ind w:left="2404" w:hanging="360"/>
      </w:pPr>
      <w:rPr>
        <w:rFonts w:ascii="Courier New" w:hAnsi="Courier New" w:cs="Courier New" w:hint="default"/>
      </w:rPr>
    </w:lvl>
    <w:lvl w:ilvl="2" w:tplc="041D0005" w:tentative="1">
      <w:start w:val="1"/>
      <w:numFmt w:val="bullet"/>
      <w:lvlText w:val=""/>
      <w:lvlJc w:val="left"/>
      <w:pPr>
        <w:ind w:left="3124" w:hanging="360"/>
      </w:pPr>
      <w:rPr>
        <w:rFonts w:ascii="Wingdings" w:hAnsi="Wingdings" w:hint="default"/>
      </w:rPr>
    </w:lvl>
    <w:lvl w:ilvl="3" w:tplc="041D0001" w:tentative="1">
      <w:start w:val="1"/>
      <w:numFmt w:val="bullet"/>
      <w:lvlText w:val=""/>
      <w:lvlJc w:val="left"/>
      <w:pPr>
        <w:ind w:left="3844" w:hanging="360"/>
      </w:pPr>
      <w:rPr>
        <w:rFonts w:ascii="Symbol" w:hAnsi="Symbol" w:hint="default"/>
      </w:rPr>
    </w:lvl>
    <w:lvl w:ilvl="4" w:tplc="041D0003" w:tentative="1">
      <w:start w:val="1"/>
      <w:numFmt w:val="bullet"/>
      <w:lvlText w:val="o"/>
      <w:lvlJc w:val="left"/>
      <w:pPr>
        <w:ind w:left="4564" w:hanging="360"/>
      </w:pPr>
      <w:rPr>
        <w:rFonts w:ascii="Courier New" w:hAnsi="Courier New" w:cs="Courier New" w:hint="default"/>
      </w:rPr>
    </w:lvl>
    <w:lvl w:ilvl="5" w:tplc="041D0005" w:tentative="1">
      <w:start w:val="1"/>
      <w:numFmt w:val="bullet"/>
      <w:lvlText w:val=""/>
      <w:lvlJc w:val="left"/>
      <w:pPr>
        <w:ind w:left="5284" w:hanging="360"/>
      </w:pPr>
      <w:rPr>
        <w:rFonts w:ascii="Wingdings" w:hAnsi="Wingdings" w:hint="default"/>
      </w:rPr>
    </w:lvl>
    <w:lvl w:ilvl="6" w:tplc="041D0001" w:tentative="1">
      <w:start w:val="1"/>
      <w:numFmt w:val="bullet"/>
      <w:lvlText w:val=""/>
      <w:lvlJc w:val="left"/>
      <w:pPr>
        <w:ind w:left="6004" w:hanging="360"/>
      </w:pPr>
      <w:rPr>
        <w:rFonts w:ascii="Symbol" w:hAnsi="Symbol" w:hint="default"/>
      </w:rPr>
    </w:lvl>
    <w:lvl w:ilvl="7" w:tplc="041D0003" w:tentative="1">
      <w:start w:val="1"/>
      <w:numFmt w:val="bullet"/>
      <w:lvlText w:val="o"/>
      <w:lvlJc w:val="left"/>
      <w:pPr>
        <w:ind w:left="6724" w:hanging="360"/>
      </w:pPr>
      <w:rPr>
        <w:rFonts w:ascii="Courier New" w:hAnsi="Courier New" w:cs="Courier New" w:hint="default"/>
      </w:rPr>
    </w:lvl>
    <w:lvl w:ilvl="8" w:tplc="041D0005" w:tentative="1">
      <w:start w:val="1"/>
      <w:numFmt w:val="bullet"/>
      <w:lvlText w:val=""/>
      <w:lvlJc w:val="left"/>
      <w:pPr>
        <w:ind w:left="7444" w:hanging="360"/>
      </w:pPr>
      <w:rPr>
        <w:rFonts w:ascii="Wingdings" w:hAnsi="Wingdings" w:hint="default"/>
      </w:rPr>
    </w:lvl>
  </w:abstractNum>
  <w:abstractNum w:abstractNumId="19" w15:restartNumberingAfterBreak="0">
    <w:nsid w:val="4E623D73"/>
    <w:multiLevelType w:val="hybridMultilevel"/>
    <w:tmpl w:val="4316171E"/>
    <w:lvl w:ilvl="0" w:tplc="B7EA0DA0">
      <w:start w:val="136"/>
      <w:numFmt w:val="bullet"/>
      <w:lvlText w:val=""/>
      <w:lvlJc w:val="left"/>
      <w:pPr>
        <w:ind w:left="2288" w:hanging="360"/>
      </w:pPr>
      <w:rPr>
        <w:rFonts w:ascii="Symbol" w:eastAsia="Times New Roman" w:hAnsi="Symbol" w:cs="Times New Roman" w:hint="default"/>
      </w:rPr>
    </w:lvl>
    <w:lvl w:ilvl="1" w:tplc="041D0003" w:tentative="1">
      <w:start w:val="1"/>
      <w:numFmt w:val="bullet"/>
      <w:lvlText w:val="o"/>
      <w:lvlJc w:val="left"/>
      <w:pPr>
        <w:ind w:left="2404" w:hanging="360"/>
      </w:pPr>
      <w:rPr>
        <w:rFonts w:ascii="Courier New" w:hAnsi="Courier New" w:cs="Courier New" w:hint="default"/>
      </w:rPr>
    </w:lvl>
    <w:lvl w:ilvl="2" w:tplc="041D0005" w:tentative="1">
      <w:start w:val="1"/>
      <w:numFmt w:val="bullet"/>
      <w:lvlText w:val=""/>
      <w:lvlJc w:val="left"/>
      <w:pPr>
        <w:ind w:left="3124" w:hanging="360"/>
      </w:pPr>
      <w:rPr>
        <w:rFonts w:ascii="Wingdings" w:hAnsi="Wingdings" w:hint="default"/>
      </w:rPr>
    </w:lvl>
    <w:lvl w:ilvl="3" w:tplc="041D0001" w:tentative="1">
      <w:start w:val="1"/>
      <w:numFmt w:val="bullet"/>
      <w:lvlText w:val=""/>
      <w:lvlJc w:val="left"/>
      <w:pPr>
        <w:ind w:left="3844" w:hanging="360"/>
      </w:pPr>
      <w:rPr>
        <w:rFonts w:ascii="Symbol" w:hAnsi="Symbol" w:hint="default"/>
      </w:rPr>
    </w:lvl>
    <w:lvl w:ilvl="4" w:tplc="041D0003" w:tentative="1">
      <w:start w:val="1"/>
      <w:numFmt w:val="bullet"/>
      <w:lvlText w:val="o"/>
      <w:lvlJc w:val="left"/>
      <w:pPr>
        <w:ind w:left="4564" w:hanging="360"/>
      </w:pPr>
      <w:rPr>
        <w:rFonts w:ascii="Courier New" w:hAnsi="Courier New" w:cs="Courier New" w:hint="default"/>
      </w:rPr>
    </w:lvl>
    <w:lvl w:ilvl="5" w:tplc="041D0005" w:tentative="1">
      <w:start w:val="1"/>
      <w:numFmt w:val="bullet"/>
      <w:lvlText w:val=""/>
      <w:lvlJc w:val="left"/>
      <w:pPr>
        <w:ind w:left="5284" w:hanging="360"/>
      </w:pPr>
      <w:rPr>
        <w:rFonts w:ascii="Wingdings" w:hAnsi="Wingdings" w:hint="default"/>
      </w:rPr>
    </w:lvl>
    <w:lvl w:ilvl="6" w:tplc="041D0001" w:tentative="1">
      <w:start w:val="1"/>
      <w:numFmt w:val="bullet"/>
      <w:lvlText w:val=""/>
      <w:lvlJc w:val="left"/>
      <w:pPr>
        <w:ind w:left="6004" w:hanging="360"/>
      </w:pPr>
      <w:rPr>
        <w:rFonts w:ascii="Symbol" w:hAnsi="Symbol" w:hint="default"/>
      </w:rPr>
    </w:lvl>
    <w:lvl w:ilvl="7" w:tplc="041D0003" w:tentative="1">
      <w:start w:val="1"/>
      <w:numFmt w:val="bullet"/>
      <w:lvlText w:val="o"/>
      <w:lvlJc w:val="left"/>
      <w:pPr>
        <w:ind w:left="6724" w:hanging="360"/>
      </w:pPr>
      <w:rPr>
        <w:rFonts w:ascii="Courier New" w:hAnsi="Courier New" w:cs="Courier New" w:hint="default"/>
      </w:rPr>
    </w:lvl>
    <w:lvl w:ilvl="8" w:tplc="041D0005" w:tentative="1">
      <w:start w:val="1"/>
      <w:numFmt w:val="bullet"/>
      <w:lvlText w:val=""/>
      <w:lvlJc w:val="left"/>
      <w:pPr>
        <w:ind w:left="7444" w:hanging="360"/>
      </w:pPr>
      <w:rPr>
        <w:rFonts w:ascii="Wingdings" w:hAnsi="Wingdings" w:hint="default"/>
      </w:rPr>
    </w:lvl>
  </w:abstractNum>
  <w:abstractNum w:abstractNumId="20" w15:restartNumberingAfterBreak="0">
    <w:nsid w:val="4EAB4150"/>
    <w:multiLevelType w:val="hybridMultilevel"/>
    <w:tmpl w:val="945E799E"/>
    <w:lvl w:ilvl="0" w:tplc="041D0001">
      <w:start w:val="1"/>
      <w:numFmt w:val="bullet"/>
      <w:lvlText w:val=""/>
      <w:lvlJc w:val="left"/>
      <w:pPr>
        <w:ind w:left="1684" w:hanging="360"/>
      </w:pPr>
      <w:rPr>
        <w:rFonts w:ascii="Symbol" w:hAnsi="Symbol" w:hint="default"/>
      </w:rPr>
    </w:lvl>
    <w:lvl w:ilvl="1" w:tplc="041D0003" w:tentative="1">
      <w:start w:val="1"/>
      <w:numFmt w:val="bullet"/>
      <w:lvlText w:val="o"/>
      <w:lvlJc w:val="left"/>
      <w:pPr>
        <w:ind w:left="2404" w:hanging="360"/>
      </w:pPr>
      <w:rPr>
        <w:rFonts w:ascii="Courier New" w:hAnsi="Courier New" w:cs="Courier New" w:hint="default"/>
      </w:rPr>
    </w:lvl>
    <w:lvl w:ilvl="2" w:tplc="041D0005" w:tentative="1">
      <w:start w:val="1"/>
      <w:numFmt w:val="bullet"/>
      <w:lvlText w:val=""/>
      <w:lvlJc w:val="left"/>
      <w:pPr>
        <w:ind w:left="3124" w:hanging="360"/>
      </w:pPr>
      <w:rPr>
        <w:rFonts w:ascii="Wingdings" w:hAnsi="Wingdings" w:hint="default"/>
      </w:rPr>
    </w:lvl>
    <w:lvl w:ilvl="3" w:tplc="041D0001" w:tentative="1">
      <w:start w:val="1"/>
      <w:numFmt w:val="bullet"/>
      <w:lvlText w:val=""/>
      <w:lvlJc w:val="left"/>
      <w:pPr>
        <w:ind w:left="3844" w:hanging="360"/>
      </w:pPr>
      <w:rPr>
        <w:rFonts w:ascii="Symbol" w:hAnsi="Symbol" w:hint="default"/>
      </w:rPr>
    </w:lvl>
    <w:lvl w:ilvl="4" w:tplc="041D0003" w:tentative="1">
      <w:start w:val="1"/>
      <w:numFmt w:val="bullet"/>
      <w:lvlText w:val="o"/>
      <w:lvlJc w:val="left"/>
      <w:pPr>
        <w:ind w:left="4564" w:hanging="360"/>
      </w:pPr>
      <w:rPr>
        <w:rFonts w:ascii="Courier New" w:hAnsi="Courier New" w:cs="Courier New" w:hint="default"/>
      </w:rPr>
    </w:lvl>
    <w:lvl w:ilvl="5" w:tplc="041D0005" w:tentative="1">
      <w:start w:val="1"/>
      <w:numFmt w:val="bullet"/>
      <w:lvlText w:val=""/>
      <w:lvlJc w:val="left"/>
      <w:pPr>
        <w:ind w:left="5284" w:hanging="360"/>
      </w:pPr>
      <w:rPr>
        <w:rFonts w:ascii="Wingdings" w:hAnsi="Wingdings" w:hint="default"/>
      </w:rPr>
    </w:lvl>
    <w:lvl w:ilvl="6" w:tplc="041D0001" w:tentative="1">
      <w:start w:val="1"/>
      <w:numFmt w:val="bullet"/>
      <w:lvlText w:val=""/>
      <w:lvlJc w:val="left"/>
      <w:pPr>
        <w:ind w:left="6004" w:hanging="360"/>
      </w:pPr>
      <w:rPr>
        <w:rFonts w:ascii="Symbol" w:hAnsi="Symbol" w:hint="default"/>
      </w:rPr>
    </w:lvl>
    <w:lvl w:ilvl="7" w:tplc="041D0003" w:tentative="1">
      <w:start w:val="1"/>
      <w:numFmt w:val="bullet"/>
      <w:lvlText w:val="o"/>
      <w:lvlJc w:val="left"/>
      <w:pPr>
        <w:ind w:left="6724" w:hanging="360"/>
      </w:pPr>
      <w:rPr>
        <w:rFonts w:ascii="Courier New" w:hAnsi="Courier New" w:cs="Courier New" w:hint="default"/>
      </w:rPr>
    </w:lvl>
    <w:lvl w:ilvl="8" w:tplc="041D0005" w:tentative="1">
      <w:start w:val="1"/>
      <w:numFmt w:val="bullet"/>
      <w:lvlText w:val=""/>
      <w:lvlJc w:val="left"/>
      <w:pPr>
        <w:ind w:left="7444" w:hanging="360"/>
      </w:pPr>
      <w:rPr>
        <w:rFonts w:ascii="Wingdings" w:hAnsi="Wingdings" w:hint="default"/>
      </w:rPr>
    </w:lvl>
  </w:abstractNum>
  <w:abstractNum w:abstractNumId="21" w15:restartNumberingAfterBreak="0">
    <w:nsid w:val="53372425"/>
    <w:multiLevelType w:val="hybridMultilevel"/>
    <w:tmpl w:val="9DD0C066"/>
    <w:lvl w:ilvl="0" w:tplc="041D0001">
      <w:start w:val="1"/>
      <w:numFmt w:val="bullet"/>
      <w:lvlText w:val=""/>
      <w:lvlJc w:val="left"/>
      <w:pPr>
        <w:ind w:left="1684" w:hanging="360"/>
      </w:pPr>
      <w:rPr>
        <w:rFonts w:ascii="Symbol" w:hAnsi="Symbol" w:hint="default"/>
      </w:rPr>
    </w:lvl>
    <w:lvl w:ilvl="1" w:tplc="041D0003">
      <w:start w:val="1"/>
      <w:numFmt w:val="bullet"/>
      <w:lvlText w:val="o"/>
      <w:lvlJc w:val="left"/>
      <w:pPr>
        <w:ind w:left="2404" w:hanging="360"/>
      </w:pPr>
      <w:rPr>
        <w:rFonts w:ascii="Courier New" w:hAnsi="Courier New" w:cs="Courier New" w:hint="default"/>
      </w:rPr>
    </w:lvl>
    <w:lvl w:ilvl="2" w:tplc="041D0005">
      <w:start w:val="1"/>
      <w:numFmt w:val="bullet"/>
      <w:lvlText w:val=""/>
      <w:lvlJc w:val="left"/>
      <w:pPr>
        <w:ind w:left="3124" w:hanging="360"/>
      </w:pPr>
      <w:rPr>
        <w:rFonts w:ascii="Wingdings" w:hAnsi="Wingdings" w:hint="default"/>
      </w:rPr>
    </w:lvl>
    <w:lvl w:ilvl="3" w:tplc="041D0001">
      <w:start w:val="1"/>
      <w:numFmt w:val="bullet"/>
      <w:lvlText w:val=""/>
      <w:lvlJc w:val="left"/>
      <w:pPr>
        <w:ind w:left="3844" w:hanging="360"/>
      </w:pPr>
      <w:rPr>
        <w:rFonts w:ascii="Symbol" w:hAnsi="Symbol" w:hint="default"/>
      </w:rPr>
    </w:lvl>
    <w:lvl w:ilvl="4" w:tplc="041D0003">
      <w:start w:val="1"/>
      <w:numFmt w:val="bullet"/>
      <w:lvlText w:val="o"/>
      <w:lvlJc w:val="left"/>
      <w:pPr>
        <w:ind w:left="4564" w:hanging="360"/>
      </w:pPr>
      <w:rPr>
        <w:rFonts w:ascii="Courier New" w:hAnsi="Courier New" w:cs="Courier New" w:hint="default"/>
      </w:rPr>
    </w:lvl>
    <w:lvl w:ilvl="5" w:tplc="041D0005">
      <w:start w:val="1"/>
      <w:numFmt w:val="bullet"/>
      <w:lvlText w:val=""/>
      <w:lvlJc w:val="left"/>
      <w:pPr>
        <w:ind w:left="5284" w:hanging="360"/>
      </w:pPr>
      <w:rPr>
        <w:rFonts w:ascii="Wingdings" w:hAnsi="Wingdings" w:hint="default"/>
      </w:rPr>
    </w:lvl>
    <w:lvl w:ilvl="6" w:tplc="041D0001">
      <w:start w:val="1"/>
      <w:numFmt w:val="bullet"/>
      <w:lvlText w:val=""/>
      <w:lvlJc w:val="left"/>
      <w:pPr>
        <w:ind w:left="6004" w:hanging="360"/>
      </w:pPr>
      <w:rPr>
        <w:rFonts w:ascii="Symbol" w:hAnsi="Symbol" w:hint="default"/>
      </w:rPr>
    </w:lvl>
    <w:lvl w:ilvl="7" w:tplc="041D0003">
      <w:start w:val="1"/>
      <w:numFmt w:val="bullet"/>
      <w:lvlText w:val="o"/>
      <w:lvlJc w:val="left"/>
      <w:pPr>
        <w:ind w:left="6724" w:hanging="360"/>
      </w:pPr>
      <w:rPr>
        <w:rFonts w:ascii="Courier New" w:hAnsi="Courier New" w:cs="Courier New" w:hint="default"/>
      </w:rPr>
    </w:lvl>
    <w:lvl w:ilvl="8" w:tplc="041D0005">
      <w:start w:val="1"/>
      <w:numFmt w:val="bullet"/>
      <w:lvlText w:val=""/>
      <w:lvlJc w:val="left"/>
      <w:pPr>
        <w:ind w:left="7444" w:hanging="360"/>
      </w:pPr>
      <w:rPr>
        <w:rFonts w:ascii="Wingdings" w:hAnsi="Wingdings" w:hint="default"/>
      </w:rPr>
    </w:lvl>
  </w:abstractNum>
  <w:abstractNum w:abstractNumId="22" w15:restartNumberingAfterBreak="0">
    <w:nsid w:val="58614E76"/>
    <w:multiLevelType w:val="hybridMultilevel"/>
    <w:tmpl w:val="889078D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3" w15:restartNumberingAfterBreak="0">
    <w:nsid w:val="5BE63F53"/>
    <w:multiLevelType w:val="hybridMultilevel"/>
    <w:tmpl w:val="4974766A"/>
    <w:lvl w:ilvl="0" w:tplc="041D0003">
      <w:start w:val="1"/>
      <w:numFmt w:val="bullet"/>
      <w:lvlText w:val="o"/>
      <w:lvlJc w:val="left"/>
      <w:pPr>
        <w:ind w:left="1712" w:hanging="360"/>
      </w:pPr>
      <w:rPr>
        <w:rFonts w:ascii="Courier New" w:hAnsi="Courier New" w:cs="Courier New" w:hint="default"/>
      </w:rPr>
    </w:lvl>
    <w:lvl w:ilvl="1" w:tplc="FFFFFFFF">
      <w:start w:val="1"/>
      <w:numFmt w:val="bullet"/>
      <w:lvlText w:val="o"/>
      <w:lvlJc w:val="left"/>
      <w:pPr>
        <w:ind w:left="2432" w:hanging="360"/>
      </w:pPr>
      <w:rPr>
        <w:rFonts w:ascii="Courier New" w:hAnsi="Courier New" w:cs="Courier New" w:hint="default"/>
      </w:rPr>
    </w:lvl>
    <w:lvl w:ilvl="2" w:tplc="FFFFFFFF">
      <w:start w:val="1"/>
      <w:numFmt w:val="bullet"/>
      <w:lvlText w:val=""/>
      <w:lvlJc w:val="left"/>
      <w:pPr>
        <w:ind w:left="3152" w:hanging="360"/>
      </w:pPr>
      <w:rPr>
        <w:rFonts w:ascii="Wingdings" w:hAnsi="Wingdings" w:hint="default"/>
      </w:rPr>
    </w:lvl>
    <w:lvl w:ilvl="3" w:tplc="FFFFFFFF">
      <w:start w:val="1"/>
      <w:numFmt w:val="bullet"/>
      <w:lvlText w:val=""/>
      <w:lvlJc w:val="left"/>
      <w:pPr>
        <w:ind w:left="3872" w:hanging="360"/>
      </w:pPr>
      <w:rPr>
        <w:rFonts w:ascii="Symbol" w:hAnsi="Symbol" w:hint="default"/>
      </w:rPr>
    </w:lvl>
    <w:lvl w:ilvl="4" w:tplc="FFFFFFFF">
      <w:start w:val="1"/>
      <w:numFmt w:val="bullet"/>
      <w:lvlText w:val="o"/>
      <w:lvlJc w:val="left"/>
      <w:pPr>
        <w:ind w:left="4592" w:hanging="360"/>
      </w:pPr>
      <w:rPr>
        <w:rFonts w:ascii="Courier New" w:hAnsi="Courier New" w:cs="Courier New" w:hint="default"/>
      </w:rPr>
    </w:lvl>
    <w:lvl w:ilvl="5" w:tplc="FFFFFFFF">
      <w:start w:val="1"/>
      <w:numFmt w:val="bullet"/>
      <w:lvlText w:val=""/>
      <w:lvlJc w:val="left"/>
      <w:pPr>
        <w:ind w:left="5312" w:hanging="360"/>
      </w:pPr>
      <w:rPr>
        <w:rFonts w:ascii="Wingdings" w:hAnsi="Wingdings" w:hint="default"/>
      </w:rPr>
    </w:lvl>
    <w:lvl w:ilvl="6" w:tplc="FFFFFFFF">
      <w:start w:val="1"/>
      <w:numFmt w:val="bullet"/>
      <w:lvlText w:val=""/>
      <w:lvlJc w:val="left"/>
      <w:pPr>
        <w:ind w:left="6032" w:hanging="360"/>
      </w:pPr>
      <w:rPr>
        <w:rFonts w:ascii="Symbol" w:hAnsi="Symbol" w:hint="default"/>
      </w:rPr>
    </w:lvl>
    <w:lvl w:ilvl="7" w:tplc="FFFFFFFF">
      <w:start w:val="1"/>
      <w:numFmt w:val="bullet"/>
      <w:lvlText w:val="o"/>
      <w:lvlJc w:val="left"/>
      <w:pPr>
        <w:ind w:left="6752" w:hanging="360"/>
      </w:pPr>
      <w:rPr>
        <w:rFonts w:ascii="Courier New" w:hAnsi="Courier New" w:cs="Courier New" w:hint="default"/>
      </w:rPr>
    </w:lvl>
    <w:lvl w:ilvl="8" w:tplc="FFFFFFFF">
      <w:start w:val="1"/>
      <w:numFmt w:val="bullet"/>
      <w:lvlText w:val=""/>
      <w:lvlJc w:val="left"/>
      <w:pPr>
        <w:ind w:left="7472" w:hanging="360"/>
      </w:pPr>
      <w:rPr>
        <w:rFonts w:ascii="Wingdings" w:hAnsi="Wingdings" w:hint="default"/>
      </w:rPr>
    </w:lvl>
  </w:abstractNum>
  <w:abstractNum w:abstractNumId="24" w15:restartNumberingAfterBreak="0">
    <w:nsid w:val="5EBA4BA2"/>
    <w:multiLevelType w:val="hybridMultilevel"/>
    <w:tmpl w:val="90BE5ECA"/>
    <w:lvl w:ilvl="0" w:tplc="041D0001">
      <w:start w:val="1"/>
      <w:numFmt w:val="bullet"/>
      <w:lvlText w:val=""/>
      <w:lvlJc w:val="left"/>
      <w:pPr>
        <w:ind w:left="1684" w:hanging="360"/>
      </w:pPr>
      <w:rPr>
        <w:rFonts w:ascii="Symbol" w:hAnsi="Symbol" w:hint="default"/>
      </w:rPr>
    </w:lvl>
    <w:lvl w:ilvl="1" w:tplc="041D0003">
      <w:start w:val="1"/>
      <w:numFmt w:val="bullet"/>
      <w:lvlText w:val="o"/>
      <w:lvlJc w:val="left"/>
      <w:pPr>
        <w:ind w:left="2404" w:hanging="360"/>
      </w:pPr>
      <w:rPr>
        <w:rFonts w:ascii="Courier New" w:hAnsi="Courier New" w:cs="Courier New" w:hint="default"/>
      </w:rPr>
    </w:lvl>
    <w:lvl w:ilvl="2" w:tplc="041D0005">
      <w:start w:val="1"/>
      <w:numFmt w:val="bullet"/>
      <w:lvlText w:val=""/>
      <w:lvlJc w:val="left"/>
      <w:pPr>
        <w:ind w:left="3124" w:hanging="360"/>
      </w:pPr>
      <w:rPr>
        <w:rFonts w:ascii="Wingdings" w:hAnsi="Wingdings" w:hint="default"/>
      </w:rPr>
    </w:lvl>
    <w:lvl w:ilvl="3" w:tplc="041D0001">
      <w:start w:val="1"/>
      <w:numFmt w:val="bullet"/>
      <w:lvlText w:val=""/>
      <w:lvlJc w:val="left"/>
      <w:pPr>
        <w:ind w:left="3844" w:hanging="360"/>
      </w:pPr>
      <w:rPr>
        <w:rFonts w:ascii="Symbol" w:hAnsi="Symbol" w:hint="default"/>
      </w:rPr>
    </w:lvl>
    <w:lvl w:ilvl="4" w:tplc="041D0003">
      <w:start w:val="1"/>
      <w:numFmt w:val="bullet"/>
      <w:lvlText w:val="o"/>
      <w:lvlJc w:val="left"/>
      <w:pPr>
        <w:ind w:left="4564" w:hanging="360"/>
      </w:pPr>
      <w:rPr>
        <w:rFonts w:ascii="Courier New" w:hAnsi="Courier New" w:cs="Courier New" w:hint="default"/>
      </w:rPr>
    </w:lvl>
    <w:lvl w:ilvl="5" w:tplc="041D0005">
      <w:start w:val="1"/>
      <w:numFmt w:val="bullet"/>
      <w:lvlText w:val=""/>
      <w:lvlJc w:val="left"/>
      <w:pPr>
        <w:ind w:left="5284" w:hanging="360"/>
      </w:pPr>
      <w:rPr>
        <w:rFonts w:ascii="Wingdings" w:hAnsi="Wingdings" w:hint="default"/>
      </w:rPr>
    </w:lvl>
    <w:lvl w:ilvl="6" w:tplc="041D0001">
      <w:start w:val="1"/>
      <w:numFmt w:val="bullet"/>
      <w:lvlText w:val=""/>
      <w:lvlJc w:val="left"/>
      <w:pPr>
        <w:ind w:left="6004" w:hanging="360"/>
      </w:pPr>
      <w:rPr>
        <w:rFonts w:ascii="Symbol" w:hAnsi="Symbol" w:hint="default"/>
      </w:rPr>
    </w:lvl>
    <w:lvl w:ilvl="7" w:tplc="041D0003">
      <w:start w:val="1"/>
      <w:numFmt w:val="bullet"/>
      <w:lvlText w:val="o"/>
      <w:lvlJc w:val="left"/>
      <w:pPr>
        <w:ind w:left="6724" w:hanging="360"/>
      </w:pPr>
      <w:rPr>
        <w:rFonts w:ascii="Courier New" w:hAnsi="Courier New" w:cs="Courier New" w:hint="default"/>
      </w:rPr>
    </w:lvl>
    <w:lvl w:ilvl="8" w:tplc="041D0005">
      <w:start w:val="1"/>
      <w:numFmt w:val="bullet"/>
      <w:lvlText w:val=""/>
      <w:lvlJc w:val="left"/>
      <w:pPr>
        <w:ind w:left="7444" w:hanging="360"/>
      </w:pPr>
      <w:rPr>
        <w:rFonts w:ascii="Wingdings" w:hAnsi="Wingdings" w:hint="default"/>
      </w:rPr>
    </w:lvl>
  </w:abstractNum>
  <w:abstractNum w:abstractNumId="25" w15:restartNumberingAfterBreak="0">
    <w:nsid w:val="60BF3CE0"/>
    <w:multiLevelType w:val="hybridMultilevel"/>
    <w:tmpl w:val="2B304D90"/>
    <w:lvl w:ilvl="0" w:tplc="041D0001">
      <w:start w:val="1"/>
      <w:numFmt w:val="bullet"/>
      <w:lvlText w:val=""/>
      <w:lvlJc w:val="left"/>
      <w:pPr>
        <w:ind w:left="1713" w:hanging="360"/>
      </w:pPr>
      <w:rPr>
        <w:rFonts w:ascii="Symbol" w:hAnsi="Symbol" w:hint="default"/>
      </w:rPr>
    </w:lvl>
    <w:lvl w:ilvl="1" w:tplc="041D0003">
      <w:start w:val="1"/>
      <w:numFmt w:val="bullet"/>
      <w:lvlText w:val="o"/>
      <w:lvlJc w:val="left"/>
      <w:pPr>
        <w:ind w:left="2433" w:hanging="360"/>
      </w:pPr>
      <w:rPr>
        <w:rFonts w:ascii="Courier New" w:hAnsi="Courier New" w:cs="Courier New" w:hint="default"/>
      </w:rPr>
    </w:lvl>
    <w:lvl w:ilvl="2" w:tplc="041D0005" w:tentative="1">
      <w:start w:val="1"/>
      <w:numFmt w:val="bullet"/>
      <w:lvlText w:val=""/>
      <w:lvlJc w:val="left"/>
      <w:pPr>
        <w:ind w:left="3153" w:hanging="360"/>
      </w:pPr>
      <w:rPr>
        <w:rFonts w:ascii="Wingdings" w:hAnsi="Wingdings" w:hint="default"/>
      </w:rPr>
    </w:lvl>
    <w:lvl w:ilvl="3" w:tplc="041D0001" w:tentative="1">
      <w:start w:val="1"/>
      <w:numFmt w:val="bullet"/>
      <w:lvlText w:val=""/>
      <w:lvlJc w:val="left"/>
      <w:pPr>
        <w:ind w:left="3873" w:hanging="360"/>
      </w:pPr>
      <w:rPr>
        <w:rFonts w:ascii="Symbol" w:hAnsi="Symbol" w:hint="default"/>
      </w:rPr>
    </w:lvl>
    <w:lvl w:ilvl="4" w:tplc="041D0003" w:tentative="1">
      <w:start w:val="1"/>
      <w:numFmt w:val="bullet"/>
      <w:lvlText w:val="o"/>
      <w:lvlJc w:val="left"/>
      <w:pPr>
        <w:ind w:left="4593" w:hanging="360"/>
      </w:pPr>
      <w:rPr>
        <w:rFonts w:ascii="Courier New" w:hAnsi="Courier New" w:cs="Courier New" w:hint="default"/>
      </w:rPr>
    </w:lvl>
    <w:lvl w:ilvl="5" w:tplc="041D0005" w:tentative="1">
      <w:start w:val="1"/>
      <w:numFmt w:val="bullet"/>
      <w:lvlText w:val=""/>
      <w:lvlJc w:val="left"/>
      <w:pPr>
        <w:ind w:left="5313" w:hanging="360"/>
      </w:pPr>
      <w:rPr>
        <w:rFonts w:ascii="Wingdings" w:hAnsi="Wingdings" w:hint="default"/>
      </w:rPr>
    </w:lvl>
    <w:lvl w:ilvl="6" w:tplc="041D0001" w:tentative="1">
      <w:start w:val="1"/>
      <w:numFmt w:val="bullet"/>
      <w:lvlText w:val=""/>
      <w:lvlJc w:val="left"/>
      <w:pPr>
        <w:ind w:left="6033" w:hanging="360"/>
      </w:pPr>
      <w:rPr>
        <w:rFonts w:ascii="Symbol" w:hAnsi="Symbol" w:hint="default"/>
      </w:rPr>
    </w:lvl>
    <w:lvl w:ilvl="7" w:tplc="041D0003" w:tentative="1">
      <w:start w:val="1"/>
      <w:numFmt w:val="bullet"/>
      <w:lvlText w:val="o"/>
      <w:lvlJc w:val="left"/>
      <w:pPr>
        <w:ind w:left="6753" w:hanging="360"/>
      </w:pPr>
      <w:rPr>
        <w:rFonts w:ascii="Courier New" w:hAnsi="Courier New" w:cs="Courier New" w:hint="default"/>
      </w:rPr>
    </w:lvl>
    <w:lvl w:ilvl="8" w:tplc="041D0005" w:tentative="1">
      <w:start w:val="1"/>
      <w:numFmt w:val="bullet"/>
      <w:lvlText w:val=""/>
      <w:lvlJc w:val="left"/>
      <w:pPr>
        <w:ind w:left="7473" w:hanging="360"/>
      </w:pPr>
      <w:rPr>
        <w:rFonts w:ascii="Wingdings" w:hAnsi="Wingdings" w:hint="default"/>
      </w:rPr>
    </w:lvl>
  </w:abstractNum>
  <w:abstractNum w:abstractNumId="26" w15:restartNumberingAfterBreak="0">
    <w:nsid w:val="62E41C79"/>
    <w:multiLevelType w:val="hybridMultilevel"/>
    <w:tmpl w:val="10A039B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7" w15:restartNumberingAfterBreak="0">
    <w:nsid w:val="71064339"/>
    <w:multiLevelType w:val="hybridMultilevel"/>
    <w:tmpl w:val="2AFEB072"/>
    <w:lvl w:ilvl="0" w:tplc="041D0001">
      <w:start w:val="1"/>
      <w:numFmt w:val="bullet"/>
      <w:lvlText w:val=""/>
      <w:lvlJc w:val="left"/>
      <w:pPr>
        <w:ind w:left="1684" w:hanging="360"/>
      </w:pPr>
      <w:rPr>
        <w:rFonts w:ascii="Symbol" w:hAnsi="Symbol" w:hint="default"/>
      </w:rPr>
    </w:lvl>
    <w:lvl w:ilvl="1" w:tplc="041D0003" w:tentative="1">
      <w:start w:val="1"/>
      <w:numFmt w:val="bullet"/>
      <w:lvlText w:val="o"/>
      <w:lvlJc w:val="left"/>
      <w:pPr>
        <w:ind w:left="2404" w:hanging="360"/>
      </w:pPr>
      <w:rPr>
        <w:rFonts w:ascii="Courier New" w:hAnsi="Courier New" w:cs="Courier New" w:hint="default"/>
      </w:rPr>
    </w:lvl>
    <w:lvl w:ilvl="2" w:tplc="041D0005" w:tentative="1">
      <w:start w:val="1"/>
      <w:numFmt w:val="bullet"/>
      <w:lvlText w:val=""/>
      <w:lvlJc w:val="left"/>
      <w:pPr>
        <w:ind w:left="3124" w:hanging="360"/>
      </w:pPr>
      <w:rPr>
        <w:rFonts w:ascii="Wingdings" w:hAnsi="Wingdings" w:hint="default"/>
      </w:rPr>
    </w:lvl>
    <w:lvl w:ilvl="3" w:tplc="041D0001" w:tentative="1">
      <w:start w:val="1"/>
      <w:numFmt w:val="bullet"/>
      <w:lvlText w:val=""/>
      <w:lvlJc w:val="left"/>
      <w:pPr>
        <w:ind w:left="3844" w:hanging="360"/>
      </w:pPr>
      <w:rPr>
        <w:rFonts w:ascii="Symbol" w:hAnsi="Symbol" w:hint="default"/>
      </w:rPr>
    </w:lvl>
    <w:lvl w:ilvl="4" w:tplc="041D0003" w:tentative="1">
      <w:start w:val="1"/>
      <w:numFmt w:val="bullet"/>
      <w:lvlText w:val="o"/>
      <w:lvlJc w:val="left"/>
      <w:pPr>
        <w:ind w:left="4564" w:hanging="360"/>
      </w:pPr>
      <w:rPr>
        <w:rFonts w:ascii="Courier New" w:hAnsi="Courier New" w:cs="Courier New" w:hint="default"/>
      </w:rPr>
    </w:lvl>
    <w:lvl w:ilvl="5" w:tplc="041D0005" w:tentative="1">
      <w:start w:val="1"/>
      <w:numFmt w:val="bullet"/>
      <w:lvlText w:val=""/>
      <w:lvlJc w:val="left"/>
      <w:pPr>
        <w:ind w:left="5284" w:hanging="360"/>
      </w:pPr>
      <w:rPr>
        <w:rFonts w:ascii="Wingdings" w:hAnsi="Wingdings" w:hint="default"/>
      </w:rPr>
    </w:lvl>
    <w:lvl w:ilvl="6" w:tplc="041D0001" w:tentative="1">
      <w:start w:val="1"/>
      <w:numFmt w:val="bullet"/>
      <w:lvlText w:val=""/>
      <w:lvlJc w:val="left"/>
      <w:pPr>
        <w:ind w:left="6004" w:hanging="360"/>
      </w:pPr>
      <w:rPr>
        <w:rFonts w:ascii="Symbol" w:hAnsi="Symbol" w:hint="default"/>
      </w:rPr>
    </w:lvl>
    <w:lvl w:ilvl="7" w:tplc="041D0003" w:tentative="1">
      <w:start w:val="1"/>
      <w:numFmt w:val="bullet"/>
      <w:lvlText w:val="o"/>
      <w:lvlJc w:val="left"/>
      <w:pPr>
        <w:ind w:left="6724" w:hanging="360"/>
      </w:pPr>
      <w:rPr>
        <w:rFonts w:ascii="Courier New" w:hAnsi="Courier New" w:cs="Courier New" w:hint="default"/>
      </w:rPr>
    </w:lvl>
    <w:lvl w:ilvl="8" w:tplc="041D0005" w:tentative="1">
      <w:start w:val="1"/>
      <w:numFmt w:val="bullet"/>
      <w:lvlText w:val=""/>
      <w:lvlJc w:val="left"/>
      <w:pPr>
        <w:ind w:left="7444" w:hanging="360"/>
      </w:pPr>
      <w:rPr>
        <w:rFonts w:ascii="Wingdings" w:hAnsi="Wingdings" w:hint="default"/>
      </w:rPr>
    </w:lvl>
  </w:abstractNum>
  <w:abstractNum w:abstractNumId="28" w15:restartNumberingAfterBreak="0">
    <w:nsid w:val="73706048"/>
    <w:multiLevelType w:val="hybridMultilevel"/>
    <w:tmpl w:val="D02CDCBE"/>
    <w:lvl w:ilvl="0" w:tplc="E81AC5EE">
      <w:numFmt w:val="bullet"/>
      <w:lvlText w:val="•"/>
      <w:lvlJc w:val="left"/>
      <w:pPr>
        <w:ind w:left="1324" w:hanging="360"/>
      </w:pPr>
      <w:rPr>
        <w:rFonts w:ascii="Times New Roman" w:eastAsia="Times New Roman" w:hAnsi="Times New Roman" w:cs="Times New Roman" w:hint="default"/>
      </w:rPr>
    </w:lvl>
    <w:lvl w:ilvl="1" w:tplc="041D0003" w:tentative="1">
      <w:start w:val="1"/>
      <w:numFmt w:val="bullet"/>
      <w:lvlText w:val="o"/>
      <w:lvlJc w:val="left"/>
      <w:pPr>
        <w:ind w:left="2044" w:hanging="360"/>
      </w:pPr>
      <w:rPr>
        <w:rFonts w:ascii="Courier New" w:hAnsi="Courier New" w:cs="Courier New" w:hint="default"/>
      </w:rPr>
    </w:lvl>
    <w:lvl w:ilvl="2" w:tplc="041D0005" w:tentative="1">
      <w:start w:val="1"/>
      <w:numFmt w:val="bullet"/>
      <w:lvlText w:val=""/>
      <w:lvlJc w:val="left"/>
      <w:pPr>
        <w:ind w:left="2764" w:hanging="360"/>
      </w:pPr>
      <w:rPr>
        <w:rFonts w:ascii="Wingdings" w:hAnsi="Wingdings" w:hint="default"/>
      </w:rPr>
    </w:lvl>
    <w:lvl w:ilvl="3" w:tplc="041D0001" w:tentative="1">
      <w:start w:val="1"/>
      <w:numFmt w:val="bullet"/>
      <w:lvlText w:val=""/>
      <w:lvlJc w:val="left"/>
      <w:pPr>
        <w:ind w:left="3484" w:hanging="360"/>
      </w:pPr>
      <w:rPr>
        <w:rFonts w:ascii="Symbol" w:hAnsi="Symbol" w:hint="default"/>
      </w:rPr>
    </w:lvl>
    <w:lvl w:ilvl="4" w:tplc="041D0003" w:tentative="1">
      <w:start w:val="1"/>
      <w:numFmt w:val="bullet"/>
      <w:lvlText w:val="o"/>
      <w:lvlJc w:val="left"/>
      <w:pPr>
        <w:ind w:left="4204" w:hanging="360"/>
      </w:pPr>
      <w:rPr>
        <w:rFonts w:ascii="Courier New" w:hAnsi="Courier New" w:cs="Courier New" w:hint="default"/>
      </w:rPr>
    </w:lvl>
    <w:lvl w:ilvl="5" w:tplc="041D0005" w:tentative="1">
      <w:start w:val="1"/>
      <w:numFmt w:val="bullet"/>
      <w:lvlText w:val=""/>
      <w:lvlJc w:val="left"/>
      <w:pPr>
        <w:ind w:left="4924" w:hanging="360"/>
      </w:pPr>
      <w:rPr>
        <w:rFonts w:ascii="Wingdings" w:hAnsi="Wingdings" w:hint="default"/>
      </w:rPr>
    </w:lvl>
    <w:lvl w:ilvl="6" w:tplc="041D0001" w:tentative="1">
      <w:start w:val="1"/>
      <w:numFmt w:val="bullet"/>
      <w:lvlText w:val=""/>
      <w:lvlJc w:val="left"/>
      <w:pPr>
        <w:ind w:left="5644" w:hanging="360"/>
      </w:pPr>
      <w:rPr>
        <w:rFonts w:ascii="Symbol" w:hAnsi="Symbol" w:hint="default"/>
      </w:rPr>
    </w:lvl>
    <w:lvl w:ilvl="7" w:tplc="041D0003" w:tentative="1">
      <w:start w:val="1"/>
      <w:numFmt w:val="bullet"/>
      <w:lvlText w:val="o"/>
      <w:lvlJc w:val="left"/>
      <w:pPr>
        <w:ind w:left="6364" w:hanging="360"/>
      </w:pPr>
      <w:rPr>
        <w:rFonts w:ascii="Courier New" w:hAnsi="Courier New" w:cs="Courier New" w:hint="default"/>
      </w:rPr>
    </w:lvl>
    <w:lvl w:ilvl="8" w:tplc="041D0005" w:tentative="1">
      <w:start w:val="1"/>
      <w:numFmt w:val="bullet"/>
      <w:lvlText w:val=""/>
      <w:lvlJc w:val="left"/>
      <w:pPr>
        <w:ind w:left="7084" w:hanging="360"/>
      </w:pPr>
      <w:rPr>
        <w:rFonts w:ascii="Wingdings" w:hAnsi="Wingdings" w:hint="default"/>
      </w:rPr>
    </w:lvl>
  </w:abstractNum>
  <w:abstractNum w:abstractNumId="29" w15:restartNumberingAfterBreak="0">
    <w:nsid w:val="788C52E3"/>
    <w:multiLevelType w:val="hybridMultilevel"/>
    <w:tmpl w:val="D1344652"/>
    <w:lvl w:ilvl="0" w:tplc="041D0001">
      <w:start w:val="1"/>
      <w:numFmt w:val="bullet"/>
      <w:lvlText w:val=""/>
      <w:lvlJc w:val="left"/>
      <w:pPr>
        <w:ind w:left="1684" w:hanging="360"/>
      </w:pPr>
      <w:rPr>
        <w:rFonts w:ascii="Symbol" w:hAnsi="Symbol" w:hint="default"/>
      </w:rPr>
    </w:lvl>
    <w:lvl w:ilvl="1" w:tplc="041D0003">
      <w:start w:val="1"/>
      <w:numFmt w:val="bullet"/>
      <w:lvlText w:val="o"/>
      <w:lvlJc w:val="left"/>
      <w:pPr>
        <w:ind w:left="2404" w:hanging="360"/>
      </w:pPr>
      <w:rPr>
        <w:rFonts w:ascii="Courier New" w:hAnsi="Courier New" w:cs="Courier New" w:hint="default"/>
      </w:rPr>
    </w:lvl>
    <w:lvl w:ilvl="2" w:tplc="041D0005">
      <w:start w:val="1"/>
      <w:numFmt w:val="bullet"/>
      <w:lvlText w:val=""/>
      <w:lvlJc w:val="left"/>
      <w:pPr>
        <w:ind w:left="3124" w:hanging="360"/>
      </w:pPr>
      <w:rPr>
        <w:rFonts w:ascii="Wingdings" w:hAnsi="Wingdings" w:hint="default"/>
      </w:rPr>
    </w:lvl>
    <w:lvl w:ilvl="3" w:tplc="041D0001">
      <w:start w:val="1"/>
      <w:numFmt w:val="bullet"/>
      <w:lvlText w:val=""/>
      <w:lvlJc w:val="left"/>
      <w:pPr>
        <w:ind w:left="3844" w:hanging="360"/>
      </w:pPr>
      <w:rPr>
        <w:rFonts w:ascii="Symbol" w:hAnsi="Symbol" w:hint="default"/>
      </w:rPr>
    </w:lvl>
    <w:lvl w:ilvl="4" w:tplc="041D0003">
      <w:start w:val="1"/>
      <w:numFmt w:val="bullet"/>
      <w:lvlText w:val="o"/>
      <w:lvlJc w:val="left"/>
      <w:pPr>
        <w:ind w:left="4564" w:hanging="360"/>
      </w:pPr>
      <w:rPr>
        <w:rFonts w:ascii="Courier New" w:hAnsi="Courier New" w:cs="Courier New" w:hint="default"/>
      </w:rPr>
    </w:lvl>
    <w:lvl w:ilvl="5" w:tplc="041D0005">
      <w:start w:val="1"/>
      <w:numFmt w:val="bullet"/>
      <w:lvlText w:val=""/>
      <w:lvlJc w:val="left"/>
      <w:pPr>
        <w:ind w:left="5284" w:hanging="360"/>
      </w:pPr>
      <w:rPr>
        <w:rFonts w:ascii="Wingdings" w:hAnsi="Wingdings" w:hint="default"/>
      </w:rPr>
    </w:lvl>
    <w:lvl w:ilvl="6" w:tplc="041D0001">
      <w:start w:val="1"/>
      <w:numFmt w:val="bullet"/>
      <w:lvlText w:val=""/>
      <w:lvlJc w:val="left"/>
      <w:pPr>
        <w:ind w:left="6004" w:hanging="360"/>
      </w:pPr>
      <w:rPr>
        <w:rFonts w:ascii="Symbol" w:hAnsi="Symbol" w:hint="default"/>
      </w:rPr>
    </w:lvl>
    <w:lvl w:ilvl="7" w:tplc="041D0003">
      <w:start w:val="1"/>
      <w:numFmt w:val="bullet"/>
      <w:lvlText w:val="o"/>
      <w:lvlJc w:val="left"/>
      <w:pPr>
        <w:ind w:left="6724" w:hanging="360"/>
      </w:pPr>
      <w:rPr>
        <w:rFonts w:ascii="Courier New" w:hAnsi="Courier New" w:cs="Courier New" w:hint="default"/>
      </w:rPr>
    </w:lvl>
    <w:lvl w:ilvl="8" w:tplc="041D0005">
      <w:start w:val="1"/>
      <w:numFmt w:val="bullet"/>
      <w:lvlText w:val=""/>
      <w:lvlJc w:val="left"/>
      <w:pPr>
        <w:ind w:left="7444" w:hanging="360"/>
      </w:pPr>
      <w:rPr>
        <w:rFonts w:ascii="Wingdings" w:hAnsi="Wingdings" w:hint="default"/>
      </w:rPr>
    </w:lvl>
  </w:abstractNum>
  <w:abstractNum w:abstractNumId="30" w15:restartNumberingAfterBreak="0">
    <w:nsid w:val="7EBF3924"/>
    <w:multiLevelType w:val="hybridMultilevel"/>
    <w:tmpl w:val="6FB4D320"/>
    <w:lvl w:ilvl="0" w:tplc="D7CE8A62">
      <w:numFmt w:val="bullet"/>
      <w:lvlText w:val="-"/>
      <w:lvlJc w:val="left"/>
      <w:pPr>
        <w:ind w:left="1353" w:hanging="360"/>
      </w:pPr>
      <w:rPr>
        <w:rFonts w:ascii="Times New Roman" w:eastAsia="Times New Roman" w:hAnsi="Times New Roman" w:cs="Times New Roman" w:hint="default"/>
      </w:rPr>
    </w:lvl>
    <w:lvl w:ilvl="1" w:tplc="041D0003" w:tentative="1">
      <w:start w:val="1"/>
      <w:numFmt w:val="bullet"/>
      <w:lvlText w:val="o"/>
      <w:lvlJc w:val="left"/>
      <w:pPr>
        <w:ind w:left="2073" w:hanging="360"/>
      </w:pPr>
      <w:rPr>
        <w:rFonts w:ascii="Courier New" w:hAnsi="Courier New" w:cs="Courier New" w:hint="default"/>
      </w:rPr>
    </w:lvl>
    <w:lvl w:ilvl="2" w:tplc="041D0005" w:tentative="1">
      <w:start w:val="1"/>
      <w:numFmt w:val="bullet"/>
      <w:lvlText w:val=""/>
      <w:lvlJc w:val="left"/>
      <w:pPr>
        <w:ind w:left="2793" w:hanging="360"/>
      </w:pPr>
      <w:rPr>
        <w:rFonts w:ascii="Wingdings" w:hAnsi="Wingdings" w:hint="default"/>
      </w:rPr>
    </w:lvl>
    <w:lvl w:ilvl="3" w:tplc="041D0001" w:tentative="1">
      <w:start w:val="1"/>
      <w:numFmt w:val="bullet"/>
      <w:lvlText w:val=""/>
      <w:lvlJc w:val="left"/>
      <w:pPr>
        <w:ind w:left="3513" w:hanging="360"/>
      </w:pPr>
      <w:rPr>
        <w:rFonts w:ascii="Symbol" w:hAnsi="Symbol" w:hint="default"/>
      </w:rPr>
    </w:lvl>
    <w:lvl w:ilvl="4" w:tplc="041D0003" w:tentative="1">
      <w:start w:val="1"/>
      <w:numFmt w:val="bullet"/>
      <w:lvlText w:val="o"/>
      <w:lvlJc w:val="left"/>
      <w:pPr>
        <w:ind w:left="4233" w:hanging="360"/>
      </w:pPr>
      <w:rPr>
        <w:rFonts w:ascii="Courier New" w:hAnsi="Courier New" w:cs="Courier New" w:hint="default"/>
      </w:rPr>
    </w:lvl>
    <w:lvl w:ilvl="5" w:tplc="041D0005" w:tentative="1">
      <w:start w:val="1"/>
      <w:numFmt w:val="bullet"/>
      <w:lvlText w:val=""/>
      <w:lvlJc w:val="left"/>
      <w:pPr>
        <w:ind w:left="4953" w:hanging="360"/>
      </w:pPr>
      <w:rPr>
        <w:rFonts w:ascii="Wingdings" w:hAnsi="Wingdings" w:hint="default"/>
      </w:rPr>
    </w:lvl>
    <w:lvl w:ilvl="6" w:tplc="041D0001" w:tentative="1">
      <w:start w:val="1"/>
      <w:numFmt w:val="bullet"/>
      <w:lvlText w:val=""/>
      <w:lvlJc w:val="left"/>
      <w:pPr>
        <w:ind w:left="5673" w:hanging="360"/>
      </w:pPr>
      <w:rPr>
        <w:rFonts w:ascii="Symbol" w:hAnsi="Symbol" w:hint="default"/>
      </w:rPr>
    </w:lvl>
    <w:lvl w:ilvl="7" w:tplc="041D0003" w:tentative="1">
      <w:start w:val="1"/>
      <w:numFmt w:val="bullet"/>
      <w:lvlText w:val="o"/>
      <w:lvlJc w:val="left"/>
      <w:pPr>
        <w:ind w:left="6393" w:hanging="360"/>
      </w:pPr>
      <w:rPr>
        <w:rFonts w:ascii="Courier New" w:hAnsi="Courier New" w:cs="Courier New" w:hint="default"/>
      </w:rPr>
    </w:lvl>
    <w:lvl w:ilvl="8" w:tplc="041D0005" w:tentative="1">
      <w:start w:val="1"/>
      <w:numFmt w:val="bullet"/>
      <w:lvlText w:val=""/>
      <w:lvlJc w:val="left"/>
      <w:pPr>
        <w:ind w:left="7113" w:hanging="360"/>
      </w:pPr>
      <w:rPr>
        <w:rFonts w:ascii="Wingdings" w:hAnsi="Wingdings" w:hint="default"/>
      </w:rPr>
    </w:lvl>
  </w:abstractNum>
  <w:num w:numId="1" w16cid:durableId="537007747">
    <w:abstractNumId w:val="17"/>
  </w:num>
  <w:num w:numId="2" w16cid:durableId="2084059090">
    <w:abstractNumId w:val="12"/>
  </w:num>
  <w:num w:numId="3" w16cid:durableId="1096708154">
    <w:abstractNumId w:val="24"/>
  </w:num>
  <w:num w:numId="4" w16cid:durableId="1539900874">
    <w:abstractNumId w:val="8"/>
  </w:num>
  <w:num w:numId="5" w16cid:durableId="1695421048">
    <w:abstractNumId w:val="1"/>
  </w:num>
  <w:num w:numId="6" w16cid:durableId="1670524288">
    <w:abstractNumId w:val="20"/>
  </w:num>
  <w:num w:numId="7" w16cid:durableId="1636569325">
    <w:abstractNumId w:val="10"/>
  </w:num>
  <w:num w:numId="8" w16cid:durableId="1420129090">
    <w:abstractNumId w:val="14"/>
  </w:num>
  <w:num w:numId="9" w16cid:durableId="1796674241">
    <w:abstractNumId w:val="1"/>
  </w:num>
  <w:num w:numId="10" w16cid:durableId="712273460">
    <w:abstractNumId w:val="29"/>
  </w:num>
  <w:num w:numId="11" w16cid:durableId="14312421">
    <w:abstractNumId w:val="8"/>
  </w:num>
  <w:num w:numId="12" w16cid:durableId="1873762170">
    <w:abstractNumId w:val="2"/>
  </w:num>
  <w:num w:numId="13" w16cid:durableId="2095514575">
    <w:abstractNumId w:val="2"/>
  </w:num>
  <w:num w:numId="14" w16cid:durableId="2588358">
    <w:abstractNumId w:val="29"/>
  </w:num>
  <w:num w:numId="15" w16cid:durableId="1332829818">
    <w:abstractNumId w:val="15"/>
  </w:num>
  <w:num w:numId="16" w16cid:durableId="409618777">
    <w:abstractNumId w:val="25"/>
  </w:num>
  <w:num w:numId="17" w16cid:durableId="949118579">
    <w:abstractNumId w:val="3"/>
  </w:num>
  <w:num w:numId="18" w16cid:durableId="1667434173">
    <w:abstractNumId w:val="19"/>
  </w:num>
  <w:num w:numId="19" w16cid:durableId="924924362">
    <w:abstractNumId w:val="0"/>
  </w:num>
  <w:num w:numId="20" w16cid:durableId="1093092988">
    <w:abstractNumId w:val="26"/>
  </w:num>
  <w:num w:numId="21" w16cid:durableId="1381786780">
    <w:abstractNumId w:val="9"/>
  </w:num>
  <w:num w:numId="22" w16cid:durableId="295793240">
    <w:abstractNumId w:val="4"/>
  </w:num>
  <w:num w:numId="23" w16cid:durableId="1864051778">
    <w:abstractNumId w:val="7"/>
  </w:num>
  <w:num w:numId="24" w16cid:durableId="1991206151">
    <w:abstractNumId w:val="24"/>
  </w:num>
  <w:num w:numId="25" w16cid:durableId="1383140957">
    <w:abstractNumId w:val="21"/>
  </w:num>
  <w:num w:numId="26" w16cid:durableId="1478842246">
    <w:abstractNumId w:val="28"/>
  </w:num>
  <w:num w:numId="27" w16cid:durableId="781846007">
    <w:abstractNumId w:val="6"/>
  </w:num>
  <w:num w:numId="28" w16cid:durableId="800922214">
    <w:abstractNumId w:val="27"/>
  </w:num>
  <w:num w:numId="29" w16cid:durableId="973175961">
    <w:abstractNumId w:val="16"/>
  </w:num>
  <w:num w:numId="30" w16cid:durableId="1684209985">
    <w:abstractNumId w:val="13"/>
  </w:num>
  <w:num w:numId="31" w16cid:durableId="1728532642">
    <w:abstractNumId w:val="11"/>
  </w:num>
  <w:num w:numId="32" w16cid:durableId="1791626426">
    <w:abstractNumId w:val="30"/>
  </w:num>
  <w:num w:numId="33" w16cid:durableId="177349265">
    <w:abstractNumId w:val="18"/>
  </w:num>
  <w:num w:numId="34" w16cid:durableId="184174518">
    <w:abstractNumId w:val="5"/>
  </w:num>
  <w:num w:numId="35" w16cid:durableId="1625040346">
    <w:abstractNumId w:val="23"/>
  </w:num>
  <w:num w:numId="36" w16cid:durableId="153181490">
    <w:abstractNumId w:val="25"/>
  </w:num>
  <w:num w:numId="37" w16cid:durableId="449402203">
    <w:abstractNumId w:val="8"/>
  </w:num>
  <w:num w:numId="38" w16cid:durableId="1411075667">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1304"/>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543"/>
    <w:rsid w:val="00001731"/>
    <w:rsid w:val="00001BAC"/>
    <w:rsid w:val="00002080"/>
    <w:rsid w:val="000039DB"/>
    <w:rsid w:val="00004387"/>
    <w:rsid w:val="000061AE"/>
    <w:rsid w:val="00006903"/>
    <w:rsid w:val="00011250"/>
    <w:rsid w:val="00012203"/>
    <w:rsid w:val="00012271"/>
    <w:rsid w:val="0001464B"/>
    <w:rsid w:val="00014B75"/>
    <w:rsid w:val="00015729"/>
    <w:rsid w:val="00015FA2"/>
    <w:rsid w:val="00016067"/>
    <w:rsid w:val="0001654F"/>
    <w:rsid w:val="000168BE"/>
    <w:rsid w:val="00017003"/>
    <w:rsid w:val="000201CB"/>
    <w:rsid w:val="00020945"/>
    <w:rsid w:val="00020DA1"/>
    <w:rsid w:val="000224B2"/>
    <w:rsid w:val="00022D8A"/>
    <w:rsid w:val="000245AD"/>
    <w:rsid w:val="00024C21"/>
    <w:rsid w:val="000257FB"/>
    <w:rsid w:val="00031271"/>
    <w:rsid w:val="00032DB8"/>
    <w:rsid w:val="00034331"/>
    <w:rsid w:val="00035E71"/>
    <w:rsid w:val="00036710"/>
    <w:rsid w:val="00041D7E"/>
    <w:rsid w:val="00042A77"/>
    <w:rsid w:val="00042E84"/>
    <w:rsid w:val="000430AC"/>
    <w:rsid w:val="0004348C"/>
    <w:rsid w:val="000436C5"/>
    <w:rsid w:val="00043AA2"/>
    <w:rsid w:val="00043C88"/>
    <w:rsid w:val="00044FA2"/>
    <w:rsid w:val="00045BCF"/>
    <w:rsid w:val="00046EDE"/>
    <w:rsid w:val="00046FD9"/>
    <w:rsid w:val="000474FF"/>
    <w:rsid w:val="00050246"/>
    <w:rsid w:val="0005043A"/>
    <w:rsid w:val="00051546"/>
    <w:rsid w:val="00051895"/>
    <w:rsid w:val="00052618"/>
    <w:rsid w:val="00052BA9"/>
    <w:rsid w:val="00052C82"/>
    <w:rsid w:val="00054494"/>
    <w:rsid w:val="000545AF"/>
    <w:rsid w:val="0005514A"/>
    <w:rsid w:val="000554FB"/>
    <w:rsid w:val="000569BF"/>
    <w:rsid w:val="00057D81"/>
    <w:rsid w:val="00060C41"/>
    <w:rsid w:val="00061873"/>
    <w:rsid w:val="0006216B"/>
    <w:rsid w:val="000621F0"/>
    <w:rsid w:val="000623A6"/>
    <w:rsid w:val="00064184"/>
    <w:rsid w:val="000645E4"/>
    <w:rsid w:val="000646B1"/>
    <w:rsid w:val="00066896"/>
    <w:rsid w:val="00066BCD"/>
    <w:rsid w:val="00066C6E"/>
    <w:rsid w:val="000673A1"/>
    <w:rsid w:val="00067BA5"/>
    <w:rsid w:val="00070517"/>
    <w:rsid w:val="00070D6A"/>
    <w:rsid w:val="00071C0D"/>
    <w:rsid w:val="00072BF9"/>
    <w:rsid w:val="00073E1B"/>
    <w:rsid w:val="00073ED7"/>
    <w:rsid w:val="00074983"/>
    <w:rsid w:val="000751BC"/>
    <w:rsid w:val="00075835"/>
    <w:rsid w:val="00076E41"/>
    <w:rsid w:val="00077B38"/>
    <w:rsid w:val="00080DBB"/>
    <w:rsid w:val="00081BD9"/>
    <w:rsid w:val="000820E4"/>
    <w:rsid w:val="000827C5"/>
    <w:rsid w:val="000830A3"/>
    <w:rsid w:val="00083445"/>
    <w:rsid w:val="00085855"/>
    <w:rsid w:val="00085E7E"/>
    <w:rsid w:val="00086B67"/>
    <w:rsid w:val="00091276"/>
    <w:rsid w:val="00092249"/>
    <w:rsid w:val="000922B1"/>
    <w:rsid w:val="000925F7"/>
    <w:rsid w:val="000936DC"/>
    <w:rsid w:val="000953D6"/>
    <w:rsid w:val="000973D9"/>
    <w:rsid w:val="000A0465"/>
    <w:rsid w:val="000A0586"/>
    <w:rsid w:val="000A0853"/>
    <w:rsid w:val="000A1B5E"/>
    <w:rsid w:val="000A1B81"/>
    <w:rsid w:val="000A21AE"/>
    <w:rsid w:val="000A39EA"/>
    <w:rsid w:val="000A477E"/>
    <w:rsid w:val="000A5CCA"/>
    <w:rsid w:val="000A6EF8"/>
    <w:rsid w:val="000B3485"/>
    <w:rsid w:val="000B4A0C"/>
    <w:rsid w:val="000B5C21"/>
    <w:rsid w:val="000B61AC"/>
    <w:rsid w:val="000C0575"/>
    <w:rsid w:val="000C0D1D"/>
    <w:rsid w:val="000C3F04"/>
    <w:rsid w:val="000C4C24"/>
    <w:rsid w:val="000C54CC"/>
    <w:rsid w:val="000C5F01"/>
    <w:rsid w:val="000C6D3B"/>
    <w:rsid w:val="000D047F"/>
    <w:rsid w:val="000D0ED5"/>
    <w:rsid w:val="000D1A2C"/>
    <w:rsid w:val="000D1ABA"/>
    <w:rsid w:val="000D1C25"/>
    <w:rsid w:val="000D1DFF"/>
    <w:rsid w:val="000D1F95"/>
    <w:rsid w:val="000D23D7"/>
    <w:rsid w:val="000D26D5"/>
    <w:rsid w:val="000D2DDF"/>
    <w:rsid w:val="000D372B"/>
    <w:rsid w:val="000D445C"/>
    <w:rsid w:val="000D5948"/>
    <w:rsid w:val="000D64EA"/>
    <w:rsid w:val="000D7538"/>
    <w:rsid w:val="000D77C6"/>
    <w:rsid w:val="000E0636"/>
    <w:rsid w:val="000E1AAD"/>
    <w:rsid w:val="000E1C43"/>
    <w:rsid w:val="000E1FC2"/>
    <w:rsid w:val="000E2E72"/>
    <w:rsid w:val="000E35A0"/>
    <w:rsid w:val="000E36BF"/>
    <w:rsid w:val="000E66AD"/>
    <w:rsid w:val="000F07A8"/>
    <w:rsid w:val="000F0868"/>
    <w:rsid w:val="000F321E"/>
    <w:rsid w:val="000F4606"/>
    <w:rsid w:val="000F6145"/>
    <w:rsid w:val="000F6245"/>
    <w:rsid w:val="000F7308"/>
    <w:rsid w:val="00100558"/>
    <w:rsid w:val="00100E2C"/>
    <w:rsid w:val="00102B49"/>
    <w:rsid w:val="00102CBE"/>
    <w:rsid w:val="00102E78"/>
    <w:rsid w:val="0010361A"/>
    <w:rsid w:val="001044DF"/>
    <w:rsid w:val="00105FB9"/>
    <w:rsid w:val="001066F3"/>
    <w:rsid w:val="00107390"/>
    <w:rsid w:val="00107EA7"/>
    <w:rsid w:val="001109D7"/>
    <w:rsid w:val="00110FCE"/>
    <w:rsid w:val="001119B2"/>
    <w:rsid w:val="00112044"/>
    <w:rsid w:val="00112258"/>
    <w:rsid w:val="00112A65"/>
    <w:rsid w:val="00112E19"/>
    <w:rsid w:val="00114628"/>
    <w:rsid w:val="00114B74"/>
    <w:rsid w:val="0011534E"/>
    <w:rsid w:val="0011566C"/>
    <w:rsid w:val="0011637E"/>
    <w:rsid w:val="00117066"/>
    <w:rsid w:val="00117B86"/>
    <w:rsid w:val="001206BE"/>
    <w:rsid w:val="00123396"/>
    <w:rsid w:val="001247ED"/>
    <w:rsid w:val="00125C92"/>
    <w:rsid w:val="00126503"/>
    <w:rsid w:val="00126A40"/>
    <w:rsid w:val="00127C8E"/>
    <w:rsid w:val="001310E2"/>
    <w:rsid w:val="001316BC"/>
    <w:rsid w:val="001322C6"/>
    <w:rsid w:val="0013305B"/>
    <w:rsid w:val="00133ED8"/>
    <w:rsid w:val="001409C3"/>
    <w:rsid w:val="0014202B"/>
    <w:rsid w:val="0014374A"/>
    <w:rsid w:val="00143B7B"/>
    <w:rsid w:val="00145208"/>
    <w:rsid w:val="0014597E"/>
    <w:rsid w:val="00147AC5"/>
    <w:rsid w:val="00150E91"/>
    <w:rsid w:val="00153206"/>
    <w:rsid w:val="0015345D"/>
    <w:rsid w:val="0015414E"/>
    <w:rsid w:val="0015437B"/>
    <w:rsid w:val="00156A46"/>
    <w:rsid w:val="00156AF8"/>
    <w:rsid w:val="00157971"/>
    <w:rsid w:val="001615F7"/>
    <w:rsid w:val="0016189F"/>
    <w:rsid w:val="00163341"/>
    <w:rsid w:val="00163344"/>
    <w:rsid w:val="00163CF1"/>
    <w:rsid w:val="001663E1"/>
    <w:rsid w:val="0016680F"/>
    <w:rsid w:val="001674D8"/>
    <w:rsid w:val="00167543"/>
    <w:rsid w:val="001710E0"/>
    <w:rsid w:val="00172041"/>
    <w:rsid w:val="00173F97"/>
    <w:rsid w:val="00174686"/>
    <w:rsid w:val="001769C5"/>
    <w:rsid w:val="00176DFB"/>
    <w:rsid w:val="001776A7"/>
    <w:rsid w:val="00177AF9"/>
    <w:rsid w:val="00180E77"/>
    <w:rsid w:val="001822BE"/>
    <w:rsid w:val="0018397F"/>
    <w:rsid w:val="00184027"/>
    <w:rsid w:val="0018567D"/>
    <w:rsid w:val="00185991"/>
    <w:rsid w:val="001876F1"/>
    <w:rsid w:val="00187EDF"/>
    <w:rsid w:val="00190B2B"/>
    <w:rsid w:val="00190DBE"/>
    <w:rsid w:val="00191B8A"/>
    <w:rsid w:val="00192319"/>
    <w:rsid w:val="00192A9D"/>
    <w:rsid w:val="001934EF"/>
    <w:rsid w:val="00194100"/>
    <w:rsid w:val="0019478A"/>
    <w:rsid w:val="00195D48"/>
    <w:rsid w:val="00196E93"/>
    <w:rsid w:val="00197F11"/>
    <w:rsid w:val="001A0801"/>
    <w:rsid w:val="001A0B7B"/>
    <w:rsid w:val="001A10D7"/>
    <w:rsid w:val="001A1942"/>
    <w:rsid w:val="001A19F0"/>
    <w:rsid w:val="001A39F4"/>
    <w:rsid w:val="001A4A2A"/>
    <w:rsid w:val="001A7E55"/>
    <w:rsid w:val="001B16FC"/>
    <w:rsid w:val="001B4891"/>
    <w:rsid w:val="001B5D73"/>
    <w:rsid w:val="001B61CC"/>
    <w:rsid w:val="001B7787"/>
    <w:rsid w:val="001B793C"/>
    <w:rsid w:val="001C01A3"/>
    <w:rsid w:val="001C0DEF"/>
    <w:rsid w:val="001C109A"/>
    <w:rsid w:val="001C1CB0"/>
    <w:rsid w:val="001C1E01"/>
    <w:rsid w:val="001C1E54"/>
    <w:rsid w:val="001C1E61"/>
    <w:rsid w:val="001C4876"/>
    <w:rsid w:val="001C4A1E"/>
    <w:rsid w:val="001C525A"/>
    <w:rsid w:val="001C5CBE"/>
    <w:rsid w:val="001C6B28"/>
    <w:rsid w:val="001C6C2E"/>
    <w:rsid w:val="001C71B6"/>
    <w:rsid w:val="001D03CA"/>
    <w:rsid w:val="001D0C0F"/>
    <w:rsid w:val="001D1034"/>
    <w:rsid w:val="001D2C1F"/>
    <w:rsid w:val="001D3338"/>
    <w:rsid w:val="001D48E5"/>
    <w:rsid w:val="001D53EA"/>
    <w:rsid w:val="001D5B61"/>
    <w:rsid w:val="001D6250"/>
    <w:rsid w:val="001D7BA7"/>
    <w:rsid w:val="001E0FBC"/>
    <w:rsid w:val="001E2CA0"/>
    <w:rsid w:val="001E310E"/>
    <w:rsid w:val="001E3132"/>
    <w:rsid w:val="001E475B"/>
    <w:rsid w:val="001E4D58"/>
    <w:rsid w:val="001E5030"/>
    <w:rsid w:val="001E6F6F"/>
    <w:rsid w:val="001E773A"/>
    <w:rsid w:val="001E783F"/>
    <w:rsid w:val="001F1232"/>
    <w:rsid w:val="001F1BE9"/>
    <w:rsid w:val="001F2A5D"/>
    <w:rsid w:val="001F2C6C"/>
    <w:rsid w:val="001F45D5"/>
    <w:rsid w:val="001F4CCD"/>
    <w:rsid w:val="001F4E7D"/>
    <w:rsid w:val="001F5FB2"/>
    <w:rsid w:val="001F6B56"/>
    <w:rsid w:val="001F7A60"/>
    <w:rsid w:val="00201F4A"/>
    <w:rsid w:val="002029D6"/>
    <w:rsid w:val="00202A19"/>
    <w:rsid w:val="00202C97"/>
    <w:rsid w:val="00203685"/>
    <w:rsid w:val="00203C27"/>
    <w:rsid w:val="0020640D"/>
    <w:rsid w:val="00207FB5"/>
    <w:rsid w:val="002115C3"/>
    <w:rsid w:val="002122D7"/>
    <w:rsid w:val="00213B89"/>
    <w:rsid w:val="00213DA7"/>
    <w:rsid w:val="00214004"/>
    <w:rsid w:val="00214BF2"/>
    <w:rsid w:val="002152B9"/>
    <w:rsid w:val="00220368"/>
    <w:rsid w:val="00220A65"/>
    <w:rsid w:val="00221242"/>
    <w:rsid w:val="00221CAC"/>
    <w:rsid w:val="0022202E"/>
    <w:rsid w:val="00222299"/>
    <w:rsid w:val="00222E81"/>
    <w:rsid w:val="0022323B"/>
    <w:rsid w:val="00223740"/>
    <w:rsid w:val="00223926"/>
    <w:rsid w:val="00225887"/>
    <w:rsid w:val="00225ACD"/>
    <w:rsid w:val="00227185"/>
    <w:rsid w:val="0023113D"/>
    <w:rsid w:val="00231DF2"/>
    <w:rsid w:val="00233254"/>
    <w:rsid w:val="00234E6B"/>
    <w:rsid w:val="00235A8B"/>
    <w:rsid w:val="00236937"/>
    <w:rsid w:val="00236D2A"/>
    <w:rsid w:val="0023738C"/>
    <w:rsid w:val="00237F92"/>
    <w:rsid w:val="002407A2"/>
    <w:rsid w:val="0024176E"/>
    <w:rsid w:val="002426DF"/>
    <w:rsid w:val="00242BDD"/>
    <w:rsid w:val="00242F6D"/>
    <w:rsid w:val="00244174"/>
    <w:rsid w:val="00245144"/>
    <w:rsid w:val="00245330"/>
    <w:rsid w:val="00245BB7"/>
    <w:rsid w:val="002511CA"/>
    <w:rsid w:val="0025195C"/>
    <w:rsid w:val="00251C6A"/>
    <w:rsid w:val="00251F8D"/>
    <w:rsid w:val="002528B1"/>
    <w:rsid w:val="00254374"/>
    <w:rsid w:val="00255112"/>
    <w:rsid w:val="002561F8"/>
    <w:rsid w:val="0025698B"/>
    <w:rsid w:val="00256C08"/>
    <w:rsid w:val="00256E5C"/>
    <w:rsid w:val="00260AA9"/>
    <w:rsid w:val="00260BA6"/>
    <w:rsid w:val="00260DA5"/>
    <w:rsid w:val="00260EE5"/>
    <w:rsid w:val="002610D1"/>
    <w:rsid w:val="00263E42"/>
    <w:rsid w:val="00263F60"/>
    <w:rsid w:val="002641A5"/>
    <w:rsid w:val="0026481F"/>
    <w:rsid w:val="00265FC6"/>
    <w:rsid w:val="0026619D"/>
    <w:rsid w:val="0026696C"/>
    <w:rsid w:val="00267951"/>
    <w:rsid w:val="00267FE2"/>
    <w:rsid w:val="0027055C"/>
    <w:rsid w:val="00271193"/>
    <w:rsid w:val="00272B04"/>
    <w:rsid w:val="00274321"/>
    <w:rsid w:val="002746E3"/>
    <w:rsid w:val="0027662B"/>
    <w:rsid w:val="0027717E"/>
    <w:rsid w:val="00280CD4"/>
    <w:rsid w:val="00281049"/>
    <w:rsid w:val="00282EAE"/>
    <w:rsid w:val="0028389E"/>
    <w:rsid w:val="00286481"/>
    <w:rsid w:val="00286D12"/>
    <w:rsid w:val="0029161D"/>
    <w:rsid w:val="00292229"/>
    <w:rsid w:val="00293EE6"/>
    <w:rsid w:val="00294012"/>
    <w:rsid w:val="00294710"/>
    <w:rsid w:val="00294BE5"/>
    <w:rsid w:val="002950F2"/>
    <w:rsid w:val="00297375"/>
    <w:rsid w:val="002A164D"/>
    <w:rsid w:val="002A1BEA"/>
    <w:rsid w:val="002A2729"/>
    <w:rsid w:val="002A5CAC"/>
    <w:rsid w:val="002A65CB"/>
    <w:rsid w:val="002A7433"/>
    <w:rsid w:val="002B0EA1"/>
    <w:rsid w:val="002B3612"/>
    <w:rsid w:val="002B3708"/>
    <w:rsid w:val="002B5572"/>
    <w:rsid w:val="002B591D"/>
    <w:rsid w:val="002C016F"/>
    <w:rsid w:val="002C041C"/>
    <w:rsid w:val="002C0730"/>
    <w:rsid w:val="002C0C32"/>
    <w:rsid w:val="002C1AB4"/>
    <w:rsid w:val="002C3E70"/>
    <w:rsid w:val="002C46A8"/>
    <w:rsid w:val="002C4A7E"/>
    <w:rsid w:val="002C5580"/>
    <w:rsid w:val="002C5A4E"/>
    <w:rsid w:val="002C7FE5"/>
    <w:rsid w:val="002D0481"/>
    <w:rsid w:val="002D0553"/>
    <w:rsid w:val="002D0626"/>
    <w:rsid w:val="002D076C"/>
    <w:rsid w:val="002D1320"/>
    <w:rsid w:val="002D3F95"/>
    <w:rsid w:val="002D4C7F"/>
    <w:rsid w:val="002D5ADA"/>
    <w:rsid w:val="002D67A4"/>
    <w:rsid w:val="002D6B11"/>
    <w:rsid w:val="002D736D"/>
    <w:rsid w:val="002D765B"/>
    <w:rsid w:val="002E0D30"/>
    <w:rsid w:val="002E22EA"/>
    <w:rsid w:val="002E28BC"/>
    <w:rsid w:val="002F0142"/>
    <w:rsid w:val="002F13E3"/>
    <w:rsid w:val="002F3230"/>
    <w:rsid w:val="002F33F3"/>
    <w:rsid w:val="002F3D9C"/>
    <w:rsid w:val="002F4318"/>
    <w:rsid w:val="002F668B"/>
    <w:rsid w:val="002F66B1"/>
    <w:rsid w:val="002F6863"/>
    <w:rsid w:val="002F7A8C"/>
    <w:rsid w:val="00300383"/>
    <w:rsid w:val="003005E1"/>
    <w:rsid w:val="00300EF4"/>
    <w:rsid w:val="00307642"/>
    <w:rsid w:val="00310D7F"/>
    <w:rsid w:val="00310F29"/>
    <w:rsid w:val="003135B4"/>
    <w:rsid w:val="00314E59"/>
    <w:rsid w:val="003154B9"/>
    <w:rsid w:val="0031582C"/>
    <w:rsid w:val="00316810"/>
    <w:rsid w:val="00316B6C"/>
    <w:rsid w:val="00316CAF"/>
    <w:rsid w:val="00320257"/>
    <w:rsid w:val="00320AF9"/>
    <w:rsid w:val="00321BF5"/>
    <w:rsid w:val="003221ED"/>
    <w:rsid w:val="003234C8"/>
    <w:rsid w:val="00323B43"/>
    <w:rsid w:val="00324F8D"/>
    <w:rsid w:val="00325430"/>
    <w:rsid w:val="003259EE"/>
    <w:rsid w:val="00327146"/>
    <w:rsid w:val="00330143"/>
    <w:rsid w:val="003313D7"/>
    <w:rsid w:val="00331512"/>
    <w:rsid w:val="00331C59"/>
    <w:rsid w:val="003328DC"/>
    <w:rsid w:val="003336D0"/>
    <w:rsid w:val="00333FD6"/>
    <w:rsid w:val="0034065A"/>
    <w:rsid w:val="0034087A"/>
    <w:rsid w:val="003415A2"/>
    <w:rsid w:val="0034174D"/>
    <w:rsid w:val="00341FE9"/>
    <w:rsid w:val="00344CAF"/>
    <w:rsid w:val="00345733"/>
    <w:rsid w:val="0035064C"/>
    <w:rsid w:val="00351215"/>
    <w:rsid w:val="003523E1"/>
    <w:rsid w:val="0035252D"/>
    <w:rsid w:val="00354836"/>
    <w:rsid w:val="00354CFD"/>
    <w:rsid w:val="003554D3"/>
    <w:rsid w:val="00355D91"/>
    <w:rsid w:val="00356AE7"/>
    <w:rsid w:val="00356D76"/>
    <w:rsid w:val="003607B2"/>
    <w:rsid w:val="0036087C"/>
    <w:rsid w:val="00360BA8"/>
    <w:rsid w:val="00361CD0"/>
    <w:rsid w:val="00362E10"/>
    <w:rsid w:val="00363A2E"/>
    <w:rsid w:val="00363A4A"/>
    <w:rsid w:val="00364FC6"/>
    <w:rsid w:val="00365038"/>
    <w:rsid w:val="003655E1"/>
    <w:rsid w:val="00365BB3"/>
    <w:rsid w:val="0036638F"/>
    <w:rsid w:val="00372C18"/>
    <w:rsid w:val="00374678"/>
    <w:rsid w:val="00374D80"/>
    <w:rsid w:val="00374DBF"/>
    <w:rsid w:val="00374E2D"/>
    <w:rsid w:val="003802D0"/>
    <w:rsid w:val="00380ECB"/>
    <w:rsid w:val="003816ED"/>
    <w:rsid w:val="00381CE8"/>
    <w:rsid w:val="00381E17"/>
    <w:rsid w:val="00382265"/>
    <w:rsid w:val="00383502"/>
    <w:rsid w:val="00383A39"/>
    <w:rsid w:val="00383D6C"/>
    <w:rsid w:val="00385856"/>
    <w:rsid w:val="003870E3"/>
    <w:rsid w:val="00387F86"/>
    <w:rsid w:val="00390D3D"/>
    <w:rsid w:val="00391394"/>
    <w:rsid w:val="00392558"/>
    <w:rsid w:val="0039375C"/>
    <w:rsid w:val="00393E7A"/>
    <w:rsid w:val="00394E75"/>
    <w:rsid w:val="0039531B"/>
    <w:rsid w:val="00395D28"/>
    <w:rsid w:val="00395D86"/>
    <w:rsid w:val="00396B61"/>
    <w:rsid w:val="003A0020"/>
    <w:rsid w:val="003A0ABC"/>
    <w:rsid w:val="003A2D6A"/>
    <w:rsid w:val="003A2DEB"/>
    <w:rsid w:val="003A4E06"/>
    <w:rsid w:val="003A5802"/>
    <w:rsid w:val="003B0235"/>
    <w:rsid w:val="003B071B"/>
    <w:rsid w:val="003B0A8D"/>
    <w:rsid w:val="003B10BD"/>
    <w:rsid w:val="003B1110"/>
    <w:rsid w:val="003B179A"/>
    <w:rsid w:val="003B1C90"/>
    <w:rsid w:val="003B2155"/>
    <w:rsid w:val="003B2B8F"/>
    <w:rsid w:val="003B3AD9"/>
    <w:rsid w:val="003B3E66"/>
    <w:rsid w:val="003B7BFB"/>
    <w:rsid w:val="003C05F5"/>
    <w:rsid w:val="003C0B45"/>
    <w:rsid w:val="003C2924"/>
    <w:rsid w:val="003C319E"/>
    <w:rsid w:val="003C36FA"/>
    <w:rsid w:val="003C3B34"/>
    <w:rsid w:val="003C50D8"/>
    <w:rsid w:val="003C5725"/>
    <w:rsid w:val="003C5C07"/>
    <w:rsid w:val="003C625D"/>
    <w:rsid w:val="003C66A9"/>
    <w:rsid w:val="003C725D"/>
    <w:rsid w:val="003D0480"/>
    <w:rsid w:val="003D1CFD"/>
    <w:rsid w:val="003D22CD"/>
    <w:rsid w:val="003D4A4C"/>
    <w:rsid w:val="003D5285"/>
    <w:rsid w:val="003D60E3"/>
    <w:rsid w:val="003D6389"/>
    <w:rsid w:val="003D7B7C"/>
    <w:rsid w:val="003D7E1F"/>
    <w:rsid w:val="003E2A8B"/>
    <w:rsid w:val="003E30D1"/>
    <w:rsid w:val="003E62A6"/>
    <w:rsid w:val="003E7E82"/>
    <w:rsid w:val="003E7F30"/>
    <w:rsid w:val="003F0712"/>
    <w:rsid w:val="003F0EAA"/>
    <w:rsid w:val="003F2E0C"/>
    <w:rsid w:val="003F47FD"/>
    <w:rsid w:val="003F4AD2"/>
    <w:rsid w:val="003F4E28"/>
    <w:rsid w:val="003F4FD4"/>
    <w:rsid w:val="003F52F8"/>
    <w:rsid w:val="003F5596"/>
    <w:rsid w:val="003F5AA5"/>
    <w:rsid w:val="003F5E41"/>
    <w:rsid w:val="003F6876"/>
    <w:rsid w:val="003F68DC"/>
    <w:rsid w:val="003F72C5"/>
    <w:rsid w:val="0040024E"/>
    <w:rsid w:val="00401A88"/>
    <w:rsid w:val="00403816"/>
    <w:rsid w:val="00406E0E"/>
    <w:rsid w:val="00406F33"/>
    <w:rsid w:val="00406FE6"/>
    <w:rsid w:val="00407EF2"/>
    <w:rsid w:val="004102F2"/>
    <w:rsid w:val="00411914"/>
    <w:rsid w:val="0041269E"/>
    <w:rsid w:val="00412786"/>
    <w:rsid w:val="0041360A"/>
    <w:rsid w:val="00413816"/>
    <w:rsid w:val="004148AC"/>
    <w:rsid w:val="00415C89"/>
    <w:rsid w:val="0041604D"/>
    <w:rsid w:val="00421E8A"/>
    <w:rsid w:val="0042251B"/>
    <w:rsid w:val="00425938"/>
    <w:rsid w:val="00425E41"/>
    <w:rsid w:val="0043083B"/>
    <w:rsid w:val="00433341"/>
    <w:rsid w:val="0043511A"/>
    <w:rsid w:val="00435360"/>
    <w:rsid w:val="00435DA0"/>
    <w:rsid w:val="0043658E"/>
    <w:rsid w:val="00437099"/>
    <w:rsid w:val="00437B68"/>
    <w:rsid w:val="00442AB2"/>
    <w:rsid w:val="00442C18"/>
    <w:rsid w:val="00442E2F"/>
    <w:rsid w:val="00445EC4"/>
    <w:rsid w:val="00453BB3"/>
    <w:rsid w:val="00453CFB"/>
    <w:rsid w:val="00453FF5"/>
    <w:rsid w:val="004542EC"/>
    <w:rsid w:val="00454305"/>
    <w:rsid w:val="004546B4"/>
    <w:rsid w:val="0045591B"/>
    <w:rsid w:val="0045749A"/>
    <w:rsid w:val="00457FE3"/>
    <w:rsid w:val="00460904"/>
    <w:rsid w:val="00463A4C"/>
    <w:rsid w:val="00465193"/>
    <w:rsid w:val="00465B0A"/>
    <w:rsid w:val="00467525"/>
    <w:rsid w:val="00470859"/>
    <w:rsid w:val="00472D4B"/>
    <w:rsid w:val="0047371F"/>
    <w:rsid w:val="004740E7"/>
    <w:rsid w:val="00474547"/>
    <w:rsid w:val="004746BD"/>
    <w:rsid w:val="00474E6D"/>
    <w:rsid w:val="0047593C"/>
    <w:rsid w:val="004760BE"/>
    <w:rsid w:val="0047640E"/>
    <w:rsid w:val="00477C65"/>
    <w:rsid w:val="00480C02"/>
    <w:rsid w:val="00480E37"/>
    <w:rsid w:val="00481BBD"/>
    <w:rsid w:val="0048207E"/>
    <w:rsid w:val="00483E7B"/>
    <w:rsid w:val="00485A2B"/>
    <w:rsid w:val="00485B39"/>
    <w:rsid w:val="00486585"/>
    <w:rsid w:val="00491D94"/>
    <w:rsid w:val="0049376D"/>
    <w:rsid w:val="00493A77"/>
    <w:rsid w:val="00493E4D"/>
    <w:rsid w:val="004945DE"/>
    <w:rsid w:val="00494A50"/>
    <w:rsid w:val="0049612B"/>
    <w:rsid w:val="00497F0D"/>
    <w:rsid w:val="004A118A"/>
    <w:rsid w:val="004A15A9"/>
    <w:rsid w:val="004A3D15"/>
    <w:rsid w:val="004A5590"/>
    <w:rsid w:val="004A64A8"/>
    <w:rsid w:val="004A66AF"/>
    <w:rsid w:val="004A67FD"/>
    <w:rsid w:val="004A6EEB"/>
    <w:rsid w:val="004B04DB"/>
    <w:rsid w:val="004B35BB"/>
    <w:rsid w:val="004B39E8"/>
    <w:rsid w:val="004B49B7"/>
    <w:rsid w:val="004B53D8"/>
    <w:rsid w:val="004B5ABA"/>
    <w:rsid w:val="004B62E9"/>
    <w:rsid w:val="004C0814"/>
    <w:rsid w:val="004C09B9"/>
    <w:rsid w:val="004C1762"/>
    <w:rsid w:val="004C1CA4"/>
    <w:rsid w:val="004C1E79"/>
    <w:rsid w:val="004C3DBA"/>
    <w:rsid w:val="004C4A51"/>
    <w:rsid w:val="004C4FA1"/>
    <w:rsid w:val="004C5DC4"/>
    <w:rsid w:val="004C62DF"/>
    <w:rsid w:val="004D00F0"/>
    <w:rsid w:val="004D2975"/>
    <w:rsid w:val="004D2B8C"/>
    <w:rsid w:val="004D3396"/>
    <w:rsid w:val="004D35F4"/>
    <w:rsid w:val="004D4096"/>
    <w:rsid w:val="004D482A"/>
    <w:rsid w:val="004D49E7"/>
    <w:rsid w:val="004D715D"/>
    <w:rsid w:val="004D7489"/>
    <w:rsid w:val="004D74AB"/>
    <w:rsid w:val="004D7C3F"/>
    <w:rsid w:val="004E0125"/>
    <w:rsid w:val="004E0265"/>
    <w:rsid w:val="004E1CF1"/>
    <w:rsid w:val="004E1FE9"/>
    <w:rsid w:val="004E2E2D"/>
    <w:rsid w:val="004E39DE"/>
    <w:rsid w:val="004E3BA5"/>
    <w:rsid w:val="004E4093"/>
    <w:rsid w:val="004E42D3"/>
    <w:rsid w:val="004E4E1E"/>
    <w:rsid w:val="004E5669"/>
    <w:rsid w:val="004E5EF0"/>
    <w:rsid w:val="004E5FF1"/>
    <w:rsid w:val="004E6263"/>
    <w:rsid w:val="004E7BC0"/>
    <w:rsid w:val="004F0D56"/>
    <w:rsid w:val="004F1648"/>
    <w:rsid w:val="004F2F56"/>
    <w:rsid w:val="004F4685"/>
    <w:rsid w:val="004F481D"/>
    <w:rsid w:val="004F6634"/>
    <w:rsid w:val="004F6AC7"/>
    <w:rsid w:val="004F6C86"/>
    <w:rsid w:val="004F7B36"/>
    <w:rsid w:val="004F7BD7"/>
    <w:rsid w:val="00500F0F"/>
    <w:rsid w:val="0050123B"/>
    <w:rsid w:val="00501CB9"/>
    <w:rsid w:val="00502F17"/>
    <w:rsid w:val="0050384A"/>
    <w:rsid w:val="00504BB1"/>
    <w:rsid w:val="00504D25"/>
    <w:rsid w:val="005052C6"/>
    <w:rsid w:val="005055FB"/>
    <w:rsid w:val="00505D94"/>
    <w:rsid w:val="005069E5"/>
    <w:rsid w:val="005073D7"/>
    <w:rsid w:val="0050750E"/>
    <w:rsid w:val="0050752E"/>
    <w:rsid w:val="00507BE2"/>
    <w:rsid w:val="00507C42"/>
    <w:rsid w:val="00507C91"/>
    <w:rsid w:val="00511BB1"/>
    <w:rsid w:val="005146E1"/>
    <w:rsid w:val="00516AE3"/>
    <w:rsid w:val="00516CE9"/>
    <w:rsid w:val="005170BE"/>
    <w:rsid w:val="0052060B"/>
    <w:rsid w:val="005207D2"/>
    <w:rsid w:val="00521C31"/>
    <w:rsid w:val="00522713"/>
    <w:rsid w:val="00523C2A"/>
    <w:rsid w:val="00525AF9"/>
    <w:rsid w:val="00531499"/>
    <w:rsid w:val="005336B5"/>
    <w:rsid w:val="0053449A"/>
    <w:rsid w:val="00534633"/>
    <w:rsid w:val="0053556E"/>
    <w:rsid w:val="00536025"/>
    <w:rsid w:val="00536645"/>
    <w:rsid w:val="00537599"/>
    <w:rsid w:val="005404FA"/>
    <w:rsid w:val="00540D85"/>
    <w:rsid w:val="00541810"/>
    <w:rsid w:val="005429FF"/>
    <w:rsid w:val="0054464C"/>
    <w:rsid w:val="00545EFE"/>
    <w:rsid w:val="00545F4C"/>
    <w:rsid w:val="0054615C"/>
    <w:rsid w:val="00547CD0"/>
    <w:rsid w:val="00550AC9"/>
    <w:rsid w:val="00551362"/>
    <w:rsid w:val="00551B6E"/>
    <w:rsid w:val="00554ED4"/>
    <w:rsid w:val="0055630A"/>
    <w:rsid w:val="00557002"/>
    <w:rsid w:val="00557220"/>
    <w:rsid w:val="005607E4"/>
    <w:rsid w:val="00560D50"/>
    <w:rsid w:val="00561040"/>
    <w:rsid w:val="00563E05"/>
    <w:rsid w:val="00564156"/>
    <w:rsid w:val="00565A82"/>
    <w:rsid w:val="00565C92"/>
    <w:rsid w:val="00565FC3"/>
    <w:rsid w:val="00566C0F"/>
    <w:rsid w:val="005673D9"/>
    <w:rsid w:val="00567D5F"/>
    <w:rsid w:val="00567FC7"/>
    <w:rsid w:val="00570A1A"/>
    <w:rsid w:val="005724AC"/>
    <w:rsid w:val="00574ABC"/>
    <w:rsid w:val="005766D3"/>
    <w:rsid w:val="00576A5E"/>
    <w:rsid w:val="00576E61"/>
    <w:rsid w:val="00576E9E"/>
    <w:rsid w:val="00577CE8"/>
    <w:rsid w:val="00580364"/>
    <w:rsid w:val="00581139"/>
    <w:rsid w:val="005820E9"/>
    <w:rsid w:val="005828A3"/>
    <w:rsid w:val="00583A4C"/>
    <w:rsid w:val="00584FA5"/>
    <w:rsid w:val="0058559E"/>
    <w:rsid w:val="00585C55"/>
    <w:rsid w:val="0058728A"/>
    <w:rsid w:val="005874F0"/>
    <w:rsid w:val="00590055"/>
    <w:rsid w:val="005900E9"/>
    <w:rsid w:val="0059264E"/>
    <w:rsid w:val="005927A9"/>
    <w:rsid w:val="00593839"/>
    <w:rsid w:val="0059461A"/>
    <w:rsid w:val="005947AC"/>
    <w:rsid w:val="00596431"/>
    <w:rsid w:val="00596EF0"/>
    <w:rsid w:val="00597AF6"/>
    <w:rsid w:val="005A120E"/>
    <w:rsid w:val="005A2E65"/>
    <w:rsid w:val="005A451D"/>
    <w:rsid w:val="005A456C"/>
    <w:rsid w:val="005A48C5"/>
    <w:rsid w:val="005A4C04"/>
    <w:rsid w:val="005A58D5"/>
    <w:rsid w:val="005A5978"/>
    <w:rsid w:val="005A5C22"/>
    <w:rsid w:val="005B0C73"/>
    <w:rsid w:val="005B1451"/>
    <w:rsid w:val="005B2E28"/>
    <w:rsid w:val="005B32C6"/>
    <w:rsid w:val="005B361B"/>
    <w:rsid w:val="005B3B47"/>
    <w:rsid w:val="005B6BFE"/>
    <w:rsid w:val="005B6F90"/>
    <w:rsid w:val="005C04DC"/>
    <w:rsid w:val="005C0A45"/>
    <w:rsid w:val="005C0F97"/>
    <w:rsid w:val="005C118A"/>
    <w:rsid w:val="005C21F0"/>
    <w:rsid w:val="005C2B76"/>
    <w:rsid w:val="005C3573"/>
    <w:rsid w:val="005C45A1"/>
    <w:rsid w:val="005C4DB1"/>
    <w:rsid w:val="005C5EB6"/>
    <w:rsid w:val="005C6679"/>
    <w:rsid w:val="005C72EF"/>
    <w:rsid w:val="005D04E5"/>
    <w:rsid w:val="005D0F54"/>
    <w:rsid w:val="005D2B98"/>
    <w:rsid w:val="005D3BD1"/>
    <w:rsid w:val="005D3CA1"/>
    <w:rsid w:val="005D46EA"/>
    <w:rsid w:val="005D5254"/>
    <w:rsid w:val="005D6581"/>
    <w:rsid w:val="005D77C5"/>
    <w:rsid w:val="005E05CD"/>
    <w:rsid w:val="005E2891"/>
    <w:rsid w:val="005E2ADA"/>
    <w:rsid w:val="005E2B54"/>
    <w:rsid w:val="005E42B2"/>
    <w:rsid w:val="005E7C07"/>
    <w:rsid w:val="005F0AC5"/>
    <w:rsid w:val="005F1B76"/>
    <w:rsid w:val="005F1C64"/>
    <w:rsid w:val="005F27E4"/>
    <w:rsid w:val="005F3898"/>
    <w:rsid w:val="005F3A93"/>
    <w:rsid w:val="005F4108"/>
    <w:rsid w:val="005F411A"/>
    <w:rsid w:val="005F42F0"/>
    <w:rsid w:val="005F4804"/>
    <w:rsid w:val="005F4F66"/>
    <w:rsid w:val="005F58F6"/>
    <w:rsid w:val="005F63D8"/>
    <w:rsid w:val="005F7521"/>
    <w:rsid w:val="00600644"/>
    <w:rsid w:val="00600C8C"/>
    <w:rsid w:val="00601D5A"/>
    <w:rsid w:val="00603E48"/>
    <w:rsid w:val="00603EF4"/>
    <w:rsid w:val="00604054"/>
    <w:rsid w:val="00604176"/>
    <w:rsid w:val="00604A07"/>
    <w:rsid w:val="00605D58"/>
    <w:rsid w:val="00607101"/>
    <w:rsid w:val="006079C5"/>
    <w:rsid w:val="00607E2C"/>
    <w:rsid w:val="00610E79"/>
    <w:rsid w:val="006118FD"/>
    <w:rsid w:val="00611E50"/>
    <w:rsid w:val="006120B6"/>
    <w:rsid w:val="00612CE6"/>
    <w:rsid w:val="006130CC"/>
    <w:rsid w:val="006131FA"/>
    <w:rsid w:val="00614784"/>
    <w:rsid w:val="00614C23"/>
    <w:rsid w:val="00615514"/>
    <w:rsid w:val="00616EFD"/>
    <w:rsid w:val="00616F72"/>
    <w:rsid w:val="00617ABB"/>
    <w:rsid w:val="006212EA"/>
    <w:rsid w:val="00622B53"/>
    <w:rsid w:val="00623DA7"/>
    <w:rsid w:val="00623DD3"/>
    <w:rsid w:val="006243FD"/>
    <w:rsid w:val="0062513F"/>
    <w:rsid w:val="006268EF"/>
    <w:rsid w:val="00630459"/>
    <w:rsid w:val="0063133F"/>
    <w:rsid w:val="00631B6E"/>
    <w:rsid w:val="00632164"/>
    <w:rsid w:val="006369F0"/>
    <w:rsid w:val="00637C0E"/>
    <w:rsid w:val="00640BDA"/>
    <w:rsid w:val="00640DE7"/>
    <w:rsid w:val="006414C8"/>
    <w:rsid w:val="00641D7B"/>
    <w:rsid w:val="00642FC7"/>
    <w:rsid w:val="0064329B"/>
    <w:rsid w:val="00643825"/>
    <w:rsid w:val="00643A6A"/>
    <w:rsid w:val="00647E8E"/>
    <w:rsid w:val="00652305"/>
    <w:rsid w:val="006525F5"/>
    <w:rsid w:val="006533E7"/>
    <w:rsid w:val="00653AA9"/>
    <w:rsid w:val="00653CD9"/>
    <w:rsid w:val="00654D1C"/>
    <w:rsid w:val="0065540A"/>
    <w:rsid w:val="0065771E"/>
    <w:rsid w:val="006579B5"/>
    <w:rsid w:val="0066042B"/>
    <w:rsid w:val="006621AA"/>
    <w:rsid w:val="006638BA"/>
    <w:rsid w:val="006640B1"/>
    <w:rsid w:val="00664993"/>
    <w:rsid w:val="00665E29"/>
    <w:rsid w:val="00665EB0"/>
    <w:rsid w:val="006672CC"/>
    <w:rsid w:val="006676A7"/>
    <w:rsid w:val="006729D9"/>
    <w:rsid w:val="00674970"/>
    <w:rsid w:val="00674EBD"/>
    <w:rsid w:val="00675CC1"/>
    <w:rsid w:val="00680CF3"/>
    <w:rsid w:val="00682448"/>
    <w:rsid w:val="0068257E"/>
    <w:rsid w:val="0068292D"/>
    <w:rsid w:val="00685037"/>
    <w:rsid w:val="00685BF8"/>
    <w:rsid w:val="00686C7D"/>
    <w:rsid w:val="006878E1"/>
    <w:rsid w:val="00691B64"/>
    <w:rsid w:val="00692B36"/>
    <w:rsid w:val="006931C0"/>
    <w:rsid w:val="00694A38"/>
    <w:rsid w:val="00694CE3"/>
    <w:rsid w:val="00696890"/>
    <w:rsid w:val="006A16F0"/>
    <w:rsid w:val="006A1CB9"/>
    <w:rsid w:val="006A323E"/>
    <w:rsid w:val="006B1CF4"/>
    <w:rsid w:val="006B42BE"/>
    <w:rsid w:val="006B768B"/>
    <w:rsid w:val="006B78C6"/>
    <w:rsid w:val="006B793B"/>
    <w:rsid w:val="006C01B8"/>
    <w:rsid w:val="006C1F2C"/>
    <w:rsid w:val="006C2497"/>
    <w:rsid w:val="006C2768"/>
    <w:rsid w:val="006C3907"/>
    <w:rsid w:val="006C3CEE"/>
    <w:rsid w:val="006C4E7E"/>
    <w:rsid w:val="006C591B"/>
    <w:rsid w:val="006C5A69"/>
    <w:rsid w:val="006C61A2"/>
    <w:rsid w:val="006C6279"/>
    <w:rsid w:val="006C7676"/>
    <w:rsid w:val="006D12CD"/>
    <w:rsid w:val="006D1527"/>
    <w:rsid w:val="006D2B18"/>
    <w:rsid w:val="006D2E3C"/>
    <w:rsid w:val="006D5BB7"/>
    <w:rsid w:val="006D6484"/>
    <w:rsid w:val="006D6892"/>
    <w:rsid w:val="006D7C6E"/>
    <w:rsid w:val="006E16B3"/>
    <w:rsid w:val="006E1B0D"/>
    <w:rsid w:val="006E3213"/>
    <w:rsid w:val="006E32BD"/>
    <w:rsid w:val="006E45AA"/>
    <w:rsid w:val="006E5112"/>
    <w:rsid w:val="006E536C"/>
    <w:rsid w:val="006E5652"/>
    <w:rsid w:val="006E627B"/>
    <w:rsid w:val="006E6643"/>
    <w:rsid w:val="006E6B35"/>
    <w:rsid w:val="006E7744"/>
    <w:rsid w:val="006E7B23"/>
    <w:rsid w:val="006F03DA"/>
    <w:rsid w:val="006F0752"/>
    <w:rsid w:val="006F0F9B"/>
    <w:rsid w:val="006F2D14"/>
    <w:rsid w:val="006F3872"/>
    <w:rsid w:val="006F4A38"/>
    <w:rsid w:val="006F655E"/>
    <w:rsid w:val="006F72F0"/>
    <w:rsid w:val="00700226"/>
    <w:rsid w:val="00702164"/>
    <w:rsid w:val="00703C84"/>
    <w:rsid w:val="00707AE8"/>
    <w:rsid w:val="007100C0"/>
    <w:rsid w:val="0071321A"/>
    <w:rsid w:val="007145FB"/>
    <w:rsid w:val="007159AF"/>
    <w:rsid w:val="00717067"/>
    <w:rsid w:val="00722510"/>
    <w:rsid w:val="00722E0F"/>
    <w:rsid w:val="00722EE2"/>
    <w:rsid w:val="007230F3"/>
    <w:rsid w:val="00723372"/>
    <w:rsid w:val="0072438B"/>
    <w:rsid w:val="007249BA"/>
    <w:rsid w:val="00724C1E"/>
    <w:rsid w:val="00724F5C"/>
    <w:rsid w:val="007252ED"/>
    <w:rsid w:val="0072573B"/>
    <w:rsid w:val="0072598C"/>
    <w:rsid w:val="0072646B"/>
    <w:rsid w:val="007273E9"/>
    <w:rsid w:val="00727762"/>
    <w:rsid w:val="007308F2"/>
    <w:rsid w:val="00731136"/>
    <w:rsid w:val="007312E3"/>
    <w:rsid w:val="00732149"/>
    <w:rsid w:val="0073224A"/>
    <w:rsid w:val="007329AB"/>
    <w:rsid w:val="00733247"/>
    <w:rsid w:val="00733D06"/>
    <w:rsid w:val="00734364"/>
    <w:rsid w:val="00736C50"/>
    <w:rsid w:val="00737D54"/>
    <w:rsid w:val="00741EF8"/>
    <w:rsid w:val="00742972"/>
    <w:rsid w:val="0074322E"/>
    <w:rsid w:val="00743CAD"/>
    <w:rsid w:val="00744AE9"/>
    <w:rsid w:val="00744EEF"/>
    <w:rsid w:val="00745CA4"/>
    <w:rsid w:val="00746576"/>
    <w:rsid w:val="00746B0C"/>
    <w:rsid w:val="00746B2E"/>
    <w:rsid w:val="00746F8C"/>
    <w:rsid w:val="00747BBF"/>
    <w:rsid w:val="00750BAE"/>
    <w:rsid w:val="007512F3"/>
    <w:rsid w:val="007524B1"/>
    <w:rsid w:val="0075489D"/>
    <w:rsid w:val="00755B7D"/>
    <w:rsid w:val="00756ABE"/>
    <w:rsid w:val="00756F4A"/>
    <w:rsid w:val="00757993"/>
    <w:rsid w:val="00757F74"/>
    <w:rsid w:val="007607A2"/>
    <w:rsid w:val="0076084F"/>
    <w:rsid w:val="00760A68"/>
    <w:rsid w:val="00760C6B"/>
    <w:rsid w:val="00762A7C"/>
    <w:rsid w:val="00764F31"/>
    <w:rsid w:val="007653F8"/>
    <w:rsid w:val="00766702"/>
    <w:rsid w:val="007668F5"/>
    <w:rsid w:val="007700F7"/>
    <w:rsid w:val="0077128C"/>
    <w:rsid w:val="007716BA"/>
    <w:rsid w:val="007716C0"/>
    <w:rsid w:val="007719F3"/>
    <w:rsid w:val="00771A1F"/>
    <w:rsid w:val="00772521"/>
    <w:rsid w:val="00774C8B"/>
    <w:rsid w:val="00775337"/>
    <w:rsid w:val="0077582A"/>
    <w:rsid w:val="00775861"/>
    <w:rsid w:val="00777677"/>
    <w:rsid w:val="007802F5"/>
    <w:rsid w:val="007811DD"/>
    <w:rsid w:val="007835A7"/>
    <w:rsid w:val="00783E73"/>
    <w:rsid w:val="00784775"/>
    <w:rsid w:val="0078511E"/>
    <w:rsid w:val="00785AD5"/>
    <w:rsid w:val="0078628C"/>
    <w:rsid w:val="00786880"/>
    <w:rsid w:val="00786CFE"/>
    <w:rsid w:val="00787036"/>
    <w:rsid w:val="00792FD2"/>
    <w:rsid w:val="00793DAD"/>
    <w:rsid w:val="00794433"/>
    <w:rsid w:val="00794D66"/>
    <w:rsid w:val="007952D2"/>
    <w:rsid w:val="00795326"/>
    <w:rsid w:val="0079617D"/>
    <w:rsid w:val="007A00C2"/>
    <w:rsid w:val="007A1C8A"/>
    <w:rsid w:val="007A1E2E"/>
    <w:rsid w:val="007A329C"/>
    <w:rsid w:val="007A3794"/>
    <w:rsid w:val="007A5025"/>
    <w:rsid w:val="007A5C3F"/>
    <w:rsid w:val="007A5D36"/>
    <w:rsid w:val="007B13EA"/>
    <w:rsid w:val="007B1C3B"/>
    <w:rsid w:val="007B1F3B"/>
    <w:rsid w:val="007B2A23"/>
    <w:rsid w:val="007B310D"/>
    <w:rsid w:val="007B325D"/>
    <w:rsid w:val="007B46D6"/>
    <w:rsid w:val="007B489C"/>
    <w:rsid w:val="007B4AB7"/>
    <w:rsid w:val="007B52DE"/>
    <w:rsid w:val="007B6EB1"/>
    <w:rsid w:val="007B70DE"/>
    <w:rsid w:val="007B7341"/>
    <w:rsid w:val="007B7EDE"/>
    <w:rsid w:val="007C03D3"/>
    <w:rsid w:val="007C0A78"/>
    <w:rsid w:val="007C3142"/>
    <w:rsid w:val="007C4284"/>
    <w:rsid w:val="007C533C"/>
    <w:rsid w:val="007C5966"/>
    <w:rsid w:val="007C5E64"/>
    <w:rsid w:val="007C6358"/>
    <w:rsid w:val="007D02C4"/>
    <w:rsid w:val="007D07C1"/>
    <w:rsid w:val="007D13C5"/>
    <w:rsid w:val="007D2003"/>
    <w:rsid w:val="007D28F3"/>
    <w:rsid w:val="007D2A62"/>
    <w:rsid w:val="007D2BFA"/>
    <w:rsid w:val="007D4F0D"/>
    <w:rsid w:val="007D7E64"/>
    <w:rsid w:val="007E016E"/>
    <w:rsid w:val="007E2050"/>
    <w:rsid w:val="007E21F2"/>
    <w:rsid w:val="007E3DF8"/>
    <w:rsid w:val="007E7860"/>
    <w:rsid w:val="007F25A0"/>
    <w:rsid w:val="007F3093"/>
    <w:rsid w:val="007F31B5"/>
    <w:rsid w:val="007F3AF9"/>
    <w:rsid w:val="007F40A6"/>
    <w:rsid w:val="007F5005"/>
    <w:rsid w:val="007F510E"/>
    <w:rsid w:val="007F56D1"/>
    <w:rsid w:val="007F5FAC"/>
    <w:rsid w:val="007F70F3"/>
    <w:rsid w:val="008003F8"/>
    <w:rsid w:val="00800C0E"/>
    <w:rsid w:val="00801AD2"/>
    <w:rsid w:val="008028D0"/>
    <w:rsid w:val="00802FB9"/>
    <w:rsid w:val="0080396C"/>
    <w:rsid w:val="00804338"/>
    <w:rsid w:val="00804422"/>
    <w:rsid w:val="00804D3C"/>
    <w:rsid w:val="008052E5"/>
    <w:rsid w:val="008069CA"/>
    <w:rsid w:val="00806CF7"/>
    <w:rsid w:val="00806DA0"/>
    <w:rsid w:val="00810E2C"/>
    <w:rsid w:val="00811566"/>
    <w:rsid w:val="0081179A"/>
    <w:rsid w:val="00812B8B"/>
    <w:rsid w:val="00812CC0"/>
    <w:rsid w:val="00813615"/>
    <w:rsid w:val="0081561C"/>
    <w:rsid w:val="008159C2"/>
    <w:rsid w:val="00815A80"/>
    <w:rsid w:val="008165C5"/>
    <w:rsid w:val="00817502"/>
    <w:rsid w:val="00817585"/>
    <w:rsid w:val="00820ECA"/>
    <w:rsid w:val="008218B2"/>
    <w:rsid w:val="00821E72"/>
    <w:rsid w:val="008236B4"/>
    <w:rsid w:val="008249FF"/>
    <w:rsid w:val="008256B4"/>
    <w:rsid w:val="00826128"/>
    <w:rsid w:val="00826D4A"/>
    <w:rsid w:val="00827A5E"/>
    <w:rsid w:val="00827F10"/>
    <w:rsid w:val="0083050B"/>
    <w:rsid w:val="00830740"/>
    <w:rsid w:val="00830FCF"/>
    <w:rsid w:val="008318E8"/>
    <w:rsid w:val="00832286"/>
    <w:rsid w:val="00832E81"/>
    <w:rsid w:val="00833254"/>
    <w:rsid w:val="00834849"/>
    <w:rsid w:val="00841934"/>
    <w:rsid w:val="00841A1F"/>
    <w:rsid w:val="00841F47"/>
    <w:rsid w:val="008437F3"/>
    <w:rsid w:val="00844250"/>
    <w:rsid w:val="0084443E"/>
    <w:rsid w:val="00846346"/>
    <w:rsid w:val="00846ADE"/>
    <w:rsid w:val="00847409"/>
    <w:rsid w:val="00854198"/>
    <w:rsid w:val="00854495"/>
    <w:rsid w:val="00854677"/>
    <w:rsid w:val="008546C8"/>
    <w:rsid w:val="008567D4"/>
    <w:rsid w:val="008576F5"/>
    <w:rsid w:val="00860052"/>
    <w:rsid w:val="008601A5"/>
    <w:rsid w:val="0086148B"/>
    <w:rsid w:val="0086167E"/>
    <w:rsid w:val="0086179A"/>
    <w:rsid w:val="008617C9"/>
    <w:rsid w:val="00861B0C"/>
    <w:rsid w:val="00861B40"/>
    <w:rsid w:val="008622C3"/>
    <w:rsid w:val="008622CA"/>
    <w:rsid w:val="00863BC9"/>
    <w:rsid w:val="00864368"/>
    <w:rsid w:val="0086496F"/>
    <w:rsid w:val="00864FEB"/>
    <w:rsid w:val="00865D1F"/>
    <w:rsid w:val="0086696C"/>
    <w:rsid w:val="00866CB7"/>
    <w:rsid w:val="008671D9"/>
    <w:rsid w:val="00867255"/>
    <w:rsid w:val="00867724"/>
    <w:rsid w:val="00867C64"/>
    <w:rsid w:val="00867ED0"/>
    <w:rsid w:val="00870450"/>
    <w:rsid w:val="00870BD5"/>
    <w:rsid w:val="008725E0"/>
    <w:rsid w:val="00873AEE"/>
    <w:rsid w:val="00873DE1"/>
    <w:rsid w:val="00876CD0"/>
    <w:rsid w:val="00877160"/>
    <w:rsid w:val="00880056"/>
    <w:rsid w:val="008808E5"/>
    <w:rsid w:val="00880C5E"/>
    <w:rsid w:val="00881719"/>
    <w:rsid w:val="008820F7"/>
    <w:rsid w:val="00882CCC"/>
    <w:rsid w:val="00883765"/>
    <w:rsid w:val="0088380F"/>
    <w:rsid w:val="0088418A"/>
    <w:rsid w:val="00884667"/>
    <w:rsid w:val="008848D9"/>
    <w:rsid w:val="00885B31"/>
    <w:rsid w:val="00885F56"/>
    <w:rsid w:val="00890B5F"/>
    <w:rsid w:val="00893220"/>
    <w:rsid w:val="0089409F"/>
    <w:rsid w:val="008943B0"/>
    <w:rsid w:val="00896986"/>
    <w:rsid w:val="00896C00"/>
    <w:rsid w:val="008977C8"/>
    <w:rsid w:val="00897FAA"/>
    <w:rsid w:val="008A08A1"/>
    <w:rsid w:val="008A1092"/>
    <w:rsid w:val="008A1274"/>
    <w:rsid w:val="008A3273"/>
    <w:rsid w:val="008A3B0A"/>
    <w:rsid w:val="008A5D34"/>
    <w:rsid w:val="008A6B8C"/>
    <w:rsid w:val="008A760B"/>
    <w:rsid w:val="008A7B33"/>
    <w:rsid w:val="008A7C2A"/>
    <w:rsid w:val="008A7CC5"/>
    <w:rsid w:val="008A7ECC"/>
    <w:rsid w:val="008B1F85"/>
    <w:rsid w:val="008B22B8"/>
    <w:rsid w:val="008B350E"/>
    <w:rsid w:val="008B419F"/>
    <w:rsid w:val="008B4AB6"/>
    <w:rsid w:val="008B4B31"/>
    <w:rsid w:val="008B4F76"/>
    <w:rsid w:val="008B57C6"/>
    <w:rsid w:val="008C1930"/>
    <w:rsid w:val="008C2A24"/>
    <w:rsid w:val="008C3D2A"/>
    <w:rsid w:val="008C4544"/>
    <w:rsid w:val="008C5C53"/>
    <w:rsid w:val="008C6378"/>
    <w:rsid w:val="008C63A6"/>
    <w:rsid w:val="008D1107"/>
    <w:rsid w:val="008D1EF1"/>
    <w:rsid w:val="008D3073"/>
    <w:rsid w:val="008D4A77"/>
    <w:rsid w:val="008D55FF"/>
    <w:rsid w:val="008D56E5"/>
    <w:rsid w:val="008D6E4E"/>
    <w:rsid w:val="008D7CD0"/>
    <w:rsid w:val="008D7EA7"/>
    <w:rsid w:val="008E15FF"/>
    <w:rsid w:val="008E1685"/>
    <w:rsid w:val="008E1711"/>
    <w:rsid w:val="008E2550"/>
    <w:rsid w:val="008E3373"/>
    <w:rsid w:val="008E3C50"/>
    <w:rsid w:val="008E48FC"/>
    <w:rsid w:val="008E49F0"/>
    <w:rsid w:val="008E4C11"/>
    <w:rsid w:val="008E5605"/>
    <w:rsid w:val="008E643D"/>
    <w:rsid w:val="008E7DD7"/>
    <w:rsid w:val="008F0293"/>
    <w:rsid w:val="008F090A"/>
    <w:rsid w:val="008F0F6B"/>
    <w:rsid w:val="008F157E"/>
    <w:rsid w:val="008F15FD"/>
    <w:rsid w:val="008F1ADF"/>
    <w:rsid w:val="008F1E3B"/>
    <w:rsid w:val="008F3BA6"/>
    <w:rsid w:val="008F424B"/>
    <w:rsid w:val="008F6C34"/>
    <w:rsid w:val="0090015F"/>
    <w:rsid w:val="00900F9A"/>
    <w:rsid w:val="0090291B"/>
    <w:rsid w:val="00904139"/>
    <w:rsid w:val="00905290"/>
    <w:rsid w:val="009066C4"/>
    <w:rsid w:val="00907736"/>
    <w:rsid w:val="00907CA5"/>
    <w:rsid w:val="00911FB9"/>
    <w:rsid w:val="00915E21"/>
    <w:rsid w:val="00916EA3"/>
    <w:rsid w:val="00917AE1"/>
    <w:rsid w:val="00917C23"/>
    <w:rsid w:val="009207F3"/>
    <w:rsid w:val="009216F9"/>
    <w:rsid w:val="009251D1"/>
    <w:rsid w:val="009278F2"/>
    <w:rsid w:val="00927A2F"/>
    <w:rsid w:val="00933B92"/>
    <w:rsid w:val="00934BF7"/>
    <w:rsid w:val="009372B8"/>
    <w:rsid w:val="009373B3"/>
    <w:rsid w:val="009379B5"/>
    <w:rsid w:val="00941A54"/>
    <w:rsid w:val="00941CA0"/>
    <w:rsid w:val="00941E7D"/>
    <w:rsid w:val="00942D6E"/>
    <w:rsid w:val="00944CB8"/>
    <w:rsid w:val="00945448"/>
    <w:rsid w:val="00945F64"/>
    <w:rsid w:val="009478E0"/>
    <w:rsid w:val="00947BBF"/>
    <w:rsid w:val="00951E62"/>
    <w:rsid w:val="00953A13"/>
    <w:rsid w:val="00953CB4"/>
    <w:rsid w:val="00955ED5"/>
    <w:rsid w:val="00956AB0"/>
    <w:rsid w:val="009573F1"/>
    <w:rsid w:val="00957402"/>
    <w:rsid w:val="009608B4"/>
    <w:rsid w:val="009618ED"/>
    <w:rsid w:val="00961FCD"/>
    <w:rsid w:val="00963F34"/>
    <w:rsid w:val="00964C21"/>
    <w:rsid w:val="00965BCF"/>
    <w:rsid w:val="0096691E"/>
    <w:rsid w:val="00970052"/>
    <w:rsid w:val="00973C22"/>
    <w:rsid w:val="0097504D"/>
    <w:rsid w:val="009766ED"/>
    <w:rsid w:val="009777F3"/>
    <w:rsid w:val="0098035D"/>
    <w:rsid w:val="00980C02"/>
    <w:rsid w:val="00980FA3"/>
    <w:rsid w:val="00981A53"/>
    <w:rsid w:val="00981B4A"/>
    <w:rsid w:val="00982C09"/>
    <w:rsid w:val="00983E96"/>
    <w:rsid w:val="0098445E"/>
    <w:rsid w:val="00984E80"/>
    <w:rsid w:val="0098555A"/>
    <w:rsid w:val="00986A89"/>
    <w:rsid w:val="00986AE1"/>
    <w:rsid w:val="009913A3"/>
    <w:rsid w:val="0099275E"/>
    <w:rsid w:val="00997DEC"/>
    <w:rsid w:val="00997FB3"/>
    <w:rsid w:val="009A037F"/>
    <w:rsid w:val="009A125C"/>
    <w:rsid w:val="009A2724"/>
    <w:rsid w:val="009A2784"/>
    <w:rsid w:val="009A2A3C"/>
    <w:rsid w:val="009A47FA"/>
    <w:rsid w:val="009A5847"/>
    <w:rsid w:val="009A6E0F"/>
    <w:rsid w:val="009A7A93"/>
    <w:rsid w:val="009B0549"/>
    <w:rsid w:val="009B37EB"/>
    <w:rsid w:val="009B522B"/>
    <w:rsid w:val="009B52C5"/>
    <w:rsid w:val="009B572E"/>
    <w:rsid w:val="009B732F"/>
    <w:rsid w:val="009B760D"/>
    <w:rsid w:val="009B766E"/>
    <w:rsid w:val="009C0FDA"/>
    <w:rsid w:val="009C1432"/>
    <w:rsid w:val="009C1BA5"/>
    <w:rsid w:val="009C26BF"/>
    <w:rsid w:val="009C2D27"/>
    <w:rsid w:val="009C3090"/>
    <w:rsid w:val="009C45CF"/>
    <w:rsid w:val="009C4B87"/>
    <w:rsid w:val="009C7192"/>
    <w:rsid w:val="009D0400"/>
    <w:rsid w:val="009D06C4"/>
    <w:rsid w:val="009D1176"/>
    <w:rsid w:val="009D1184"/>
    <w:rsid w:val="009D1185"/>
    <w:rsid w:val="009D154E"/>
    <w:rsid w:val="009D2B64"/>
    <w:rsid w:val="009D360D"/>
    <w:rsid w:val="009E301E"/>
    <w:rsid w:val="009E31A6"/>
    <w:rsid w:val="009E35E6"/>
    <w:rsid w:val="009E36AF"/>
    <w:rsid w:val="009E5B0E"/>
    <w:rsid w:val="009E6478"/>
    <w:rsid w:val="009E64AF"/>
    <w:rsid w:val="009E7367"/>
    <w:rsid w:val="009F0840"/>
    <w:rsid w:val="009F2780"/>
    <w:rsid w:val="009F3426"/>
    <w:rsid w:val="009F3D8E"/>
    <w:rsid w:val="009F6134"/>
    <w:rsid w:val="009F6442"/>
    <w:rsid w:val="009F6644"/>
    <w:rsid w:val="009F797C"/>
    <w:rsid w:val="00A0027A"/>
    <w:rsid w:val="00A0095E"/>
    <w:rsid w:val="00A0135F"/>
    <w:rsid w:val="00A01818"/>
    <w:rsid w:val="00A01E54"/>
    <w:rsid w:val="00A0335A"/>
    <w:rsid w:val="00A0421D"/>
    <w:rsid w:val="00A06576"/>
    <w:rsid w:val="00A075DD"/>
    <w:rsid w:val="00A100EB"/>
    <w:rsid w:val="00A12386"/>
    <w:rsid w:val="00A12CB5"/>
    <w:rsid w:val="00A13059"/>
    <w:rsid w:val="00A1347A"/>
    <w:rsid w:val="00A153E7"/>
    <w:rsid w:val="00A168FC"/>
    <w:rsid w:val="00A17A35"/>
    <w:rsid w:val="00A17CFB"/>
    <w:rsid w:val="00A2125E"/>
    <w:rsid w:val="00A217A8"/>
    <w:rsid w:val="00A2292F"/>
    <w:rsid w:val="00A23079"/>
    <w:rsid w:val="00A2411B"/>
    <w:rsid w:val="00A248E7"/>
    <w:rsid w:val="00A249E9"/>
    <w:rsid w:val="00A26D4E"/>
    <w:rsid w:val="00A276A0"/>
    <w:rsid w:val="00A30919"/>
    <w:rsid w:val="00A30F15"/>
    <w:rsid w:val="00A3217C"/>
    <w:rsid w:val="00A3287A"/>
    <w:rsid w:val="00A33281"/>
    <w:rsid w:val="00A34C78"/>
    <w:rsid w:val="00A35038"/>
    <w:rsid w:val="00A367E6"/>
    <w:rsid w:val="00A37275"/>
    <w:rsid w:val="00A373C3"/>
    <w:rsid w:val="00A41124"/>
    <w:rsid w:val="00A41942"/>
    <w:rsid w:val="00A41D36"/>
    <w:rsid w:val="00A41D8A"/>
    <w:rsid w:val="00A4482A"/>
    <w:rsid w:val="00A44860"/>
    <w:rsid w:val="00A455F0"/>
    <w:rsid w:val="00A45D84"/>
    <w:rsid w:val="00A47C6C"/>
    <w:rsid w:val="00A51CA8"/>
    <w:rsid w:val="00A51D87"/>
    <w:rsid w:val="00A52067"/>
    <w:rsid w:val="00A52F08"/>
    <w:rsid w:val="00A53953"/>
    <w:rsid w:val="00A53A33"/>
    <w:rsid w:val="00A543A9"/>
    <w:rsid w:val="00A54660"/>
    <w:rsid w:val="00A54A2E"/>
    <w:rsid w:val="00A563A8"/>
    <w:rsid w:val="00A5690F"/>
    <w:rsid w:val="00A57161"/>
    <w:rsid w:val="00A579C5"/>
    <w:rsid w:val="00A57F8C"/>
    <w:rsid w:val="00A60862"/>
    <w:rsid w:val="00A60A6F"/>
    <w:rsid w:val="00A611A8"/>
    <w:rsid w:val="00A61AE4"/>
    <w:rsid w:val="00A62FC5"/>
    <w:rsid w:val="00A6368B"/>
    <w:rsid w:val="00A64411"/>
    <w:rsid w:val="00A64541"/>
    <w:rsid w:val="00A64A2A"/>
    <w:rsid w:val="00A654B5"/>
    <w:rsid w:val="00A65A7A"/>
    <w:rsid w:val="00A65B5F"/>
    <w:rsid w:val="00A67198"/>
    <w:rsid w:val="00A7045E"/>
    <w:rsid w:val="00A71803"/>
    <w:rsid w:val="00A7259D"/>
    <w:rsid w:val="00A72E1D"/>
    <w:rsid w:val="00A73B8C"/>
    <w:rsid w:val="00A745F9"/>
    <w:rsid w:val="00A75201"/>
    <w:rsid w:val="00A753F5"/>
    <w:rsid w:val="00A75F0D"/>
    <w:rsid w:val="00A77661"/>
    <w:rsid w:val="00A81681"/>
    <w:rsid w:val="00A81707"/>
    <w:rsid w:val="00A81B8B"/>
    <w:rsid w:val="00A82CDB"/>
    <w:rsid w:val="00A84D49"/>
    <w:rsid w:val="00A8509D"/>
    <w:rsid w:val="00A85B51"/>
    <w:rsid w:val="00A85DC6"/>
    <w:rsid w:val="00A87127"/>
    <w:rsid w:val="00A90C6B"/>
    <w:rsid w:val="00A91A80"/>
    <w:rsid w:val="00A9278D"/>
    <w:rsid w:val="00A93222"/>
    <w:rsid w:val="00A9397F"/>
    <w:rsid w:val="00A96491"/>
    <w:rsid w:val="00A96670"/>
    <w:rsid w:val="00A969E9"/>
    <w:rsid w:val="00A9725F"/>
    <w:rsid w:val="00A97584"/>
    <w:rsid w:val="00A97597"/>
    <w:rsid w:val="00AA07EE"/>
    <w:rsid w:val="00AA1C76"/>
    <w:rsid w:val="00AA280D"/>
    <w:rsid w:val="00AA29CA"/>
    <w:rsid w:val="00AA31A2"/>
    <w:rsid w:val="00AA3820"/>
    <w:rsid w:val="00AA3CC5"/>
    <w:rsid w:val="00AA53B4"/>
    <w:rsid w:val="00AA6549"/>
    <w:rsid w:val="00AA6757"/>
    <w:rsid w:val="00AA7821"/>
    <w:rsid w:val="00AA7843"/>
    <w:rsid w:val="00AA79AA"/>
    <w:rsid w:val="00AA7B57"/>
    <w:rsid w:val="00AB07C5"/>
    <w:rsid w:val="00AB1019"/>
    <w:rsid w:val="00AB18E7"/>
    <w:rsid w:val="00AB200E"/>
    <w:rsid w:val="00AB3CAC"/>
    <w:rsid w:val="00AB4504"/>
    <w:rsid w:val="00AB458F"/>
    <w:rsid w:val="00AB4B8C"/>
    <w:rsid w:val="00AC071F"/>
    <w:rsid w:val="00AC2375"/>
    <w:rsid w:val="00AC2444"/>
    <w:rsid w:val="00AC3AF8"/>
    <w:rsid w:val="00AC4CCE"/>
    <w:rsid w:val="00AC7E39"/>
    <w:rsid w:val="00AC7EAA"/>
    <w:rsid w:val="00AC7FB4"/>
    <w:rsid w:val="00AD0058"/>
    <w:rsid w:val="00AD04A0"/>
    <w:rsid w:val="00AD425C"/>
    <w:rsid w:val="00AD5BE8"/>
    <w:rsid w:val="00AD5FAC"/>
    <w:rsid w:val="00AD63FE"/>
    <w:rsid w:val="00AD74C8"/>
    <w:rsid w:val="00AD7B01"/>
    <w:rsid w:val="00AD7E04"/>
    <w:rsid w:val="00AE15B3"/>
    <w:rsid w:val="00AE3802"/>
    <w:rsid w:val="00AE4DB6"/>
    <w:rsid w:val="00AE50E6"/>
    <w:rsid w:val="00AE63F0"/>
    <w:rsid w:val="00AE7CE5"/>
    <w:rsid w:val="00AF1921"/>
    <w:rsid w:val="00AF251A"/>
    <w:rsid w:val="00AF2E0E"/>
    <w:rsid w:val="00AF3170"/>
    <w:rsid w:val="00AF348D"/>
    <w:rsid w:val="00AF3A5C"/>
    <w:rsid w:val="00AF3CC4"/>
    <w:rsid w:val="00AF45CF"/>
    <w:rsid w:val="00AF5765"/>
    <w:rsid w:val="00AF62DB"/>
    <w:rsid w:val="00B01740"/>
    <w:rsid w:val="00B01D96"/>
    <w:rsid w:val="00B03C70"/>
    <w:rsid w:val="00B04257"/>
    <w:rsid w:val="00B04A7C"/>
    <w:rsid w:val="00B04AF4"/>
    <w:rsid w:val="00B06E9A"/>
    <w:rsid w:val="00B1014C"/>
    <w:rsid w:val="00B10749"/>
    <w:rsid w:val="00B10835"/>
    <w:rsid w:val="00B11A0D"/>
    <w:rsid w:val="00B12852"/>
    <w:rsid w:val="00B141A6"/>
    <w:rsid w:val="00B150EC"/>
    <w:rsid w:val="00B160FD"/>
    <w:rsid w:val="00B16E1E"/>
    <w:rsid w:val="00B16E96"/>
    <w:rsid w:val="00B17B66"/>
    <w:rsid w:val="00B2037E"/>
    <w:rsid w:val="00B20723"/>
    <w:rsid w:val="00B207DC"/>
    <w:rsid w:val="00B249B3"/>
    <w:rsid w:val="00B27409"/>
    <w:rsid w:val="00B27AA4"/>
    <w:rsid w:val="00B31A84"/>
    <w:rsid w:val="00B32600"/>
    <w:rsid w:val="00B339ED"/>
    <w:rsid w:val="00B34276"/>
    <w:rsid w:val="00B37428"/>
    <w:rsid w:val="00B411AA"/>
    <w:rsid w:val="00B42E7B"/>
    <w:rsid w:val="00B44A99"/>
    <w:rsid w:val="00B44BA4"/>
    <w:rsid w:val="00B45BBC"/>
    <w:rsid w:val="00B502FE"/>
    <w:rsid w:val="00B503AC"/>
    <w:rsid w:val="00B508C9"/>
    <w:rsid w:val="00B52DF6"/>
    <w:rsid w:val="00B537DD"/>
    <w:rsid w:val="00B54745"/>
    <w:rsid w:val="00B5585D"/>
    <w:rsid w:val="00B5587A"/>
    <w:rsid w:val="00B55A3E"/>
    <w:rsid w:val="00B55DB9"/>
    <w:rsid w:val="00B55E32"/>
    <w:rsid w:val="00B56133"/>
    <w:rsid w:val="00B562BE"/>
    <w:rsid w:val="00B5653E"/>
    <w:rsid w:val="00B56C59"/>
    <w:rsid w:val="00B56EBA"/>
    <w:rsid w:val="00B57600"/>
    <w:rsid w:val="00B63018"/>
    <w:rsid w:val="00B6328F"/>
    <w:rsid w:val="00B6389A"/>
    <w:rsid w:val="00B656D0"/>
    <w:rsid w:val="00B65775"/>
    <w:rsid w:val="00B65DBB"/>
    <w:rsid w:val="00B6726F"/>
    <w:rsid w:val="00B6782D"/>
    <w:rsid w:val="00B678F5"/>
    <w:rsid w:val="00B70376"/>
    <w:rsid w:val="00B71FD4"/>
    <w:rsid w:val="00B747C2"/>
    <w:rsid w:val="00B77984"/>
    <w:rsid w:val="00B77986"/>
    <w:rsid w:val="00B77F8C"/>
    <w:rsid w:val="00B80C99"/>
    <w:rsid w:val="00B80C9B"/>
    <w:rsid w:val="00B81D4C"/>
    <w:rsid w:val="00B861D4"/>
    <w:rsid w:val="00B8704A"/>
    <w:rsid w:val="00B87388"/>
    <w:rsid w:val="00B919AA"/>
    <w:rsid w:val="00B91B05"/>
    <w:rsid w:val="00B92786"/>
    <w:rsid w:val="00B94B45"/>
    <w:rsid w:val="00B94D0D"/>
    <w:rsid w:val="00B96B1F"/>
    <w:rsid w:val="00BA063C"/>
    <w:rsid w:val="00BA13C0"/>
    <w:rsid w:val="00BA17D5"/>
    <w:rsid w:val="00BA1F52"/>
    <w:rsid w:val="00BA2CD5"/>
    <w:rsid w:val="00BA2DA5"/>
    <w:rsid w:val="00BA3805"/>
    <w:rsid w:val="00BA3D3C"/>
    <w:rsid w:val="00BA40C4"/>
    <w:rsid w:val="00BA41BC"/>
    <w:rsid w:val="00BA4362"/>
    <w:rsid w:val="00BA45B7"/>
    <w:rsid w:val="00BA4A0F"/>
    <w:rsid w:val="00BA579C"/>
    <w:rsid w:val="00BA69D7"/>
    <w:rsid w:val="00BA6A6D"/>
    <w:rsid w:val="00BA6DB3"/>
    <w:rsid w:val="00BB0034"/>
    <w:rsid w:val="00BB00C0"/>
    <w:rsid w:val="00BB0CC6"/>
    <w:rsid w:val="00BB232B"/>
    <w:rsid w:val="00BB4F75"/>
    <w:rsid w:val="00BB5B9C"/>
    <w:rsid w:val="00BB6020"/>
    <w:rsid w:val="00BB6051"/>
    <w:rsid w:val="00BB6596"/>
    <w:rsid w:val="00BB6853"/>
    <w:rsid w:val="00BB74FD"/>
    <w:rsid w:val="00BB7DC5"/>
    <w:rsid w:val="00BC3205"/>
    <w:rsid w:val="00BC351B"/>
    <w:rsid w:val="00BC3E25"/>
    <w:rsid w:val="00BC4376"/>
    <w:rsid w:val="00BC4A93"/>
    <w:rsid w:val="00BC4CB3"/>
    <w:rsid w:val="00BC51EF"/>
    <w:rsid w:val="00BC5D6B"/>
    <w:rsid w:val="00BC6B09"/>
    <w:rsid w:val="00BC6B53"/>
    <w:rsid w:val="00BC6D17"/>
    <w:rsid w:val="00BD0474"/>
    <w:rsid w:val="00BD109A"/>
    <w:rsid w:val="00BD41D8"/>
    <w:rsid w:val="00BD498E"/>
    <w:rsid w:val="00BD4ED1"/>
    <w:rsid w:val="00BD6250"/>
    <w:rsid w:val="00BD79E6"/>
    <w:rsid w:val="00BD7E2C"/>
    <w:rsid w:val="00BE0DB2"/>
    <w:rsid w:val="00BE1189"/>
    <w:rsid w:val="00BE14D4"/>
    <w:rsid w:val="00BE18BC"/>
    <w:rsid w:val="00BE23A8"/>
    <w:rsid w:val="00BE28E3"/>
    <w:rsid w:val="00BE4560"/>
    <w:rsid w:val="00BE52FD"/>
    <w:rsid w:val="00BE6A47"/>
    <w:rsid w:val="00BE7D09"/>
    <w:rsid w:val="00BE7DCA"/>
    <w:rsid w:val="00BF0BFA"/>
    <w:rsid w:val="00BF21D6"/>
    <w:rsid w:val="00BF2CBA"/>
    <w:rsid w:val="00BF353D"/>
    <w:rsid w:val="00BF3FBC"/>
    <w:rsid w:val="00BF445B"/>
    <w:rsid w:val="00BF4604"/>
    <w:rsid w:val="00BF4BC8"/>
    <w:rsid w:val="00BF5010"/>
    <w:rsid w:val="00BF62A8"/>
    <w:rsid w:val="00BF7187"/>
    <w:rsid w:val="00C00741"/>
    <w:rsid w:val="00C0128D"/>
    <w:rsid w:val="00C02DAC"/>
    <w:rsid w:val="00C0405F"/>
    <w:rsid w:val="00C0528F"/>
    <w:rsid w:val="00C0563A"/>
    <w:rsid w:val="00C0582E"/>
    <w:rsid w:val="00C05B4E"/>
    <w:rsid w:val="00C06608"/>
    <w:rsid w:val="00C07F1B"/>
    <w:rsid w:val="00C106A8"/>
    <w:rsid w:val="00C11A33"/>
    <w:rsid w:val="00C12135"/>
    <w:rsid w:val="00C12918"/>
    <w:rsid w:val="00C133BE"/>
    <w:rsid w:val="00C13A16"/>
    <w:rsid w:val="00C14F1F"/>
    <w:rsid w:val="00C14F91"/>
    <w:rsid w:val="00C15747"/>
    <w:rsid w:val="00C1630B"/>
    <w:rsid w:val="00C2174C"/>
    <w:rsid w:val="00C22D62"/>
    <w:rsid w:val="00C230ED"/>
    <w:rsid w:val="00C240F5"/>
    <w:rsid w:val="00C24412"/>
    <w:rsid w:val="00C27D21"/>
    <w:rsid w:val="00C301F8"/>
    <w:rsid w:val="00C3102C"/>
    <w:rsid w:val="00C310F8"/>
    <w:rsid w:val="00C311EC"/>
    <w:rsid w:val="00C31559"/>
    <w:rsid w:val="00C32EA4"/>
    <w:rsid w:val="00C32F5F"/>
    <w:rsid w:val="00C33BAA"/>
    <w:rsid w:val="00C35557"/>
    <w:rsid w:val="00C416CE"/>
    <w:rsid w:val="00C41F76"/>
    <w:rsid w:val="00C42E6A"/>
    <w:rsid w:val="00C437C0"/>
    <w:rsid w:val="00C43BE9"/>
    <w:rsid w:val="00C43F56"/>
    <w:rsid w:val="00C53BA2"/>
    <w:rsid w:val="00C54790"/>
    <w:rsid w:val="00C54C1F"/>
    <w:rsid w:val="00C55961"/>
    <w:rsid w:val="00C55D1D"/>
    <w:rsid w:val="00C57278"/>
    <w:rsid w:val="00C579D9"/>
    <w:rsid w:val="00C61E2B"/>
    <w:rsid w:val="00C62632"/>
    <w:rsid w:val="00C64B4E"/>
    <w:rsid w:val="00C66782"/>
    <w:rsid w:val="00C71E53"/>
    <w:rsid w:val="00C73422"/>
    <w:rsid w:val="00C73C3D"/>
    <w:rsid w:val="00C744F6"/>
    <w:rsid w:val="00C754FC"/>
    <w:rsid w:val="00C762D0"/>
    <w:rsid w:val="00C76C01"/>
    <w:rsid w:val="00C80339"/>
    <w:rsid w:val="00C8309C"/>
    <w:rsid w:val="00C84BCF"/>
    <w:rsid w:val="00C8553A"/>
    <w:rsid w:val="00C863F2"/>
    <w:rsid w:val="00C86872"/>
    <w:rsid w:val="00C86C05"/>
    <w:rsid w:val="00C87210"/>
    <w:rsid w:val="00C87563"/>
    <w:rsid w:val="00C87F75"/>
    <w:rsid w:val="00C9014D"/>
    <w:rsid w:val="00C90C28"/>
    <w:rsid w:val="00C91AC3"/>
    <w:rsid w:val="00C92885"/>
    <w:rsid w:val="00C9298D"/>
    <w:rsid w:val="00C932A9"/>
    <w:rsid w:val="00C95274"/>
    <w:rsid w:val="00CA1738"/>
    <w:rsid w:val="00CA1D1A"/>
    <w:rsid w:val="00CA4692"/>
    <w:rsid w:val="00CA523B"/>
    <w:rsid w:val="00CA5B86"/>
    <w:rsid w:val="00CA7B4E"/>
    <w:rsid w:val="00CB3DF2"/>
    <w:rsid w:val="00CB51FB"/>
    <w:rsid w:val="00CB5797"/>
    <w:rsid w:val="00CB6B97"/>
    <w:rsid w:val="00CB74AB"/>
    <w:rsid w:val="00CB790A"/>
    <w:rsid w:val="00CC00C3"/>
    <w:rsid w:val="00CC088C"/>
    <w:rsid w:val="00CC0FF1"/>
    <w:rsid w:val="00CC1793"/>
    <w:rsid w:val="00CC1833"/>
    <w:rsid w:val="00CC212F"/>
    <w:rsid w:val="00CC242E"/>
    <w:rsid w:val="00CC3BE6"/>
    <w:rsid w:val="00CC4F49"/>
    <w:rsid w:val="00CC5DFB"/>
    <w:rsid w:val="00CC6337"/>
    <w:rsid w:val="00CC68FD"/>
    <w:rsid w:val="00CD0232"/>
    <w:rsid w:val="00CD05EA"/>
    <w:rsid w:val="00CD1CFD"/>
    <w:rsid w:val="00CD2C84"/>
    <w:rsid w:val="00CD45B8"/>
    <w:rsid w:val="00CD5015"/>
    <w:rsid w:val="00CD5F95"/>
    <w:rsid w:val="00CD6186"/>
    <w:rsid w:val="00CD7F3D"/>
    <w:rsid w:val="00CE092A"/>
    <w:rsid w:val="00CE235A"/>
    <w:rsid w:val="00CE30B2"/>
    <w:rsid w:val="00CE61DC"/>
    <w:rsid w:val="00CF088E"/>
    <w:rsid w:val="00CF1B2F"/>
    <w:rsid w:val="00CF1EFC"/>
    <w:rsid w:val="00CF3C15"/>
    <w:rsid w:val="00CF4E3D"/>
    <w:rsid w:val="00CF51A7"/>
    <w:rsid w:val="00CF6C39"/>
    <w:rsid w:val="00CF7929"/>
    <w:rsid w:val="00CF7DA7"/>
    <w:rsid w:val="00CF7EDF"/>
    <w:rsid w:val="00D00EB0"/>
    <w:rsid w:val="00D01C5F"/>
    <w:rsid w:val="00D02197"/>
    <w:rsid w:val="00D022B0"/>
    <w:rsid w:val="00D025A9"/>
    <w:rsid w:val="00D030B1"/>
    <w:rsid w:val="00D03358"/>
    <w:rsid w:val="00D060EB"/>
    <w:rsid w:val="00D06AE6"/>
    <w:rsid w:val="00D07584"/>
    <w:rsid w:val="00D101FD"/>
    <w:rsid w:val="00D11E28"/>
    <w:rsid w:val="00D126AE"/>
    <w:rsid w:val="00D14CE9"/>
    <w:rsid w:val="00D15D5D"/>
    <w:rsid w:val="00D16081"/>
    <w:rsid w:val="00D17630"/>
    <w:rsid w:val="00D17D7A"/>
    <w:rsid w:val="00D17DE3"/>
    <w:rsid w:val="00D17E3B"/>
    <w:rsid w:val="00D17EA0"/>
    <w:rsid w:val="00D2080B"/>
    <w:rsid w:val="00D21861"/>
    <w:rsid w:val="00D225AA"/>
    <w:rsid w:val="00D226E9"/>
    <w:rsid w:val="00D23CCE"/>
    <w:rsid w:val="00D25244"/>
    <w:rsid w:val="00D27E66"/>
    <w:rsid w:val="00D316B1"/>
    <w:rsid w:val="00D3635D"/>
    <w:rsid w:val="00D377F2"/>
    <w:rsid w:val="00D44A32"/>
    <w:rsid w:val="00D45284"/>
    <w:rsid w:val="00D461AC"/>
    <w:rsid w:val="00D4669F"/>
    <w:rsid w:val="00D46813"/>
    <w:rsid w:val="00D50199"/>
    <w:rsid w:val="00D517C4"/>
    <w:rsid w:val="00D551D4"/>
    <w:rsid w:val="00D55283"/>
    <w:rsid w:val="00D559CE"/>
    <w:rsid w:val="00D559D8"/>
    <w:rsid w:val="00D55A80"/>
    <w:rsid w:val="00D55CC2"/>
    <w:rsid w:val="00D56C1E"/>
    <w:rsid w:val="00D56EC6"/>
    <w:rsid w:val="00D62253"/>
    <w:rsid w:val="00D62A58"/>
    <w:rsid w:val="00D63C61"/>
    <w:rsid w:val="00D63E0C"/>
    <w:rsid w:val="00D64EDC"/>
    <w:rsid w:val="00D66356"/>
    <w:rsid w:val="00D66408"/>
    <w:rsid w:val="00D665F9"/>
    <w:rsid w:val="00D66FF2"/>
    <w:rsid w:val="00D67534"/>
    <w:rsid w:val="00D67DC1"/>
    <w:rsid w:val="00D701E6"/>
    <w:rsid w:val="00D714EB"/>
    <w:rsid w:val="00D71A98"/>
    <w:rsid w:val="00D72EEB"/>
    <w:rsid w:val="00D73B80"/>
    <w:rsid w:val="00D7559E"/>
    <w:rsid w:val="00D75C16"/>
    <w:rsid w:val="00D75F52"/>
    <w:rsid w:val="00D77D49"/>
    <w:rsid w:val="00D803A2"/>
    <w:rsid w:val="00D80424"/>
    <w:rsid w:val="00D8080A"/>
    <w:rsid w:val="00D83B23"/>
    <w:rsid w:val="00D8450F"/>
    <w:rsid w:val="00D8543B"/>
    <w:rsid w:val="00D901F6"/>
    <w:rsid w:val="00D90432"/>
    <w:rsid w:val="00D920BB"/>
    <w:rsid w:val="00D92846"/>
    <w:rsid w:val="00D9360A"/>
    <w:rsid w:val="00D953B6"/>
    <w:rsid w:val="00D97258"/>
    <w:rsid w:val="00D9728E"/>
    <w:rsid w:val="00D973D6"/>
    <w:rsid w:val="00DA0A12"/>
    <w:rsid w:val="00DA1B7A"/>
    <w:rsid w:val="00DA2333"/>
    <w:rsid w:val="00DA3DDC"/>
    <w:rsid w:val="00DA4CD6"/>
    <w:rsid w:val="00DA6081"/>
    <w:rsid w:val="00DA747A"/>
    <w:rsid w:val="00DA7B8B"/>
    <w:rsid w:val="00DA7E39"/>
    <w:rsid w:val="00DB0844"/>
    <w:rsid w:val="00DB3795"/>
    <w:rsid w:val="00DB5145"/>
    <w:rsid w:val="00DB65E0"/>
    <w:rsid w:val="00DB6FC9"/>
    <w:rsid w:val="00DC0072"/>
    <w:rsid w:val="00DC08AF"/>
    <w:rsid w:val="00DC16B3"/>
    <w:rsid w:val="00DC1E4D"/>
    <w:rsid w:val="00DC39E4"/>
    <w:rsid w:val="00DC3E33"/>
    <w:rsid w:val="00DC4F82"/>
    <w:rsid w:val="00DC5605"/>
    <w:rsid w:val="00DC6553"/>
    <w:rsid w:val="00DD1471"/>
    <w:rsid w:val="00DD1E50"/>
    <w:rsid w:val="00DD3C77"/>
    <w:rsid w:val="00DD457A"/>
    <w:rsid w:val="00DE0283"/>
    <w:rsid w:val="00DE1635"/>
    <w:rsid w:val="00DE1E2B"/>
    <w:rsid w:val="00DE2A30"/>
    <w:rsid w:val="00DE4F13"/>
    <w:rsid w:val="00DE50B3"/>
    <w:rsid w:val="00DE6DF9"/>
    <w:rsid w:val="00DF11A2"/>
    <w:rsid w:val="00DF1316"/>
    <w:rsid w:val="00DF1C16"/>
    <w:rsid w:val="00DF22E9"/>
    <w:rsid w:val="00DF290D"/>
    <w:rsid w:val="00DF3662"/>
    <w:rsid w:val="00DF58A1"/>
    <w:rsid w:val="00DF5D57"/>
    <w:rsid w:val="00DF5FC6"/>
    <w:rsid w:val="00DF6594"/>
    <w:rsid w:val="00E0012A"/>
    <w:rsid w:val="00E00456"/>
    <w:rsid w:val="00E00A40"/>
    <w:rsid w:val="00E0318C"/>
    <w:rsid w:val="00E03585"/>
    <w:rsid w:val="00E0387A"/>
    <w:rsid w:val="00E05AAC"/>
    <w:rsid w:val="00E05C69"/>
    <w:rsid w:val="00E10FEE"/>
    <w:rsid w:val="00E11DE1"/>
    <w:rsid w:val="00E11F69"/>
    <w:rsid w:val="00E12BEF"/>
    <w:rsid w:val="00E132D9"/>
    <w:rsid w:val="00E13C7D"/>
    <w:rsid w:val="00E1489F"/>
    <w:rsid w:val="00E14970"/>
    <w:rsid w:val="00E15FE7"/>
    <w:rsid w:val="00E16372"/>
    <w:rsid w:val="00E20272"/>
    <w:rsid w:val="00E219C4"/>
    <w:rsid w:val="00E21FD1"/>
    <w:rsid w:val="00E233A7"/>
    <w:rsid w:val="00E237B0"/>
    <w:rsid w:val="00E261B0"/>
    <w:rsid w:val="00E26B9E"/>
    <w:rsid w:val="00E310A8"/>
    <w:rsid w:val="00E33041"/>
    <w:rsid w:val="00E3598E"/>
    <w:rsid w:val="00E36D48"/>
    <w:rsid w:val="00E37E7A"/>
    <w:rsid w:val="00E405F3"/>
    <w:rsid w:val="00E40FBB"/>
    <w:rsid w:val="00E435B2"/>
    <w:rsid w:val="00E43A05"/>
    <w:rsid w:val="00E45AA1"/>
    <w:rsid w:val="00E469E0"/>
    <w:rsid w:val="00E50827"/>
    <w:rsid w:val="00E5139A"/>
    <w:rsid w:val="00E51B0F"/>
    <w:rsid w:val="00E51D1C"/>
    <w:rsid w:val="00E5236E"/>
    <w:rsid w:val="00E52B9C"/>
    <w:rsid w:val="00E53F32"/>
    <w:rsid w:val="00E54D50"/>
    <w:rsid w:val="00E55C8A"/>
    <w:rsid w:val="00E60835"/>
    <w:rsid w:val="00E60E5E"/>
    <w:rsid w:val="00E60EE2"/>
    <w:rsid w:val="00E61630"/>
    <w:rsid w:val="00E655EF"/>
    <w:rsid w:val="00E65E99"/>
    <w:rsid w:val="00E66D25"/>
    <w:rsid w:val="00E67A84"/>
    <w:rsid w:val="00E67FDD"/>
    <w:rsid w:val="00E702C4"/>
    <w:rsid w:val="00E717C6"/>
    <w:rsid w:val="00E73FE3"/>
    <w:rsid w:val="00E760DD"/>
    <w:rsid w:val="00E76844"/>
    <w:rsid w:val="00E76DF7"/>
    <w:rsid w:val="00E77676"/>
    <w:rsid w:val="00E8047A"/>
    <w:rsid w:val="00E817F2"/>
    <w:rsid w:val="00E8382F"/>
    <w:rsid w:val="00E83B24"/>
    <w:rsid w:val="00E84AD4"/>
    <w:rsid w:val="00E84CA3"/>
    <w:rsid w:val="00E85912"/>
    <w:rsid w:val="00E86BC9"/>
    <w:rsid w:val="00E86E68"/>
    <w:rsid w:val="00E87341"/>
    <w:rsid w:val="00E87C92"/>
    <w:rsid w:val="00E911A6"/>
    <w:rsid w:val="00E91CCC"/>
    <w:rsid w:val="00E9260D"/>
    <w:rsid w:val="00E929D0"/>
    <w:rsid w:val="00E949E4"/>
    <w:rsid w:val="00E95D5A"/>
    <w:rsid w:val="00E96C4A"/>
    <w:rsid w:val="00E9745D"/>
    <w:rsid w:val="00E97693"/>
    <w:rsid w:val="00EA1B50"/>
    <w:rsid w:val="00EA348F"/>
    <w:rsid w:val="00EA4070"/>
    <w:rsid w:val="00EA48D9"/>
    <w:rsid w:val="00EA4BDC"/>
    <w:rsid w:val="00EA4DBC"/>
    <w:rsid w:val="00EB1013"/>
    <w:rsid w:val="00EB1B2D"/>
    <w:rsid w:val="00EB486A"/>
    <w:rsid w:val="00EB49C7"/>
    <w:rsid w:val="00EB4E9D"/>
    <w:rsid w:val="00EB75EB"/>
    <w:rsid w:val="00EB7AA3"/>
    <w:rsid w:val="00EC0BBA"/>
    <w:rsid w:val="00EC10D5"/>
    <w:rsid w:val="00EC2105"/>
    <w:rsid w:val="00EC2DB7"/>
    <w:rsid w:val="00EC3688"/>
    <w:rsid w:val="00EC3701"/>
    <w:rsid w:val="00EC3A85"/>
    <w:rsid w:val="00EC4B3E"/>
    <w:rsid w:val="00EC6239"/>
    <w:rsid w:val="00ED03D0"/>
    <w:rsid w:val="00ED0F80"/>
    <w:rsid w:val="00ED19FF"/>
    <w:rsid w:val="00ED388F"/>
    <w:rsid w:val="00ED3CFB"/>
    <w:rsid w:val="00ED4FEB"/>
    <w:rsid w:val="00ED61B8"/>
    <w:rsid w:val="00ED692B"/>
    <w:rsid w:val="00ED69A7"/>
    <w:rsid w:val="00ED6BC9"/>
    <w:rsid w:val="00ED7D0D"/>
    <w:rsid w:val="00EE1CD7"/>
    <w:rsid w:val="00EE29A4"/>
    <w:rsid w:val="00EE428B"/>
    <w:rsid w:val="00EF0CA7"/>
    <w:rsid w:val="00EF183D"/>
    <w:rsid w:val="00EF1E41"/>
    <w:rsid w:val="00EF281D"/>
    <w:rsid w:val="00EF294D"/>
    <w:rsid w:val="00EF33F1"/>
    <w:rsid w:val="00EF3657"/>
    <w:rsid w:val="00EF48DA"/>
    <w:rsid w:val="00EF5A20"/>
    <w:rsid w:val="00EF5F41"/>
    <w:rsid w:val="00EF6E84"/>
    <w:rsid w:val="00EF76EF"/>
    <w:rsid w:val="00EF7B57"/>
    <w:rsid w:val="00F0037E"/>
    <w:rsid w:val="00F005D4"/>
    <w:rsid w:val="00F00E03"/>
    <w:rsid w:val="00F01651"/>
    <w:rsid w:val="00F019FB"/>
    <w:rsid w:val="00F0219D"/>
    <w:rsid w:val="00F02E46"/>
    <w:rsid w:val="00F04353"/>
    <w:rsid w:val="00F048DA"/>
    <w:rsid w:val="00F055D2"/>
    <w:rsid w:val="00F0588D"/>
    <w:rsid w:val="00F05B0D"/>
    <w:rsid w:val="00F05BC6"/>
    <w:rsid w:val="00F10EB9"/>
    <w:rsid w:val="00F111B0"/>
    <w:rsid w:val="00F115FA"/>
    <w:rsid w:val="00F11D83"/>
    <w:rsid w:val="00F13295"/>
    <w:rsid w:val="00F13633"/>
    <w:rsid w:val="00F13F82"/>
    <w:rsid w:val="00F148EE"/>
    <w:rsid w:val="00F17674"/>
    <w:rsid w:val="00F17983"/>
    <w:rsid w:val="00F2045D"/>
    <w:rsid w:val="00F2074B"/>
    <w:rsid w:val="00F20F62"/>
    <w:rsid w:val="00F22674"/>
    <w:rsid w:val="00F22F24"/>
    <w:rsid w:val="00F22F47"/>
    <w:rsid w:val="00F24716"/>
    <w:rsid w:val="00F250E7"/>
    <w:rsid w:val="00F252F8"/>
    <w:rsid w:val="00F258DB"/>
    <w:rsid w:val="00F26F45"/>
    <w:rsid w:val="00F31643"/>
    <w:rsid w:val="00F3191D"/>
    <w:rsid w:val="00F32DBE"/>
    <w:rsid w:val="00F33581"/>
    <w:rsid w:val="00F341D5"/>
    <w:rsid w:val="00F37F69"/>
    <w:rsid w:val="00F40239"/>
    <w:rsid w:val="00F412DB"/>
    <w:rsid w:val="00F423CB"/>
    <w:rsid w:val="00F4295B"/>
    <w:rsid w:val="00F42C82"/>
    <w:rsid w:val="00F4329D"/>
    <w:rsid w:val="00F444EA"/>
    <w:rsid w:val="00F4455D"/>
    <w:rsid w:val="00F4552E"/>
    <w:rsid w:val="00F46784"/>
    <w:rsid w:val="00F47ACE"/>
    <w:rsid w:val="00F47CD1"/>
    <w:rsid w:val="00F516E6"/>
    <w:rsid w:val="00F51946"/>
    <w:rsid w:val="00F528F8"/>
    <w:rsid w:val="00F552C5"/>
    <w:rsid w:val="00F55951"/>
    <w:rsid w:val="00F56BFF"/>
    <w:rsid w:val="00F6396F"/>
    <w:rsid w:val="00F64114"/>
    <w:rsid w:val="00F64421"/>
    <w:rsid w:val="00F657F2"/>
    <w:rsid w:val="00F660E4"/>
    <w:rsid w:val="00F664BF"/>
    <w:rsid w:val="00F70EF1"/>
    <w:rsid w:val="00F71630"/>
    <w:rsid w:val="00F716A7"/>
    <w:rsid w:val="00F71BC3"/>
    <w:rsid w:val="00F7247E"/>
    <w:rsid w:val="00F72910"/>
    <w:rsid w:val="00F72BAB"/>
    <w:rsid w:val="00F73AB9"/>
    <w:rsid w:val="00F77AB0"/>
    <w:rsid w:val="00F77F78"/>
    <w:rsid w:val="00F805CF"/>
    <w:rsid w:val="00F80A86"/>
    <w:rsid w:val="00F81373"/>
    <w:rsid w:val="00F81A8A"/>
    <w:rsid w:val="00F8277B"/>
    <w:rsid w:val="00F830FC"/>
    <w:rsid w:val="00F845C2"/>
    <w:rsid w:val="00F847EF"/>
    <w:rsid w:val="00F84A04"/>
    <w:rsid w:val="00F84BA0"/>
    <w:rsid w:val="00F86744"/>
    <w:rsid w:val="00F9032F"/>
    <w:rsid w:val="00F909E2"/>
    <w:rsid w:val="00F90EF4"/>
    <w:rsid w:val="00F91295"/>
    <w:rsid w:val="00F91A4C"/>
    <w:rsid w:val="00F9235E"/>
    <w:rsid w:val="00F925D3"/>
    <w:rsid w:val="00F92B8A"/>
    <w:rsid w:val="00F949D4"/>
    <w:rsid w:val="00F94E2E"/>
    <w:rsid w:val="00F95121"/>
    <w:rsid w:val="00F976A6"/>
    <w:rsid w:val="00F976A7"/>
    <w:rsid w:val="00F97D42"/>
    <w:rsid w:val="00FA0BEF"/>
    <w:rsid w:val="00FA181A"/>
    <w:rsid w:val="00FA2BBE"/>
    <w:rsid w:val="00FA333D"/>
    <w:rsid w:val="00FA3D64"/>
    <w:rsid w:val="00FA560F"/>
    <w:rsid w:val="00FA56DD"/>
    <w:rsid w:val="00FA77AE"/>
    <w:rsid w:val="00FB3EB7"/>
    <w:rsid w:val="00FB436F"/>
    <w:rsid w:val="00FB487F"/>
    <w:rsid w:val="00FB4B88"/>
    <w:rsid w:val="00FB5E16"/>
    <w:rsid w:val="00FB75CC"/>
    <w:rsid w:val="00FC0DED"/>
    <w:rsid w:val="00FC2597"/>
    <w:rsid w:val="00FC2AB7"/>
    <w:rsid w:val="00FC2E1F"/>
    <w:rsid w:val="00FC38D7"/>
    <w:rsid w:val="00FC58B3"/>
    <w:rsid w:val="00FD1B8A"/>
    <w:rsid w:val="00FD213E"/>
    <w:rsid w:val="00FD30C8"/>
    <w:rsid w:val="00FD3189"/>
    <w:rsid w:val="00FD4C28"/>
    <w:rsid w:val="00FD67B7"/>
    <w:rsid w:val="00FD79FD"/>
    <w:rsid w:val="00FE015B"/>
    <w:rsid w:val="00FE09A1"/>
    <w:rsid w:val="00FE29AE"/>
    <w:rsid w:val="00FE2CA4"/>
    <w:rsid w:val="00FE36B3"/>
    <w:rsid w:val="00FE505C"/>
    <w:rsid w:val="00FE56A1"/>
    <w:rsid w:val="00FE6D02"/>
    <w:rsid w:val="00FE7381"/>
    <w:rsid w:val="00FE78DD"/>
    <w:rsid w:val="00FF0C2E"/>
    <w:rsid w:val="00FF14BC"/>
    <w:rsid w:val="00FF21E9"/>
    <w:rsid w:val="00FF24D4"/>
    <w:rsid w:val="00FF384B"/>
    <w:rsid w:val="00FF464C"/>
    <w:rsid w:val="00FF506C"/>
    <w:rsid w:val="00FF54D4"/>
    <w:rsid w:val="00FF5D7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0DA3E0"/>
  <w15:docId w15:val="{6FF7BF41-EC36-4D6C-816C-4320517D5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4836"/>
    <w:rPr>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rsid w:val="00A579C5"/>
    <w:pPr>
      <w:tabs>
        <w:tab w:val="center" w:pos="4536"/>
        <w:tab w:val="right" w:pos="9072"/>
      </w:tabs>
    </w:pPr>
  </w:style>
  <w:style w:type="paragraph" w:styleId="Sidfot">
    <w:name w:val="footer"/>
    <w:basedOn w:val="Normal"/>
    <w:rsid w:val="00A579C5"/>
    <w:pPr>
      <w:tabs>
        <w:tab w:val="center" w:pos="4536"/>
        <w:tab w:val="right" w:pos="9072"/>
      </w:tabs>
    </w:pPr>
  </w:style>
  <w:style w:type="paragraph" w:customStyle="1" w:styleId="renderubrik">
    <w:name w:val="Ärenderubrik"/>
    <w:basedOn w:val="Sidhuvud"/>
    <w:next w:val="Brdprotokoll"/>
    <w:rsid w:val="00A579C5"/>
    <w:pPr>
      <w:tabs>
        <w:tab w:val="clear" w:pos="4536"/>
        <w:tab w:val="clear" w:pos="9072"/>
        <w:tab w:val="left" w:pos="1253"/>
      </w:tabs>
      <w:spacing w:before="600" w:after="120"/>
      <w:ind w:left="964" w:right="1644"/>
    </w:pPr>
    <w:rPr>
      <w:rFonts w:ascii="Franklin Gothic Medium Cond" w:hAnsi="Franklin Gothic Medium Cond"/>
      <w:sz w:val="32"/>
    </w:rPr>
  </w:style>
  <w:style w:type="paragraph" w:customStyle="1" w:styleId="Beslut">
    <w:name w:val="Beslut"/>
    <w:basedOn w:val="Sidhuvud"/>
    <w:next w:val="Brdprotokoll"/>
    <w:rsid w:val="00A579C5"/>
    <w:pPr>
      <w:tabs>
        <w:tab w:val="clear" w:pos="4536"/>
        <w:tab w:val="clear" w:pos="9072"/>
        <w:tab w:val="left" w:pos="1253"/>
      </w:tabs>
      <w:spacing w:before="420" w:after="80"/>
      <w:ind w:left="964" w:right="1644"/>
    </w:pPr>
    <w:rPr>
      <w:b/>
      <w:bCs/>
      <w:i/>
      <w:iCs/>
    </w:rPr>
  </w:style>
  <w:style w:type="paragraph" w:customStyle="1" w:styleId="rende">
    <w:name w:val="Ärende"/>
    <w:basedOn w:val="Sidhuvud"/>
    <w:rsid w:val="00A579C5"/>
    <w:pPr>
      <w:tabs>
        <w:tab w:val="clear" w:pos="4536"/>
        <w:tab w:val="clear" w:pos="9072"/>
        <w:tab w:val="left" w:pos="1253"/>
      </w:tabs>
      <w:ind w:left="1253" w:right="1642"/>
    </w:pPr>
    <w:rPr>
      <w:b/>
      <w:bCs/>
      <w:i/>
      <w:iCs/>
    </w:rPr>
  </w:style>
  <w:style w:type="paragraph" w:styleId="Ballongtext">
    <w:name w:val="Balloon Text"/>
    <w:basedOn w:val="Normal"/>
    <w:semiHidden/>
    <w:rsid w:val="00EF281D"/>
    <w:rPr>
      <w:rFonts w:ascii="Tahoma" w:hAnsi="Tahoma" w:cs="Tahoma"/>
      <w:sz w:val="16"/>
      <w:szCs w:val="16"/>
    </w:rPr>
  </w:style>
  <w:style w:type="paragraph" w:customStyle="1" w:styleId="Bilagor">
    <w:name w:val="Bilagor"/>
    <w:basedOn w:val="Sidhuvud"/>
    <w:next w:val="Bilagetext"/>
    <w:rsid w:val="00A579C5"/>
    <w:pPr>
      <w:tabs>
        <w:tab w:val="clear" w:pos="4536"/>
        <w:tab w:val="clear" w:pos="9072"/>
        <w:tab w:val="left" w:pos="1253"/>
      </w:tabs>
      <w:spacing w:before="720" w:after="80"/>
      <w:ind w:left="964" w:right="1644"/>
    </w:pPr>
    <w:rPr>
      <w:b/>
      <w:bCs/>
      <w:i/>
      <w:iCs/>
    </w:rPr>
  </w:style>
  <w:style w:type="paragraph" w:customStyle="1" w:styleId="Prottabell">
    <w:name w:val="Prottabell"/>
    <w:basedOn w:val="Sidhuvud"/>
    <w:rsid w:val="00A579C5"/>
    <w:pPr>
      <w:tabs>
        <w:tab w:val="clear" w:pos="4536"/>
        <w:tab w:val="clear" w:pos="9072"/>
      </w:tabs>
    </w:pPr>
    <w:rPr>
      <w:rFonts w:ascii="Franklin Gothic Demi" w:hAnsi="Franklin Gothic Demi"/>
      <w:sz w:val="18"/>
    </w:rPr>
  </w:style>
  <w:style w:type="paragraph" w:customStyle="1" w:styleId="Brdprotokoll">
    <w:name w:val="Brödprotokoll"/>
    <w:basedOn w:val="Sidhuvud"/>
    <w:rsid w:val="00A579C5"/>
    <w:pPr>
      <w:tabs>
        <w:tab w:val="clear" w:pos="4536"/>
        <w:tab w:val="clear" w:pos="9072"/>
        <w:tab w:val="left" w:pos="1253"/>
      </w:tabs>
      <w:spacing w:after="120"/>
      <w:ind w:left="964" w:right="1134"/>
    </w:pPr>
    <w:rPr>
      <w:sz w:val="22"/>
    </w:rPr>
  </w:style>
  <w:style w:type="paragraph" w:customStyle="1" w:styleId="Diarienr">
    <w:name w:val="Diarienr"/>
    <w:basedOn w:val="Sidhuvud"/>
    <w:rsid w:val="00A579C5"/>
    <w:pPr>
      <w:pBdr>
        <w:bottom w:val="single" w:sz="8" w:space="6" w:color="auto"/>
      </w:pBdr>
      <w:tabs>
        <w:tab w:val="clear" w:pos="4536"/>
        <w:tab w:val="clear" w:pos="9072"/>
        <w:tab w:val="left" w:pos="1620"/>
      </w:tabs>
      <w:spacing w:before="240"/>
      <w:ind w:left="964"/>
    </w:pPr>
    <w:rPr>
      <w:i/>
      <w:iCs/>
      <w:sz w:val="22"/>
    </w:rPr>
  </w:style>
  <w:style w:type="paragraph" w:customStyle="1" w:styleId="Prothuvud">
    <w:name w:val="Prothuvud"/>
    <w:basedOn w:val="Sidhuvud"/>
    <w:rsid w:val="00A579C5"/>
    <w:pPr>
      <w:tabs>
        <w:tab w:val="clear" w:pos="4536"/>
        <w:tab w:val="left" w:pos="5222"/>
        <w:tab w:val="right" w:pos="7088"/>
        <w:tab w:val="right" w:pos="7371"/>
        <w:tab w:val="left" w:pos="8080"/>
      </w:tabs>
      <w:ind w:left="964"/>
    </w:pPr>
    <w:rPr>
      <w:sz w:val="22"/>
    </w:rPr>
  </w:style>
  <w:style w:type="paragraph" w:customStyle="1" w:styleId="Bilagetext">
    <w:name w:val="Bilagetext"/>
    <w:basedOn w:val="Brdprotokoll"/>
    <w:rsid w:val="00A579C5"/>
    <w:pPr>
      <w:spacing w:after="60"/>
    </w:pPr>
  </w:style>
  <w:style w:type="paragraph" w:customStyle="1" w:styleId="Tabellinneh">
    <w:name w:val="Tabellinneh"/>
    <w:basedOn w:val="Sidhuvud"/>
    <w:rsid w:val="00A579C5"/>
    <w:pPr>
      <w:tabs>
        <w:tab w:val="clear" w:pos="4536"/>
        <w:tab w:val="clear" w:pos="9072"/>
      </w:tabs>
    </w:pPr>
    <w:rPr>
      <w:sz w:val="20"/>
    </w:rPr>
  </w:style>
  <w:style w:type="paragraph" w:customStyle="1" w:styleId="Delges">
    <w:name w:val="Delges"/>
    <w:basedOn w:val="Bilagor"/>
    <w:next w:val="Bilagetext"/>
    <w:rsid w:val="00A579C5"/>
  </w:style>
  <w:style w:type="paragraph" w:styleId="Liststycke">
    <w:name w:val="List Paragraph"/>
    <w:basedOn w:val="Normal"/>
    <w:uiPriority w:val="34"/>
    <w:qFormat/>
    <w:rsid w:val="008B4F76"/>
    <w:pPr>
      <w:ind w:left="720"/>
      <w:contextualSpacing/>
    </w:pPr>
    <w:rPr>
      <w:sz w:val="21"/>
      <w:szCs w:val="21"/>
    </w:rPr>
  </w:style>
  <w:style w:type="character" w:styleId="Hyperlnk">
    <w:name w:val="Hyperlink"/>
    <w:basedOn w:val="Standardstycketeckensnitt"/>
    <w:rsid w:val="004D482A"/>
    <w:rPr>
      <w:color w:val="0000FF" w:themeColor="hyperlink"/>
      <w:u w:val="single"/>
    </w:rPr>
  </w:style>
  <w:style w:type="paragraph" w:customStyle="1" w:styleId="Default">
    <w:name w:val="Default"/>
    <w:rsid w:val="00AE7CE5"/>
    <w:pPr>
      <w:autoSpaceDE w:val="0"/>
      <w:autoSpaceDN w:val="0"/>
      <w:adjustRightInd w:val="0"/>
    </w:pPr>
    <w:rPr>
      <w:color w:val="000000"/>
      <w:sz w:val="24"/>
      <w:szCs w:val="24"/>
    </w:rPr>
  </w:style>
  <w:style w:type="character" w:styleId="Olstomnmnande">
    <w:name w:val="Unresolved Mention"/>
    <w:basedOn w:val="Standardstycketeckensnitt"/>
    <w:uiPriority w:val="99"/>
    <w:semiHidden/>
    <w:unhideWhenUsed/>
    <w:rsid w:val="00E12BEF"/>
    <w:rPr>
      <w:color w:val="605E5C"/>
      <w:shd w:val="clear" w:color="auto" w:fill="E1DFDD"/>
    </w:rPr>
  </w:style>
  <w:style w:type="character" w:styleId="Kommentarsreferens">
    <w:name w:val="annotation reference"/>
    <w:basedOn w:val="Standardstycketeckensnitt"/>
    <w:semiHidden/>
    <w:unhideWhenUsed/>
    <w:rsid w:val="00493A77"/>
    <w:rPr>
      <w:sz w:val="16"/>
      <w:szCs w:val="16"/>
    </w:rPr>
  </w:style>
  <w:style w:type="paragraph" w:styleId="Kommentarer">
    <w:name w:val="annotation text"/>
    <w:basedOn w:val="Normal"/>
    <w:link w:val="KommentarerChar"/>
    <w:semiHidden/>
    <w:unhideWhenUsed/>
    <w:rsid w:val="00493A77"/>
    <w:rPr>
      <w:sz w:val="20"/>
      <w:szCs w:val="20"/>
    </w:rPr>
  </w:style>
  <w:style w:type="character" w:customStyle="1" w:styleId="KommentarerChar">
    <w:name w:val="Kommentarer Char"/>
    <w:basedOn w:val="Standardstycketeckensnitt"/>
    <w:link w:val="Kommentarer"/>
    <w:semiHidden/>
    <w:rsid w:val="00493A77"/>
  </w:style>
  <w:style w:type="paragraph" w:styleId="Kommentarsmne">
    <w:name w:val="annotation subject"/>
    <w:basedOn w:val="Kommentarer"/>
    <w:next w:val="Kommentarer"/>
    <w:link w:val="KommentarsmneChar"/>
    <w:semiHidden/>
    <w:unhideWhenUsed/>
    <w:rsid w:val="00493A77"/>
    <w:rPr>
      <w:b/>
      <w:bCs/>
    </w:rPr>
  </w:style>
  <w:style w:type="character" w:customStyle="1" w:styleId="KommentarsmneChar">
    <w:name w:val="Kommentarsämne Char"/>
    <w:basedOn w:val="KommentarerChar"/>
    <w:link w:val="Kommentarsmne"/>
    <w:semiHidden/>
    <w:rsid w:val="00493A77"/>
    <w:rPr>
      <w:b/>
      <w:bCs/>
    </w:rPr>
  </w:style>
  <w:style w:type="paragraph" w:customStyle="1" w:styleId="Fyllflt">
    <w:name w:val="Fyllfält"/>
    <w:basedOn w:val="Normal"/>
    <w:autoRedefine/>
    <w:rsid w:val="00A0421D"/>
    <w:pPr>
      <w:ind w:left="964"/>
    </w:pPr>
    <w:rPr>
      <w:rFonts w:eastAsia="MS Mincho"/>
      <w:noProof/>
      <w:sz w:val="22"/>
      <w:szCs w:val="22"/>
    </w:rPr>
  </w:style>
  <w:style w:type="paragraph" w:styleId="Ingetavstnd">
    <w:name w:val="No Spacing"/>
    <w:aliases w:val="Inget avstånd TNR"/>
    <w:uiPriority w:val="1"/>
    <w:qFormat/>
    <w:rsid w:val="008F0F6B"/>
    <w:rPr>
      <w:rFonts w:ascii="Verdana" w:hAnsi="Verdana"/>
      <w:sz w:val="18"/>
      <w:szCs w:val="24"/>
      <w:lang w:val="da-DK"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4823">
      <w:bodyDiv w:val="1"/>
      <w:marLeft w:val="0"/>
      <w:marRight w:val="0"/>
      <w:marTop w:val="0"/>
      <w:marBottom w:val="0"/>
      <w:divBdr>
        <w:top w:val="none" w:sz="0" w:space="0" w:color="auto"/>
        <w:left w:val="none" w:sz="0" w:space="0" w:color="auto"/>
        <w:bottom w:val="none" w:sz="0" w:space="0" w:color="auto"/>
        <w:right w:val="none" w:sz="0" w:space="0" w:color="auto"/>
      </w:divBdr>
    </w:div>
    <w:div w:id="12415377">
      <w:bodyDiv w:val="1"/>
      <w:marLeft w:val="0"/>
      <w:marRight w:val="0"/>
      <w:marTop w:val="0"/>
      <w:marBottom w:val="0"/>
      <w:divBdr>
        <w:top w:val="none" w:sz="0" w:space="0" w:color="auto"/>
        <w:left w:val="none" w:sz="0" w:space="0" w:color="auto"/>
        <w:bottom w:val="none" w:sz="0" w:space="0" w:color="auto"/>
        <w:right w:val="none" w:sz="0" w:space="0" w:color="auto"/>
      </w:divBdr>
    </w:div>
    <w:div w:id="20672833">
      <w:bodyDiv w:val="1"/>
      <w:marLeft w:val="0"/>
      <w:marRight w:val="0"/>
      <w:marTop w:val="0"/>
      <w:marBottom w:val="0"/>
      <w:divBdr>
        <w:top w:val="none" w:sz="0" w:space="0" w:color="auto"/>
        <w:left w:val="none" w:sz="0" w:space="0" w:color="auto"/>
        <w:bottom w:val="none" w:sz="0" w:space="0" w:color="auto"/>
        <w:right w:val="none" w:sz="0" w:space="0" w:color="auto"/>
      </w:divBdr>
    </w:div>
    <w:div w:id="35281770">
      <w:bodyDiv w:val="1"/>
      <w:marLeft w:val="0"/>
      <w:marRight w:val="0"/>
      <w:marTop w:val="0"/>
      <w:marBottom w:val="0"/>
      <w:divBdr>
        <w:top w:val="none" w:sz="0" w:space="0" w:color="auto"/>
        <w:left w:val="none" w:sz="0" w:space="0" w:color="auto"/>
        <w:bottom w:val="none" w:sz="0" w:space="0" w:color="auto"/>
        <w:right w:val="none" w:sz="0" w:space="0" w:color="auto"/>
      </w:divBdr>
    </w:div>
    <w:div w:id="46728968">
      <w:bodyDiv w:val="1"/>
      <w:marLeft w:val="0"/>
      <w:marRight w:val="0"/>
      <w:marTop w:val="0"/>
      <w:marBottom w:val="0"/>
      <w:divBdr>
        <w:top w:val="none" w:sz="0" w:space="0" w:color="auto"/>
        <w:left w:val="none" w:sz="0" w:space="0" w:color="auto"/>
        <w:bottom w:val="none" w:sz="0" w:space="0" w:color="auto"/>
        <w:right w:val="none" w:sz="0" w:space="0" w:color="auto"/>
      </w:divBdr>
    </w:div>
    <w:div w:id="54011048">
      <w:bodyDiv w:val="1"/>
      <w:marLeft w:val="0"/>
      <w:marRight w:val="0"/>
      <w:marTop w:val="0"/>
      <w:marBottom w:val="0"/>
      <w:divBdr>
        <w:top w:val="none" w:sz="0" w:space="0" w:color="auto"/>
        <w:left w:val="none" w:sz="0" w:space="0" w:color="auto"/>
        <w:bottom w:val="none" w:sz="0" w:space="0" w:color="auto"/>
        <w:right w:val="none" w:sz="0" w:space="0" w:color="auto"/>
      </w:divBdr>
    </w:div>
    <w:div w:id="68315027">
      <w:bodyDiv w:val="1"/>
      <w:marLeft w:val="0"/>
      <w:marRight w:val="0"/>
      <w:marTop w:val="0"/>
      <w:marBottom w:val="0"/>
      <w:divBdr>
        <w:top w:val="none" w:sz="0" w:space="0" w:color="auto"/>
        <w:left w:val="none" w:sz="0" w:space="0" w:color="auto"/>
        <w:bottom w:val="none" w:sz="0" w:space="0" w:color="auto"/>
        <w:right w:val="none" w:sz="0" w:space="0" w:color="auto"/>
      </w:divBdr>
    </w:div>
    <w:div w:id="74328454">
      <w:bodyDiv w:val="1"/>
      <w:marLeft w:val="0"/>
      <w:marRight w:val="0"/>
      <w:marTop w:val="0"/>
      <w:marBottom w:val="0"/>
      <w:divBdr>
        <w:top w:val="none" w:sz="0" w:space="0" w:color="auto"/>
        <w:left w:val="none" w:sz="0" w:space="0" w:color="auto"/>
        <w:bottom w:val="none" w:sz="0" w:space="0" w:color="auto"/>
        <w:right w:val="none" w:sz="0" w:space="0" w:color="auto"/>
      </w:divBdr>
    </w:div>
    <w:div w:id="82381426">
      <w:bodyDiv w:val="1"/>
      <w:marLeft w:val="0"/>
      <w:marRight w:val="0"/>
      <w:marTop w:val="0"/>
      <w:marBottom w:val="0"/>
      <w:divBdr>
        <w:top w:val="none" w:sz="0" w:space="0" w:color="auto"/>
        <w:left w:val="none" w:sz="0" w:space="0" w:color="auto"/>
        <w:bottom w:val="none" w:sz="0" w:space="0" w:color="auto"/>
        <w:right w:val="none" w:sz="0" w:space="0" w:color="auto"/>
      </w:divBdr>
    </w:div>
    <w:div w:id="88044474">
      <w:bodyDiv w:val="1"/>
      <w:marLeft w:val="0"/>
      <w:marRight w:val="0"/>
      <w:marTop w:val="0"/>
      <w:marBottom w:val="0"/>
      <w:divBdr>
        <w:top w:val="none" w:sz="0" w:space="0" w:color="auto"/>
        <w:left w:val="none" w:sz="0" w:space="0" w:color="auto"/>
        <w:bottom w:val="none" w:sz="0" w:space="0" w:color="auto"/>
        <w:right w:val="none" w:sz="0" w:space="0" w:color="auto"/>
      </w:divBdr>
    </w:div>
    <w:div w:id="91636020">
      <w:bodyDiv w:val="1"/>
      <w:marLeft w:val="0"/>
      <w:marRight w:val="0"/>
      <w:marTop w:val="0"/>
      <w:marBottom w:val="0"/>
      <w:divBdr>
        <w:top w:val="none" w:sz="0" w:space="0" w:color="auto"/>
        <w:left w:val="none" w:sz="0" w:space="0" w:color="auto"/>
        <w:bottom w:val="none" w:sz="0" w:space="0" w:color="auto"/>
        <w:right w:val="none" w:sz="0" w:space="0" w:color="auto"/>
      </w:divBdr>
    </w:div>
    <w:div w:id="104466825">
      <w:bodyDiv w:val="1"/>
      <w:marLeft w:val="0"/>
      <w:marRight w:val="0"/>
      <w:marTop w:val="0"/>
      <w:marBottom w:val="0"/>
      <w:divBdr>
        <w:top w:val="none" w:sz="0" w:space="0" w:color="auto"/>
        <w:left w:val="none" w:sz="0" w:space="0" w:color="auto"/>
        <w:bottom w:val="none" w:sz="0" w:space="0" w:color="auto"/>
        <w:right w:val="none" w:sz="0" w:space="0" w:color="auto"/>
      </w:divBdr>
    </w:div>
    <w:div w:id="113981627">
      <w:bodyDiv w:val="1"/>
      <w:marLeft w:val="0"/>
      <w:marRight w:val="0"/>
      <w:marTop w:val="0"/>
      <w:marBottom w:val="0"/>
      <w:divBdr>
        <w:top w:val="none" w:sz="0" w:space="0" w:color="auto"/>
        <w:left w:val="none" w:sz="0" w:space="0" w:color="auto"/>
        <w:bottom w:val="none" w:sz="0" w:space="0" w:color="auto"/>
        <w:right w:val="none" w:sz="0" w:space="0" w:color="auto"/>
      </w:divBdr>
    </w:div>
    <w:div w:id="115369438">
      <w:bodyDiv w:val="1"/>
      <w:marLeft w:val="0"/>
      <w:marRight w:val="0"/>
      <w:marTop w:val="0"/>
      <w:marBottom w:val="0"/>
      <w:divBdr>
        <w:top w:val="none" w:sz="0" w:space="0" w:color="auto"/>
        <w:left w:val="none" w:sz="0" w:space="0" w:color="auto"/>
        <w:bottom w:val="none" w:sz="0" w:space="0" w:color="auto"/>
        <w:right w:val="none" w:sz="0" w:space="0" w:color="auto"/>
      </w:divBdr>
    </w:div>
    <w:div w:id="118379076">
      <w:bodyDiv w:val="1"/>
      <w:marLeft w:val="0"/>
      <w:marRight w:val="0"/>
      <w:marTop w:val="0"/>
      <w:marBottom w:val="0"/>
      <w:divBdr>
        <w:top w:val="none" w:sz="0" w:space="0" w:color="auto"/>
        <w:left w:val="none" w:sz="0" w:space="0" w:color="auto"/>
        <w:bottom w:val="none" w:sz="0" w:space="0" w:color="auto"/>
        <w:right w:val="none" w:sz="0" w:space="0" w:color="auto"/>
      </w:divBdr>
    </w:div>
    <w:div w:id="145515394">
      <w:bodyDiv w:val="1"/>
      <w:marLeft w:val="0"/>
      <w:marRight w:val="0"/>
      <w:marTop w:val="0"/>
      <w:marBottom w:val="0"/>
      <w:divBdr>
        <w:top w:val="none" w:sz="0" w:space="0" w:color="auto"/>
        <w:left w:val="none" w:sz="0" w:space="0" w:color="auto"/>
        <w:bottom w:val="none" w:sz="0" w:space="0" w:color="auto"/>
        <w:right w:val="none" w:sz="0" w:space="0" w:color="auto"/>
      </w:divBdr>
    </w:div>
    <w:div w:id="159780817">
      <w:bodyDiv w:val="1"/>
      <w:marLeft w:val="0"/>
      <w:marRight w:val="0"/>
      <w:marTop w:val="0"/>
      <w:marBottom w:val="0"/>
      <w:divBdr>
        <w:top w:val="none" w:sz="0" w:space="0" w:color="auto"/>
        <w:left w:val="none" w:sz="0" w:space="0" w:color="auto"/>
        <w:bottom w:val="none" w:sz="0" w:space="0" w:color="auto"/>
        <w:right w:val="none" w:sz="0" w:space="0" w:color="auto"/>
      </w:divBdr>
    </w:div>
    <w:div w:id="174803695">
      <w:bodyDiv w:val="1"/>
      <w:marLeft w:val="0"/>
      <w:marRight w:val="0"/>
      <w:marTop w:val="0"/>
      <w:marBottom w:val="0"/>
      <w:divBdr>
        <w:top w:val="none" w:sz="0" w:space="0" w:color="auto"/>
        <w:left w:val="none" w:sz="0" w:space="0" w:color="auto"/>
        <w:bottom w:val="none" w:sz="0" w:space="0" w:color="auto"/>
        <w:right w:val="none" w:sz="0" w:space="0" w:color="auto"/>
      </w:divBdr>
    </w:div>
    <w:div w:id="205146216">
      <w:bodyDiv w:val="1"/>
      <w:marLeft w:val="0"/>
      <w:marRight w:val="0"/>
      <w:marTop w:val="0"/>
      <w:marBottom w:val="0"/>
      <w:divBdr>
        <w:top w:val="none" w:sz="0" w:space="0" w:color="auto"/>
        <w:left w:val="none" w:sz="0" w:space="0" w:color="auto"/>
        <w:bottom w:val="none" w:sz="0" w:space="0" w:color="auto"/>
        <w:right w:val="none" w:sz="0" w:space="0" w:color="auto"/>
      </w:divBdr>
    </w:div>
    <w:div w:id="224684018">
      <w:bodyDiv w:val="1"/>
      <w:marLeft w:val="0"/>
      <w:marRight w:val="0"/>
      <w:marTop w:val="0"/>
      <w:marBottom w:val="0"/>
      <w:divBdr>
        <w:top w:val="none" w:sz="0" w:space="0" w:color="auto"/>
        <w:left w:val="none" w:sz="0" w:space="0" w:color="auto"/>
        <w:bottom w:val="none" w:sz="0" w:space="0" w:color="auto"/>
        <w:right w:val="none" w:sz="0" w:space="0" w:color="auto"/>
      </w:divBdr>
    </w:div>
    <w:div w:id="272173955">
      <w:bodyDiv w:val="1"/>
      <w:marLeft w:val="0"/>
      <w:marRight w:val="0"/>
      <w:marTop w:val="0"/>
      <w:marBottom w:val="0"/>
      <w:divBdr>
        <w:top w:val="none" w:sz="0" w:space="0" w:color="auto"/>
        <w:left w:val="none" w:sz="0" w:space="0" w:color="auto"/>
        <w:bottom w:val="none" w:sz="0" w:space="0" w:color="auto"/>
        <w:right w:val="none" w:sz="0" w:space="0" w:color="auto"/>
      </w:divBdr>
    </w:div>
    <w:div w:id="282812550">
      <w:bodyDiv w:val="1"/>
      <w:marLeft w:val="0"/>
      <w:marRight w:val="0"/>
      <w:marTop w:val="0"/>
      <w:marBottom w:val="0"/>
      <w:divBdr>
        <w:top w:val="none" w:sz="0" w:space="0" w:color="auto"/>
        <w:left w:val="none" w:sz="0" w:space="0" w:color="auto"/>
        <w:bottom w:val="none" w:sz="0" w:space="0" w:color="auto"/>
        <w:right w:val="none" w:sz="0" w:space="0" w:color="auto"/>
      </w:divBdr>
    </w:div>
    <w:div w:id="284696559">
      <w:bodyDiv w:val="1"/>
      <w:marLeft w:val="0"/>
      <w:marRight w:val="0"/>
      <w:marTop w:val="0"/>
      <w:marBottom w:val="0"/>
      <w:divBdr>
        <w:top w:val="none" w:sz="0" w:space="0" w:color="auto"/>
        <w:left w:val="none" w:sz="0" w:space="0" w:color="auto"/>
        <w:bottom w:val="none" w:sz="0" w:space="0" w:color="auto"/>
        <w:right w:val="none" w:sz="0" w:space="0" w:color="auto"/>
      </w:divBdr>
    </w:div>
    <w:div w:id="288166261">
      <w:bodyDiv w:val="1"/>
      <w:marLeft w:val="0"/>
      <w:marRight w:val="0"/>
      <w:marTop w:val="0"/>
      <w:marBottom w:val="0"/>
      <w:divBdr>
        <w:top w:val="none" w:sz="0" w:space="0" w:color="auto"/>
        <w:left w:val="none" w:sz="0" w:space="0" w:color="auto"/>
        <w:bottom w:val="none" w:sz="0" w:space="0" w:color="auto"/>
        <w:right w:val="none" w:sz="0" w:space="0" w:color="auto"/>
      </w:divBdr>
    </w:div>
    <w:div w:id="304702807">
      <w:bodyDiv w:val="1"/>
      <w:marLeft w:val="0"/>
      <w:marRight w:val="0"/>
      <w:marTop w:val="0"/>
      <w:marBottom w:val="0"/>
      <w:divBdr>
        <w:top w:val="none" w:sz="0" w:space="0" w:color="auto"/>
        <w:left w:val="none" w:sz="0" w:space="0" w:color="auto"/>
        <w:bottom w:val="none" w:sz="0" w:space="0" w:color="auto"/>
        <w:right w:val="none" w:sz="0" w:space="0" w:color="auto"/>
      </w:divBdr>
    </w:div>
    <w:div w:id="317611069">
      <w:bodyDiv w:val="1"/>
      <w:marLeft w:val="0"/>
      <w:marRight w:val="0"/>
      <w:marTop w:val="0"/>
      <w:marBottom w:val="0"/>
      <w:divBdr>
        <w:top w:val="none" w:sz="0" w:space="0" w:color="auto"/>
        <w:left w:val="none" w:sz="0" w:space="0" w:color="auto"/>
        <w:bottom w:val="none" w:sz="0" w:space="0" w:color="auto"/>
        <w:right w:val="none" w:sz="0" w:space="0" w:color="auto"/>
      </w:divBdr>
    </w:div>
    <w:div w:id="345795470">
      <w:bodyDiv w:val="1"/>
      <w:marLeft w:val="0"/>
      <w:marRight w:val="0"/>
      <w:marTop w:val="0"/>
      <w:marBottom w:val="0"/>
      <w:divBdr>
        <w:top w:val="none" w:sz="0" w:space="0" w:color="auto"/>
        <w:left w:val="none" w:sz="0" w:space="0" w:color="auto"/>
        <w:bottom w:val="none" w:sz="0" w:space="0" w:color="auto"/>
        <w:right w:val="none" w:sz="0" w:space="0" w:color="auto"/>
      </w:divBdr>
    </w:div>
    <w:div w:id="354385161">
      <w:bodyDiv w:val="1"/>
      <w:marLeft w:val="0"/>
      <w:marRight w:val="0"/>
      <w:marTop w:val="0"/>
      <w:marBottom w:val="0"/>
      <w:divBdr>
        <w:top w:val="none" w:sz="0" w:space="0" w:color="auto"/>
        <w:left w:val="none" w:sz="0" w:space="0" w:color="auto"/>
        <w:bottom w:val="none" w:sz="0" w:space="0" w:color="auto"/>
        <w:right w:val="none" w:sz="0" w:space="0" w:color="auto"/>
      </w:divBdr>
    </w:div>
    <w:div w:id="366371951">
      <w:bodyDiv w:val="1"/>
      <w:marLeft w:val="0"/>
      <w:marRight w:val="0"/>
      <w:marTop w:val="0"/>
      <w:marBottom w:val="0"/>
      <w:divBdr>
        <w:top w:val="none" w:sz="0" w:space="0" w:color="auto"/>
        <w:left w:val="none" w:sz="0" w:space="0" w:color="auto"/>
        <w:bottom w:val="none" w:sz="0" w:space="0" w:color="auto"/>
        <w:right w:val="none" w:sz="0" w:space="0" w:color="auto"/>
      </w:divBdr>
    </w:div>
    <w:div w:id="370346497">
      <w:bodyDiv w:val="1"/>
      <w:marLeft w:val="0"/>
      <w:marRight w:val="0"/>
      <w:marTop w:val="0"/>
      <w:marBottom w:val="0"/>
      <w:divBdr>
        <w:top w:val="none" w:sz="0" w:space="0" w:color="auto"/>
        <w:left w:val="none" w:sz="0" w:space="0" w:color="auto"/>
        <w:bottom w:val="none" w:sz="0" w:space="0" w:color="auto"/>
        <w:right w:val="none" w:sz="0" w:space="0" w:color="auto"/>
      </w:divBdr>
    </w:div>
    <w:div w:id="389152953">
      <w:bodyDiv w:val="1"/>
      <w:marLeft w:val="0"/>
      <w:marRight w:val="0"/>
      <w:marTop w:val="0"/>
      <w:marBottom w:val="0"/>
      <w:divBdr>
        <w:top w:val="none" w:sz="0" w:space="0" w:color="auto"/>
        <w:left w:val="none" w:sz="0" w:space="0" w:color="auto"/>
        <w:bottom w:val="none" w:sz="0" w:space="0" w:color="auto"/>
        <w:right w:val="none" w:sz="0" w:space="0" w:color="auto"/>
      </w:divBdr>
    </w:div>
    <w:div w:id="406659223">
      <w:bodyDiv w:val="1"/>
      <w:marLeft w:val="0"/>
      <w:marRight w:val="0"/>
      <w:marTop w:val="0"/>
      <w:marBottom w:val="0"/>
      <w:divBdr>
        <w:top w:val="none" w:sz="0" w:space="0" w:color="auto"/>
        <w:left w:val="none" w:sz="0" w:space="0" w:color="auto"/>
        <w:bottom w:val="none" w:sz="0" w:space="0" w:color="auto"/>
        <w:right w:val="none" w:sz="0" w:space="0" w:color="auto"/>
      </w:divBdr>
    </w:div>
    <w:div w:id="406733382">
      <w:bodyDiv w:val="1"/>
      <w:marLeft w:val="0"/>
      <w:marRight w:val="0"/>
      <w:marTop w:val="0"/>
      <w:marBottom w:val="0"/>
      <w:divBdr>
        <w:top w:val="none" w:sz="0" w:space="0" w:color="auto"/>
        <w:left w:val="none" w:sz="0" w:space="0" w:color="auto"/>
        <w:bottom w:val="none" w:sz="0" w:space="0" w:color="auto"/>
        <w:right w:val="none" w:sz="0" w:space="0" w:color="auto"/>
      </w:divBdr>
    </w:div>
    <w:div w:id="440994282">
      <w:bodyDiv w:val="1"/>
      <w:marLeft w:val="0"/>
      <w:marRight w:val="0"/>
      <w:marTop w:val="0"/>
      <w:marBottom w:val="0"/>
      <w:divBdr>
        <w:top w:val="none" w:sz="0" w:space="0" w:color="auto"/>
        <w:left w:val="none" w:sz="0" w:space="0" w:color="auto"/>
        <w:bottom w:val="none" w:sz="0" w:space="0" w:color="auto"/>
        <w:right w:val="none" w:sz="0" w:space="0" w:color="auto"/>
      </w:divBdr>
    </w:div>
    <w:div w:id="443428999">
      <w:bodyDiv w:val="1"/>
      <w:marLeft w:val="0"/>
      <w:marRight w:val="0"/>
      <w:marTop w:val="0"/>
      <w:marBottom w:val="0"/>
      <w:divBdr>
        <w:top w:val="none" w:sz="0" w:space="0" w:color="auto"/>
        <w:left w:val="none" w:sz="0" w:space="0" w:color="auto"/>
        <w:bottom w:val="none" w:sz="0" w:space="0" w:color="auto"/>
        <w:right w:val="none" w:sz="0" w:space="0" w:color="auto"/>
      </w:divBdr>
    </w:div>
    <w:div w:id="443574839">
      <w:bodyDiv w:val="1"/>
      <w:marLeft w:val="0"/>
      <w:marRight w:val="0"/>
      <w:marTop w:val="0"/>
      <w:marBottom w:val="0"/>
      <w:divBdr>
        <w:top w:val="none" w:sz="0" w:space="0" w:color="auto"/>
        <w:left w:val="none" w:sz="0" w:space="0" w:color="auto"/>
        <w:bottom w:val="none" w:sz="0" w:space="0" w:color="auto"/>
        <w:right w:val="none" w:sz="0" w:space="0" w:color="auto"/>
      </w:divBdr>
    </w:div>
    <w:div w:id="449710841">
      <w:bodyDiv w:val="1"/>
      <w:marLeft w:val="0"/>
      <w:marRight w:val="0"/>
      <w:marTop w:val="0"/>
      <w:marBottom w:val="0"/>
      <w:divBdr>
        <w:top w:val="none" w:sz="0" w:space="0" w:color="auto"/>
        <w:left w:val="none" w:sz="0" w:space="0" w:color="auto"/>
        <w:bottom w:val="none" w:sz="0" w:space="0" w:color="auto"/>
        <w:right w:val="none" w:sz="0" w:space="0" w:color="auto"/>
      </w:divBdr>
    </w:div>
    <w:div w:id="459958608">
      <w:bodyDiv w:val="1"/>
      <w:marLeft w:val="0"/>
      <w:marRight w:val="0"/>
      <w:marTop w:val="0"/>
      <w:marBottom w:val="0"/>
      <w:divBdr>
        <w:top w:val="none" w:sz="0" w:space="0" w:color="auto"/>
        <w:left w:val="none" w:sz="0" w:space="0" w:color="auto"/>
        <w:bottom w:val="none" w:sz="0" w:space="0" w:color="auto"/>
        <w:right w:val="none" w:sz="0" w:space="0" w:color="auto"/>
      </w:divBdr>
    </w:div>
    <w:div w:id="475294086">
      <w:bodyDiv w:val="1"/>
      <w:marLeft w:val="0"/>
      <w:marRight w:val="0"/>
      <w:marTop w:val="0"/>
      <w:marBottom w:val="0"/>
      <w:divBdr>
        <w:top w:val="none" w:sz="0" w:space="0" w:color="auto"/>
        <w:left w:val="none" w:sz="0" w:space="0" w:color="auto"/>
        <w:bottom w:val="none" w:sz="0" w:space="0" w:color="auto"/>
        <w:right w:val="none" w:sz="0" w:space="0" w:color="auto"/>
      </w:divBdr>
    </w:div>
    <w:div w:id="480389956">
      <w:bodyDiv w:val="1"/>
      <w:marLeft w:val="0"/>
      <w:marRight w:val="0"/>
      <w:marTop w:val="0"/>
      <w:marBottom w:val="0"/>
      <w:divBdr>
        <w:top w:val="none" w:sz="0" w:space="0" w:color="auto"/>
        <w:left w:val="none" w:sz="0" w:space="0" w:color="auto"/>
        <w:bottom w:val="none" w:sz="0" w:space="0" w:color="auto"/>
        <w:right w:val="none" w:sz="0" w:space="0" w:color="auto"/>
      </w:divBdr>
    </w:div>
    <w:div w:id="494608989">
      <w:bodyDiv w:val="1"/>
      <w:marLeft w:val="0"/>
      <w:marRight w:val="0"/>
      <w:marTop w:val="0"/>
      <w:marBottom w:val="0"/>
      <w:divBdr>
        <w:top w:val="none" w:sz="0" w:space="0" w:color="auto"/>
        <w:left w:val="none" w:sz="0" w:space="0" w:color="auto"/>
        <w:bottom w:val="none" w:sz="0" w:space="0" w:color="auto"/>
        <w:right w:val="none" w:sz="0" w:space="0" w:color="auto"/>
      </w:divBdr>
    </w:div>
    <w:div w:id="530724484">
      <w:bodyDiv w:val="1"/>
      <w:marLeft w:val="0"/>
      <w:marRight w:val="0"/>
      <w:marTop w:val="0"/>
      <w:marBottom w:val="0"/>
      <w:divBdr>
        <w:top w:val="none" w:sz="0" w:space="0" w:color="auto"/>
        <w:left w:val="none" w:sz="0" w:space="0" w:color="auto"/>
        <w:bottom w:val="none" w:sz="0" w:space="0" w:color="auto"/>
        <w:right w:val="none" w:sz="0" w:space="0" w:color="auto"/>
      </w:divBdr>
    </w:div>
    <w:div w:id="554049125">
      <w:bodyDiv w:val="1"/>
      <w:marLeft w:val="0"/>
      <w:marRight w:val="0"/>
      <w:marTop w:val="0"/>
      <w:marBottom w:val="0"/>
      <w:divBdr>
        <w:top w:val="none" w:sz="0" w:space="0" w:color="auto"/>
        <w:left w:val="none" w:sz="0" w:space="0" w:color="auto"/>
        <w:bottom w:val="none" w:sz="0" w:space="0" w:color="auto"/>
        <w:right w:val="none" w:sz="0" w:space="0" w:color="auto"/>
      </w:divBdr>
    </w:div>
    <w:div w:id="561064548">
      <w:bodyDiv w:val="1"/>
      <w:marLeft w:val="0"/>
      <w:marRight w:val="0"/>
      <w:marTop w:val="0"/>
      <w:marBottom w:val="0"/>
      <w:divBdr>
        <w:top w:val="none" w:sz="0" w:space="0" w:color="auto"/>
        <w:left w:val="none" w:sz="0" w:space="0" w:color="auto"/>
        <w:bottom w:val="none" w:sz="0" w:space="0" w:color="auto"/>
        <w:right w:val="none" w:sz="0" w:space="0" w:color="auto"/>
      </w:divBdr>
    </w:div>
    <w:div w:id="594284244">
      <w:bodyDiv w:val="1"/>
      <w:marLeft w:val="0"/>
      <w:marRight w:val="0"/>
      <w:marTop w:val="0"/>
      <w:marBottom w:val="0"/>
      <w:divBdr>
        <w:top w:val="none" w:sz="0" w:space="0" w:color="auto"/>
        <w:left w:val="none" w:sz="0" w:space="0" w:color="auto"/>
        <w:bottom w:val="none" w:sz="0" w:space="0" w:color="auto"/>
        <w:right w:val="none" w:sz="0" w:space="0" w:color="auto"/>
      </w:divBdr>
    </w:div>
    <w:div w:id="606086941">
      <w:bodyDiv w:val="1"/>
      <w:marLeft w:val="0"/>
      <w:marRight w:val="0"/>
      <w:marTop w:val="0"/>
      <w:marBottom w:val="0"/>
      <w:divBdr>
        <w:top w:val="none" w:sz="0" w:space="0" w:color="auto"/>
        <w:left w:val="none" w:sz="0" w:space="0" w:color="auto"/>
        <w:bottom w:val="none" w:sz="0" w:space="0" w:color="auto"/>
        <w:right w:val="none" w:sz="0" w:space="0" w:color="auto"/>
      </w:divBdr>
    </w:div>
    <w:div w:id="606087772">
      <w:bodyDiv w:val="1"/>
      <w:marLeft w:val="0"/>
      <w:marRight w:val="0"/>
      <w:marTop w:val="0"/>
      <w:marBottom w:val="0"/>
      <w:divBdr>
        <w:top w:val="none" w:sz="0" w:space="0" w:color="auto"/>
        <w:left w:val="none" w:sz="0" w:space="0" w:color="auto"/>
        <w:bottom w:val="none" w:sz="0" w:space="0" w:color="auto"/>
        <w:right w:val="none" w:sz="0" w:space="0" w:color="auto"/>
      </w:divBdr>
    </w:div>
    <w:div w:id="628779471">
      <w:bodyDiv w:val="1"/>
      <w:marLeft w:val="0"/>
      <w:marRight w:val="0"/>
      <w:marTop w:val="0"/>
      <w:marBottom w:val="0"/>
      <w:divBdr>
        <w:top w:val="none" w:sz="0" w:space="0" w:color="auto"/>
        <w:left w:val="none" w:sz="0" w:space="0" w:color="auto"/>
        <w:bottom w:val="none" w:sz="0" w:space="0" w:color="auto"/>
        <w:right w:val="none" w:sz="0" w:space="0" w:color="auto"/>
      </w:divBdr>
    </w:div>
    <w:div w:id="633021243">
      <w:bodyDiv w:val="1"/>
      <w:marLeft w:val="0"/>
      <w:marRight w:val="0"/>
      <w:marTop w:val="0"/>
      <w:marBottom w:val="0"/>
      <w:divBdr>
        <w:top w:val="none" w:sz="0" w:space="0" w:color="auto"/>
        <w:left w:val="none" w:sz="0" w:space="0" w:color="auto"/>
        <w:bottom w:val="none" w:sz="0" w:space="0" w:color="auto"/>
        <w:right w:val="none" w:sz="0" w:space="0" w:color="auto"/>
      </w:divBdr>
    </w:div>
    <w:div w:id="655836504">
      <w:bodyDiv w:val="1"/>
      <w:marLeft w:val="0"/>
      <w:marRight w:val="0"/>
      <w:marTop w:val="0"/>
      <w:marBottom w:val="0"/>
      <w:divBdr>
        <w:top w:val="none" w:sz="0" w:space="0" w:color="auto"/>
        <w:left w:val="none" w:sz="0" w:space="0" w:color="auto"/>
        <w:bottom w:val="none" w:sz="0" w:space="0" w:color="auto"/>
        <w:right w:val="none" w:sz="0" w:space="0" w:color="auto"/>
      </w:divBdr>
    </w:div>
    <w:div w:id="664672734">
      <w:bodyDiv w:val="1"/>
      <w:marLeft w:val="0"/>
      <w:marRight w:val="0"/>
      <w:marTop w:val="0"/>
      <w:marBottom w:val="0"/>
      <w:divBdr>
        <w:top w:val="none" w:sz="0" w:space="0" w:color="auto"/>
        <w:left w:val="none" w:sz="0" w:space="0" w:color="auto"/>
        <w:bottom w:val="none" w:sz="0" w:space="0" w:color="auto"/>
        <w:right w:val="none" w:sz="0" w:space="0" w:color="auto"/>
      </w:divBdr>
    </w:div>
    <w:div w:id="712313509">
      <w:bodyDiv w:val="1"/>
      <w:marLeft w:val="0"/>
      <w:marRight w:val="0"/>
      <w:marTop w:val="0"/>
      <w:marBottom w:val="0"/>
      <w:divBdr>
        <w:top w:val="none" w:sz="0" w:space="0" w:color="auto"/>
        <w:left w:val="none" w:sz="0" w:space="0" w:color="auto"/>
        <w:bottom w:val="none" w:sz="0" w:space="0" w:color="auto"/>
        <w:right w:val="none" w:sz="0" w:space="0" w:color="auto"/>
      </w:divBdr>
    </w:div>
    <w:div w:id="714038734">
      <w:bodyDiv w:val="1"/>
      <w:marLeft w:val="0"/>
      <w:marRight w:val="0"/>
      <w:marTop w:val="0"/>
      <w:marBottom w:val="0"/>
      <w:divBdr>
        <w:top w:val="none" w:sz="0" w:space="0" w:color="auto"/>
        <w:left w:val="none" w:sz="0" w:space="0" w:color="auto"/>
        <w:bottom w:val="none" w:sz="0" w:space="0" w:color="auto"/>
        <w:right w:val="none" w:sz="0" w:space="0" w:color="auto"/>
      </w:divBdr>
    </w:div>
    <w:div w:id="721559010">
      <w:bodyDiv w:val="1"/>
      <w:marLeft w:val="0"/>
      <w:marRight w:val="0"/>
      <w:marTop w:val="0"/>
      <w:marBottom w:val="0"/>
      <w:divBdr>
        <w:top w:val="none" w:sz="0" w:space="0" w:color="auto"/>
        <w:left w:val="none" w:sz="0" w:space="0" w:color="auto"/>
        <w:bottom w:val="none" w:sz="0" w:space="0" w:color="auto"/>
        <w:right w:val="none" w:sz="0" w:space="0" w:color="auto"/>
      </w:divBdr>
    </w:div>
    <w:div w:id="725643042">
      <w:bodyDiv w:val="1"/>
      <w:marLeft w:val="0"/>
      <w:marRight w:val="0"/>
      <w:marTop w:val="0"/>
      <w:marBottom w:val="0"/>
      <w:divBdr>
        <w:top w:val="none" w:sz="0" w:space="0" w:color="auto"/>
        <w:left w:val="none" w:sz="0" w:space="0" w:color="auto"/>
        <w:bottom w:val="none" w:sz="0" w:space="0" w:color="auto"/>
        <w:right w:val="none" w:sz="0" w:space="0" w:color="auto"/>
      </w:divBdr>
    </w:div>
    <w:div w:id="748111539">
      <w:bodyDiv w:val="1"/>
      <w:marLeft w:val="0"/>
      <w:marRight w:val="0"/>
      <w:marTop w:val="0"/>
      <w:marBottom w:val="0"/>
      <w:divBdr>
        <w:top w:val="none" w:sz="0" w:space="0" w:color="auto"/>
        <w:left w:val="none" w:sz="0" w:space="0" w:color="auto"/>
        <w:bottom w:val="none" w:sz="0" w:space="0" w:color="auto"/>
        <w:right w:val="none" w:sz="0" w:space="0" w:color="auto"/>
      </w:divBdr>
    </w:div>
    <w:div w:id="756555038">
      <w:bodyDiv w:val="1"/>
      <w:marLeft w:val="0"/>
      <w:marRight w:val="0"/>
      <w:marTop w:val="0"/>
      <w:marBottom w:val="0"/>
      <w:divBdr>
        <w:top w:val="none" w:sz="0" w:space="0" w:color="auto"/>
        <w:left w:val="none" w:sz="0" w:space="0" w:color="auto"/>
        <w:bottom w:val="none" w:sz="0" w:space="0" w:color="auto"/>
        <w:right w:val="none" w:sz="0" w:space="0" w:color="auto"/>
      </w:divBdr>
    </w:div>
    <w:div w:id="807669977">
      <w:bodyDiv w:val="1"/>
      <w:marLeft w:val="0"/>
      <w:marRight w:val="0"/>
      <w:marTop w:val="0"/>
      <w:marBottom w:val="0"/>
      <w:divBdr>
        <w:top w:val="none" w:sz="0" w:space="0" w:color="auto"/>
        <w:left w:val="none" w:sz="0" w:space="0" w:color="auto"/>
        <w:bottom w:val="none" w:sz="0" w:space="0" w:color="auto"/>
        <w:right w:val="none" w:sz="0" w:space="0" w:color="auto"/>
      </w:divBdr>
    </w:div>
    <w:div w:id="811480199">
      <w:bodyDiv w:val="1"/>
      <w:marLeft w:val="0"/>
      <w:marRight w:val="0"/>
      <w:marTop w:val="0"/>
      <w:marBottom w:val="0"/>
      <w:divBdr>
        <w:top w:val="none" w:sz="0" w:space="0" w:color="auto"/>
        <w:left w:val="none" w:sz="0" w:space="0" w:color="auto"/>
        <w:bottom w:val="none" w:sz="0" w:space="0" w:color="auto"/>
        <w:right w:val="none" w:sz="0" w:space="0" w:color="auto"/>
      </w:divBdr>
    </w:div>
    <w:div w:id="850950607">
      <w:bodyDiv w:val="1"/>
      <w:marLeft w:val="0"/>
      <w:marRight w:val="0"/>
      <w:marTop w:val="0"/>
      <w:marBottom w:val="0"/>
      <w:divBdr>
        <w:top w:val="none" w:sz="0" w:space="0" w:color="auto"/>
        <w:left w:val="none" w:sz="0" w:space="0" w:color="auto"/>
        <w:bottom w:val="none" w:sz="0" w:space="0" w:color="auto"/>
        <w:right w:val="none" w:sz="0" w:space="0" w:color="auto"/>
      </w:divBdr>
    </w:div>
    <w:div w:id="851601788">
      <w:bodyDiv w:val="1"/>
      <w:marLeft w:val="0"/>
      <w:marRight w:val="0"/>
      <w:marTop w:val="0"/>
      <w:marBottom w:val="0"/>
      <w:divBdr>
        <w:top w:val="none" w:sz="0" w:space="0" w:color="auto"/>
        <w:left w:val="none" w:sz="0" w:space="0" w:color="auto"/>
        <w:bottom w:val="none" w:sz="0" w:space="0" w:color="auto"/>
        <w:right w:val="none" w:sz="0" w:space="0" w:color="auto"/>
      </w:divBdr>
    </w:div>
    <w:div w:id="912160148">
      <w:bodyDiv w:val="1"/>
      <w:marLeft w:val="0"/>
      <w:marRight w:val="0"/>
      <w:marTop w:val="0"/>
      <w:marBottom w:val="0"/>
      <w:divBdr>
        <w:top w:val="none" w:sz="0" w:space="0" w:color="auto"/>
        <w:left w:val="none" w:sz="0" w:space="0" w:color="auto"/>
        <w:bottom w:val="none" w:sz="0" w:space="0" w:color="auto"/>
        <w:right w:val="none" w:sz="0" w:space="0" w:color="auto"/>
      </w:divBdr>
    </w:div>
    <w:div w:id="918976998">
      <w:bodyDiv w:val="1"/>
      <w:marLeft w:val="0"/>
      <w:marRight w:val="0"/>
      <w:marTop w:val="0"/>
      <w:marBottom w:val="0"/>
      <w:divBdr>
        <w:top w:val="none" w:sz="0" w:space="0" w:color="auto"/>
        <w:left w:val="none" w:sz="0" w:space="0" w:color="auto"/>
        <w:bottom w:val="none" w:sz="0" w:space="0" w:color="auto"/>
        <w:right w:val="none" w:sz="0" w:space="0" w:color="auto"/>
      </w:divBdr>
    </w:div>
    <w:div w:id="934171039">
      <w:bodyDiv w:val="1"/>
      <w:marLeft w:val="0"/>
      <w:marRight w:val="0"/>
      <w:marTop w:val="0"/>
      <w:marBottom w:val="0"/>
      <w:divBdr>
        <w:top w:val="none" w:sz="0" w:space="0" w:color="auto"/>
        <w:left w:val="none" w:sz="0" w:space="0" w:color="auto"/>
        <w:bottom w:val="none" w:sz="0" w:space="0" w:color="auto"/>
        <w:right w:val="none" w:sz="0" w:space="0" w:color="auto"/>
      </w:divBdr>
    </w:div>
    <w:div w:id="938029338">
      <w:bodyDiv w:val="1"/>
      <w:marLeft w:val="0"/>
      <w:marRight w:val="0"/>
      <w:marTop w:val="0"/>
      <w:marBottom w:val="0"/>
      <w:divBdr>
        <w:top w:val="none" w:sz="0" w:space="0" w:color="auto"/>
        <w:left w:val="none" w:sz="0" w:space="0" w:color="auto"/>
        <w:bottom w:val="none" w:sz="0" w:space="0" w:color="auto"/>
        <w:right w:val="none" w:sz="0" w:space="0" w:color="auto"/>
      </w:divBdr>
    </w:div>
    <w:div w:id="982809057">
      <w:bodyDiv w:val="1"/>
      <w:marLeft w:val="0"/>
      <w:marRight w:val="0"/>
      <w:marTop w:val="0"/>
      <w:marBottom w:val="0"/>
      <w:divBdr>
        <w:top w:val="none" w:sz="0" w:space="0" w:color="auto"/>
        <w:left w:val="none" w:sz="0" w:space="0" w:color="auto"/>
        <w:bottom w:val="none" w:sz="0" w:space="0" w:color="auto"/>
        <w:right w:val="none" w:sz="0" w:space="0" w:color="auto"/>
      </w:divBdr>
    </w:div>
    <w:div w:id="1025322822">
      <w:bodyDiv w:val="1"/>
      <w:marLeft w:val="0"/>
      <w:marRight w:val="0"/>
      <w:marTop w:val="0"/>
      <w:marBottom w:val="0"/>
      <w:divBdr>
        <w:top w:val="none" w:sz="0" w:space="0" w:color="auto"/>
        <w:left w:val="none" w:sz="0" w:space="0" w:color="auto"/>
        <w:bottom w:val="none" w:sz="0" w:space="0" w:color="auto"/>
        <w:right w:val="none" w:sz="0" w:space="0" w:color="auto"/>
      </w:divBdr>
    </w:div>
    <w:div w:id="1090662869">
      <w:bodyDiv w:val="1"/>
      <w:marLeft w:val="0"/>
      <w:marRight w:val="0"/>
      <w:marTop w:val="0"/>
      <w:marBottom w:val="0"/>
      <w:divBdr>
        <w:top w:val="none" w:sz="0" w:space="0" w:color="auto"/>
        <w:left w:val="none" w:sz="0" w:space="0" w:color="auto"/>
        <w:bottom w:val="none" w:sz="0" w:space="0" w:color="auto"/>
        <w:right w:val="none" w:sz="0" w:space="0" w:color="auto"/>
      </w:divBdr>
    </w:div>
    <w:div w:id="1161389863">
      <w:bodyDiv w:val="1"/>
      <w:marLeft w:val="0"/>
      <w:marRight w:val="0"/>
      <w:marTop w:val="0"/>
      <w:marBottom w:val="0"/>
      <w:divBdr>
        <w:top w:val="none" w:sz="0" w:space="0" w:color="auto"/>
        <w:left w:val="none" w:sz="0" w:space="0" w:color="auto"/>
        <w:bottom w:val="none" w:sz="0" w:space="0" w:color="auto"/>
        <w:right w:val="none" w:sz="0" w:space="0" w:color="auto"/>
      </w:divBdr>
    </w:div>
    <w:div w:id="1162234441">
      <w:bodyDiv w:val="1"/>
      <w:marLeft w:val="0"/>
      <w:marRight w:val="0"/>
      <w:marTop w:val="0"/>
      <w:marBottom w:val="0"/>
      <w:divBdr>
        <w:top w:val="none" w:sz="0" w:space="0" w:color="auto"/>
        <w:left w:val="none" w:sz="0" w:space="0" w:color="auto"/>
        <w:bottom w:val="none" w:sz="0" w:space="0" w:color="auto"/>
        <w:right w:val="none" w:sz="0" w:space="0" w:color="auto"/>
      </w:divBdr>
    </w:div>
    <w:div w:id="1180119424">
      <w:bodyDiv w:val="1"/>
      <w:marLeft w:val="0"/>
      <w:marRight w:val="0"/>
      <w:marTop w:val="0"/>
      <w:marBottom w:val="0"/>
      <w:divBdr>
        <w:top w:val="none" w:sz="0" w:space="0" w:color="auto"/>
        <w:left w:val="none" w:sz="0" w:space="0" w:color="auto"/>
        <w:bottom w:val="none" w:sz="0" w:space="0" w:color="auto"/>
        <w:right w:val="none" w:sz="0" w:space="0" w:color="auto"/>
      </w:divBdr>
    </w:div>
    <w:div w:id="1181434300">
      <w:bodyDiv w:val="1"/>
      <w:marLeft w:val="0"/>
      <w:marRight w:val="0"/>
      <w:marTop w:val="0"/>
      <w:marBottom w:val="0"/>
      <w:divBdr>
        <w:top w:val="none" w:sz="0" w:space="0" w:color="auto"/>
        <w:left w:val="none" w:sz="0" w:space="0" w:color="auto"/>
        <w:bottom w:val="none" w:sz="0" w:space="0" w:color="auto"/>
        <w:right w:val="none" w:sz="0" w:space="0" w:color="auto"/>
      </w:divBdr>
    </w:div>
    <w:div w:id="1219052002">
      <w:bodyDiv w:val="1"/>
      <w:marLeft w:val="0"/>
      <w:marRight w:val="0"/>
      <w:marTop w:val="0"/>
      <w:marBottom w:val="0"/>
      <w:divBdr>
        <w:top w:val="none" w:sz="0" w:space="0" w:color="auto"/>
        <w:left w:val="none" w:sz="0" w:space="0" w:color="auto"/>
        <w:bottom w:val="none" w:sz="0" w:space="0" w:color="auto"/>
        <w:right w:val="none" w:sz="0" w:space="0" w:color="auto"/>
      </w:divBdr>
    </w:div>
    <w:div w:id="1259869078">
      <w:bodyDiv w:val="1"/>
      <w:marLeft w:val="0"/>
      <w:marRight w:val="0"/>
      <w:marTop w:val="0"/>
      <w:marBottom w:val="0"/>
      <w:divBdr>
        <w:top w:val="none" w:sz="0" w:space="0" w:color="auto"/>
        <w:left w:val="none" w:sz="0" w:space="0" w:color="auto"/>
        <w:bottom w:val="none" w:sz="0" w:space="0" w:color="auto"/>
        <w:right w:val="none" w:sz="0" w:space="0" w:color="auto"/>
      </w:divBdr>
    </w:div>
    <w:div w:id="1264148612">
      <w:bodyDiv w:val="1"/>
      <w:marLeft w:val="0"/>
      <w:marRight w:val="0"/>
      <w:marTop w:val="0"/>
      <w:marBottom w:val="0"/>
      <w:divBdr>
        <w:top w:val="none" w:sz="0" w:space="0" w:color="auto"/>
        <w:left w:val="none" w:sz="0" w:space="0" w:color="auto"/>
        <w:bottom w:val="none" w:sz="0" w:space="0" w:color="auto"/>
        <w:right w:val="none" w:sz="0" w:space="0" w:color="auto"/>
      </w:divBdr>
    </w:div>
    <w:div w:id="1268657993">
      <w:bodyDiv w:val="1"/>
      <w:marLeft w:val="0"/>
      <w:marRight w:val="0"/>
      <w:marTop w:val="0"/>
      <w:marBottom w:val="0"/>
      <w:divBdr>
        <w:top w:val="none" w:sz="0" w:space="0" w:color="auto"/>
        <w:left w:val="none" w:sz="0" w:space="0" w:color="auto"/>
        <w:bottom w:val="none" w:sz="0" w:space="0" w:color="auto"/>
        <w:right w:val="none" w:sz="0" w:space="0" w:color="auto"/>
      </w:divBdr>
    </w:div>
    <w:div w:id="1275209985">
      <w:bodyDiv w:val="1"/>
      <w:marLeft w:val="0"/>
      <w:marRight w:val="0"/>
      <w:marTop w:val="0"/>
      <w:marBottom w:val="0"/>
      <w:divBdr>
        <w:top w:val="none" w:sz="0" w:space="0" w:color="auto"/>
        <w:left w:val="none" w:sz="0" w:space="0" w:color="auto"/>
        <w:bottom w:val="none" w:sz="0" w:space="0" w:color="auto"/>
        <w:right w:val="none" w:sz="0" w:space="0" w:color="auto"/>
      </w:divBdr>
    </w:div>
    <w:div w:id="1279609536">
      <w:bodyDiv w:val="1"/>
      <w:marLeft w:val="0"/>
      <w:marRight w:val="0"/>
      <w:marTop w:val="0"/>
      <w:marBottom w:val="0"/>
      <w:divBdr>
        <w:top w:val="none" w:sz="0" w:space="0" w:color="auto"/>
        <w:left w:val="none" w:sz="0" w:space="0" w:color="auto"/>
        <w:bottom w:val="none" w:sz="0" w:space="0" w:color="auto"/>
        <w:right w:val="none" w:sz="0" w:space="0" w:color="auto"/>
      </w:divBdr>
    </w:div>
    <w:div w:id="1285965815">
      <w:bodyDiv w:val="1"/>
      <w:marLeft w:val="0"/>
      <w:marRight w:val="0"/>
      <w:marTop w:val="0"/>
      <w:marBottom w:val="0"/>
      <w:divBdr>
        <w:top w:val="none" w:sz="0" w:space="0" w:color="auto"/>
        <w:left w:val="none" w:sz="0" w:space="0" w:color="auto"/>
        <w:bottom w:val="none" w:sz="0" w:space="0" w:color="auto"/>
        <w:right w:val="none" w:sz="0" w:space="0" w:color="auto"/>
      </w:divBdr>
    </w:div>
    <w:div w:id="1299073429">
      <w:bodyDiv w:val="1"/>
      <w:marLeft w:val="0"/>
      <w:marRight w:val="0"/>
      <w:marTop w:val="0"/>
      <w:marBottom w:val="0"/>
      <w:divBdr>
        <w:top w:val="none" w:sz="0" w:space="0" w:color="auto"/>
        <w:left w:val="none" w:sz="0" w:space="0" w:color="auto"/>
        <w:bottom w:val="none" w:sz="0" w:space="0" w:color="auto"/>
        <w:right w:val="none" w:sz="0" w:space="0" w:color="auto"/>
      </w:divBdr>
    </w:div>
    <w:div w:id="1318998391">
      <w:bodyDiv w:val="1"/>
      <w:marLeft w:val="0"/>
      <w:marRight w:val="0"/>
      <w:marTop w:val="0"/>
      <w:marBottom w:val="0"/>
      <w:divBdr>
        <w:top w:val="none" w:sz="0" w:space="0" w:color="auto"/>
        <w:left w:val="none" w:sz="0" w:space="0" w:color="auto"/>
        <w:bottom w:val="none" w:sz="0" w:space="0" w:color="auto"/>
        <w:right w:val="none" w:sz="0" w:space="0" w:color="auto"/>
      </w:divBdr>
    </w:div>
    <w:div w:id="1327395683">
      <w:bodyDiv w:val="1"/>
      <w:marLeft w:val="0"/>
      <w:marRight w:val="0"/>
      <w:marTop w:val="0"/>
      <w:marBottom w:val="0"/>
      <w:divBdr>
        <w:top w:val="none" w:sz="0" w:space="0" w:color="auto"/>
        <w:left w:val="none" w:sz="0" w:space="0" w:color="auto"/>
        <w:bottom w:val="none" w:sz="0" w:space="0" w:color="auto"/>
        <w:right w:val="none" w:sz="0" w:space="0" w:color="auto"/>
      </w:divBdr>
    </w:div>
    <w:div w:id="1328171403">
      <w:bodyDiv w:val="1"/>
      <w:marLeft w:val="0"/>
      <w:marRight w:val="0"/>
      <w:marTop w:val="0"/>
      <w:marBottom w:val="0"/>
      <w:divBdr>
        <w:top w:val="none" w:sz="0" w:space="0" w:color="auto"/>
        <w:left w:val="none" w:sz="0" w:space="0" w:color="auto"/>
        <w:bottom w:val="none" w:sz="0" w:space="0" w:color="auto"/>
        <w:right w:val="none" w:sz="0" w:space="0" w:color="auto"/>
      </w:divBdr>
    </w:div>
    <w:div w:id="1351681351">
      <w:bodyDiv w:val="1"/>
      <w:marLeft w:val="0"/>
      <w:marRight w:val="0"/>
      <w:marTop w:val="0"/>
      <w:marBottom w:val="0"/>
      <w:divBdr>
        <w:top w:val="none" w:sz="0" w:space="0" w:color="auto"/>
        <w:left w:val="none" w:sz="0" w:space="0" w:color="auto"/>
        <w:bottom w:val="none" w:sz="0" w:space="0" w:color="auto"/>
        <w:right w:val="none" w:sz="0" w:space="0" w:color="auto"/>
      </w:divBdr>
    </w:div>
    <w:div w:id="1361012837">
      <w:bodyDiv w:val="1"/>
      <w:marLeft w:val="0"/>
      <w:marRight w:val="0"/>
      <w:marTop w:val="0"/>
      <w:marBottom w:val="0"/>
      <w:divBdr>
        <w:top w:val="none" w:sz="0" w:space="0" w:color="auto"/>
        <w:left w:val="none" w:sz="0" w:space="0" w:color="auto"/>
        <w:bottom w:val="none" w:sz="0" w:space="0" w:color="auto"/>
        <w:right w:val="none" w:sz="0" w:space="0" w:color="auto"/>
      </w:divBdr>
    </w:div>
    <w:div w:id="1377698036">
      <w:bodyDiv w:val="1"/>
      <w:marLeft w:val="0"/>
      <w:marRight w:val="0"/>
      <w:marTop w:val="0"/>
      <w:marBottom w:val="0"/>
      <w:divBdr>
        <w:top w:val="none" w:sz="0" w:space="0" w:color="auto"/>
        <w:left w:val="none" w:sz="0" w:space="0" w:color="auto"/>
        <w:bottom w:val="none" w:sz="0" w:space="0" w:color="auto"/>
        <w:right w:val="none" w:sz="0" w:space="0" w:color="auto"/>
      </w:divBdr>
    </w:div>
    <w:div w:id="1386757318">
      <w:bodyDiv w:val="1"/>
      <w:marLeft w:val="0"/>
      <w:marRight w:val="0"/>
      <w:marTop w:val="0"/>
      <w:marBottom w:val="0"/>
      <w:divBdr>
        <w:top w:val="none" w:sz="0" w:space="0" w:color="auto"/>
        <w:left w:val="none" w:sz="0" w:space="0" w:color="auto"/>
        <w:bottom w:val="none" w:sz="0" w:space="0" w:color="auto"/>
        <w:right w:val="none" w:sz="0" w:space="0" w:color="auto"/>
      </w:divBdr>
    </w:div>
    <w:div w:id="1391615490">
      <w:bodyDiv w:val="1"/>
      <w:marLeft w:val="0"/>
      <w:marRight w:val="0"/>
      <w:marTop w:val="0"/>
      <w:marBottom w:val="0"/>
      <w:divBdr>
        <w:top w:val="none" w:sz="0" w:space="0" w:color="auto"/>
        <w:left w:val="none" w:sz="0" w:space="0" w:color="auto"/>
        <w:bottom w:val="none" w:sz="0" w:space="0" w:color="auto"/>
        <w:right w:val="none" w:sz="0" w:space="0" w:color="auto"/>
      </w:divBdr>
    </w:div>
    <w:div w:id="1396004847">
      <w:bodyDiv w:val="1"/>
      <w:marLeft w:val="0"/>
      <w:marRight w:val="0"/>
      <w:marTop w:val="0"/>
      <w:marBottom w:val="0"/>
      <w:divBdr>
        <w:top w:val="none" w:sz="0" w:space="0" w:color="auto"/>
        <w:left w:val="none" w:sz="0" w:space="0" w:color="auto"/>
        <w:bottom w:val="none" w:sz="0" w:space="0" w:color="auto"/>
        <w:right w:val="none" w:sz="0" w:space="0" w:color="auto"/>
      </w:divBdr>
    </w:div>
    <w:div w:id="1399673117">
      <w:bodyDiv w:val="1"/>
      <w:marLeft w:val="0"/>
      <w:marRight w:val="0"/>
      <w:marTop w:val="0"/>
      <w:marBottom w:val="0"/>
      <w:divBdr>
        <w:top w:val="none" w:sz="0" w:space="0" w:color="auto"/>
        <w:left w:val="none" w:sz="0" w:space="0" w:color="auto"/>
        <w:bottom w:val="none" w:sz="0" w:space="0" w:color="auto"/>
        <w:right w:val="none" w:sz="0" w:space="0" w:color="auto"/>
      </w:divBdr>
    </w:div>
    <w:div w:id="1409962692">
      <w:bodyDiv w:val="1"/>
      <w:marLeft w:val="0"/>
      <w:marRight w:val="0"/>
      <w:marTop w:val="0"/>
      <w:marBottom w:val="0"/>
      <w:divBdr>
        <w:top w:val="none" w:sz="0" w:space="0" w:color="auto"/>
        <w:left w:val="none" w:sz="0" w:space="0" w:color="auto"/>
        <w:bottom w:val="none" w:sz="0" w:space="0" w:color="auto"/>
        <w:right w:val="none" w:sz="0" w:space="0" w:color="auto"/>
      </w:divBdr>
    </w:div>
    <w:div w:id="1410038914">
      <w:bodyDiv w:val="1"/>
      <w:marLeft w:val="0"/>
      <w:marRight w:val="0"/>
      <w:marTop w:val="0"/>
      <w:marBottom w:val="0"/>
      <w:divBdr>
        <w:top w:val="none" w:sz="0" w:space="0" w:color="auto"/>
        <w:left w:val="none" w:sz="0" w:space="0" w:color="auto"/>
        <w:bottom w:val="none" w:sz="0" w:space="0" w:color="auto"/>
        <w:right w:val="none" w:sz="0" w:space="0" w:color="auto"/>
      </w:divBdr>
    </w:div>
    <w:div w:id="1435443657">
      <w:bodyDiv w:val="1"/>
      <w:marLeft w:val="0"/>
      <w:marRight w:val="0"/>
      <w:marTop w:val="0"/>
      <w:marBottom w:val="0"/>
      <w:divBdr>
        <w:top w:val="none" w:sz="0" w:space="0" w:color="auto"/>
        <w:left w:val="none" w:sz="0" w:space="0" w:color="auto"/>
        <w:bottom w:val="none" w:sz="0" w:space="0" w:color="auto"/>
        <w:right w:val="none" w:sz="0" w:space="0" w:color="auto"/>
      </w:divBdr>
    </w:div>
    <w:div w:id="1451630736">
      <w:bodyDiv w:val="1"/>
      <w:marLeft w:val="0"/>
      <w:marRight w:val="0"/>
      <w:marTop w:val="0"/>
      <w:marBottom w:val="0"/>
      <w:divBdr>
        <w:top w:val="none" w:sz="0" w:space="0" w:color="auto"/>
        <w:left w:val="none" w:sz="0" w:space="0" w:color="auto"/>
        <w:bottom w:val="none" w:sz="0" w:space="0" w:color="auto"/>
        <w:right w:val="none" w:sz="0" w:space="0" w:color="auto"/>
      </w:divBdr>
    </w:div>
    <w:div w:id="1464156262">
      <w:bodyDiv w:val="1"/>
      <w:marLeft w:val="0"/>
      <w:marRight w:val="0"/>
      <w:marTop w:val="0"/>
      <w:marBottom w:val="0"/>
      <w:divBdr>
        <w:top w:val="none" w:sz="0" w:space="0" w:color="auto"/>
        <w:left w:val="none" w:sz="0" w:space="0" w:color="auto"/>
        <w:bottom w:val="none" w:sz="0" w:space="0" w:color="auto"/>
        <w:right w:val="none" w:sz="0" w:space="0" w:color="auto"/>
      </w:divBdr>
    </w:div>
    <w:div w:id="1476408420">
      <w:bodyDiv w:val="1"/>
      <w:marLeft w:val="0"/>
      <w:marRight w:val="0"/>
      <w:marTop w:val="0"/>
      <w:marBottom w:val="0"/>
      <w:divBdr>
        <w:top w:val="none" w:sz="0" w:space="0" w:color="auto"/>
        <w:left w:val="none" w:sz="0" w:space="0" w:color="auto"/>
        <w:bottom w:val="none" w:sz="0" w:space="0" w:color="auto"/>
        <w:right w:val="none" w:sz="0" w:space="0" w:color="auto"/>
      </w:divBdr>
    </w:div>
    <w:div w:id="1481190086">
      <w:bodyDiv w:val="1"/>
      <w:marLeft w:val="0"/>
      <w:marRight w:val="0"/>
      <w:marTop w:val="0"/>
      <w:marBottom w:val="0"/>
      <w:divBdr>
        <w:top w:val="none" w:sz="0" w:space="0" w:color="auto"/>
        <w:left w:val="none" w:sz="0" w:space="0" w:color="auto"/>
        <w:bottom w:val="none" w:sz="0" w:space="0" w:color="auto"/>
        <w:right w:val="none" w:sz="0" w:space="0" w:color="auto"/>
      </w:divBdr>
    </w:div>
    <w:div w:id="1485077839">
      <w:bodyDiv w:val="1"/>
      <w:marLeft w:val="0"/>
      <w:marRight w:val="0"/>
      <w:marTop w:val="0"/>
      <w:marBottom w:val="0"/>
      <w:divBdr>
        <w:top w:val="none" w:sz="0" w:space="0" w:color="auto"/>
        <w:left w:val="none" w:sz="0" w:space="0" w:color="auto"/>
        <w:bottom w:val="none" w:sz="0" w:space="0" w:color="auto"/>
        <w:right w:val="none" w:sz="0" w:space="0" w:color="auto"/>
      </w:divBdr>
    </w:div>
    <w:div w:id="1492403588">
      <w:bodyDiv w:val="1"/>
      <w:marLeft w:val="0"/>
      <w:marRight w:val="0"/>
      <w:marTop w:val="0"/>
      <w:marBottom w:val="0"/>
      <w:divBdr>
        <w:top w:val="none" w:sz="0" w:space="0" w:color="auto"/>
        <w:left w:val="none" w:sz="0" w:space="0" w:color="auto"/>
        <w:bottom w:val="none" w:sz="0" w:space="0" w:color="auto"/>
        <w:right w:val="none" w:sz="0" w:space="0" w:color="auto"/>
      </w:divBdr>
    </w:div>
    <w:div w:id="1543445075">
      <w:bodyDiv w:val="1"/>
      <w:marLeft w:val="0"/>
      <w:marRight w:val="0"/>
      <w:marTop w:val="0"/>
      <w:marBottom w:val="0"/>
      <w:divBdr>
        <w:top w:val="none" w:sz="0" w:space="0" w:color="auto"/>
        <w:left w:val="none" w:sz="0" w:space="0" w:color="auto"/>
        <w:bottom w:val="none" w:sz="0" w:space="0" w:color="auto"/>
        <w:right w:val="none" w:sz="0" w:space="0" w:color="auto"/>
      </w:divBdr>
    </w:div>
    <w:div w:id="1568540038">
      <w:bodyDiv w:val="1"/>
      <w:marLeft w:val="0"/>
      <w:marRight w:val="0"/>
      <w:marTop w:val="0"/>
      <w:marBottom w:val="0"/>
      <w:divBdr>
        <w:top w:val="none" w:sz="0" w:space="0" w:color="auto"/>
        <w:left w:val="none" w:sz="0" w:space="0" w:color="auto"/>
        <w:bottom w:val="none" w:sz="0" w:space="0" w:color="auto"/>
        <w:right w:val="none" w:sz="0" w:space="0" w:color="auto"/>
      </w:divBdr>
    </w:div>
    <w:div w:id="1580210025">
      <w:bodyDiv w:val="1"/>
      <w:marLeft w:val="0"/>
      <w:marRight w:val="0"/>
      <w:marTop w:val="0"/>
      <w:marBottom w:val="0"/>
      <w:divBdr>
        <w:top w:val="none" w:sz="0" w:space="0" w:color="auto"/>
        <w:left w:val="none" w:sz="0" w:space="0" w:color="auto"/>
        <w:bottom w:val="none" w:sz="0" w:space="0" w:color="auto"/>
        <w:right w:val="none" w:sz="0" w:space="0" w:color="auto"/>
      </w:divBdr>
    </w:div>
    <w:div w:id="1587886887">
      <w:bodyDiv w:val="1"/>
      <w:marLeft w:val="0"/>
      <w:marRight w:val="0"/>
      <w:marTop w:val="0"/>
      <w:marBottom w:val="0"/>
      <w:divBdr>
        <w:top w:val="none" w:sz="0" w:space="0" w:color="auto"/>
        <w:left w:val="none" w:sz="0" w:space="0" w:color="auto"/>
        <w:bottom w:val="none" w:sz="0" w:space="0" w:color="auto"/>
        <w:right w:val="none" w:sz="0" w:space="0" w:color="auto"/>
      </w:divBdr>
    </w:div>
    <w:div w:id="1606957403">
      <w:bodyDiv w:val="1"/>
      <w:marLeft w:val="0"/>
      <w:marRight w:val="0"/>
      <w:marTop w:val="0"/>
      <w:marBottom w:val="0"/>
      <w:divBdr>
        <w:top w:val="none" w:sz="0" w:space="0" w:color="auto"/>
        <w:left w:val="none" w:sz="0" w:space="0" w:color="auto"/>
        <w:bottom w:val="none" w:sz="0" w:space="0" w:color="auto"/>
        <w:right w:val="none" w:sz="0" w:space="0" w:color="auto"/>
      </w:divBdr>
    </w:div>
    <w:div w:id="1659261978">
      <w:bodyDiv w:val="1"/>
      <w:marLeft w:val="0"/>
      <w:marRight w:val="0"/>
      <w:marTop w:val="0"/>
      <w:marBottom w:val="0"/>
      <w:divBdr>
        <w:top w:val="none" w:sz="0" w:space="0" w:color="auto"/>
        <w:left w:val="none" w:sz="0" w:space="0" w:color="auto"/>
        <w:bottom w:val="none" w:sz="0" w:space="0" w:color="auto"/>
        <w:right w:val="none" w:sz="0" w:space="0" w:color="auto"/>
      </w:divBdr>
    </w:div>
    <w:div w:id="1659308640">
      <w:bodyDiv w:val="1"/>
      <w:marLeft w:val="0"/>
      <w:marRight w:val="0"/>
      <w:marTop w:val="0"/>
      <w:marBottom w:val="0"/>
      <w:divBdr>
        <w:top w:val="none" w:sz="0" w:space="0" w:color="auto"/>
        <w:left w:val="none" w:sz="0" w:space="0" w:color="auto"/>
        <w:bottom w:val="none" w:sz="0" w:space="0" w:color="auto"/>
        <w:right w:val="none" w:sz="0" w:space="0" w:color="auto"/>
      </w:divBdr>
    </w:div>
    <w:div w:id="1661034267">
      <w:bodyDiv w:val="1"/>
      <w:marLeft w:val="0"/>
      <w:marRight w:val="0"/>
      <w:marTop w:val="0"/>
      <w:marBottom w:val="0"/>
      <w:divBdr>
        <w:top w:val="none" w:sz="0" w:space="0" w:color="auto"/>
        <w:left w:val="none" w:sz="0" w:space="0" w:color="auto"/>
        <w:bottom w:val="none" w:sz="0" w:space="0" w:color="auto"/>
        <w:right w:val="none" w:sz="0" w:space="0" w:color="auto"/>
      </w:divBdr>
    </w:div>
    <w:div w:id="1663123861">
      <w:bodyDiv w:val="1"/>
      <w:marLeft w:val="0"/>
      <w:marRight w:val="0"/>
      <w:marTop w:val="0"/>
      <w:marBottom w:val="0"/>
      <w:divBdr>
        <w:top w:val="none" w:sz="0" w:space="0" w:color="auto"/>
        <w:left w:val="none" w:sz="0" w:space="0" w:color="auto"/>
        <w:bottom w:val="none" w:sz="0" w:space="0" w:color="auto"/>
        <w:right w:val="none" w:sz="0" w:space="0" w:color="auto"/>
      </w:divBdr>
    </w:div>
    <w:div w:id="1663585468">
      <w:bodyDiv w:val="1"/>
      <w:marLeft w:val="0"/>
      <w:marRight w:val="0"/>
      <w:marTop w:val="0"/>
      <w:marBottom w:val="0"/>
      <w:divBdr>
        <w:top w:val="none" w:sz="0" w:space="0" w:color="auto"/>
        <w:left w:val="none" w:sz="0" w:space="0" w:color="auto"/>
        <w:bottom w:val="none" w:sz="0" w:space="0" w:color="auto"/>
        <w:right w:val="none" w:sz="0" w:space="0" w:color="auto"/>
      </w:divBdr>
    </w:div>
    <w:div w:id="1670209433">
      <w:bodyDiv w:val="1"/>
      <w:marLeft w:val="0"/>
      <w:marRight w:val="0"/>
      <w:marTop w:val="0"/>
      <w:marBottom w:val="0"/>
      <w:divBdr>
        <w:top w:val="none" w:sz="0" w:space="0" w:color="auto"/>
        <w:left w:val="none" w:sz="0" w:space="0" w:color="auto"/>
        <w:bottom w:val="none" w:sz="0" w:space="0" w:color="auto"/>
        <w:right w:val="none" w:sz="0" w:space="0" w:color="auto"/>
      </w:divBdr>
    </w:div>
    <w:div w:id="1685664206">
      <w:bodyDiv w:val="1"/>
      <w:marLeft w:val="0"/>
      <w:marRight w:val="0"/>
      <w:marTop w:val="0"/>
      <w:marBottom w:val="0"/>
      <w:divBdr>
        <w:top w:val="none" w:sz="0" w:space="0" w:color="auto"/>
        <w:left w:val="none" w:sz="0" w:space="0" w:color="auto"/>
        <w:bottom w:val="none" w:sz="0" w:space="0" w:color="auto"/>
        <w:right w:val="none" w:sz="0" w:space="0" w:color="auto"/>
      </w:divBdr>
    </w:div>
    <w:div w:id="1686983347">
      <w:bodyDiv w:val="1"/>
      <w:marLeft w:val="0"/>
      <w:marRight w:val="0"/>
      <w:marTop w:val="0"/>
      <w:marBottom w:val="0"/>
      <w:divBdr>
        <w:top w:val="none" w:sz="0" w:space="0" w:color="auto"/>
        <w:left w:val="none" w:sz="0" w:space="0" w:color="auto"/>
        <w:bottom w:val="none" w:sz="0" w:space="0" w:color="auto"/>
        <w:right w:val="none" w:sz="0" w:space="0" w:color="auto"/>
      </w:divBdr>
    </w:div>
    <w:div w:id="1705203950">
      <w:bodyDiv w:val="1"/>
      <w:marLeft w:val="0"/>
      <w:marRight w:val="0"/>
      <w:marTop w:val="0"/>
      <w:marBottom w:val="0"/>
      <w:divBdr>
        <w:top w:val="none" w:sz="0" w:space="0" w:color="auto"/>
        <w:left w:val="none" w:sz="0" w:space="0" w:color="auto"/>
        <w:bottom w:val="none" w:sz="0" w:space="0" w:color="auto"/>
        <w:right w:val="none" w:sz="0" w:space="0" w:color="auto"/>
      </w:divBdr>
    </w:div>
    <w:div w:id="1772892462">
      <w:bodyDiv w:val="1"/>
      <w:marLeft w:val="0"/>
      <w:marRight w:val="0"/>
      <w:marTop w:val="0"/>
      <w:marBottom w:val="0"/>
      <w:divBdr>
        <w:top w:val="none" w:sz="0" w:space="0" w:color="auto"/>
        <w:left w:val="none" w:sz="0" w:space="0" w:color="auto"/>
        <w:bottom w:val="none" w:sz="0" w:space="0" w:color="auto"/>
        <w:right w:val="none" w:sz="0" w:space="0" w:color="auto"/>
      </w:divBdr>
    </w:div>
    <w:div w:id="1786803303">
      <w:bodyDiv w:val="1"/>
      <w:marLeft w:val="0"/>
      <w:marRight w:val="0"/>
      <w:marTop w:val="0"/>
      <w:marBottom w:val="0"/>
      <w:divBdr>
        <w:top w:val="none" w:sz="0" w:space="0" w:color="auto"/>
        <w:left w:val="none" w:sz="0" w:space="0" w:color="auto"/>
        <w:bottom w:val="none" w:sz="0" w:space="0" w:color="auto"/>
        <w:right w:val="none" w:sz="0" w:space="0" w:color="auto"/>
      </w:divBdr>
    </w:div>
    <w:div w:id="1799369601">
      <w:bodyDiv w:val="1"/>
      <w:marLeft w:val="0"/>
      <w:marRight w:val="0"/>
      <w:marTop w:val="0"/>
      <w:marBottom w:val="0"/>
      <w:divBdr>
        <w:top w:val="none" w:sz="0" w:space="0" w:color="auto"/>
        <w:left w:val="none" w:sz="0" w:space="0" w:color="auto"/>
        <w:bottom w:val="none" w:sz="0" w:space="0" w:color="auto"/>
        <w:right w:val="none" w:sz="0" w:space="0" w:color="auto"/>
      </w:divBdr>
    </w:div>
    <w:div w:id="1823160076">
      <w:bodyDiv w:val="1"/>
      <w:marLeft w:val="0"/>
      <w:marRight w:val="0"/>
      <w:marTop w:val="0"/>
      <w:marBottom w:val="0"/>
      <w:divBdr>
        <w:top w:val="none" w:sz="0" w:space="0" w:color="auto"/>
        <w:left w:val="none" w:sz="0" w:space="0" w:color="auto"/>
        <w:bottom w:val="none" w:sz="0" w:space="0" w:color="auto"/>
        <w:right w:val="none" w:sz="0" w:space="0" w:color="auto"/>
      </w:divBdr>
    </w:div>
    <w:div w:id="1834225096">
      <w:bodyDiv w:val="1"/>
      <w:marLeft w:val="0"/>
      <w:marRight w:val="0"/>
      <w:marTop w:val="0"/>
      <w:marBottom w:val="0"/>
      <w:divBdr>
        <w:top w:val="none" w:sz="0" w:space="0" w:color="auto"/>
        <w:left w:val="none" w:sz="0" w:space="0" w:color="auto"/>
        <w:bottom w:val="none" w:sz="0" w:space="0" w:color="auto"/>
        <w:right w:val="none" w:sz="0" w:space="0" w:color="auto"/>
      </w:divBdr>
    </w:div>
    <w:div w:id="1863325482">
      <w:bodyDiv w:val="1"/>
      <w:marLeft w:val="0"/>
      <w:marRight w:val="0"/>
      <w:marTop w:val="0"/>
      <w:marBottom w:val="0"/>
      <w:divBdr>
        <w:top w:val="none" w:sz="0" w:space="0" w:color="auto"/>
        <w:left w:val="none" w:sz="0" w:space="0" w:color="auto"/>
        <w:bottom w:val="none" w:sz="0" w:space="0" w:color="auto"/>
        <w:right w:val="none" w:sz="0" w:space="0" w:color="auto"/>
      </w:divBdr>
    </w:div>
    <w:div w:id="1868592745">
      <w:bodyDiv w:val="1"/>
      <w:marLeft w:val="0"/>
      <w:marRight w:val="0"/>
      <w:marTop w:val="0"/>
      <w:marBottom w:val="0"/>
      <w:divBdr>
        <w:top w:val="none" w:sz="0" w:space="0" w:color="auto"/>
        <w:left w:val="none" w:sz="0" w:space="0" w:color="auto"/>
        <w:bottom w:val="none" w:sz="0" w:space="0" w:color="auto"/>
        <w:right w:val="none" w:sz="0" w:space="0" w:color="auto"/>
      </w:divBdr>
    </w:div>
    <w:div w:id="1874421677">
      <w:bodyDiv w:val="1"/>
      <w:marLeft w:val="0"/>
      <w:marRight w:val="0"/>
      <w:marTop w:val="0"/>
      <w:marBottom w:val="0"/>
      <w:divBdr>
        <w:top w:val="none" w:sz="0" w:space="0" w:color="auto"/>
        <w:left w:val="none" w:sz="0" w:space="0" w:color="auto"/>
        <w:bottom w:val="none" w:sz="0" w:space="0" w:color="auto"/>
        <w:right w:val="none" w:sz="0" w:space="0" w:color="auto"/>
      </w:divBdr>
    </w:div>
    <w:div w:id="1892839475">
      <w:bodyDiv w:val="1"/>
      <w:marLeft w:val="0"/>
      <w:marRight w:val="0"/>
      <w:marTop w:val="0"/>
      <w:marBottom w:val="0"/>
      <w:divBdr>
        <w:top w:val="none" w:sz="0" w:space="0" w:color="auto"/>
        <w:left w:val="none" w:sz="0" w:space="0" w:color="auto"/>
        <w:bottom w:val="none" w:sz="0" w:space="0" w:color="auto"/>
        <w:right w:val="none" w:sz="0" w:space="0" w:color="auto"/>
      </w:divBdr>
    </w:div>
    <w:div w:id="1911497435">
      <w:bodyDiv w:val="1"/>
      <w:marLeft w:val="0"/>
      <w:marRight w:val="0"/>
      <w:marTop w:val="0"/>
      <w:marBottom w:val="0"/>
      <w:divBdr>
        <w:top w:val="none" w:sz="0" w:space="0" w:color="auto"/>
        <w:left w:val="none" w:sz="0" w:space="0" w:color="auto"/>
        <w:bottom w:val="none" w:sz="0" w:space="0" w:color="auto"/>
        <w:right w:val="none" w:sz="0" w:space="0" w:color="auto"/>
      </w:divBdr>
    </w:div>
    <w:div w:id="1917518513">
      <w:bodyDiv w:val="1"/>
      <w:marLeft w:val="0"/>
      <w:marRight w:val="0"/>
      <w:marTop w:val="0"/>
      <w:marBottom w:val="0"/>
      <w:divBdr>
        <w:top w:val="none" w:sz="0" w:space="0" w:color="auto"/>
        <w:left w:val="none" w:sz="0" w:space="0" w:color="auto"/>
        <w:bottom w:val="none" w:sz="0" w:space="0" w:color="auto"/>
        <w:right w:val="none" w:sz="0" w:space="0" w:color="auto"/>
      </w:divBdr>
    </w:div>
    <w:div w:id="1955208969">
      <w:bodyDiv w:val="1"/>
      <w:marLeft w:val="0"/>
      <w:marRight w:val="0"/>
      <w:marTop w:val="0"/>
      <w:marBottom w:val="0"/>
      <w:divBdr>
        <w:top w:val="none" w:sz="0" w:space="0" w:color="auto"/>
        <w:left w:val="none" w:sz="0" w:space="0" w:color="auto"/>
        <w:bottom w:val="none" w:sz="0" w:space="0" w:color="auto"/>
        <w:right w:val="none" w:sz="0" w:space="0" w:color="auto"/>
      </w:divBdr>
    </w:div>
    <w:div w:id="1987083185">
      <w:bodyDiv w:val="1"/>
      <w:marLeft w:val="0"/>
      <w:marRight w:val="0"/>
      <w:marTop w:val="0"/>
      <w:marBottom w:val="0"/>
      <w:divBdr>
        <w:top w:val="none" w:sz="0" w:space="0" w:color="auto"/>
        <w:left w:val="none" w:sz="0" w:space="0" w:color="auto"/>
        <w:bottom w:val="none" w:sz="0" w:space="0" w:color="auto"/>
        <w:right w:val="none" w:sz="0" w:space="0" w:color="auto"/>
      </w:divBdr>
    </w:div>
    <w:div w:id="1998067020">
      <w:bodyDiv w:val="1"/>
      <w:marLeft w:val="0"/>
      <w:marRight w:val="0"/>
      <w:marTop w:val="0"/>
      <w:marBottom w:val="0"/>
      <w:divBdr>
        <w:top w:val="none" w:sz="0" w:space="0" w:color="auto"/>
        <w:left w:val="none" w:sz="0" w:space="0" w:color="auto"/>
        <w:bottom w:val="none" w:sz="0" w:space="0" w:color="auto"/>
        <w:right w:val="none" w:sz="0" w:space="0" w:color="auto"/>
      </w:divBdr>
    </w:div>
    <w:div w:id="2021930563">
      <w:bodyDiv w:val="1"/>
      <w:marLeft w:val="0"/>
      <w:marRight w:val="0"/>
      <w:marTop w:val="0"/>
      <w:marBottom w:val="0"/>
      <w:divBdr>
        <w:top w:val="none" w:sz="0" w:space="0" w:color="auto"/>
        <w:left w:val="none" w:sz="0" w:space="0" w:color="auto"/>
        <w:bottom w:val="none" w:sz="0" w:space="0" w:color="auto"/>
        <w:right w:val="none" w:sz="0" w:space="0" w:color="auto"/>
      </w:divBdr>
    </w:div>
    <w:div w:id="2075423099">
      <w:bodyDiv w:val="1"/>
      <w:marLeft w:val="0"/>
      <w:marRight w:val="0"/>
      <w:marTop w:val="0"/>
      <w:marBottom w:val="0"/>
      <w:divBdr>
        <w:top w:val="none" w:sz="0" w:space="0" w:color="auto"/>
        <w:left w:val="none" w:sz="0" w:space="0" w:color="auto"/>
        <w:bottom w:val="none" w:sz="0" w:space="0" w:color="auto"/>
        <w:right w:val="none" w:sz="0" w:space="0" w:color="auto"/>
      </w:divBdr>
    </w:div>
    <w:div w:id="2076540565">
      <w:bodyDiv w:val="1"/>
      <w:marLeft w:val="0"/>
      <w:marRight w:val="0"/>
      <w:marTop w:val="0"/>
      <w:marBottom w:val="0"/>
      <w:divBdr>
        <w:top w:val="none" w:sz="0" w:space="0" w:color="auto"/>
        <w:left w:val="none" w:sz="0" w:space="0" w:color="auto"/>
        <w:bottom w:val="none" w:sz="0" w:space="0" w:color="auto"/>
        <w:right w:val="none" w:sz="0" w:space="0" w:color="auto"/>
      </w:divBdr>
    </w:div>
    <w:div w:id="2092119704">
      <w:bodyDiv w:val="1"/>
      <w:marLeft w:val="0"/>
      <w:marRight w:val="0"/>
      <w:marTop w:val="0"/>
      <w:marBottom w:val="0"/>
      <w:divBdr>
        <w:top w:val="none" w:sz="0" w:space="0" w:color="auto"/>
        <w:left w:val="none" w:sz="0" w:space="0" w:color="auto"/>
        <w:bottom w:val="none" w:sz="0" w:space="0" w:color="auto"/>
        <w:right w:val="none" w:sz="0" w:space="0" w:color="auto"/>
      </w:divBdr>
    </w:div>
    <w:div w:id="2099599644">
      <w:bodyDiv w:val="1"/>
      <w:marLeft w:val="0"/>
      <w:marRight w:val="0"/>
      <w:marTop w:val="0"/>
      <w:marBottom w:val="0"/>
      <w:divBdr>
        <w:top w:val="none" w:sz="0" w:space="0" w:color="auto"/>
        <w:left w:val="none" w:sz="0" w:space="0" w:color="auto"/>
        <w:bottom w:val="none" w:sz="0" w:space="0" w:color="auto"/>
        <w:right w:val="none" w:sz="0" w:space="0" w:color="auto"/>
      </w:divBdr>
    </w:div>
    <w:div w:id="2127844153">
      <w:bodyDiv w:val="1"/>
      <w:marLeft w:val="0"/>
      <w:marRight w:val="0"/>
      <w:marTop w:val="0"/>
      <w:marBottom w:val="0"/>
      <w:divBdr>
        <w:top w:val="none" w:sz="0" w:space="0" w:color="auto"/>
        <w:left w:val="none" w:sz="0" w:space="0" w:color="auto"/>
        <w:bottom w:val="none" w:sz="0" w:space="0" w:color="auto"/>
        <w:right w:val="none" w:sz="0" w:space="0" w:color="auto"/>
      </w:divBdr>
    </w:div>
    <w:div w:id="2132045179">
      <w:bodyDiv w:val="1"/>
      <w:marLeft w:val="0"/>
      <w:marRight w:val="0"/>
      <w:marTop w:val="0"/>
      <w:marBottom w:val="0"/>
      <w:divBdr>
        <w:top w:val="none" w:sz="0" w:space="0" w:color="auto"/>
        <w:left w:val="none" w:sz="0" w:space="0" w:color="auto"/>
        <w:bottom w:val="none" w:sz="0" w:space="0" w:color="auto"/>
        <w:right w:val="none" w:sz="0" w:space="0" w:color="auto"/>
      </w:divBdr>
    </w:div>
    <w:div w:id="2144030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uhe\AppData\Local\Microsoft\Windows\Temporary%20Internet%20Files\Content.IE5\CVWJ5FC9\Protokoll%20Huddinge%20pastorat%20till%20intran&#228;t(1).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6B7D9E-1D88-433B-A181-D07BB99A8E6D}">
  <ds:schemaRefs>
    <ds:schemaRef ds:uri="http://schemas.openxmlformats.org/officeDocument/2006/bibliography"/>
  </ds:schemaRefs>
</ds:datastoreItem>
</file>

<file path=docMetadata/LabelInfo.xml><?xml version="1.0" encoding="utf-8"?>
<clbl:labelList xmlns:clbl="http://schemas.microsoft.com/office/2020/mipLabelMetadata">
  <clbl:label id="{f0785fb4-7cd3-40c0-8122-f25147720244}" enabled="1" method="Standard" siteId="{3619ea90-fa6e-40bf-aa11-2d4a18ad7689}" contentBits="0" removed="0"/>
</clbl:labelList>
</file>

<file path=docProps/app.xml><?xml version="1.0" encoding="utf-8"?>
<Properties xmlns="http://schemas.openxmlformats.org/officeDocument/2006/extended-properties" xmlns:vt="http://schemas.openxmlformats.org/officeDocument/2006/docPropsVTypes">
  <Template>Protokoll Huddinge pastorat till intranät(1)</Template>
  <TotalTime>0</TotalTime>
  <Pages>17</Pages>
  <Words>2993</Words>
  <Characters>15866</Characters>
  <Application>Microsoft Office Word</Application>
  <DocSecurity>0</DocSecurity>
  <Lines>132</Lines>
  <Paragraphs>37</Paragraphs>
  <ScaleCrop>false</ScaleCrop>
  <HeadingPairs>
    <vt:vector size="2" baseType="variant">
      <vt:variant>
        <vt:lpstr>Rubrik</vt:lpstr>
      </vt:variant>
      <vt:variant>
        <vt:i4>1</vt:i4>
      </vt:variant>
    </vt:vector>
  </HeadingPairs>
  <TitlesOfParts>
    <vt:vector size="1" baseType="lpstr">
      <vt:lpstr>Plats och tid</vt:lpstr>
    </vt:vector>
  </TitlesOfParts>
  <Company>Huddinge Kyrkliga Samfällighet</Company>
  <LinksUpToDate>false</LinksUpToDate>
  <CharactersWithSpaces>18822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Plats och tid</dc:title>
  <dc:creator>Administrator</dc:creator>
  <cp:lastModifiedBy>Charlotte Lindtrup</cp:lastModifiedBy>
  <cp:revision>2</cp:revision>
  <cp:lastPrinted>2022-05-19T05:45:00Z</cp:lastPrinted>
  <dcterms:created xsi:type="dcterms:W3CDTF">2023-11-14T08:26:00Z</dcterms:created>
  <dcterms:modified xsi:type="dcterms:W3CDTF">2023-11-14T08:26:00Z</dcterms:modified>
</cp:coreProperties>
</file>