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91" w:type="dxa"/>
        <w:tblLayout w:type="fixed"/>
        <w:tblCellMar>
          <w:left w:w="70" w:type="dxa"/>
          <w:right w:w="70" w:type="dxa"/>
        </w:tblCellMar>
        <w:tblLook w:val="0000" w:firstRow="0" w:lastRow="0" w:firstColumn="0" w:lastColumn="0" w:noHBand="0" w:noVBand="0"/>
      </w:tblPr>
      <w:tblGrid>
        <w:gridCol w:w="1559"/>
        <w:gridCol w:w="180"/>
        <w:gridCol w:w="1651"/>
        <w:gridCol w:w="204"/>
        <w:gridCol w:w="1223"/>
        <w:gridCol w:w="160"/>
        <w:gridCol w:w="1003"/>
        <w:gridCol w:w="274"/>
        <w:gridCol w:w="1680"/>
        <w:gridCol w:w="181"/>
        <w:gridCol w:w="160"/>
        <w:gridCol w:w="200"/>
        <w:gridCol w:w="461"/>
        <w:gridCol w:w="194"/>
        <w:gridCol w:w="80"/>
        <w:gridCol w:w="812"/>
        <w:gridCol w:w="15"/>
        <w:gridCol w:w="154"/>
      </w:tblGrid>
      <w:tr w:rsidR="00B861D4" w14:paraId="6A2B2D55" w14:textId="77777777" w:rsidTr="004D74AB">
        <w:trPr>
          <w:gridAfter w:val="1"/>
          <w:wAfter w:w="154" w:type="dxa"/>
          <w:trHeight w:val="432"/>
        </w:trPr>
        <w:tc>
          <w:tcPr>
            <w:tcW w:w="1559" w:type="dxa"/>
            <w:vAlign w:val="center"/>
          </w:tcPr>
          <w:p w14:paraId="4AB611F3" w14:textId="77777777" w:rsidR="00B861D4" w:rsidRPr="006638BA" w:rsidRDefault="00B861D4" w:rsidP="000B3485">
            <w:pPr>
              <w:pStyle w:val="Prottabell"/>
              <w:jc w:val="both"/>
              <w:rPr>
                <w:rFonts w:ascii="Myriad Pro" w:hAnsi="Myriad Pro"/>
                <w:b/>
              </w:rPr>
            </w:pPr>
            <w:r w:rsidRPr="006638BA">
              <w:rPr>
                <w:rFonts w:ascii="Myriad Pro" w:hAnsi="Myriad Pro"/>
                <w:b/>
              </w:rPr>
              <w:t>Plats och tid</w:t>
            </w:r>
          </w:p>
        </w:tc>
        <w:tc>
          <w:tcPr>
            <w:tcW w:w="180" w:type="dxa"/>
            <w:vAlign w:val="center"/>
          </w:tcPr>
          <w:p w14:paraId="45DB6D12" w14:textId="77777777" w:rsidR="00B861D4" w:rsidRDefault="00B861D4" w:rsidP="00393E7A">
            <w:pPr>
              <w:pStyle w:val="Sidhuvud"/>
              <w:tabs>
                <w:tab w:val="clear" w:pos="4536"/>
                <w:tab w:val="clear" w:pos="9072"/>
              </w:tabs>
            </w:pPr>
          </w:p>
        </w:tc>
        <w:tc>
          <w:tcPr>
            <w:tcW w:w="8298" w:type="dxa"/>
            <w:gridSpan w:val="15"/>
            <w:vAlign w:val="center"/>
          </w:tcPr>
          <w:p w14:paraId="0DF4248F" w14:textId="1B77FC69" w:rsidR="00B861D4" w:rsidRDefault="00F7247E" w:rsidP="0045591B">
            <w:pPr>
              <w:pStyle w:val="Tabellinneh"/>
            </w:pPr>
            <w:r>
              <w:fldChar w:fldCharType="begin">
                <w:ffData>
                  <w:name w:val="Text35"/>
                  <w:enabled/>
                  <w:calcOnExit w:val="0"/>
                  <w:textInput/>
                </w:ffData>
              </w:fldChar>
            </w:r>
            <w:bookmarkStart w:id="0" w:name="Text35"/>
            <w:r w:rsidR="00002080">
              <w:instrText xml:space="preserve"> FORMTEXT </w:instrText>
            </w:r>
            <w:r>
              <w:fldChar w:fldCharType="separate"/>
            </w:r>
            <w:r w:rsidR="005F58F6">
              <w:t xml:space="preserve">Klockargården, Sammanträdesrummet </w:t>
            </w:r>
            <w:r w:rsidR="00BD0474" w:rsidRPr="00BD0474">
              <w:rPr>
                <w:noProof/>
              </w:rPr>
              <w:t>kl.</w:t>
            </w:r>
            <w:r w:rsidR="00123396">
              <w:rPr>
                <w:noProof/>
              </w:rPr>
              <w:t xml:space="preserve"> </w:t>
            </w:r>
            <w:r w:rsidR="00827F10">
              <w:rPr>
                <w:noProof/>
              </w:rPr>
              <w:t>1</w:t>
            </w:r>
            <w:r w:rsidR="00AA7843">
              <w:rPr>
                <w:noProof/>
              </w:rPr>
              <w:t>9</w:t>
            </w:r>
            <w:r w:rsidR="00123396">
              <w:rPr>
                <w:noProof/>
              </w:rPr>
              <w:t>.</w:t>
            </w:r>
            <w:r w:rsidR="00395D28">
              <w:rPr>
                <w:noProof/>
              </w:rPr>
              <w:t>00</w:t>
            </w:r>
            <w:r w:rsidR="00F048DA">
              <w:rPr>
                <w:noProof/>
              </w:rPr>
              <w:t>-</w:t>
            </w:r>
            <w:r w:rsidR="006414C8">
              <w:rPr>
                <w:noProof/>
              </w:rPr>
              <w:t>2</w:t>
            </w:r>
            <w:r w:rsidR="00867724">
              <w:rPr>
                <w:noProof/>
              </w:rPr>
              <w:t>1</w:t>
            </w:r>
            <w:r w:rsidR="00B81D4C">
              <w:rPr>
                <w:noProof/>
              </w:rPr>
              <w:t>.</w:t>
            </w:r>
            <w:r w:rsidR="00867724">
              <w:rPr>
                <w:noProof/>
              </w:rPr>
              <w:t>0</w:t>
            </w:r>
            <w:r w:rsidR="006414C8">
              <w:rPr>
                <w:noProof/>
              </w:rPr>
              <w:t>0</w:t>
            </w:r>
            <w:r w:rsidR="007716C0">
              <w:rPr>
                <w:noProof/>
              </w:rPr>
              <w:t xml:space="preserve"> </w:t>
            </w:r>
            <w:r w:rsidR="00783E73">
              <w:rPr>
                <w:noProof/>
              </w:rPr>
              <w:t xml:space="preserve"> </w:t>
            </w:r>
            <w:r>
              <w:fldChar w:fldCharType="end"/>
            </w:r>
            <w:bookmarkEnd w:id="0"/>
          </w:p>
        </w:tc>
      </w:tr>
      <w:tr w:rsidR="00B861D4" w14:paraId="005EEBD7" w14:textId="77777777" w:rsidTr="00980C02">
        <w:trPr>
          <w:gridAfter w:val="1"/>
          <w:wAfter w:w="154" w:type="dxa"/>
          <w:trHeight w:hRule="exact" w:val="57"/>
        </w:trPr>
        <w:tc>
          <w:tcPr>
            <w:tcW w:w="1559" w:type="dxa"/>
          </w:tcPr>
          <w:p w14:paraId="1576F63D" w14:textId="77777777" w:rsidR="00B861D4" w:rsidRPr="006638BA" w:rsidRDefault="00B861D4" w:rsidP="000B3485">
            <w:pPr>
              <w:pStyle w:val="Tabellinneh"/>
              <w:jc w:val="both"/>
              <w:rPr>
                <w:rFonts w:ascii="Myriad Pro" w:hAnsi="Myriad Pro"/>
                <w:b/>
              </w:rPr>
            </w:pPr>
          </w:p>
        </w:tc>
        <w:tc>
          <w:tcPr>
            <w:tcW w:w="180" w:type="dxa"/>
          </w:tcPr>
          <w:p w14:paraId="0FD14C44" w14:textId="77777777" w:rsidR="00B861D4" w:rsidRDefault="00B861D4">
            <w:pPr>
              <w:pStyle w:val="Tabellinneh"/>
            </w:pPr>
          </w:p>
        </w:tc>
        <w:tc>
          <w:tcPr>
            <w:tcW w:w="8298" w:type="dxa"/>
            <w:gridSpan w:val="15"/>
          </w:tcPr>
          <w:p w14:paraId="6B6798D4" w14:textId="77777777" w:rsidR="00B861D4" w:rsidRDefault="00B861D4">
            <w:pPr>
              <w:pStyle w:val="Tabellinneh"/>
            </w:pPr>
          </w:p>
        </w:tc>
      </w:tr>
      <w:tr w:rsidR="00B861D4" w14:paraId="784A2317" w14:textId="77777777" w:rsidTr="00980C02">
        <w:trPr>
          <w:gridAfter w:val="1"/>
          <w:wAfter w:w="154" w:type="dxa"/>
          <w:trHeight w:val="2071"/>
        </w:trPr>
        <w:tc>
          <w:tcPr>
            <w:tcW w:w="1559" w:type="dxa"/>
          </w:tcPr>
          <w:p w14:paraId="548A3D18" w14:textId="77777777" w:rsidR="00B861D4" w:rsidRPr="006638BA" w:rsidRDefault="0001464B" w:rsidP="000B3485">
            <w:pPr>
              <w:pStyle w:val="Prottabell"/>
              <w:jc w:val="both"/>
              <w:rPr>
                <w:rFonts w:ascii="Myriad Pro" w:hAnsi="Myriad Pro"/>
                <w:b/>
                <w:szCs w:val="18"/>
              </w:rPr>
            </w:pPr>
            <w:r>
              <w:rPr>
                <w:rFonts w:ascii="Myriad Pro" w:hAnsi="Myriad Pro"/>
                <w:b/>
                <w:szCs w:val="18"/>
              </w:rPr>
              <w:br/>
            </w:r>
            <w:r w:rsidR="00292229">
              <w:rPr>
                <w:rFonts w:ascii="Myriad Pro" w:hAnsi="Myriad Pro"/>
                <w:b/>
                <w:szCs w:val="18"/>
              </w:rPr>
              <w:t>Närvarande</w:t>
            </w:r>
          </w:p>
        </w:tc>
        <w:tc>
          <w:tcPr>
            <w:tcW w:w="180" w:type="dxa"/>
          </w:tcPr>
          <w:p w14:paraId="56569F14" w14:textId="77777777" w:rsidR="00B861D4" w:rsidRDefault="00B861D4">
            <w:pPr>
              <w:pStyle w:val="Tabellinneh"/>
            </w:pPr>
          </w:p>
        </w:tc>
        <w:tc>
          <w:tcPr>
            <w:tcW w:w="3078" w:type="dxa"/>
            <w:gridSpan w:val="3"/>
          </w:tcPr>
          <w:p w14:paraId="2C739B2F" w14:textId="55B55694" w:rsidR="00B861D4" w:rsidRPr="006120B6" w:rsidRDefault="0001464B" w:rsidP="00812B8B">
            <w:pPr>
              <w:pStyle w:val="Tabellinneh"/>
              <w:rPr>
                <w:noProof/>
              </w:rPr>
            </w:pPr>
            <w:r>
              <w:rPr>
                <w:noProof/>
              </w:rPr>
              <w:br/>
            </w:r>
            <w:r w:rsidR="00980C02">
              <w:rPr>
                <w:noProof/>
              </w:rPr>
              <w:t xml:space="preserve">Ann-Marie Högberg, ordf </w:t>
            </w:r>
            <w:r w:rsidR="004D74AB">
              <w:rPr>
                <w:noProof/>
              </w:rPr>
              <w:br/>
              <w:t>Benny Upphagen i st. f</w:t>
            </w:r>
            <w:r w:rsidR="004D74AB">
              <w:rPr>
                <w:noProof/>
              </w:rPr>
              <w:br/>
              <w:t xml:space="preserve">  </w:t>
            </w:r>
            <w:r w:rsidR="00CE30B2">
              <w:rPr>
                <w:noProof/>
              </w:rPr>
              <w:t>Margareta Hedström, 1:e vice ordf.</w:t>
            </w:r>
            <w:r w:rsidR="00CE30B2">
              <w:rPr>
                <w:noProof/>
              </w:rPr>
              <w:br/>
            </w:r>
            <w:r w:rsidR="004D74AB">
              <w:rPr>
                <w:noProof/>
              </w:rPr>
              <w:t>Pia Berkman i st f</w:t>
            </w:r>
            <w:r w:rsidR="004D74AB">
              <w:rPr>
                <w:noProof/>
              </w:rPr>
              <w:br/>
              <w:t xml:space="preserve">   </w:t>
            </w:r>
            <w:r w:rsidR="00980C02">
              <w:rPr>
                <w:noProof/>
              </w:rPr>
              <w:t xml:space="preserve">Claes-Johan Bonde, 2:e vice ordf </w:t>
            </w:r>
            <w:r w:rsidR="00980C02">
              <w:rPr>
                <w:noProof/>
              </w:rPr>
              <w:br/>
            </w:r>
            <w:r w:rsidR="00980C02" w:rsidRPr="00414C3B">
              <w:rPr>
                <w:noProof/>
              </w:rPr>
              <w:t>Margareta Lydén Lövkvist</w:t>
            </w:r>
            <w:r w:rsidR="00980C02">
              <w:rPr>
                <w:noProof/>
              </w:rPr>
              <w:t xml:space="preserve"> </w:t>
            </w:r>
            <w:r w:rsidR="00980C02">
              <w:rPr>
                <w:noProof/>
              </w:rPr>
              <w:br/>
              <w:t>Gö</w:t>
            </w:r>
            <w:r w:rsidR="0084443E">
              <w:rPr>
                <w:noProof/>
              </w:rPr>
              <w:t>r</w:t>
            </w:r>
            <w:r w:rsidR="00980C02">
              <w:rPr>
                <w:noProof/>
              </w:rPr>
              <w:t>an Hallberg</w:t>
            </w:r>
            <w:r w:rsidR="00980C02">
              <w:rPr>
                <w:noProof/>
              </w:rPr>
              <w:br/>
            </w:r>
            <w:r w:rsidR="004D74AB">
              <w:rPr>
                <w:noProof/>
              </w:rPr>
              <w:t>Sara Grant i st f</w:t>
            </w:r>
            <w:r w:rsidR="004D74AB">
              <w:rPr>
                <w:noProof/>
              </w:rPr>
              <w:br/>
              <w:t xml:space="preserve">    </w:t>
            </w:r>
            <w:r w:rsidR="00980C02">
              <w:rPr>
                <w:noProof/>
              </w:rPr>
              <w:t>Britt Björneke</w:t>
            </w:r>
            <w:r w:rsidR="00980C02">
              <w:rPr>
                <w:noProof/>
              </w:rPr>
              <w:br/>
            </w:r>
            <w:r w:rsidR="00F4455D">
              <w:rPr>
                <w:noProof/>
              </w:rPr>
              <w:t>Arnold Boström</w:t>
            </w:r>
            <w:r w:rsidR="00F4455D">
              <w:rPr>
                <w:noProof/>
              </w:rPr>
              <w:br/>
            </w:r>
            <w:r w:rsidR="004D74AB">
              <w:rPr>
                <w:noProof/>
              </w:rPr>
              <w:t>Mia Burstein i st f</w:t>
            </w:r>
            <w:r w:rsidR="004D74AB">
              <w:rPr>
                <w:noProof/>
              </w:rPr>
              <w:br/>
              <w:t xml:space="preserve">   </w:t>
            </w:r>
            <w:r w:rsidR="00F4455D">
              <w:rPr>
                <w:noProof/>
              </w:rPr>
              <w:t xml:space="preserve">Margareta Forsell </w:t>
            </w:r>
            <w:r w:rsidR="00F4455D">
              <w:rPr>
                <w:noProof/>
              </w:rPr>
              <w:br/>
              <w:t xml:space="preserve">Elisabeth Norberg </w:t>
            </w:r>
            <w:r w:rsidR="00F4455D">
              <w:rPr>
                <w:noProof/>
              </w:rPr>
              <w:br/>
              <w:t>Helena Hedlund,  vik. kyrkoherde</w:t>
            </w:r>
            <w:r w:rsidR="00BC6D17">
              <w:rPr>
                <w:noProof/>
              </w:rPr>
              <w:br/>
            </w:r>
          </w:p>
        </w:tc>
        <w:tc>
          <w:tcPr>
            <w:tcW w:w="160" w:type="dxa"/>
          </w:tcPr>
          <w:p w14:paraId="6A1521EE" w14:textId="77777777" w:rsidR="00B861D4" w:rsidRPr="006120B6" w:rsidRDefault="00B861D4">
            <w:pPr>
              <w:pStyle w:val="Tabellinneh"/>
            </w:pPr>
          </w:p>
        </w:tc>
        <w:tc>
          <w:tcPr>
            <w:tcW w:w="2957" w:type="dxa"/>
            <w:gridSpan w:val="3"/>
          </w:tcPr>
          <w:p w14:paraId="3360CBD8" w14:textId="5072490A" w:rsidR="00292229" w:rsidRDefault="0001464B" w:rsidP="00812B8B">
            <w:pPr>
              <w:pStyle w:val="Tabellinneh"/>
              <w:rPr>
                <w:noProof/>
              </w:rPr>
            </w:pPr>
            <w:r>
              <w:rPr>
                <w:noProof/>
              </w:rPr>
              <w:br/>
            </w:r>
            <w:r w:rsidR="00213DA7">
              <w:rPr>
                <w:noProof/>
              </w:rPr>
              <w:br/>
            </w:r>
            <w:r w:rsidR="00CE30B2">
              <w:rPr>
                <w:noProof/>
              </w:rPr>
              <w:br/>
              <w:t xml:space="preserve">      </w:t>
            </w:r>
            <w:r w:rsidR="00213DA7">
              <w:rPr>
                <w:noProof/>
              </w:rPr>
              <w:br/>
            </w:r>
            <w:r w:rsidR="00A60A6F">
              <w:rPr>
                <w:noProof/>
              </w:rPr>
              <w:br/>
            </w:r>
            <w:r w:rsidR="00BC6D17">
              <w:rPr>
                <w:noProof/>
              </w:rPr>
              <w:br/>
            </w:r>
          </w:p>
        </w:tc>
        <w:tc>
          <w:tcPr>
            <w:tcW w:w="181" w:type="dxa"/>
          </w:tcPr>
          <w:p w14:paraId="2378DE82" w14:textId="77777777" w:rsidR="00B861D4" w:rsidRDefault="00494A50">
            <w:pPr>
              <w:pStyle w:val="Tabellinneh"/>
            </w:pPr>
            <w:r>
              <w:t xml:space="preserve"> </w:t>
            </w:r>
          </w:p>
        </w:tc>
        <w:tc>
          <w:tcPr>
            <w:tcW w:w="1922" w:type="dxa"/>
            <w:gridSpan w:val="7"/>
          </w:tcPr>
          <w:p w14:paraId="6EFCEE2D" w14:textId="77777777" w:rsidR="00B861D4" w:rsidRDefault="00B861D4">
            <w:pPr>
              <w:pStyle w:val="Tabellinneh"/>
            </w:pPr>
          </w:p>
        </w:tc>
      </w:tr>
      <w:tr w:rsidR="00B861D4" w14:paraId="0E86CCCE" w14:textId="77777777" w:rsidTr="004D74AB">
        <w:trPr>
          <w:trHeight w:hRule="exact" w:val="662"/>
        </w:trPr>
        <w:tc>
          <w:tcPr>
            <w:tcW w:w="1559" w:type="dxa"/>
          </w:tcPr>
          <w:p w14:paraId="4F31152D" w14:textId="77777777" w:rsidR="00B861D4" w:rsidRDefault="000B3485" w:rsidP="000B3485">
            <w:pPr>
              <w:pStyle w:val="Prottabell"/>
              <w:jc w:val="both"/>
              <w:rPr>
                <w:rFonts w:ascii="Myriad Pro" w:hAnsi="Myriad Pro"/>
                <w:b/>
                <w:szCs w:val="18"/>
              </w:rPr>
            </w:pPr>
            <w:r>
              <w:rPr>
                <w:rFonts w:ascii="Myriad Pro" w:hAnsi="Myriad Pro"/>
                <w:b/>
                <w:szCs w:val="18"/>
              </w:rPr>
              <w:t>Ersättare</w:t>
            </w:r>
          </w:p>
          <w:p w14:paraId="290647E0" w14:textId="77777777" w:rsidR="000B3485" w:rsidRPr="006638BA" w:rsidRDefault="000B3485" w:rsidP="000B3485">
            <w:pPr>
              <w:pStyle w:val="Prottabell"/>
              <w:jc w:val="both"/>
              <w:rPr>
                <w:rFonts w:ascii="Myriad Pro" w:hAnsi="Myriad Pro"/>
                <w:b/>
                <w:sz w:val="16"/>
              </w:rPr>
            </w:pPr>
          </w:p>
        </w:tc>
        <w:tc>
          <w:tcPr>
            <w:tcW w:w="180" w:type="dxa"/>
          </w:tcPr>
          <w:p w14:paraId="71001EC2" w14:textId="77777777" w:rsidR="00B861D4" w:rsidRDefault="00B861D4">
            <w:pPr>
              <w:pStyle w:val="Tabellinneh"/>
              <w:rPr>
                <w:sz w:val="16"/>
              </w:rPr>
            </w:pPr>
          </w:p>
        </w:tc>
        <w:tc>
          <w:tcPr>
            <w:tcW w:w="3078" w:type="dxa"/>
            <w:gridSpan w:val="3"/>
          </w:tcPr>
          <w:p w14:paraId="68F7415A" w14:textId="08564AF8" w:rsidR="00BF21D6" w:rsidRPr="000B3485" w:rsidRDefault="00F4455D" w:rsidP="001C4A1E">
            <w:pPr>
              <w:pStyle w:val="Tabellinneh"/>
              <w:rPr>
                <w:szCs w:val="20"/>
              </w:rPr>
            </w:pPr>
            <w:r>
              <w:rPr>
                <w:szCs w:val="20"/>
              </w:rPr>
              <w:t>B</w:t>
            </w:r>
            <w:r w:rsidR="004D74AB">
              <w:rPr>
                <w:szCs w:val="20"/>
              </w:rPr>
              <w:t>arbro Bergstedt</w:t>
            </w:r>
            <w:r>
              <w:rPr>
                <w:szCs w:val="20"/>
              </w:rPr>
              <w:br/>
            </w:r>
            <w:r w:rsidR="004D74AB">
              <w:rPr>
                <w:szCs w:val="20"/>
              </w:rPr>
              <w:t>Anders Norman</w:t>
            </w:r>
            <w:r w:rsidR="005C5EB6">
              <w:rPr>
                <w:szCs w:val="20"/>
              </w:rPr>
              <w:br/>
              <w:t>Louise Rollins</w:t>
            </w:r>
          </w:p>
        </w:tc>
        <w:tc>
          <w:tcPr>
            <w:tcW w:w="160" w:type="dxa"/>
          </w:tcPr>
          <w:p w14:paraId="70931314" w14:textId="77777777" w:rsidR="00B861D4" w:rsidRDefault="00B861D4">
            <w:pPr>
              <w:pStyle w:val="Tabellinneh"/>
              <w:rPr>
                <w:sz w:val="16"/>
              </w:rPr>
            </w:pPr>
          </w:p>
        </w:tc>
        <w:tc>
          <w:tcPr>
            <w:tcW w:w="2957" w:type="dxa"/>
            <w:gridSpan w:val="3"/>
          </w:tcPr>
          <w:p w14:paraId="75D016DB" w14:textId="00ECB2BE" w:rsidR="00BF21D6" w:rsidRDefault="00F4455D" w:rsidP="000B3485">
            <w:pPr>
              <w:pStyle w:val="Tabellinneh"/>
              <w:rPr>
                <w:szCs w:val="20"/>
              </w:rPr>
            </w:pPr>
            <w:r>
              <w:rPr>
                <w:szCs w:val="20"/>
              </w:rPr>
              <w:br/>
            </w:r>
            <w:r w:rsidR="00112E19">
              <w:rPr>
                <w:szCs w:val="20"/>
              </w:rPr>
              <w:br/>
            </w:r>
          </w:p>
          <w:p w14:paraId="71050C7B" w14:textId="72991539" w:rsidR="004D74AB" w:rsidRPr="004D74AB" w:rsidRDefault="004D74AB" w:rsidP="004D74AB">
            <w:pPr>
              <w:ind w:firstLine="1304"/>
            </w:pPr>
          </w:p>
        </w:tc>
        <w:tc>
          <w:tcPr>
            <w:tcW w:w="181" w:type="dxa"/>
          </w:tcPr>
          <w:p w14:paraId="69BCCA82" w14:textId="77777777" w:rsidR="00B861D4" w:rsidRDefault="00B861D4">
            <w:pPr>
              <w:pStyle w:val="Tabellinneh"/>
              <w:rPr>
                <w:sz w:val="16"/>
              </w:rPr>
            </w:pPr>
          </w:p>
        </w:tc>
        <w:tc>
          <w:tcPr>
            <w:tcW w:w="1907" w:type="dxa"/>
            <w:gridSpan w:val="6"/>
          </w:tcPr>
          <w:p w14:paraId="0AB1D8F0" w14:textId="77777777" w:rsidR="00B861D4" w:rsidRDefault="00B861D4">
            <w:pPr>
              <w:pStyle w:val="Tabellinneh"/>
              <w:rPr>
                <w:sz w:val="16"/>
              </w:rPr>
            </w:pPr>
          </w:p>
        </w:tc>
        <w:tc>
          <w:tcPr>
            <w:tcW w:w="169" w:type="dxa"/>
            <w:gridSpan w:val="2"/>
          </w:tcPr>
          <w:p w14:paraId="63DC1E64" w14:textId="77777777" w:rsidR="00B861D4" w:rsidRDefault="00B861D4">
            <w:pPr>
              <w:pStyle w:val="Tabellinneh"/>
              <w:rPr>
                <w:sz w:val="16"/>
              </w:rPr>
            </w:pPr>
          </w:p>
        </w:tc>
      </w:tr>
      <w:tr w:rsidR="00B861D4" w14:paraId="2D3298A3" w14:textId="77777777" w:rsidTr="00980C02">
        <w:trPr>
          <w:trHeight w:val="80"/>
        </w:trPr>
        <w:tc>
          <w:tcPr>
            <w:tcW w:w="1559" w:type="dxa"/>
          </w:tcPr>
          <w:p w14:paraId="646BB295" w14:textId="3872482B" w:rsidR="00B861D4" w:rsidRPr="000B3485" w:rsidRDefault="00B861D4" w:rsidP="000B3485">
            <w:pPr>
              <w:pStyle w:val="Prottabell"/>
              <w:jc w:val="both"/>
              <w:rPr>
                <w:rFonts w:ascii="Myriad Pro" w:hAnsi="Myriad Pro"/>
                <w:b/>
                <w:sz w:val="16"/>
                <w:szCs w:val="16"/>
              </w:rPr>
            </w:pPr>
          </w:p>
        </w:tc>
        <w:tc>
          <w:tcPr>
            <w:tcW w:w="180" w:type="dxa"/>
          </w:tcPr>
          <w:p w14:paraId="12AEDD5E" w14:textId="77777777" w:rsidR="00B861D4" w:rsidRDefault="00B861D4">
            <w:pPr>
              <w:pStyle w:val="Tabellinneh"/>
            </w:pPr>
          </w:p>
        </w:tc>
        <w:tc>
          <w:tcPr>
            <w:tcW w:w="3078" w:type="dxa"/>
            <w:gridSpan w:val="3"/>
          </w:tcPr>
          <w:p w14:paraId="1463FEB9" w14:textId="58510D26" w:rsidR="00B861D4" w:rsidRDefault="00B861D4">
            <w:pPr>
              <w:pStyle w:val="Tabellinneh"/>
              <w:rPr>
                <w:noProof/>
              </w:rPr>
            </w:pPr>
          </w:p>
        </w:tc>
        <w:tc>
          <w:tcPr>
            <w:tcW w:w="160" w:type="dxa"/>
          </w:tcPr>
          <w:p w14:paraId="5B2FC20B" w14:textId="77777777" w:rsidR="00B861D4" w:rsidRDefault="00B861D4">
            <w:pPr>
              <w:pStyle w:val="Tabellinneh"/>
            </w:pPr>
          </w:p>
        </w:tc>
        <w:tc>
          <w:tcPr>
            <w:tcW w:w="2957" w:type="dxa"/>
            <w:gridSpan w:val="3"/>
          </w:tcPr>
          <w:p w14:paraId="2F26D6DD" w14:textId="258E1F3C" w:rsidR="00B861D4" w:rsidRDefault="00B861D4" w:rsidP="00292229">
            <w:pPr>
              <w:pStyle w:val="Tabellinneh"/>
              <w:rPr>
                <w:noProof/>
              </w:rPr>
            </w:pPr>
          </w:p>
        </w:tc>
        <w:tc>
          <w:tcPr>
            <w:tcW w:w="181" w:type="dxa"/>
          </w:tcPr>
          <w:p w14:paraId="000DAA97" w14:textId="77777777" w:rsidR="00B861D4" w:rsidRDefault="00B861D4">
            <w:pPr>
              <w:pStyle w:val="Tabellinneh"/>
            </w:pPr>
          </w:p>
        </w:tc>
        <w:tc>
          <w:tcPr>
            <w:tcW w:w="1907" w:type="dxa"/>
            <w:gridSpan w:val="6"/>
          </w:tcPr>
          <w:p w14:paraId="27560F37" w14:textId="7776D9CA" w:rsidR="00B861D4" w:rsidRDefault="00B861D4" w:rsidP="003C5C07">
            <w:pPr>
              <w:pStyle w:val="Tabellinneh"/>
            </w:pPr>
          </w:p>
        </w:tc>
        <w:tc>
          <w:tcPr>
            <w:tcW w:w="169" w:type="dxa"/>
            <w:gridSpan w:val="2"/>
          </w:tcPr>
          <w:p w14:paraId="2B9278D7" w14:textId="77777777" w:rsidR="00B861D4" w:rsidRDefault="00B861D4">
            <w:pPr>
              <w:pStyle w:val="Tabellinneh"/>
            </w:pPr>
          </w:p>
        </w:tc>
      </w:tr>
      <w:tr w:rsidR="00B861D4" w14:paraId="1E537E06" w14:textId="77777777" w:rsidTr="00980C02">
        <w:trPr>
          <w:trHeight w:hRule="exact" w:val="113"/>
        </w:trPr>
        <w:tc>
          <w:tcPr>
            <w:tcW w:w="1559" w:type="dxa"/>
          </w:tcPr>
          <w:p w14:paraId="09167877" w14:textId="77777777" w:rsidR="00B861D4" w:rsidRPr="006638BA" w:rsidRDefault="00B861D4">
            <w:pPr>
              <w:pStyle w:val="Tabellinneh"/>
              <w:rPr>
                <w:rFonts w:ascii="Myriad Pro" w:hAnsi="Myriad Pro"/>
                <w:b/>
              </w:rPr>
            </w:pPr>
          </w:p>
        </w:tc>
        <w:tc>
          <w:tcPr>
            <w:tcW w:w="180" w:type="dxa"/>
          </w:tcPr>
          <w:p w14:paraId="3E181924" w14:textId="77777777" w:rsidR="00B861D4" w:rsidRDefault="00B861D4">
            <w:pPr>
              <w:pStyle w:val="Tabellinneh"/>
            </w:pPr>
          </w:p>
        </w:tc>
        <w:tc>
          <w:tcPr>
            <w:tcW w:w="3078" w:type="dxa"/>
            <w:gridSpan w:val="3"/>
          </w:tcPr>
          <w:p w14:paraId="3D893E7D" w14:textId="77777777" w:rsidR="00B861D4" w:rsidRDefault="00B861D4">
            <w:pPr>
              <w:pStyle w:val="Tabellinneh"/>
            </w:pPr>
          </w:p>
        </w:tc>
        <w:tc>
          <w:tcPr>
            <w:tcW w:w="160" w:type="dxa"/>
          </w:tcPr>
          <w:p w14:paraId="552F1507" w14:textId="77777777" w:rsidR="00B861D4" w:rsidRDefault="00B861D4">
            <w:pPr>
              <w:pStyle w:val="Tabellinneh"/>
            </w:pPr>
          </w:p>
        </w:tc>
        <w:tc>
          <w:tcPr>
            <w:tcW w:w="2957" w:type="dxa"/>
            <w:gridSpan w:val="3"/>
          </w:tcPr>
          <w:p w14:paraId="0A46A2A9" w14:textId="77777777" w:rsidR="00B861D4" w:rsidRDefault="00B861D4">
            <w:pPr>
              <w:pStyle w:val="Tabellinneh"/>
            </w:pPr>
          </w:p>
        </w:tc>
        <w:tc>
          <w:tcPr>
            <w:tcW w:w="181" w:type="dxa"/>
          </w:tcPr>
          <w:p w14:paraId="52DADD33" w14:textId="77777777" w:rsidR="00B861D4" w:rsidRDefault="00B861D4">
            <w:pPr>
              <w:pStyle w:val="Tabellinneh"/>
            </w:pPr>
          </w:p>
        </w:tc>
        <w:tc>
          <w:tcPr>
            <w:tcW w:w="1907" w:type="dxa"/>
            <w:gridSpan w:val="6"/>
          </w:tcPr>
          <w:p w14:paraId="3164C306" w14:textId="77777777" w:rsidR="00B861D4" w:rsidRDefault="00B861D4">
            <w:pPr>
              <w:pStyle w:val="Tabellinneh"/>
            </w:pPr>
          </w:p>
        </w:tc>
        <w:tc>
          <w:tcPr>
            <w:tcW w:w="169" w:type="dxa"/>
            <w:gridSpan w:val="2"/>
          </w:tcPr>
          <w:p w14:paraId="019A7A53" w14:textId="77777777" w:rsidR="00B861D4" w:rsidRDefault="00B861D4">
            <w:pPr>
              <w:pStyle w:val="Tabellinneh"/>
            </w:pPr>
          </w:p>
        </w:tc>
      </w:tr>
      <w:tr w:rsidR="005820E9" w14:paraId="420BABE0" w14:textId="77777777" w:rsidTr="00980C02">
        <w:trPr>
          <w:gridAfter w:val="1"/>
          <w:wAfter w:w="154" w:type="dxa"/>
        </w:trPr>
        <w:tc>
          <w:tcPr>
            <w:tcW w:w="1559" w:type="dxa"/>
          </w:tcPr>
          <w:p w14:paraId="041664AE" w14:textId="01DF8826" w:rsidR="005820E9" w:rsidRPr="006638BA" w:rsidRDefault="005820E9" w:rsidP="005820E9">
            <w:pPr>
              <w:pStyle w:val="Prottabell"/>
              <w:rPr>
                <w:rFonts w:ascii="Myriad Pro" w:hAnsi="Myriad Pro"/>
                <w:b/>
              </w:rPr>
            </w:pPr>
            <w:r w:rsidRPr="006638BA">
              <w:rPr>
                <w:rFonts w:ascii="Myriad Pro" w:hAnsi="Myriad Pro"/>
                <w:b/>
              </w:rPr>
              <w:t>Övriga deltagare</w:t>
            </w:r>
            <w:r>
              <w:rPr>
                <w:rFonts w:ascii="Myriad Pro" w:hAnsi="Myriad Pro"/>
                <w:b/>
              </w:rPr>
              <w:br/>
            </w:r>
          </w:p>
        </w:tc>
        <w:tc>
          <w:tcPr>
            <w:tcW w:w="180" w:type="dxa"/>
          </w:tcPr>
          <w:p w14:paraId="6A21248A" w14:textId="77777777" w:rsidR="005820E9" w:rsidRDefault="005820E9" w:rsidP="005820E9">
            <w:pPr>
              <w:pStyle w:val="Sidhuvud"/>
              <w:tabs>
                <w:tab w:val="clear" w:pos="4536"/>
                <w:tab w:val="clear" w:pos="9072"/>
              </w:tabs>
            </w:pPr>
          </w:p>
        </w:tc>
        <w:tc>
          <w:tcPr>
            <w:tcW w:w="3078" w:type="dxa"/>
            <w:gridSpan w:val="3"/>
          </w:tcPr>
          <w:p w14:paraId="1483A29B" w14:textId="1C8C7B5E" w:rsidR="00775337" w:rsidRDefault="005820E9" w:rsidP="005820E9">
            <w:pPr>
              <w:pStyle w:val="Tabellinneh"/>
            </w:pPr>
            <w:r>
              <w:t>Therese Törnros</w:t>
            </w:r>
            <w:r w:rsidR="009B0549">
              <w:br/>
              <w:t>A</w:t>
            </w:r>
            <w:r>
              <w:t>dmin</w:t>
            </w:r>
            <w:r w:rsidR="009B0549">
              <w:t xml:space="preserve">istrativ </w:t>
            </w:r>
            <w:r>
              <w:t>chef</w:t>
            </w:r>
          </w:p>
        </w:tc>
        <w:tc>
          <w:tcPr>
            <w:tcW w:w="160" w:type="dxa"/>
          </w:tcPr>
          <w:p w14:paraId="1901D5A6" w14:textId="77777777" w:rsidR="005820E9" w:rsidRDefault="005820E9" w:rsidP="005820E9">
            <w:pPr>
              <w:pStyle w:val="Tabellinneh"/>
            </w:pPr>
          </w:p>
        </w:tc>
        <w:tc>
          <w:tcPr>
            <w:tcW w:w="2957" w:type="dxa"/>
            <w:gridSpan w:val="3"/>
          </w:tcPr>
          <w:p w14:paraId="766E03C3" w14:textId="4A184BEA" w:rsidR="005820E9" w:rsidRDefault="005820E9" w:rsidP="005820E9">
            <w:pPr>
              <w:pStyle w:val="Tabellinneh"/>
            </w:pPr>
          </w:p>
        </w:tc>
        <w:tc>
          <w:tcPr>
            <w:tcW w:w="181" w:type="dxa"/>
          </w:tcPr>
          <w:p w14:paraId="75935476" w14:textId="3E78B58C" w:rsidR="005820E9" w:rsidRDefault="005820E9" w:rsidP="005820E9">
            <w:pPr>
              <w:pStyle w:val="Tabellinneh"/>
            </w:pPr>
          </w:p>
        </w:tc>
        <w:tc>
          <w:tcPr>
            <w:tcW w:w="1922" w:type="dxa"/>
            <w:gridSpan w:val="7"/>
          </w:tcPr>
          <w:p w14:paraId="301C2030" w14:textId="77F27F2C" w:rsidR="005820E9" w:rsidRDefault="005820E9" w:rsidP="005820E9">
            <w:pPr>
              <w:pStyle w:val="Tabellinneh"/>
            </w:pPr>
          </w:p>
        </w:tc>
      </w:tr>
      <w:tr w:rsidR="005820E9" w14:paraId="1AAE9927" w14:textId="77777777" w:rsidTr="004D74AB">
        <w:trPr>
          <w:trHeight w:hRule="exact" w:val="70"/>
        </w:trPr>
        <w:tc>
          <w:tcPr>
            <w:tcW w:w="1559" w:type="dxa"/>
          </w:tcPr>
          <w:p w14:paraId="54CD936E" w14:textId="77777777" w:rsidR="005820E9" w:rsidRPr="006638BA" w:rsidRDefault="005820E9" w:rsidP="005820E9">
            <w:pPr>
              <w:pStyle w:val="Tabellinneh"/>
              <w:rPr>
                <w:rFonts w:ascii="Myriad Pro" w:hAnsi="Myriad Pro"/>
                <w:b/>
              </w:rPr>
            </w:pPr>
          </w:p>
        </w:tc>
        <w:tc>
          <w:tcPr>
            <w:tcW w:w="180" w:type="dxa"/>
          </w:tcPr>
          <w:p w14:paraId="6D9DC1BE" w14:textId="77777777" w:rsidR="005820E9" w:rsidRDefault="005820E9" w:rsidP="005820E9">
            <w:pPr>
              <w:pStyle w:val="Tabellinneh"/>
            </w:pPr>
          </w:p>
        </w:tc>
        <w:tc>
          <w:tcPr>
            <w:tcW w:w="4241" w:type="dxa"/>
            <w:gridSpan w:val="5"/>
          </w:tcPr>
          <w:p w14:paraId="581E8D9C" w14:textId="77777777" w:rsidR="005820E9" w:rsidRDefault="005820E9" w:rsidP="005820E9">
            <w:pPr>
              <w:pStyle w:val="Tabellinneh"/>
            </w:pPr>
          </w:p>
        </w:tc>
        <w:tc>
          <w:tcPr>
            <w:tcW w:w="274" w:type="dxa"/>
          </w:tcPr>
          <w:p w14:paraId="272B6F9E" w14:textId="77777777" w:rsidR="005820E9" w:rsidRDefault="005820E9" w:rsidP="005820E9">
            <w:pPr>
              <w:pStyle w:val="Tabellinneh"/>
            </w:pPr>
          </w:p>
        </w:tc>
        <w:tc>
          <w:tcPr>
            <w:tcW w:w="2682" w:type="dxa"/>
            <w:gridSpan w:val="5"/>
          </w:tcPr>
          <w:p w14:paraId="4865C0FD" w14:textId="77777777" w:rsidR="005820E9" w:rsidRDefault="005820E9" w:rsidP="005820E9">
            <w:pPr>
              <w:pStyle w:val="Tabellinneh"/>
            </w:pPr>
          </w:p>
        </w:tc>
        <w:tc>
          <w:tcPr>
            <w:tcW w:w="194" w:type="dxa"/>
          </w:tcPr>
          <w:p w14:paraId="02A9736B" w14:textId="77777777" w:rsidR="005820E9" w:rsidRDefault="005820E9" w:rsidP="005820E9">
            <w:pPr>
              <w:pStyle w:val="Tabellinneh"/>
            </w:pPr>
          </w:p>
        </w:tc>
        <w:tc>
          <w:tcPr>
            <w:tcW w:w="892" w:type="dxa"/>
            <w:gridSpan w:val="2"/>
          </w:tcPr>
          <w:p w14:paraId="39BD8A9E" w14:textId="77777777" w:rsidR="005820E9" w:rsidRDefault="005820E9" w:rsidP="005820E9">
            <w:pPr>
              <w:pStyle w:val="Tabellinneh"/>
            </w:pPr>
          </w:p>
        </w:tc>
        <w:tc>
          <w:tcPr>
            <w:tcW w:w="169" w:type="dxa"/>
            <w:gridSpan w:val="2"/>
          </w:tcPr>
          <w:p w14:paraId="377B9276" w14:textId="77777777" w:rsidR="005820E9" w:rsidRDefault="005820E9" w:rsidP="005820E9">
            <w:pPr>
              <w:pStyle w:val="Tabellinneh"/>
            </w:pPr>
          </w:p>
        </w:tc>
      </w:tr>
      <w:tr w:rsidR="005820E9" w14:paraId="09094134" w14:textId="77777777" w:rsidTr="00980C02">
        <w:trPr>
          <w:gridAfter w:val="1"/>
          <w:wAfter w:w="154" w:type="dxa"/>
        </w:trPr>
        <w:tc>
          <w:tcPr>
            <w:tcW w:w="1559" w:type="dxa"/>
          </w:tcPr>
          <w:p w14:paraId="3736304E" w14:textId="77777777" w:rsidR="005820E9" w:rsidRPr="006638BA" w:rsidRDefault="005820E9" w:rsidP="005820E9">
            <w:pPr>
              <w:pStyle w:val="Prottabell"/>
              <w:rPr>
                <w:rFonts w:ascii="Myriad Pro" w:hAnsi="Myriad Pro"/>
                <w:b/>
              </w:rPr>
            </w:pPr>
            <w:r w:rsidRPr="006638BA">
              <w:rPr>
                <w:rFonts w:ascii="Myriad Pro" w:hAnsi="Myriad Pro"/>
                <w:b/>
              </w:rPr>
              <w:t>Utses att justera</w:t>
            </w:r>
          </w:p>
        </w:tc>
        <w:tc>
          <w:tcPr>
            <w:tcW w:w="180" w:type="dxa"/>
          </w:tcPr>
          <w:p w14:paraId="34E7F096" w14:textId="77777777" w:rsidR="005820E9" w:rsidRDefault="005820E9" w:rsidP="005820E9">
            <w:pPr>
              <w:pStyle w:val="Sidhuvud"/>
              <w:tabs>
                <w:tab w:val="clear" w:pos="4536"/>
                <w:tab w:val="clear" w:pos="9072"/>
              </w:tabs>
            </w:pPr>
          </w:p>
        </w:tc>
        <w:tc>
          <w:tcPr>
            <w:tcW w:w="8298" w:type="dxa"/>
            <w:gridSpan w:val="15"/>
          </w:tcPr>
          <w:p w14:paraId="2A1CF0D3" w14:textId="4E7E848C" w:rsidR="005820E9" w:rsidRDefault="004D74AB" w:rsidP="005820E9">
            <w:pPr>
              <w:pStyle w:val="Tabellinneh"/>
              <w:rPr>
                <w:noProof/>
              </w:rPr>
            </w:pPr>
            <w:r>
              <w:rPr>
                <w:noProof/>
              </w:rPr>
              <w:t>Arnold Boström</w:t>
            </w:r>
            <w:r w:rsidR="00DC39E4">
              <w:rPr>
                <w:noProof/>
              </w:rPr>
              <w:br/>
            </w:r>
            <w:r w:rsidR="00DC39E4" w:rsidRPr="00225ACD">
              <w:rPr>
                <w:i/>
                <w:iCs/>
              </w:rPr>
              <w:t>Protokollet har signerats digitalt. För underskrifter se protokollets sista sida</w:t>
            </w:r>
          </w:p>
          <w:p w14:paraId="41057293" w14:textId="3C588AD8" w:rsidR="005820E9" w:rsidRPr="00225ACD" w:rsidRDefault="005820E9" w:rsidP="005820E9">
            <w:pPr>
              <w:pStyle w:val="Tabellinneh"/>
              <w:rPr>
                <w:i/>
                <w:iCs/>
              </w:rPr>
            </w:pPr>
          </w:p>
        </w:tc>
      </w:tr>
      <w:tr w:rsidR="005820E9" w14:paraId="66DF376D" w14:textId="77777777" w:rsidTr="00980C02">
        <w:trPr>
          <w:gridAfter w:val="1"/>
          <w:wAfter w:w="154" w:type="dxa"/>
          <w:trHeight w:hRule="exact" w:val="113"/>
        </w:trPr>
        <w:tc>
          <w:tcPr>
            <w:tcW w:w="1559" w:type="dxa"/>
          </w:tcPr>
          <w:p w14:paraId="43172C86" w14:textId="77777777" w:rsidR="005820E9" w:rsidRPr="006638BA" w:rsidRDefault="005820E9" w:rsidP="005820E9">
            <w:pPr>
              <w:pStyle w:val="Prottabell"/>
              <w:rPr>
                <w:rFonts w:ascii="Myriad Pro" w:hAnsi="Myriad Pro"/>
                <w:b/>
                <w:sz w:val="16"/>
              </w:rPr>
            </w:pPr>
          </w:p>
        </w:tc>
        <w:tc>
          <w:tcPr>
            <w:tcW w:w="180" w:type="dxa"/>
          </w:tcPr>
          <w:p w14:paraId="6B13F934" w14:textId="77777777" w:rsidR="005820E9" w:rsidRDefault="005820E9" w:rsidP="005820E9">
            <w:pPr>
              <w:pStyle w:val="Sidhuvud"/>
              <w:rPr>
                <w:sz w:val="16"/>
              </w:rPr>
            </w:pPr>
          </w:p>
        </w:tc>
        <w:tc>
          <w:tcPr>
            <w:tcW w:w="4241" w:type="dxa"/>
            <w:gridSpan w:val="5"/>
          </w:tcPr>
          <w:p w14:paraId="784C28A3" w14:textId="77777777" w:rsidR="005820E9" w:rsidRDefault="005820E9" w:rsidP="005820E9">
            <w:pPr>
              <w:pStyle w:val="Tabellinneh"/>
              <w:rPr>
                <w:sz w:val="16"/>
              </w:rPr>
            </w:pPr>
          </w:p>
        </w:tc>
        <w:tc>
          <w:tcPr>
            <w:tcW w:w="274" w:type="dxa"/>
          </w:tcPr>
          <w:p w14:paraId="1CBFF306" w14:textId="77777777" w:rsidR="005820E9" w:rsidRDefault="005820E9" w:rsidP="005820E9">
            <w:pPr>
              <w:pStyle w:val="Tabellinneh"/>
              <w:rPr>
                <w:sz w:val="16"/>
              </w:rPr>
            </w:pPr>
          </w:p>
        </w:tc>
        <w:tc>
          <w:tcPr>
            <w:tcW w:w="1861" w:type="dxa"/>
            <w:gridSpan w:val="2"/>
          </w:tcPr>
          <w:p w14:paraId="0ADADFC3" w14:textId="77777777" w:rsidR="005820E9" w:rsidRDefault="005820E9" w:rsidP="005820E9">
            <w:pPr>
              <w:pStyle w:val="Tabellinneh"/>
              <w:rPr>
                <w:sz w:val="16"/>
              </w:rPr>
            </w:pPr>
          </w:p>
        </w:tc>
        <w:tc>
          <w:tcPr>
            <w:tcW w:w="160" w:type="dxa"/>
          </w:tcPr>
          <w:p w14:paraId="09C6E042" w14:textId="77777777" w:rsidR="005820E9" w:rsidRDefault="005820E9" w:rsidP="005820E9">
            <w:pPr>
              <w:pStyle w:val="Tabellinneh"/>
              <w:rPr>
                <w:sz w:val="16"/>
              </w:rPr>
            </w:pPr>
          </w:p>
        </w:tc>
        <w:tc>
          <w:tcPr>
            <w:tcW w:w="935" w:type="dxa"/>
            <w:gridSpan w:val="4"/>
          </w:tcPr>
          <w:p w14:paraId="2D960218" w14:textId="77777777" w:rsidR="005820E9" w:rsidRDefault="005820E9" w:rsidP="005820E9">
            <w:pPr>
              <w:pStyle w:val="Tabellinneh"/>
              <w:rPr>
                <w:sz w:val="16"/>
              </w:rPr>
            </w:pPr>
          </w:p>
        </w:tc>
        <w:tc>
          <w:tcPr>
            <w:tcW w:w="827" w:type="dxa"/>
            <w:gridSpan w:val="2"/>
          </w:tcPr>
          <w:p w14:paraId="6EDB1C72" w14:textId="77777777" w:rsidR="005820E9" w:rsidRDefault="005820E9" w:rsidP="005820E9">
            <w:pPr>
              <w:pStyle w:val="Tabellinneh"/>
              <w:rPr>
                <w:sz w:val="16"/>
              </w:rPr>
            </w:pPr>
          </w:p>
        </w:tc>
      </w:tr>
      <w:tr w:rsidR="005820E9" w14:paraId="48F39851" w14:textId="77777777" w:rsidTr="00980C02">
        <w:trPr>
          <w:gridAfter w:val="1"/>
          <w:wAfter w:w="154" w:type="dxa"/>
        </w:trPr>
        <w:tc>
          <w:tcPr>
            <w:tcW w:w="1559" w:type="dxa"/>
          </w:tcPr>
          <w:p w14:paraId="1C5E2DBC" w14:textId="77777777" w:rsidR="005820E9" w:rsidRPr="006638BA" w:rsidRDefault="005820E9" w:rsidP="005820E9">
            <w:pPr>
              <w:pStyle w:val="Prottabell"/>
              <w:rPr>
                <w:rFonts w:ascii="Myriad Pro" w:hAnsi="Myriad Pro"/>
                <w:b/>
                <w:sz w:val="20"/>
              </w:rPr>
            </w:pPr>
            <w:r w:rsidRPr="006638BA">
              <w:rPr>
                <w:rFonts w:ascii="Myriad Pro" w:hAnsi="Myriad Pro"/>
                <w:b/>
              </w:rPr>
              <w:t>Underskrifter</w:t>
            </w:r>
          </w:p>
        </w:tc>
        <w:tc>
          <w:tcPr>
            <w:tcW w:w="180" w:type="dxa"/>
          </w:tcPr>
          <w:p w14:paraId="640D56AB" w14:textId="77777777" w:rsidR="005820E9" w:rsidRDefault="005820E9" w:rsidP="005820E9">
            <w:pPr>
              <w:pStyle w:val="Tabellinneh"/>
            </w:pPr>
          </w:p>
        </w:tc>
        <w:tc>
          <w:tcPr>
            <w:tcW w:w="1651" w:type="dxa"/>
          </w:tcPr>
          <w:p w14:paraId="6EC2C1FF" w14:textId="77777777" w:rsidR="005820E9" w:rsidRDefault="005820E9" w:rsidP="005820E9">
            <w:pPr>
              <w:pStyle w:val="Tabellinneh"/>
            </w:pPr>
            <w:r>
              <w:rPr>
                <w:i/>
              </w:rPr>
              <w:t>Sekreterare:</w:t>
            </w:r>
          </w:p>
        </w:tc>
        <w:tc>
          <w:tcPr>
            <w:tcW w:w="204" w:type="dxa"/>
          </w:tcPr>
          <w:p w14:paraId="409958B6" w14:textId="77777777" w:rsidR="005820E9" w:rsidRDefault="005820E9" w:rsidP="005820E9">
            <w:pPr>
              <w:pStyle w:val="Tabellinneh"/>
            </w:pPr>
          </w:p>
        </w:tc>
        <w:tc>
          <w:tcPr>
            <w:tcW w:w="4340" w:type="dxa"/>
            <w:gridSpan w:val="5"/>
          </w:tcPr>
          <w:p w14:paraId="55ED085F" w14:textId="03E4E4E4" w:rsidR="005820E9" w:rsidRDefault="005820E9" w:rsidP="005820E9">
            <w:pPr>
              <w:pStyle w:val="Tabellinneh"/>
              <w:rPr>
                <w:spacing w:val="34"/>
                <w:sz w:val="12"/>
              </w:rPr>
            </w:pPr>
            <w:r>
              <w:rPr>
                <w:i/>
              </w:rPr>
              <w:br/>
            </w:r>
            <w:r>
              <w:rPr>
                <w:i/>
              </w:rPr>
              <w:br/>
            </w:r>
            <w:r>
              <w:rPr>
                <w:spacing w:val="34"/>
                <w:sz w:val="12"/>
              </w:rPr>
              <w:t>........................................................</w:t>
            </w:r>
          </w:p>
          <w:p w14:paraId="0166FE94" w14:textId="190C13B5" w:rsidR="005820E9" w:rsidRDefault="00804D3C" w:rsidP="005820E9">
            <w:pPr>
              <w:pStyle w:val="Tabellinneh"/>
              <w:rPr>
                <w:i/>
                <w:iCs/>
              </w:rPr>
            </w:pPr>
            <w:r>
              <w:rPr>
                <w:i/>
                <w:iCs/>
              </w:rPr>
              <w:t>Therese Törnros</w:t>
            </w:r>
          </w:p>
        </w:tc>
        <w:tc>
          <w:tcPr>
            <w:tcW w:w="181" w:type="dxa"/>
          </w:tcPr>
          <w:p w14:paraId="674133FA" w14:textId="77777777" w:rsidR="005820E9" w:rsidRDefault="005820E9" w:rsidP="005820E9">
            <w:pPr>
              <w:pStyle w:val="Tabellinneh"/>
            </w:pPr>
          </w:p>
          <w:p w14:paraId="4B73F136" w14:textId="77777777" w:rsidR="005820E9" w:rsidRDefault="005820E9" w:rsidP="005820E9">
            <w:pPr>
              <w:pStyle w:val="Tabellinneh"/>
            </w:pPr>
          </w:p>
        </w:tc>
        <w:tc>
          <w:tcPr>
            <w:tcW w:w="1095" w:type="dxa"/>
            <w:gridSpan w:val="5"/>
          </w:tcPr>
          <w:p w14:paraId="39F97F6E" w14:textId="77777777" w:rsidR="005820E9" w:rsidRPr="00393E7A" w:rsidRDefault="005820E9" w:rsidP="00804D3C">
            <w:pPr>
              <w:pStyle w:val="Tabellinneh"/>
              <w:ind w:left="-111"/>
              <w:jc w:val="center"/>
              <w:rPr>
                <w:rFonts w:ascii="Myriad Pro" w:hAnsi="Myriad Pro"/>
                <w:szCs w:val="20"/>
                <w:lang w:val="de-DE"/>
              </w:rPr>
            </w:pPr>
            <w:proofErr w:type="spellStart"/>
            <w:r w:rsidRPr="00393E7A">
              <w:rPr>
                <w:rFonts w:ascii="Myriad Pro" w:hAnsi="Myriad Pro"/>
                <w:szCs w:val="20"/>
                <w:lang w:val="de-DE"/>
              </w:rPr>
              <w:t>Paragrafer</w:t>
            </w:r>
            <w:proofErr w:type="spellEnd"/>
          </w:p>
        </w:tc>
        <w:tc>
          <w:tcPr>
            <w:tcW w:w="827" w:type="dxa"/>
            <w:gridSpan w:val="2"/>
          </w:tcPr>
          <w:p w14:paraId="339A7E7F" w14:textId="376352BC" w:rsidR="005820E9" w:rsidRDefault="004E2E2D" w:rsidP="005820E9">
            <w:pPr>
              <w:pStyle w:val="Tabellinneh"/>
              <w:rPr>
                <w:lang w:val="de-DE"/>
              </w:rPr>
            </w:pPr>
            <w:r>
              <w:t>33-</w:t>
            </w:r>
            <w:r w:rsidR="007D7E64">
              <w:t>47</w:t>
            </w:r>
          </w:p>
        </w:tc>
      </w:tr>
      <w:tr w:rsidR="005820E9" w14:paraId="0F9FDA63" w14:textId="77777777" w:rsidTr="00980C02">
        <w:trPr>
          <w:gridAfter w:val="1"/>
          <w:wAfter w:w="154" w:type="dxa"/>
          <w:trHeight w:hRule="exact" w:val="113"/>
        </w:trPr>
        <w:tc>
          <w:tcPr>
            <w:tcW w:w="1559" w:type="dxa"/>
          </w:tcPr>
          <w:p w14:paraId="44272E85" w14:textId="77777777" w:rsidR="005820E9" w:rsidRPr="006638BA" w:rsidRDefault="005820E9" w:rsidP="005820E9">
            <w:pPr>
              <w:pStyle w:val="Tabellinneh"/>
              <w:rPr>
                <w:rFonts w:ascii="Myriad Pro" w:hAnsi="Myriad Pro"/>
                <w:b/>
                <w:lang w:val="de-DE"/>
              </w:rPr>
            </w:pPr>
          </w:p>
        </w:tc>
        <w:tc>
          <w:tcPr>
            <w:tcW w:w="180" w:type="dxa"/>
          </w:tcPr>
          <w:p w14:paraId="2E308F04" w14:textId="77777777" w:rsidR="005820E9" w:rsidRDefault="005820E9" w:rsidP="005820E9">
            <w:pPr>
              <w:pStyle w:val="Tabellinneh"/>
              <w:rPr>
                <w:lang w:val="de-DE"/>
              </w:rPr>
            </w:pPr>
          </w:p>
        </w:tc>
        <w:tc>
          <w:tcPr>
            <w:tcW w:w="4241" w:type="dxa"/>
            <w:gridSpan w:val="5"/>
          </w:tcPr>
          <w:p w14:paraId="17EB591C" w14:textId="77777777" w:rsidR="005820E9" w:rsidRDefault="005820E9" w:rsidP="005820E9">
            <w:pPr>
              <w:pStyle w:val="Tabellinneh"/>
              <w:rPr>
                <w:lang w:val="de-DE"/>
              </w:rPr>
            </w:pPr>
          </w:p>
        </w:tc>
        <w:tc>
          <w:tcPr>
            <w:tcW w:w="274" w:type="dxa"/>
          </w:tcPr>
          <w:p w14:paraId="3AC633AE" w14:textId="77777777" w:rsidR="005820E9" w:rsidRDefault="005820E9" w:rsidP="005820E9">
            <w:pPr>
              <w:pStyle w:val="Tabellinneh"/>
              <w:rPr>
                <w:lang w:val="de-DE"/>
              </w:rPr>
            </w:pPr>
          </w:p>
        </w:tc>
        <w:tc>
          <w:tcPr>
            <w:tcW w:w="1861" w:type="dxa"/>
            <w:gridSpan w:val="2"/>
          </w:tcPr>
          <w:p w14:paraId="60B97001" w14:textId="77777777" w:rsidR="005820E9" w:rsidRDefault="005820E9" w:rsidP="005820E9">
            <w:pPr>
              <w:pStyle w:val="Tabellinneh"/>
              <w:rPr>
                <w:lang w:val="de-DE"/>
              </w:rPr>
            </w:pPr>
          </w:p>
        </w:tc>
        <w:tc>
          <w:tcPr>
            <w:tcW w:w="160" w:type="dxa"/>
          </w:tcPr>
          <w:p w14:paraId="450AAF61" w14:textId="77777777" w:rsidR="005820E9" w:rsidRDefault="005820E9" w:rsidP="005820E9">
            <w:pPr>
              <w:pStyle w:val="Tabellinneh"/>
              <w:rPr>
                <w:lang w:val="de-DE"/>
              </w:rPr>
            </w:pPr>
          </w:p>
        </w:tc>
        <w:tc>
          <w:tcPr>
            <w:tcW w:w="935" w:type="dxa"/>
            <w:gridSpan w:val="4"/>
          </w:tcPr>
          <w:p w14:paraId="45F6EDFC" w14:textId="77777777" w:rsidR="005820E9" w:rsidRDefault="005820E9" w:rsidP="005820E9">
            <w:pPr>
              <w:pStyle w:val="Tabellinneh"/>
              <w:rPr>
                <w:lang w:val="de-DE"/>
              </w:rPr>
            </w:pPr>
          </w:p>
        </w:tc>
        <w:tc>
          <w:tcPr>
            <w:tcW w:w="827" w:type="dxa"/>
            <w:gridSpan w:val="2"/>
          </w:tcPr>
          <w:p w14:paraId="2D14BCE8" w14:textId="77777777" w:rsidR="005820E9" w:rsidRDefault="005820E9" w:rsidP="005820E9">
            <w:pPr>
              <w:pStyle w:val="Tabellinneh"/>
              <w:rPr>
                <w:lang w:val="de-DE"/>
              </w:rPr>
            </w:pPr>
          </w:p>
        </w:tc>
      </w:tr>
      <w:tr w:rsidR="005820E9" w14:paraId="523CC607" w14:textId="77777777" w:rsidTr="00980C02">
        <w:trPr>
          <w:gridAfter w:val="1"/>
          <w:wAfter w:w="154" w:type="dxa"/>
        </w:trPr>
        <w:tc>
          <w:tcPr>
            <w:tcW w:w="1559" w:type="dxa"/>
          </w:tcPr>
          <w:p w14:paraId="0289D419" w14:textId="77777777" w:rsidR="005820E9" w:rsidRPr="006638BA" w:rsidRDefault="005820E9" w:rsidP="005820E9">
            <w:pPr>
              <w:pStyle w:val="Tabellinneh"/>
              <w:rPr>
                <w:rFonts w:ascii="Myriad Pro" w:hAnsi="Myriad Pro"/>
                <w:b/>
                <w:lang w:val="de-DE"/>
              </w:rPr>
            </w:pPr>
          </w:p>
        </w:tc>
        <w:tc>
          <w:tcPr>
            <w:tcW w:w="180" w:type="dxa"/>
          </w:tcPr>
          <w:p w14:paraId="7C9A652C" w14:textId="77777777" w:rsidR="005820E9" w:rsidRDefault="005820E9" w:rsidP="005820E9">
            <w:pPr>
              <w:pStyle w:val="Tabellinneh"/>
              <w:rPr>
                <w:lang w:val="de-DE"/>
              </w:rPr>
            </w:pPr>
          </w:p>
        </w:tc>
        <w:tc>
          <w:tcPr>
            <w:tcW w:w="1651" w:type="dxa"/>
          </w:tcPr>
          <w:p w14:paraId="4A283BA0" w14:textId="77777777" w:rsidR="005820E9" w:rsidRDefault="005820E9" w:rsidP="005820E9">
            <w:pPr>
              <w:pStyle w:val="Tabellinneh"/>
            </w:pPr>
            <w:r>
              <w:rPr>
                <w:i/>
              </w:rPr>
              <w:t>Ordförande:</w:t>
            </w:r>
          </w:p>
        </w:tc>
        <w:tc>
          <w:tcPr>
            <w:tcW w:w="204" w:type="dxa"/>
          </w:tcPr>
          <w:p w14:paraId="04845699" w14:textId="77777777" w:rsidR="005820E9" w:rsidRDefault="005820E9" w:rsidP="005820E9">
            <w:pPr>
              <w:pStyle w:val="Tabellinneh"/>
            </w:pPr>
          </w:p>
        </w:tc>
        <w:tc>
          <w:tcPr>
            <w:tcW w:w="4521" w:type="dxa"/>
            <w:gridSpan w:val="6"/>
          </w:tcPr>
          <w:p w14:paraId="63FAED84" w14:textId="6D315757" w:rsidR="005820E9" w:rsidRDefault="005820E9" w:rsidP="005820E9">
            <w:pPr>
              <w:pStyle w:val="Tabellinneh"/>
              <w:rPr>
                <w:spacing w:val="34"/>
                <w:sz w:val="12"/>
              </w:rPr>
            </w:pPr>
            <w:r>
              <w:rPr>
                <w:i/>
              </w:rPr>
              <w:br/>
            </w:r>
            <w:r>
              <w:rPr>
                <w:i/>
              </w:rPr>
              <w:br/>
            </w:r>
            <w:r>
              <w:rPr>
                <w:spacing w:val="34"/>
                <w:sz w:val="12"/>
              </w:rPr>
              <w:t>........................................................</w:t>
            </w:r>
          </w:p>
          <w:p w14:paraId="2C76DB2A" w14:textId="5BE94E7B" w:rsidR="005820E9" w:rsidRDefault="002511CA" w:rsidP="005820E9">
            <w:pPr>
              <w:pStyle w:val="Tabellinneh"/>
              <w:rPr>
                <w:i/>
                <w:iCs/>
              </w:rPr>
            </w:pPr>
            <w:r>
              <w:rPr>
                <w:i/>
                <w:iCs/>
              </w:rPr>
              <w:t>Ann-Marie Högberg</w:t>
            </w:r>
          </w:p>
        </w:tc>
        <w:tc>
          <w:tcPr>
            <w:tcW w:w="1922" w:type="dxa"/>
            <w:gridSpan w:val="7"/>
          </w:tcPr>
          <w:p w14:paraId="66C2978C" w14:textId="77777777" w:rsidR="005820E9" w:rsidRDefault="005820E9" w:rsidP="005820E9">
            <w:pPr>
              <w:pStyle w:val="Tabellinneh"/>
            </w:pPr>
          </w:p>
        </w:tc>
      </w:tr>
      <w:tr w:rsidR="005820E9" w14:paraId="3680F693" w14:textId="77777777" w:rsidTr="00980C02">
        <w:trPr>
          <w:trHeight w:hRule="exact" w:val="113"/>
        </w:trPr>
        <w:tc>
          <w:tcPr>
            <w:tcW w:w="1559" w:type="dxa"/>
          </w:tcPr>
          <w:p w14:paraId="0085D12A" w14:textId="77777777" w:rsidR="005820E9" w:rsidRPr="006638BA" w:rsidRDefault="005820E9" w:rsidP="005820E9">
            <w:pPr>
              <w:pStyle w:val="Tabellinneh"/>
              <w:rPr>
                <w:rFonts w:ascii="Myriad Pro" w:hAnsi="Myriad Pro"/>
                <w:b/>
              </w:rPr>
            </w:pPr>
          </w:p>
        </w:tc>
        <w:tc>
          <w:tcPr>
            <w:tcW w:w="180" w:type="dxa"/>
          </w:tcPr>
          <w:p w14:paraId="28B5EAD6" w14:textId="77777777" w:rsidR="005820E9" w:rsidRDefault="005820E9" w:rsidP="005820E9">
            <w:pPr>
              <w:pStyle w:val="Tabellinneh"/>
            </w:pPr>
          </w:p>
        </w:tc>
        <w:tc>
          <w:tcPr>
            <w:tcW w:w="4241" w:type="dxa"/>
            <w:gridSpan w:val="5"/>
          </w:tcPr>
          <w:p w14:paraId="65FEDE85" w14:textId="77777777" w:rsidR="005820E9" w:rsidRDefault="005820E9" w:rsidP="005820E9">
            <w:pPr>
              <w:pStyle w:val="Tabellinneh"/>
            </w:pPr>
          </w:p>
        </w:tc>
        <w:tc>
          <w:tcPr>
            <w:tcW w:w="274" w:type="dxa"/>
          </w:tcPr>
          <w:p w14:paraId="7DAB844B" w14:textId="77777777" w:rsidR="005820E9" w:rsidRDefault="005820E9" w:rsidP="005820E9">
            <w:pPr>
              <w:pStyle w:val="Tabellinneh"/>
            </w:pPr>
          </w:p>
        </w:tc>
        <w:tc>
          <w:tcPr>
            <w:tcW w:w="1861" w:type="dxa"/>
            <w:gridSpan w:val="2"/>
          </w:tcPr>
          <w:p w14:paraId="37FF3007" w14:textId="77777777" w:rsidR="005820E9" w:rsidRDefault="005820E9" w:rsidP="005820E9">
            <w:pPr>
              <w:pStyle w:val="Tabellinneh"/>
            </w:pPr>
          </w:p>
        </w:tc>
        <w:tc>
          <w:tcPr>
            <w:tcW w:w="160" w:type="dxa"/>
          </w:tcPr>
          <w:p w14:paraId="53E23CE8" w14:textId="77777777" w:rsidR="005820E9" w:rsidRDefault="005820E9" w:rsidP="005820E9">
            <w:pPr>
              <w:pStyle w:val="Tabellinneh"/>
            </w:pPr>
          </w:p>
        </w:tc>
        <w:tc>
          <w:tcPr>
            <w:tcW w:w="1747" w:type="dxa"/>
            <w:gridSpan w:val="5"/>
          </w:tcPr>
          <w:p w14:paraId="29476B3F" w14:textId="77777777" w:rsidR="005820E9" w:rsidRDefault="005820E9" w:rsidP="005820E9">
            <w:pPr>
              <w:pStyle w:val="Tabellinneh"/>
            </w:pPr>
          </w:p>
        </w:tc>
        <w:tc>
          <w:tcPr>
            <w:tcW w:w="169" w:type="dxa"/>
            <w:gridSpan w:val="2"/>
          </w:tcPr>
          <w:p w14:paraId="33EA16FF" w14:textId="77777777" w:rsidR="005820E9" w:rsidRDefault="005820E9" w:rsidP="005820E9">
            <w:pPr>
              <w:pStyle w:val="Tabellinneh"/>
            </w:pPr>
          </w:p>
        </w:tc>
      </w:tr>
      <w:tr w:rsidR="005820E9" w14:paraId="647588F1" w14:textId="77777777" w:rsidTr="00980C02">
        <w:trPr>
          <w:gridAfter w:val="1"/>
          <w:wAfter w:w="154" w:type="dxa"/>
          <w:trHeight w:val="1031"/>
        </w:trPr>
        <w:tc>
          <w:tcPr>
            <w:tcW w:w="1559" w:type="dxa"/>
          </w:tcPr>
          <w:p w14:paraId="0C803940" w14:textId="77777777" w:rsidR="005820E9" w:rsidRPr="006638BA" w:rsidRDefault="005820E9" w:rsidP="005820E9">
            <w:pPr>
              <w:pStyle w:val="Tabellinneh"/>
              <w:rPr>
                <w:rFonts w:ascii="Myriad Pro" w:hAnsi="Myriad Pro"/>
                <w:b/>
              </w:rPr>
            </w:pPr>
          </w:p>
        </w:tc>
        <w:tc>
          <w:tcPr>
            <w:tcW w:w="180" w:type="dxa"/>
          </w:tcPr>
          <w:p w14:paraId="2E21098B" w14:textId="77777777" w:rsidR="005820E9" w:rsidRDefault="005820E9" w:rsidP="005820E9">
            <w:pPr>
              <w:pStyle w:val="Tabellinneh"/>
            </w:pPr>
          </w:p>
        </w:tc>
        <w:tc>
          <w:tcPr>
            <w:tcW w:w="1651" w:type="dxa"/>
          </w:tcPr>
          <w:p w14:paraId="4477E34D" w14:textId="77777777" w:rsidR="005820E9" w:rsidRDefault="005820E9" w:rsidP="005820E9">
            <w:pPr>
              <w:pStyle w:val="Tabellinneh"/>
            </w:pPr>
            <w:r>
              <w:rPr>
                <w:i/>
              </w:rPr>
              <w:t>Justerare:</w:t>
            </w:r>
          </w:p>
        </w:tc>
        <w:tc>
          <w:tcPr>
            <w:tcW w:w="204" w:type="dxa"/>
          </w:tcPr>
          <w:p w14:paraId="4657D797" w14:textId="77777777" w:rsidR="005820E9" w:rsidRDefault="005820E9" w:rsidP="005820E9">
            <w:pPr>
              <w:pStyle w:val="Tabellinneh"/>
            </w:pPr>
          </w:p>
        </w:tc>
        <w:tc>
          <w:tcPr>
            <w:tcW w:w="6443" w:type="dxa"/>
            <w:gridSpan w:val="13"/>
          </w:tcPr>
          <w:p w14:paraId="32F694CC" w14:textId="40814527" w:rsidR="005820E9" w:rsidRDefault="005820E9" w:rsidP="005820E9">
            <w:pPr>
              <w:pStyle w:val="Tabellinneh"/>
              <w:rPr>
                <w:spacing w:val="34"/>
                <w:sz w:val="12"/>
              </w:rPr>
            </w:pPr>
            <w:r>
              <w:rPr>
                <w:i/>
              </w:rPr>
              <w:br/>
            </w:r>
            <w:r>
              <w:rPr>
                <w:i/>
              </w:rPr>
              <w:br/>
            </w:r>
            <w:r>
              <w:rPr>
                <w:spacing w:val="34"/>
                <w:sz w:val="12"/>
              </w:rPr>
              <w:t>........................................................</w:t>
            </w:r>
          </w:p>
          <w:p w14:paraId="38B720E3" w14:textId="0CB2F036" w:rsidR="005820E9" w:rsidRDefault="004D74AB" w:rsidP="005820E9">
            <w:pPr>
              <w:pStyle w:val="Tabellinneh"/>
              <w:rPr>
                <w:i/>
                <w:iCs/>
              </w:rPr>
            </w:pPr>
            <w:r>
              <w:rPr>
                <w:i/>
                <w:iCs/>
              </w:rPr>
              <w:t>Arnold Boström</w:t>
            </w:r>
          </w:p>
        </w:tc>
      </w:tr>
      <w:tr w:rsidR="005820E9" w14:paraId="08163BCC" w14:textId="77777777" w:rsidTr="00980C02">
        <w:trPr>
          <w:trHeight w:hRule="exact" w:val="113"/>
        </w:trPr>
        <w:tc>
          <w:tcPr>
            <w:tcW w:w="1559" w:type="dxa"/>
          </w:tcPr>
          <w:p w14:paraId="0C1375A6" w14:textId="77777777" w:rsidR="005820E9" w:rsidRDefault="005820E9" w:rsidP="005820E9">
            <w:pPr>
              <w:pStyle w:val="Tabellinneh"/>
              <w:rPr>
                <w:sz w:val="16"/>
              </w:rPr>
            </w:pPr>
          </w:p>
          <w:p w14:paraId="61950A97" w14:textId="77777777" w:rsidR="005820E9" w:rsidRDefault="005820E9" w:rsidP="005820E9">
            <w:pPr>
              <w:pStyle w:val="Tabellinneh"/>
              <w:rPr>
                <w:sz w:val="16"/>
              </w:rPr>
            </w:pPr>
          </w:p>
        </w:tc>
        <w:tc>
          <w:tcPr>
            <w:tcW w:w="180" w:type="dxa"/>
          </w:tcPr>
          <w:p w14:paraId="2DC41FEB" w14:textId="77777777" w:rsidR="005820E9" w:rsidRDefault="005820E9" w:rsidP="005820E9">
            <w:pPr>
              <w:pStyle w:val="Tabellinneh"/>
              <w:rPr>
                <w:sz w:val="16"/>
              </w:rPr>
            </w:pPr>
          </w:p>
        </w:tc>
        <w:tc>
          <w:tcPr>
            <w:tcW w:w="4241" w:type="dxa"/>
            <w:gridSpan w:val="5"/>
          </w:tcPr>
          <w:p w14:paraId="580944C6" w14:textId="77777777" w:rsidR="005820E9" w:rsidRDefault="005820E9" w:rsidP="005820E9">
            <w:pPr>
              <w:pStyle w:val="Tabellinneh"/>
              <w:rPr>
                <w:sz w:val="16"/>
              </w:rPr>
            </w:pPr>
          </w:p>
        </w:tc>
        <w:tc>
          <w:tcPr>
            <w:tcW w:w="274" w:type="dxa"/>
          </w:tcPr>
          <w:p w14:paraId="76A047ED" w14:textId="77777777" w:rsidR="005820E9" w:rsidRDefault="005820E9" w:rsidP="005820E9">
            <w:pPr>
              <w:pStyle w:val="Tabellinneh"/>
              <w:rPr>
                <w:sz w:val="16"/>
              </w:rPr>
            </w:pPr>
          </w:p>
        </w:tc>
        <w:tc>
          <w:tcPr>
            <w:tcW w:w="2682" w:type="dxa"/>
            <w:gridSpan w:val="5"/>
          </w:tcPr>
          <w:p w14:paraId="7DF453CB" w14:textId="77777777" w:rsidR="005820E9" w:rsidRDefault="005820E9" w:rsidP="005820E9">
            <w:pPr>
              <w:pStyle w:val="Tabellinneh"/>
              <w:rPr>
                <w:sz w:val="16"/>
              </w:rPr>
            </w:pPr>
          </w:p>
        </w:tc>
        <w:tc>
          <w:tcPr>
            <w:tcW w:w="194" w:type="dxa"/>
          </w:tcPr>
          <w:p w14:paraId="213F86F6" w14:textId="77777777" w:rsidR="005820E9" w:rsidRDefault="005820E9" w:rsidP="005820E9">
            <w:pPr>
              <w:pStyle w:val="Tabellinneh"/>
              <w:rPr>
                <w:sz w:val="16"/>
              </w:rPr>
            </w:pPr>
          </w:p>
        </w:tc>
        <w:tc>
          <w:tcPr>
            <w:tcW w:w="892" w:type="dxa"/>
            <w:gridSpan w:val="2"/>
          </w:tcPr>
          <w:p w14:paraId="1D295AB8" w14:textId="77777777" w:rsidR="005820E9" w:rsidRDefault="005820E9" w:rsidP="005820E9">
            <w:pPr>
              <w:pStyle w:val="Tabellinneh"/>
              <w:rPr>
                <w:sz w:val="16"/>
              </w:rPr>
            </w:pPr>
          </w:p>
        </w:tc>
        <w:tc>
          <w:tcPr>
            <w:tcW w:w="169" w:type="dxa"/>
            <w:gridSpan w:val="2"/>
          </w:tcPr>
          <w:p w14:paraId="568A0608" w14:textId="77777777" w:rsidR="005820E9" w:rsidRDefault="005820E9" w:rsidP="005820E9">
            <w:pPr>
              <w:pStyle w:val="Tabellinneh"/>
              <w:rPr>
                <w:sz w:val="16"/>
              </w:rPr>
            </w:pPr>
          </w:p>
        </w:tc>
      </w:tr>
      <w:tr w:rsidR="005820E9" w14:paraId="665A5A68" w14:textId="77777777" w:rsidTr="00980C02">
        <w:trPr>
          <w:trHeight w:hRule="exact" w:val="510"/>
        </w:trPr>
        <w:tc>
          <w:tcPr>
            <w:tcW w:w="1559" w:type="dxa"/>
          </w:tcPr>
          <w:p w14:paraId="5800C13F" w14:textId="77777777" w:rsidR="005820E9" w:rsidRDefault="005820E9" w:rsidP="005820E9">
            <w:pPr>
              <w:pStyle w:val="Prottabell"/>
            </w:pPr>
          </w:p>
        </w:tc>
        <w:tc>
          <w:tcPr>
            <w:tcW w:w="180" w:type="dxa"/>
          </w:tcPr>
          <w:p w14:paraId="30027A4F" w14:textId="77777777" w:rsidR="005820E9" w:rsidRDefault="005820E9" w:rsidP="005820E9">
            <w:pPr>
              <w:pStyle w:val="Sidhuvud"/>
              <w:tabs>
                <w:tab w:val="clear" w:pos="4536"/>
                <w:tab w:val="clear" w:pos="9072"/>
              </w:tabs>
            </w:pPr>
          </w:p>
        </w:tc>
        <w:tc>
          <w:tcPr>
            <w:tcW w:w="4241" w:type="dxa"/>
            <w:gridSpan w:val="5"/>
          </w:tcPr>
          <w:p w14:paraId="6A1AFC2B" w14:textId="77777777" w:rsidR="005820E9" w:rsidRPr="006638BA" w:rsidRDefault="005820E9" w:rsidP="005820E9">
            <w:pPr>
              <w:pStyle w:val="Sidhuvud"/>
              <w:tabs>
                <w:tab w:val="clear" w:pos="4536"/>
                <w:tab w:val="clear" w:pos="9072"/>
                <w:tab w:val="left" w:pos="2314"/>
              </w:tabs>
              <w:spacing w:before="120" w:after="120"/>
              <w:rPr>
                <w:rFonts w:ascii="Myriad Pro" w:hAnsi="Myriad Pro"/>
                <w:b/>
              </w:rPr>
            </w:pPr>
            <w:r w:rsidRPr="006638BA">
              <w:rPr>
                <w:rFonts w:ascii="Myriad Pro" w:hAnsi="Myriad Pro"/>
                <w:b/>
              </w:rPr>
              <w:t>ANSLAG/BEVIS</w:t>
            </w:r>
            <w:r w:rsidRPr="006638BA">
              <w:rPr>
                <w:rFonts w:ascii="Myriad Pro" w:hAnsi="Myriad Pro"/>
                <w:b/>
              </w:rPr>
              <w:tab/>
            </w:r>
          </w:p>
        </w:tc>
        <w:tc>
          <w:tcPr>
            <w:tcW w:w="274" w:type="dxa"/>
          </w:tcPr>
          <w:p w14:paraId="2848E4CD" w14:textId="77777777" w:rsidR="005820E9" w:rsidRDefault="005820E9" w:rsidP="005820E9">
            <w:pPr>
              <w:pStyle w:val="Tabellinneh"/>
            </w:pPr>
          </w:p>
        </w:tc>
        <w:tc>
          <w:tcPr>
            <w:tcW w:w="2682" w:type="dxa"/>
            <w:gridSpan w:val="5"/>
          </w:tcPr>
          <w:p w14:paraId="0F7E4486" w14:textId="77777777" w:rsidR="005820E9" w:rsidRDefault="005820E9" w:rsidP="005820E9">
            <w:pPr>
              <w:pStyle w:val="Tabellinneh"/>
            </w:pPr>
          </w:p>
        </w:tc>
        <w:tc>
          <w:tcPr>
            <w:tcW w:w="194" w:type="dxa"/>
          </w:tcPr>
          <w:p w14:paraId="7A17770F" w14:textId="77777777" w:rsidR="005820E9" w:rsidRDefault="005820E9" w:rsidP="005820E9">
            <w:pPr>
              <w:pStyle w:val="Tabellinneh"/>
            </w:pPr>
          </w:p>
        </w:tc>
        <w:tc>
          <w:tcPr>
            <w:tcW w:w="892" w:type="dxa"/>
            <w:gridSpan w:val="2"/>
          </w:tcPr>
          <w:p w14:paraId="713F64FF" w14:textId="77777777" w:rsidR="005820E9" w:rsidRDefault="005820E9" w:rsidP="005820E9">
            <w:pPr>
              <w:pStyle w:val="Tabellinneh"/>
            </w:pPr>
          </w:p>
        </w:tc>
        <w:tc>
          <w:tcPr>
            <w:tcW w:w="169" w:type="dxa"/>
            <w:gridSpan w:val="2"/>
          </w:tcPr>
          <w:p w14:paraId="28126FDE" w14:textId="77777777" w:rsidR="005820E9" w:rsidRDefault="005820E9" w:rsidP="005820E9">
            <w:pPr>
              <w:pStyle w:val="Sidhuvud"/>
              <w:tabs>
                <w:tab w:val="clear" w:pos="4536"/>
                <w:tab w:val="clear" w:pos="9072"/>
              </w:tabs>
            </w:pPr>
          </w:p>
        </w:tc>
      </w:tr>
      <w:tr w:rsidR="005820E9" w14:paraId="40712319" w14:textId="77777777" w:rsidTr="00980C02">
        <w:trPr>
          <w:gridAfter w:val="1"/>
          <w:wAfter w:w="154" w:type="dxa"/>
          <w:trHeight w:val="284"/>
        </w:trPr>
        <w:tc>
          <w:tcPr>
            <w:tcW w:w="1559" w:type="dxa"/>
          </w:tcPr>
          <w:p w14:paraId="334B41EA" w14:textId="77777777" w:rsidR="005820E9" w:rsidRDefault="005820E9" w:rsidP="005820E9">
            <w:pPr>
              <w:pStyle w:val="Prottabell"/>
            </w:pPr>
          </w:p>
        </w:tc>
        <w:tc>
          <w:tcPr>
            <w:tcW w:w="180" w:type="dxa"/>
          </w:tcPr>
          <w:p w14:paraId="692C8AB1" w14:textId="77777777" w:rsidR="005820E9" w:rsidRDefault="005820E9" w:rsidP="005820E9">
            <w:pPr>
              <w:pStyle w:val="Sidhuvud"/>
              <w:tabs>
                <w:tab w:val="clear" w:pos="4536"/>
                <w:tab w:val="clear" w:pos="9072"/>
              </w:tabs>
            </w:pPr>
          </w:p>
        </w:tc>
        <w:tc>
          <w:tcPr>
            <w:tcW w:w="8298" w:type="dxa"/>
            <w:gridSpan w:val="15"/>
          </w:tcPr>
          <w:p w14:paraId="6CD19C96" w14:textId="77777777" w:rsidR="005820E9" w:rsidRDefault="005820E9" w:rsidP="005820E9">
            <w:pPr>
              <w:pStyle w:val="Tabellinneh"/>
              <w:rPr>
                <w:i/>
                <w:iCs/>
              </w:rPr>
            </w:pPr>
            <w:r>
              <w:rPr>
                <w:i/>
                <w:iCs/>
              </w:rPr>
              <w:fldChar w:fldCharType="begin">
                <w:ffData>
                  <w:name w:val="Listruta2"/>
                  <w:enabled/>
                  <w:calcOnExit w:val="0"/>
                  <w:ddList>
                    <w:listEntry w:val="Justerat protokoll är tillkännagivet genom anslag."/>
                    <w:listEntry w:val=" "/>
                  </w:ddList>
                </w:ffData>
              </w:fldChar>
            </w:r>
            <w:bookmarkStart w:id="1" w:name="Listruta2"/>
            <w:r>
              <w:rPr>
                <w:i/>
                <w:iCs/>
              </w:rPr>
              <w:instrText xml:space="preserve"> FORMDROPDOWN </w:instrText>
            </w:r>
            <w:r w:rsidR="004813A2">
              <w:rPr>
                <w:i/>
                <w:iCs/>
              </w:rPr>
            </w:r>
            <w:r w:rsidR="004813A2">
              <w:rPr>
                <w:i/>
                <w:iCs/>
              </w:rPr>
              <w:fldChar w:fldCharType="separate"/>
            </w:r>
            <w:r>
              <w:rPr>
                <w:i/>
                <w:iCs/>
              </w:rPr>
              <w:fldChar w:fldCharType="end"/>
            </w:r>
            <w:bookmarkEnd w:id="1"/>
          </w:p>
        </w:tc>
      </w:tr>
      <w:tr w:rsidR="005820E9" w14:paraId="67AA7282" w14:textId="77777777" w:rsidTr="00980C02">
        <w:trPr>
          <w:gridAfter w:val="1"/>
          <w:wAfter w:w="154" w:type="dxa"/>
          <w:trHeight w:val="397"/>
        </w:trPr>
        <w:tc>
          <w:tcPr>
            <w:tcW w:w="1559" w:type="dxa"/>
            <w:vAlign w:val="center"/>
          </w:tcPr>
          <w:p w14:paraId="4F5C529E"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Organ</w:t>
            </w:r>
            <w:r>
              <w:rPr>
                <w:rFonts w:ascii="Myriad Pro" w:hAnsi="Myriad Pro"/>
                <w:w w:val="80"/>
                <w:sz w:val="18"/>
                <w:szCs w:val="18"/>
              </w:rPr>
              <w:t>:</w:t>
            </w:r>
          </w:p>
        </w:tc>
        <w:tc>
          <w:tcPr>
            <w:tcW w:w="180" w:type="dxa"/>
          </w:tcPr>
          <w:p w14:paraId="23DA5DC1" w14:textId="77777777" w:rsidR="005820E9" w:rsidRDefault="005820E9" w:rsidP="005820E9">
            <w:pPr>
              <w:pStyle w:val="Tabellinneh"/>
            </w:pPr>
          </w:p>
        </w:tc>
        <w:tc>
          <w:tcPr>
            <w:tcW w:w="8298" w:type="dxa"/>
            <w:gridSpan w:val="15"/>
            <w:vAlign w:val="center"/>
          </w:tcPr>
          <w:p w14:paraId="0B4B6D3D" w14:textId="77777777" w:rsidR="005820E9" w:rsidRPr="006F655E" w:rsidRDefault="005820E9" w:rsidP="005820E9">
            <w:pPr>
              <w:pStyle w:val="Tabellinneh"/>
              <w:rPr>
                <w:rFonts w:ascii="Myriad Pro" w:hAnsi="Myriad Pro"/>
                <w:sz w:val="24"/>
              </w:rPr>
            </w:pPr>
            <w:r>
              <w:rPr>
                <w:rFonts w:ascii="Myriad Pro" w:hAnsi="Myriad Pro"/>
                <w:sz w:val="24"/>
              </w:rPr>
              <w:fldChar w:fldCharType="begin">
                <w:ffData>
                  <w:name w:val="Listruta1"/>
                  <w:enabled/>
                  <w:calcOnExit w:val="0"/>
                  <w:ddList>
                    <w:result w:val="1"/>
                    <w:listEntry w:val="Kyrkofullmäktige"/>
                    <w:listEntry w:val="Kyrkorådet"/>
                    <w:listEntry w:val="Församlingsrådet"/>
                    <w:listEntry w:val="Kyrkogårdsutskottet"/>
                    <w:listEntry w:val="Arbetsmiljökommittén"/>
                    <w:listEntry w:val="Arbetsutskottet"/>
                    <w:listEntry w:val="Förhandlingsdelegationen"/>
                    <w:listEntry w:val="Skyddskommittén"/>
                    <w:listEntry w:val="Valberedningen"/>
                    <w:listEntry w:val="Valnämnden"/>
                    <w:listEntry w:val="Valnämndsutskott"/>
                    <w:listEntry w:val="Budgetberedningen"/>
                  </w:ddList>
                </w:ffData>
              </w:fldChar>
            </w:r>
            <w:bookmarkStart w:id="2" w:name="Listruta1"/>
            <w:r>
              <w:rPr>
                <w:rFonts w:ascii="Myriad Pro" w:hAnsi="Myriad Pro"/>
                <w:sz w:val="24"/>
              </w:rPr>
              <w:instrText xml:space="preserve"> FORMDROPDOWN </w:instrText>
            </w:r>
            <w:r w:rsidR="004813A2">
              <w:rPr>
                <w:rFonts w:ascii="Myriad Pro" w:hAnsi="Myriad Pro"/>
                <w:sz w:val="24"/>
              </w:rPr>
            </w:r>
            <w:r w:rsidR="004813A2">
              <w:rPr>
                <w:rFonts w:ascii="Myriad Pro" w:hAnsi="Myriad Pro"/>
                <w:sz w:val="24"/>
              </w:rPr>
              <w:fldChar w:fldCharType="separate"/>
            </w:r>
            <w:r>
              <w:rPr>
                <w:rFonts w:ascii="Myriad Pro" w:hAnsi="Myriad Pro"/>
                <w:sz w:val="24"/>
              </w:rPr>
              <w:fldChar w:fldCharType="end"/>
            </w:r>
            <w:bookmarkEnd w:id="2"/>
          </w:p>
        </w:tc>
      </w:tr>
      <w:tr w:rsidR="005820E9" w14:paraId="04A47892" w14:textId="77777777" w:rsidTr="00980C02">
        <w:trPr>
          <w:trHeight w:val="377"/>
        </w:trPr>
        <w:tc>
          <w:tcPr>
            <w:tcW w:w="1559" w:type="dxa"/>
            <w:vAlign w:val="center"/>
          </w:tcPr>
          <w:p w14:paraId="10F7CBA8" w14:textId="77777777" w:rsidR="005820E9" w:rsidRPr="006638BA" w:rsidRDefault="005820E9" w:rsidP="005820E9">
            <w:pPr>
              <w:pStyle w:val="Tabellinneh"/>
              <w:ind w:right="-70"/>
              <w:rPr>
                <w:rFonts w:ascii="Myriad Pro" w:hAnsi="Myriad Pro"/>
                <w:w w:val="80"/>
                <w:sz w:val="18"/>
                <w:szCs w:val="18"/>
              </w:rPr>
            </w:pPr>
            <w:r w:rsidRPr="006638BA">
              <w:rPr>
                <w:rFonts w:ascii="Myriad Pro" w:hAnsi="Myriad Pro"/>
                <w:w w:val="80"/>
                <w:sz w:val="18"/>
                <w:szCs w:val="18"/>
              </w:rPr>
              <w:t>Sammanträdesdatum:</w:t>
            </w:r>
          </w:p>
        </w:tc>
        <w:tc>
          <w:tcPr>
            <w:tcW w:w="180" w:type="dxa"/>
            <w:vAlign w:val="center"/>
          </w:tcPr>
          <w:p w14:paraId="0D4CAB20" w14:textId="77777777" w:rsidR="005820E9" w:rsidRDefault="005820E9" w:rsidP="005820E9">
            <w:pPr>
              <w:pStyle w:val="Tabellinneh"/>
            </w:pPr>
          </w:p>
        </w:tc>
        <w:tc>
          <w:tcPr>
            <w:tcW w:w="8283" w:type="dxa"/>
            <w:gridSpan w:val="14"/>
            <w:vAlign w:val="center"/>
          </w:tcPr>
          <w:p w14:paraId="514D9BDA" w14:textId="63492242" w:rsidR="005820E9" w:rsidRPr="006F655E" w:rsidRDefault="005820E9" w:rsidP="005820E9">
            <w:pPr>
              <w:pStyle w:val="Tabellinneh"/>
              <w:rPr>
                <w:rFonts w:ascii="Myriad Pro" w:hAnsi="Myriad Pro"/>
              </w:rPr>
            </w:pPr>
            <w:r w:rsidRPr="006F655E">
              <w:rPr>
                <w:rFonts w:ascii="Myriad Pro" w:hAnsi="Myriad Pro"/>
                <w:sz w:val="24"/>
              </w:rPr>
              <w:fldChar w:fldCharType="begin">
                <w:ffData>
                  <w:name w:val="Text13"/>
                  <w:enabled/>
                  <w:calcOnExit w:val="0"/>
                  <w:textInput>
                    <w:type w:val="date"/>
                    <w:format w:val="yyyy-MM-dd"/>
                  </w:textInput>
                </w:ffData>
              </w:fldChar>
            </w:r>
            <w:bookmarkStart w:id="3" w:name="Text13"/>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4542EC">
              <w:rPr>
                <w:rFonts w:ascii="Myriad Pro" w:hAnsi="Myriad Pro"/>
                <w:noProof/>
                <w:sz w:val="24"/>
              </w:rPr>
              <w:t>3</w:t>
            </w:r>
            <w:r>
              <w:rPr>
                <w:rFonts w:ascii="Myriad Pro" w:hAnsi="Myriad Pro"/>
                <w:noProof/>
                <w:sz w:val="24"/>
              </w:rPr>
              <w:t>-</w:t>
            </w:r>
            <w:r w:rsidR="004542EC">
              <w:rPr>
                <w:rFonts w:ascii="Myriad Pro" w:hAnsi="Myriad Pro"/>
                <w:noProof/>
                <w:sz w:val="24"/>
              </w:rPr>
              <w:t>0</w:t>
            </w:r>
            <w:r w:rsidR="00CD05EA">
              <w:rPr>
                <w:rFonts w:ascii="Myriad Pro" w:hAnsi="Myriad Pro"/>
                <w:noProof/>
                <w:sz w:val="24"/>
              </w:rPr>
              <w:t>4</w:t>
            </w:r>
            <w:r>
              <w:rPr>
                <w:rFonts w:ascii="Myriad Pro" w:hAnsi="Myriad Pro"/>
                <w:noProof/>
                <w:sz w:val="24"/>
              </w:rPr>
              <w:t>-</w:t>
            </w:r>
            <w:r w:rsidR="00CD05EA">
              <w:rPr>
                <w:rFonts w:ascii="Myriad Pro" w:hAnsi="Myriad Pro"/>
                <w:noProof/>
                <w:sz w:val="24"/>
              </w:rPr>
              <w:t>11</w:t>
            </w:r>
            <w:r w:rsidRPr="006F655E">
              <w:rPr>
                <w:rFonts w:ascii="Myriad Pro" w:hAnsi="Myriad Pro"/>
                <w:sz w:val="24"/>
              </w:rPr>
              <w:fldChar w:fldCharType="end"/>
            </w:r>
            <w:bookmarkEnd w:id="3"/>
          </w:p>
        </w:tc>
        <w:tc>
          <w:tcPr>
            <w:tcW w:w="169" w:type="dxa"/>
            <w:gridSpan w:val="2"/>
            <w:vAlign w:val="center"/>
          </w:tcPr>
          <w:p w14:paraId="2960E100" w14:textId="77777777" w:rsidR="005820E9" w:rsidRDefault="005820E9" w:rsidP="005820E9">
            <w:pPr>
              <w:pStyle w:val="Tabellinneh"/>
            </w:pPr>
          </w:p>
        </w:tc>
      </w:tr>
      <w:tr w:rsidR="005820E9" w14:paraId="6BC0011B" w14:textId="77777777" w:rsidTr="00980C02">
        <w:trPr>
          <w:gridAfter w:val="1"/>
          <w:wAfter w:w="154" w:type="dxa"/>
          <w:trHeight w:val="510"/>
        </w:trPr>
        <w:tc>
          <w:tcPr>
            <w:tcW w:w="1559" w:type="dxa"/>
            <w:vAlign w:val="center"/>
          </w:tcPr>
          <w:p w14:paraId="34B23C07"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Datum för anslags uppsättande:</w:t>
            </w:r>
          </w:p>
        </w:tc>
        <w:tc>
          <w:tcPr>
            <w:tcW w:w="180" w:type="dxa"/>
          </w:tcPr>
          <w:p w14:paraId="34B59ADB" w14:textId="77777777" w:rsidR="005820E9" w:rsidRDefault="005820E9" w:rsidP="005820E9">
            <w:pPr>
              <w:pStyle w:val="Tabellinneh"/>
            </w:pPr>
          </w:p>
        </w:tc>
        <w:tc>
          <w:tcPr>
            <w:tcW w:w="4241" w:type="dxa"/>
            <w:gridSpan w:val="5"/>
          </w:tcPr>
          <w:p w14:paraId="360293E2" w14:textId="4CB53E7D" w:rsidR="005820E9" w:rsidRPr="006F655E" w:rsidRDefault="005820E9" w:rsidP="005820E9">
            <w:pPr>
              <w:pStyle w:val="Tabellinneh"/>
              <w:spacing w:before="120"/>
              <w:rPr>
                <w:rFonts w:ascii="Myriad Pro" w:hAnsi="Myriad Pro"/>
                <w:sz w:val="24"/>
              </w:rPr>
            </w:pPr>
            <w:r w:rsidRPr="006F655E">
              <w:rPr>
                <w:rFonts w:ascii="Myriad Pro" w:hAnsi="Myriad Pro"/>
                <w:sz w:val="24"/>
              </w:rPr>
              <w:fldChar w:fldCharType="begin">
                <w:ffData>
                  <w:name w:val="Text14"/>
                  <w:enabled/>
                  <w:calcOnExit w:val="0"/>
                  <w:textInput/>
                </w:ffData>
              </w:fldChar>
            </w:r>
            <w:bookmarkStart w:id="4" w:name="Text14"/>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493E4D">
              <w:rPr>
                <w:rFonts w:ascii="Myriad Pro" w:hAnsi="Myriad Pro"/>
                <w:noProof/>
                <w:sz w:val="24"/>
              </w:rPr>
              <w:t>3</w:t>
            </w:r>
            <w:r>
              <w:rPr>
                <w:rFonts w:ascii="Myriad Pro" w:hAnsi="Myriad Pro"/>
                <w:noProof/>
                <w:sz w:val="24"/>
              </w:rPr>
              <w:t>-</w:t>
            </w:r>
            <w:r w:rsidR="00493E4D">
              <w:rPr>
                <w:rFonts w:ascii="Myriad Pro" w:hAnsi="Myriad Pro"/>
                <w:noProof/>
                <w:sz w:val="24"/>
              </w:rPr>
              <w:t>0</w:t>
            </w:r>
            <w:r w:rsidR="00CD05EA">
              <w:rPr>
                <w:rFonts w:ascii="Myriad Pro" w:hAnsi="Myriad Pro"/>
                <w:noProof/>
                <w:sz w:val="24"/>
              </w:rPr>
              <w:t>4</w:t>
            </w:r>
            <w:r>
              <w:rPr>
                <w:rFonts w:ascii="Myriad Pro" w:hAnsi="Myriad Pro"/>
                <w:noProof/>
                <w:sz w:val="24"/>
              </w:rPr>
              <w:t>-</w:t>
            </w:r>
            <w:r w:rsidR="00CD05EA">
              <w:rPr>
                <w:rFonts w:ascii="Myriad Pro" w:hAnsi="Myriad Pro"/>
                <w:noProof/>
                <w:sz w:val="24"/>
              </w:rPr>
              <w:t>25</w:t>
            </w:r>
            <w:r w:rsidRPr="006F655E">
              <w:rPr>
                <w:rFonts w:ascii="Myriad Pro" w:hAnsi="Myriad Pro"/>
                <w:sz w:val="24"/>
              </w:rPr>
              <w:fldChar w:fldCharType="end"/>
            </w:r>
            <w:bookmarkEnd w:id="4"/>
          </w:p>
        </w:tc>
        <w:tc>
          <w:tcPr>
            <w:tcW w:w="274" w:type="dxa"/>
          </w:tcPr>
          <w:p w14:paraId="1BF01427" w14:textId="77777777" w:rsidR="005820E9" w:rsidRDefault="005820E9" w:rsidP="005820E9">
            <w:pPr>
              <w:pStyle w:val="Tabellinneh"/>
            </w:pPr>
          </w:p>
        </w:tc>
        <w:tc>
          <w:tcPr>
            <w:tcW w:w="2221" w:type="dxa"/>
            <w:gridSpan w:val="4"/>
            <w:vAlign w:val="center"/>
          </w:tcPr>
          <w:p w14:paraId="6441E7D8" w14:textId="77777777" w:rsidR="005820E9" w:rsidRPr="006638BA" w:rsidRDefault="005820E9" w:rsidP="005820E9">
            <w:pPr>
              <w:pStyle w:val="Tabellinneh"/>
              <w:rPr>
                <w:rFonts w:ascii="Myriad Pro" w:hAnsi="Myriad Pro"/>
                <w:w w:val="80"/>
                <w:sz w:val="18"/>
              </w:rPr>
            </w:pPr>
            <w:r w:rsidRPr="006638BA">
              <w:rPr>
                <w:rFonts w:ascii="Myriad Pro" w:hAnsi="Myriad Pro"/>
                <w:w w:val="80"/>
                <w:sz w:val="18"/>
              </w:rPr>
              <w:t xml:space="preserve">Datum för </w:t>
            </w:r>
            <w:r w:rsidRPr="006638BA">
              <w:rPr>
                <w:rFonts w:ascii="Myriad Pro" w:hAnsi="Myriad Pro"/>
                <w:w w:val="80"/>
                <w:sz w:val="18"/>
              </w:rPr>
              <w:br/>
              <w:t>anslags nedtagande:</w:t>
            </w:r>
          </w:p>
        </w:tc>
        <w:tc>
          <w:tcPr>
            <w:tcW w:w="1562" w:type="dxa"/>
            <w:gridSpan w:val="5"/>
          </w:tcPr>
          <w:p w14:paraId="4F6834D7" w14:textId="4556CC1B" w:rsidR="005820E9" w:rsidRPr="006F655E" w:rsidRDefault="005820E9" w:rsidP="005820E9">
            <w:pPr>
              <w:pStyle w:val="Tabellinneh"/>
              <w:spacing w:before="120"/>
              <w:rPr>
                <w:rFonts w:ascii="Myriad Pro" w:hAnsi="Myriad Pro"/>
                <w:sz w:val="24"/>
              </w:rPr>
            </w:pPr>
            <w:r w:rsidRPr="006F655E">
              <w:rPr>
                <w:rFonts w:ascii="Myriad Pro" w:hAnsi="Myriad Pro"/>
                <w:sz w:val="24"/>
              </w:rPr>
              <w:fldChar w:fldCharType="begin">
                <w:ffData>
                  <w:name w:val="Text16"/>
                  <w:enabled/>
                  <w:calcOnExit w:val="0"/>
                  <w:textInput/>
                </w:ffData>
              </w:fldChar>
            </w:r>
            <w:bookmarkStart w:id="5" w:name="Text16"/>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493E4D">
              <w:rPr>
                <w:rFonts w:ascii="Myriad Pro" w:hAnsi="Myriad Pro"/>
                <w:noProof/>
                <w:sz w:val="24"/>
              </w:rPr>
              <w:t>3</w:t>
            </w:r>
            <w:r>
              <w:rPr>
                <w:rFonts w:ascii="Myriad Pro" w:hAnsi="Myriad Pro"/>
                <w:noProof/>
                <w:sz w:val="24"/>
              </w:rPr>
              <w:t>-</w:t>
            </w:r>
            <w:r w:rsidR="00493E4D">
              <w:rPr>
                <w:rFonts w:ascii="Myriad Pro" w:hAnsi="Myriad Pro"/>
                <w:noProof/>
                <w:sz w:val="24"/>
              </w:rPr>
              <w:t>0</w:t>
            </w:r>
            <w:r w:rsidR="00CD05EA">
              <w:rPr>
                <w:rFonts w:ascii="Myriad Pro" w:hAnsi="Myriad Pro"/>
                <w:noProof/>
                <w:sz w:val="24"/>
              </w:rPr>
              <w:t>5</w:t>
            </w:r>
            <w:r>
              <w:rPr>
                <w:rFonts w:ascii="Myriad Pro" w:hAnsi="Myriad Pro"/>
                <w:noProof/>
                <w:sz w:val="24"/>
              </w:rPr>
              <w:t>-</w:t>
            </w:r>
            <w:r w:rsidR="00CD05EA">
              <w:rPr>
                <w:rFonts w:ascii="Myriad Pro" w:hAnsi="Myriad Pro"/>
                <w:noProof/>
                <w:sz w:val="24"/>
              </w:rPr>
              <w:t>16</w:t>
            </w:r>
            <w:r w:rsidRPr="006F655E">
              <w:rPr>
                <w:rFonts w:ascii="Myriad Pro" w:hAnsi="Myriad Pro"/>
                <w:sz w:val="24"/>
              </w:rPr>
              <w:fldChar w:fldCharType="end"/>
            </w:r>
            <w:bookmarkEnd w:id="5"/>
          </w:p>
        </w:tc>
      </w:tr>
      <w:tr w:rsidR="005820E9" w14:paraId="59FD9F4E" w14:textId="77777777" w:rsidTr="00980C02">
        <w:trPr>
          <w:trHeight w:val="510"/>
        </w:trPr>
        <w:tc>
          <w:tcPr>
            <w:tcW w:w="1559" w:type="dxa"/>
            <w:vAlign w:val="center"/>
          </w:tcPr>
          <w:p w14:paraId="3FF76351"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Förvaringsplats för protokollet:</w:t>
            </w:r>
          </w:p>
        </w:tc>
        <w:tc>
          <w:tcPr>
            <w:tcW w:w="180" w:type="dxa"/>
          </w:tcPr>
          <w:p w14:paraId="10A9F3AB" w14:textId="77777777" w:rsidR="005820E9" w:rsidRDefault="005820E9" w:rsidP="005820E9">
            <w:pPr>
              <w:pStyle w:val="Tabellinneh"/>
            </w:pPr>
          </w:p>
        </w:tc>
        <w:tc>
          <w:tcPr>
            <w:tcW w:w="8283" w:type="dxa"/>
            <w:gridSpan w:val="14"/>
          </w:tcPr>
          <w:p w14:paraId="62F5A768" w14:textId="77777777" w:rsidR="005820E9" w:rsidRPr="006F655E" w:rsidRDefault="005820E9" w:rsidP="005820E9">
            <w:pPr>
              <w:pStyle w:val="Tabellinneh"/>
              <w:spacing w:before="120"/>
              <w:rPr>
                <w:rFonts w:ascii="Myriad Pro" w:hAnsi="Myriad Pro"/>
              </w:rPr>
            </w:pPr>
            <w:r w:rsidRPr="006F655E">
              <w:rPr>
                <w:rFonts w:ascii="Myriad Pro" w:hAnsi="Myriad Pro"/>
                <w:sz w:val="24"/>
              </w:rPr>
              <w:fldChar w:fldCharType="begin">
                <w:ffData>
                  <w:name w:val="Text15"/>
                  <w:enabled/>
                  <w:calcOnExit w:val="0"/>
                  <w:textInput/>
                </w:ffData>
              </w:fldChar>
            </w:r>
            <w:bookmarkStart w:id="6" w:name="Text15"/>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Arkivet, kyrkoförvaltningen, Huddinge</w:t>
            </w:r>
            <w:r w:rsidRPr="006F655E">
              <w:rPr>
                <w:rFonts w:ascii="Myriad Pro" w:hAnsi="Myriad Pro"/>
                <w:sz w:val="24"/>
              </w:rPr>
              <w:fldChar w:fldCharType="end"/>
            </w:r>
            <w:bookmarkEnd w:id="6"/>
          </w:p>
        </w:tc>
        <w:tc>
          <w:tcPr>
            <w:tcW w:w="169" w:type="dxa"/>
            <w:gridSpan w:val="2"/>
          </w:tcPr>
          <w:p w14:paraId="05243B25" w14:textId="77777777" w:rsidR="005820E9" w:rsidRDefault="005820E9" w:rsidP="005820E9">
            <w:pPr>
              <w:pStyle w:val="Tabellinneh"/>
            </w:pPr>
          </w:p>
        </w:tc>
      </w:tr>
      <w:tr w:rsidR="005820E9" w14:paraId="7D3BED6A" w14:textId="77777777" w:rsidTr="00980C02">
        <w:tc>
          <w:tcPr>
            <w:tcW w:w="1559" w:type="dxa"/>
          </w:tcPr>
          <w:p w14:paraId="71D55B42" w14:textId="77777777" w:rsidR="005820E9" w:rsidRPr="006638BA" w:rsidRDefault="005820E9" w:rsidP="005820E9">
            <w:pPr>
              <w:pStyle w:val="Tabellinneh"/>
              <w:rPr>
                <w:rFonts w:ascii="Myriad Pro" w:hAnsi="Myriad Pro"/>
                <w:w w:val="80"/>
                <w:position w:val="-30"/>
                <w:sz w:val="18"/>
                <w:szCs w:val="18"/>
              </w:rPr>
            </w:pPr>
            <w:r w:rsidRPr="006638BA">
              <w:rPr>
                <w:rFonts w:ascii="Myriad Pro" w:hAnsi="Myriad Pro"/>
                <w:w w:val="80"/>
                <w:position w:val="-30"/>
                <w:sz w:val="18"/>
                <w:szCs w:val="18"/>
              </w:rPr>
              <w:t>Underskrift</w:t>
            </w:r>
          </w:p>
        </w:tc>
        <w:tc>
          <w:tcPr>
            <w:tcW w:w="180" w:type="dxa"/>
          </w:tcPr>
          <w:p w14:paraId="211AF0B5" w14:textId="77777777" w:rsidR="005820E9" w:rsidRDefault="005820E9" w:rsidP="005820E9">
            <w:pPr>
              <w:pStyle w:val="Tabellinneh"/>
            </w:pPr>
          </w:p>
        </w:tc>
        <w:tc>
          <w:tcPr>
            <w:tcW w:w="8283" w:type="dxa"/>
            <w:gridSpan w:val="14"/>
          </w:tcPr>
          <w:p w14:paraId="219121CD" w14:textId="77777777" w:rsidR="005820E9" w:rsidRDefault="005820E9" w:rsidP="005820E9">
            <w:pPr>
              <w:pStyle w:val="Tabellinneh"/>
              <w:rPr>
                <w:i/>
              </w:rPr>
            </w:pPr>
          </w:p>
          <w:p w14:paraId="57CA8B57" w14:textId="77777777" w:rsidR="005820E9" w:rsidRDefault="005820E9" w:rsidP="005820E9">
            <w:pPr>
              <w:pStyle w:val="Tabellinneh"/>
              <w:rPr>
                <w:spacing w:val="34"/>
                <w:sz w:val="12"/>
              </w:rPr>
            </w:pPr>
            <w:r>
              <w:rPr>
                <w:i/>
              </w:rPr>
              <w:br/>
            </w:r>
            <w:r>
              <w:rPr>
                <w:spacing w:val="34"/>
                <w:sz w:val="12"/>
              </w:rPr>
              <w:t>........................................................</w:t>
            </w:r>
          </w:p>
          <w:p w14:paraId="10506898" w14:textId="77777777" w:rsidR="005820E9" w:rsidRDefault="005820E9" w:rsidP="005820E9">
            <w:pPr>
              <w:pStyle w:val="Tabellinneh"/>
            </w:pPr>
            <w:r>
              <w:rPr>
                <w:i/>
                <w:iCs/>
              </w:rPr>
              <w:fldChar w:fldCharType="begin">
                <w:ffData>
                  <w:name w:val="Text17"/>
                  <w:enabled/>
                  <w:calcOnExit w:val="0"/>
                  <w:textInput>
                    <w:default w:val="sekr namn"/>
                  </w:textInput>
                </w:ffData>
              </w:fldChar>
            </w:r>
            <w:bookmarkStart w:id="7" w:name="Text17"/>
            <w:r>
              <w:rPr>
                <w:i/>
                <w:iCs/>
              </w:rPr>
              <w:instrText xml:space="preserve"> FORMTEXT </w:instrText>
            </w:r>
            <w:r>
              <w:rPr>
                <w:i/>
                <w:iCs/>
              </w:rPr>
            </w:r>
            <w:r>
              <w:rPr>
                <w:i/>
                <w:iCs/>
              </w:rPr>
              <w:fldChar w:fldCharType="separate"/>
            </w:r>
            <w:r>
              <w:rPr>
                <w:i/>
                <w:iCs/>
                <w:noProof/>
              </w:rPr>
              <w:t>Therese Törnros</w:t>
            </w:r>
            <w:r>
              <w:rPr>
                <w:i/>
                <w:iCs/>
              </w:rPr>
              <w:fldChar w:fldCharType="end"/>
            </w:r>
            <w:bookmarkEnd w:id="7"/>
          </w:p>
        </w:tc>
        <w:tc>
          <w:tcPr>
            <w:tcW w:w="169" w:type="dxa"/>
            <w:gridSpan w:val="2"/>
          </w:tcPr>
          <w:p w14:paraId="77C9367A" w14:textId="77777777" w:rsidR="005820E9" w:rsidRDefault="005820E9" w:rsidP="005820E9">
            <w:pPr>
              <w:pStyle w:val="Tabellinneh"/>
              <w:rPr>
                <w:sz w:val="8"/>
              </w:rPr>
            </w:pPr>
            <w:r>
              <w:br/>
            </w:r>
          </w:p>
        </w:tc>
      </w:tr>
    </w:tbl>
    <w:p w14:paraId="7F0FE886" w14:textId="77777777" w:rsidR="00B861D4" w:rsidRDefault="00B861D4">
      <w:pPr>
        <w:pStyle w:val="Sidhuvud"/>
        <w:tabs>
          <w:tab w:val="clear" w:pos="4536"/>
          <w:tab w:val="clear" w:pos="9072"/>
          <w:tab w:val="left" w:pos="1253"/>
        </w:tabs>
        <w:sectPr w:rsidR="00B861D4" w:rsidSect="00393E7A">
          <w:headerReference w:type="default" r:id="rId8"/>
          <w:footerReference w:type="default" r:id="rId9"/>
          <w:headerReference w:type="first" r:id="rId10"/>
          <w:footerReference w:type="first" r:id="rId11"/>
          <w:type w:val="continuous"/>
          <w:pgSz w:w="11906" w:h="16838" w:code="9"/>
          <w:pgMar w:top="2231" w:right="748" w:bottom="1134" w:left="1418" w:header="709" w:footer="907" w:gutter="0"/>
          <w:cols w:space="708"/>
          <w:titlePg/>
          <w:docGrid w:linePitch="360"/>
        </w:sectPr>
      </w:pPr>
    </w:p>
    <w:p w14:paraId="205867F9" w14:textId="77777777" w:rsidR="00B861D4" w:rsidRDefault="00B861D4" w:rsidP="007653F8">
      <w:pPr>
        <w:pStyle w:val="Brdprotokoll"/>
        <w:ind w:left="0"/>
        <w:sectPr w:rsidR="00B861D4" w:rsidSect="00393E7A">
          <w:type w:val="continuous"/>
          <w:pgSz w:w="11906" w:h="16838" w:code="9"/>
          <w:pgMar w:top="2231" w:right="748" w:bottom="1134" w:left="1418" w:header="709" w:footer="907" w:gutter="0"/>
          <w:cols w:space="708"/>
          <w:formProt w:val="0"/>
          <w:titlePg/>
          <w:docGrid w:linePitch="360"/>
        </w:sectPr>
      </w:pPr>
    </w:p>
    <w:p w14:paraId="14533ADD" w14:textId="79FE5F3A" w:rsidR="004945DE" w:rsidRDefault="00D67534" w:rsidP="004945DE">
      <w:pPr>
        <w:pStyle w:val="Prothuvud"/>
      </w:pPr>
      <w:r>
        <w:br w:type="page"/>
      </w:r>
      <w:r w:rsidR="004945DE">
        <w:lastRenderedPageBreak/>
        <w:t>Kyrkorådet</w:t>
      </w:r>
      <w:r w:rsidR="004945DE">
        <w:tab/>
        <w:t>202</w:t>
      </w:r>
      <w:r w:rsidR="00272B04">
        <w:t>3</w:t>
      </w:r>
      <w:r w:rsidR="004945DE">
        <w:t>-</w:t>
      </w:r>
      <w:r w:rsidR="00272B04">
        <w:t>0</w:t>
      </w:r>
      <w:r w:rsidR="000474FF">
        <w:t>4</w:t>
      </w:r>
      <w:r w:rsidR="00272B04">
        <w:t>-</w:t>
      </w:r>
      <w:r w:rsidR="000474FF">
        <w:t>11</w:t>
      </w:r>
      <w:r w:rsidR="004945DE">
        <w:tab/>
        <w:t>§</w:t>
      </w:r>
      <w:r w:rsidR="004945DE">
        <w:tab/>
      </w:r>
      <w:r w:rsidR="00A249E9">
        <w:t>33</w:t>
      </w:r>
      <w:r w:rsidR="004945DE">
        <w:tab/>
        <w:t>sidan</w:t>
      </w:r>
      <w:r w:rsidR="004945DE">
        <w:tab/>
        <w:t>2</w:t>
      </w:r>
    </w:p>
    <w:p w14:paraId="5805F884" w14:textId="34D5229C" w:rsidR="004945DE" w:rsidRDefault="004945DE" w:rsidP="004945DE">
      <w:pPr>
        <w:pStyle w:val="Diarienr"/>
      </w:pPr>
      <w:r>
        <w:t>Diarienummer</w:t>
      </w:r>
      <w:r>
        <w:tab/>
        <w:t>P-202</w:t>
      </w:r>
      <w:r w:rsidR="002A65CB">
        <w:t>3-8</w:t>
      </w:r>
    </w:p>
    <w:p w14:paraId="781BBDAF" w14:textId="77777777" w:rsidR="004945DE" w:rsidRDefault="004945DE" w:rsidP="004945DE">
      <w:pPr>
        <w:pStyle w:val="renderubrik"/>
      </w:pPr>
      <w:r>
        <w:t>Sammanträdets öppnande, upprop och val av justerare</w:t>
      </w:r>
    </w:p>
    <w:p w14:paraId="5B48EBB1" w14:textId="77777777" w:rsidR="004945DE" w:rsidRDefault="004945DE" w:rsidP="004945DE">
      <w:pPr>
        <w:pStyle w:val="Beslut"/>
      </w:pPr>
      <w:r>
        <w:t>Kyrkorådets beslut</w:t>
      </w:r>
    </w:p>
    <w:p w14:paraId="6123C06B" w14:textId="384BB4A4" w:rsidR="00E50827" w:rsidRDefault="00E50827" w:rsidP="00E50827">
      <w:pPr>
        <w:pStyle w:val="Brdprotokoll"/>
        <w:ind w:right="1100"/>
      </w:pPr>
      <w:r>
        <w:t>Kyrkorådet besluta</w:t>
      </w:r>
      <w:r w:rsidR="009B760D">
        <w:t>r</w:t>
      </w:r>
      <w:r>
        <w:t xml:space="preserve"> att godkänna föreslagen dagordning och välja </w:t>
      </w:r>
      <w:r w:rsidR="00D66FF2">
        <w:br/>
      </w:r>
      <w:r w:rsidR="004F7B36">
        <w:t>Arnold Boström</w:t>
      </w:r>
      <w:r w:rsidR="005C118A">
        <w:t xml:space="preserve"> </w:t>
      </w:r>
      <w:r>
        <w:t>till justerare</w:t>
      </w:r>
      <w:r w:rsidR="0064329B">
        <w:t xml:space="preserve">. </w:t>
      </w:r>
    </w:p>
    <w:p w14:paraId="3399B30C" w14:textId="77777777" w:rsidR="00E50827" w:rsidRPr="00B52BE5" w:rsidRDefault="00E50827" w:rsidP="00E50827">
      <w:pPr>
        <w:pStyle w:val="Prothuvud"/>
        <w:rPr>
          <w:color w:val="FF0000"/>
          <w:szCs w:val="22"/>
        </w:rPr>
      </w:pPr>
    </w:p>
    <w:p w14:paraId="2A769599" w14:textId="77777777" w:rsidR="00E50827" w:rsidRPr="0014330A" w:rsidRDefault="00E50827" w:rsidP="00E50827">
      <w:pPr>
        <w:pStyle w:val="Beslut"/>
      </w:pPr>
      <w:r w:rsidRPr="0014330A">
        <w:t>Ärendet</w:t>
      </w:r>
    </w:p>
    <w:p w14:paraId="041E0C3F" w14:textId="65957BBF" w:rsidR="00493A77" w:rsidRDefault="0068292D" w:rsidP="00E50827">
      <w:pPr>
        <w:pStyle w:val="Brdprotokoll"/>
        <w:ind w:right="1100"/>
      </w:pPr>
      <w:r>
        <w:t>Ordförande Ann-Marie Högberg</w:t>
      </w:r>
      <w:r w:rsidR="00E50827">
        <w:t xml:space="preserve"> hälsade alla välkomna och öppnade mötet</w:t>
      </w:r>
      <w:r w:rsidR="00F10EB9">
        <w:t>.</w:t>
      </w:r>
      <w:r w:rsidR="00D66FF2">
        <w:t xml:space="preserve"> </w:t>
      </w:r>
    </w:p>
    <w:p w14:paraId="5249E55B" w14:textId="32164FF9" w:rsidR="00E50827" w:rsidRDefault="00E50827" w:rsidP="00B37428">
      <w:pPr>
        <w:pStyle w:val="Brdprotokoll"/>
        <w:ind w:left="0" w:right="1100"/>
      </w:pPr>
    </w:p>
    <w:p w14:paraId="0E1D6967" w14:textId="19615D8D" w:rsidR="00EA48D9" w:rsidRDefault="00EA48D9" w:rsidP="004945DE">
      <w:pPr>
        <w:pStyle w:val="Brdprotokoll"/>
        <w:ind w:right="1100"/>
      </w:pPr>
    </w:p>
    <w:p w14:paraId="474EA87D" w14:textId="2FA29B14" w:rsidR="00EA48D9" w:rsidRDefault="00EA48D9" w:rsidP="004945DE">
      <w:pPr>
        <w:pStyle w:val="Brdprotokoll"/>
        <w:ind w:right="1100"/>
      </w:pPr>
    </w:p>
    <w:p w14:paraId="0C2415AD" w14:textId="5F60454B" w:rsidR="00EA48D9" w:rsidRDefault="00EA48D9" w:rsidP="004945DE">
      <w:pPr>
        <w:pStyle w:val="Brdprotokoll"/>
        <w:ind w:right="1100"/>
      </w:pPr>
    </w:p>
    <w:p w14:paraId="0B4F37F9" w14:textId="79230A3E" w:rsidR="00EA48D9" w:rsidRDefault="00EA48D9" w:rsidP="004945DE">
      <w:pPr>
        <w:pStyle w:val="Brdprotokoll"/>
        <w:ind w:right="1100"/>
      </w:pPr>
    </w:p>
    <w:p w14:paraId="504CF4F8" w14:textId="335E9F18" w:rsidR="00EA48D9" w:rsidRDefault="00EA48D9" w:rsidP="004945DE">
      <w:pPr>
        <w:pStyle w:val="Brdprotokoll"/>
        <w:ind w:right="1100"/>
      </w:pPr>
    </w:p>
    <w:p w14:paraId="500A1CC1" w14:textId="2EFE0B6E" w:rsidR="00EA48D9" w:rsidRDefault="00EA48D9" w:rsidP="004945DE">
      <w:pPr>
        <w:pStyle w:val="Brdprotokoll"/>
        <w:ind w:right="1100"/>
      </w:pPr>
    </w:p>
    <w:p w14:paraId="63094357" w14:textId="75694C46" w:rsidR="00EA48D9" w:rsidRDefault="00EA48D9" w:rsidP="004945DE">
      <w:pPr>
        <w:pStyle w:val="Brdprotokoll"/>
        <w:ind w:right="1100"/>
      </w:pPr>
    </w:p>
    <w:p w14:paraId="63A01A4E" w14:textId="101E0C5D" w:rsidR="00EA48D9" w:rsidRDefault="00EA48D9" w:rsidP="004945DE">
      <w:pPr>
        <w:pStyle w:val="Brdprotokoll"/>
        <w:ind w:right="1100"/>
      </w:pPr>
    </w:p>
    <w:p w14:paraId="6BCD0015" w14:textId="32891D97" w:rsidR="00EA48D9" w:rsidRDefault="00EA48D9" w:rsidP="004945DE">
      <w:pPr>
        <w:pStyle w:val="Brdprotokoll"/>
        <w:ind w:right="1100"/>
      </w:pPr>
    </w:p>
    <w:p w14:paraId="5140FC5A" w14:textId="451DE203" w:rsidR="00EA48D9" w:rsidRDefault="00EA48D9" w:rsidP="004945DE">
      <w:pPr>
        <w:pStyle w:val="Brdprotokoll"/>
        <w:ind w:right="1100"/>
      </w:pPr>
    </w:p>
    <w:p w14:paraId="26745459" w14:textId="57D4AA34" w:rsidR="00EA48D9" w:rsidRDefault="00EA48D9" w:rsidP="004945DE">
      <w:pPr>
        <w:pStyle w:val="Brdprotokoll"/>
        <w:ind w:right="1100"/>
      </w:pPr>
    </w:p>
    <w:p w14:paraId="14927EDC" w14:textId="53197BF6" w:rsidR="00EA48D9" w:rsidRDefault="00EA48D9" w:rsidP="004945DE">
      <w:pPr>
        <w:pStyle w:val="Brdprotokoll"/>
        <w:ind w:right="1100"/>
      </w:pPr>
    </w:p>
    <w:p w14:paraId="13B5757F" w14:textId="3369368B" w:rsidR="00EA48D9" w:rsidRDefault="00EA48D9" w:rsidP="004945DE">
      <w:pPr>
        <w:pStyle w:val="Brdprotokoll"/>
        <w:ind w:right="1100"/>
      </w:pPr>
    </w:p>
    <w:p w14:paraId="665E4F2E" w14:textId="4B108C00" w:rsidR="00EA48D9" w:rsidRDefault="00EA48D9" w:rsidP="004945DE">
      <w:pPr>
        <w:pStyle w:val="Brdprotokoll"/>
        <w:ind w:right="1100"/>
      </w:pPr>
    </w:p>
    <w:p w14:paraId="54D7B23E" w14:textId="71DDD0FB" w:rsidR="00EA48D9" w:rsidRDefault="00EA48D9" w:rsidP="004945DE">
      <w:pPr>
        <w:pStyle w:val="Brdprotokoll"/>
        <w:ind w:right="1100"/>
      </w:pPr>
    </w:p>
    <w:p w14:paraId="65A732EE" w14:textId="5A59B724" w:rsidR="00EA48D9" w:rsidRDefault="00EA48D9" w:rsidP="004945DE">
      <w:pPr>
        <w:pStyle w:val="Brdprotokoll"/>
        <w:ind w:right="1100"/>
      </w:pPr>
    </w:p>
    <w:p w14:paraId="3ED3C262" w14:textId="5CD50F6D" w:rsidR="00EA48D9" w:rsidRDefault="00EA48D9" w:rsidP="004945DE">
      <w:pPr>
        <w:pStyle w:val="Brdprotokoll"/>
        <w:ind w:right="1100"/>
      </w:pPr>
    </w:p>
    <w:p w14:paraId="74BDC307" w14:textId="2EEFDC1B" w:rsidR="00EA48D9" w:rsidRDefault="00EA48D9" w:rsidP="004945DE">
      <w:pPr>
        <w:pStyle w:val="Brdprotokoll"/>
        <w:ind w:right="1100"/>
      </w:pPr>
    </w:p>
    <w:p w14:paraId="42DBB553" w14:textId="01C80FDE" w:rsidR="00EA48D9" w:rsidRDefault="00EA48D9" w:rsidP="004945DE">
      <w:pPr>
        <w:pStyle w:val="Brdprotokoll"/>
        <w:ind w:right="1100"/>
      </w:pPr>
    </w:p>
    <w:p w14:paraId="08A2B674" w14:textId="77777777" w:rsidR="0015345D" w:rsidRDefault="0015345D" w:rsidP="0081561C">
      <w:pPr>
        <w:pStyle w:val="Prothuvud"/>
      </w:pPr>
    </w:p>
    <w:p w14:paraId="1CB3F891" w14:textId="77777777" w:rsidR="0015345D" w:rsidRDefault="0015345D" w:rsidP="0081561C">
      <w:pPr>
        <w:pStyle w:val="Prothuvud"/>
      </w:pPr>
    </w:p>
    <w:p w14:paraId="0450E0B2" w14:textId="77777777" w:rsidR="0015345D" w:rsidRDefault="0015345D" w:rsidP="0081561C">
      <w:pPr>
        <w:pStyle w:val="Prothuvud"/>
      </w:pPr>
    </w:p>
    <w:p w14:paraId="14958D91" w14:textId="77777777" w:rsidR="00DE0283" w:rsidRDefault="00DE0283" w:rsidP="00074983">
      <w:pPr>
        <w:pStyle w:val="Prothuvud"/>
      </w:pPr>
    </w:p>
    <w:p w14:paraId="7087F6D4" w14:textId="77777777" w:rsidR="006C2768" w:rsidRDefault="006C2768" w:rsidP="006C2768">
      <w:pPr>
        <w:pStyle w:val="Prothuvud"/>
      </w:pPr>
    </w:p>
    <w:p w14:paraId="57A970A7" w14:textId="186D6664" w:rsidR="006C2768" w:rsidRDefault="006C2768" w:rsidP="006C2768">
      <w:pPr>
        <w:pStyle w:val="Prothuvud"/>
      </w:pPr>
      <w:r>
        <w:lastRenderedPageBreak/>
        <w:t>Kyrkorådet</w:t>
      </w:r>
      <w:r>
        <w:tab/>
        <w:t>2023-0</w:t>
      </w:r>
      <w:r w:rsidR="00604A07">
        <w:t>4</w:t>
      </w:r>
      <w:r>
        <w:t>-</w:t>
      </w:r>
      <w:r w:rsidR="00604A07">
        <w:t>11</w:t>
      </w:r>
      <w:r>
        <w:tab/>
        <w:t>§</w:t>
      </w:r>
      <w:r>
        <w:tab/>
      </w:r>
      <w:r w:rsidR="00604A07">
        <w:t>34</w:t>
      </w:r>
      <w:r>
        <w:tab/>
        <w:t>sidan</w:t>
      </w:r>
      <w:r>
        <w:tab/>
        <w:t>3</w:t>
      </w:r>
    </w:p>
    <w:p w14:paraId="58E40CCA" w14:textId="77777777" w:rsidR="00604A07" w:rsidRPr="0001192B" w:rsidRDefault="00604A07" w:rsidP="00604A07">
      <w:pPr>
        <w:pStyle w:val="Prothuvud"/>
      </w:pPr>
      <w:r w:rsidRPr="0001192B">
        <w:t>Arbetsutskottet</w:t>
      </w:r>
      <w:r w:rsidRPr="0001192B">
        <w:tab/>
        <w:t>202</w:t>
      </w:r>
      <w:r>
        <w:t>3</w:t>
      </w:r>
      <w:r w:rsidRPr="0001192B">
        <w:t>-</w:t>
      </w:r>
      <w:r>
        <w:t>03-21</w:t>
      </w:r>
      <w:r w:rsidRPr="0001192B">
        <w:tab/>
        <w:t>§</w:t>
      </w:r>
      <w:r w:rsidRPr="0001192B">
        <w:tab/>
      </w:r>
      <w:r>
        <w:t>26</w:t>
      </w:r>
      <w:r w:rsidRPr="0001192B">
        <w:tab/>
        <w:t>sidan</w:t>
      </w:r>
      <w:r w:rsidRPr="0001192B">
        <w:tab/>
      </w:r>
      <w:r>
        <w:t>4</w:t>
      </w:r>
    </w:p>
    <w:p w14:paraId="6140F863" w14:textId="74841B79" w:rsidR="006C2768" w:rsidRDefault="006C2768" w:rsidP="006C2768">
      <w:pPr>
        <w:pStyle w:val="Diarienr"/>
      </w:pPr>
      <w:r>
        <w:t>Diarienummer</w:t>
      </w:r>
      <w:r>
        <w:tab/>
        <w:t>P-2023-</w:t>
      </w:r>
      <w:r w:rsidR="00604A07">
        <w:t>52</w:t>
      </w:r>
    </w:p>
    <w:p w14:paraId="1485E5A1" w14:textId="0424EF2C" w:rsidR="006C2768" w:rsidRDefault="000474FF" w:rsidP="006C2768">
      <w:pPr>
        <w:pStyle w:val="renderubrik"/>
        <w:ind w:right="1100"/>
      </w:pPr>
      <w:r>
        <w:rPr>
          <w:rFonts w:cstheme="minorHAnsi"/>
        </w:rPr>
        <w:t>Verksamhetsuppföljning 2022</w:t>
      </w:r>
    </w:p>
    <w:p w14:paraId="7BD59E75" w14:textId="77777777" w:rsidR="00B03C70" w:rsidRDefault="00B03C70" w:rsidP="00B03C70">
      <w:pPr>
        <w:pStyle w:val="Beslut"/>
      </w:pPr>
      <w:r>
        <w:t>Kyrkorådets beslut</w:t>
      </w:r>
    </w:p>
    <w:p w14:paraId="4D2CDBD3" w14:textId="53941CE9" w:rsidR="00B03C70" w:rsidRDefault="00B03C70" w:rsidP="00B03C70">
      <w:pPr>
        <w:pStyle w:val="Prothuvud"/>
        <w:rPr>
          <w:szCs w:val="22"/>
        </w:rPr>
      </w:pPr>
      <w:r>
        <w:t xml:space="preserve">Kyrkorådet beslutar att </w:t>
      </w:r>
      <w:r>
        <w:rPr>
          <w:szCs w:val="22"/>
        </w:rPr>
        <w:t>för egen del att godkänna samt överlämna upprättat förslag till verksamhetsuppföljning 2022 till kyrkofullmäktige för fastställelse.</w:t>
      </w:r>
    </w:p>
    <w:p w14:paraId="4CFA0817" w14:textId="77777777" w:rsidR="00B03C70" w:rsidRDefault="00B03C70" w:rsidP="00B03C70">
      <w:pPr>
        <w:pStyle w:val="Brdprotokoll"/>
        <w:rPr>
          <w:szCs w:val="22"/>
        </w:rPr>
      </w:pPr>
    </w:p>
    <w:p w14:paraId="2F153D69" w14:textId="77777777" w:rsidR="00B03C70" w:rsidRDefault="00B03C70" w:rsidP="00B03C70">
      <w:pPr>
        <w:pStyle w:val="Brdprotokoll"/>
        <w:ind w:right="1100"/>
      </w:pPr>
    </w:p>
    <w:p w14:paraId="5CE1C3ED" w14:textId="77777777" w:rsidR="00B03C70" w:rsidRDefault="00B03C70" w:rsidP="00B03C70">
      <w:pPr>
        <w:pStyle w:val="Prothuvud"/>
        <w:rPr>
          <w:color w:val="FF0000"/>
          <w:szCs w:val="22"/>
        </w:rPr>
      </w:pPr>
    </w:p>
    <w:p w14:paraId="5C2652AF" w14:textId="77777777" w:rsidR="00B03C70" w:rsidRDefault="00B03C70" w:rsidP="00B03C70">
      <w:pPr>
        <w:pStyle w:val="Beslut"/>
      </w:pPr>
      <w:r>
        <w:t>Ärendet</w:t>
      </w:r>
    </w:p>
    <w:p w14:paraId="453ED984" w14:textId="6DCF9EFE" w:rsidR="00B03C70" w:rsidRDefault="00B03C70" w:rsidP="00B03C70">
      <w:pPr>
        <w:pStyle w:val="Brdprotokoll"/>
        <w:tabs>
          <w:tab w:val="left" w:pos="8910"/>
        </w:tabs>
        <w:ind w:right="830"/>
        <w:rPr>
          <w:szCs w:val="22"/>
        </w:rPr>
      </w:pPr>
      <w:r>
        <w:rPr>
          <w:szCs w:val="22"/>
        </w:rPr>
        <w:t xml:space="preserve">Till sammanträdet föreligger ett utkast enligt bilaga angående verksamhetsuppföljning 2022. Verksamhetsuppföljningen avser </w:t>
      </w:r>
      <w:r>
        <w:t xml:space="preserve">församlingarna och förvaltningarnas verksamhet inom Huddinge pastorat. </w:t>
      </w:r>
    </w:p>
    <w:p w14:paraId="172B83E8" w14:textId="77777777" w:rsidR="00B03C70" w:rsidRDefault="00B03C70" w:rsidP="00B03C70">
      <w:pPr>
        <w:pStyle w:val="Prothuvud"/>
      </w:pPr>
    </w:p>
    <w:p w14:paraId="7B7024C8" w14:textId="77777777" w:rsidR="00B03C70" w:rsidRDefault="00B03C70" w:rsidP="00B03C70">
      <w:pPr>
        <w:pStyle w:val="Prothuvud"/>
      </w:pPr>
    </w:p>
    <w:p w14:paraId="18401421" w14:textId="77777777" w:rsidR="00B03C70" w:rsidRDefault="00B03C70" w:rsidP="00B03C70">
      <w:pPr>
        <w:pStyle w:val="Prothuvud"/>
      </w:pPr>
    </w:p>
    <w:p w14:paraId="6D50F90C" w14:textId="77777777" w:rsidR="00B03C70" w:rsidRDefault="00B03C70" w:rsidP="00B03C70">
      <w:pPr>
        <w:pStyle w:val="Prothuvud"/>
      </w:pPr>
    </w:p>
    <w:p w14:paraId="566F3100" w14:textId="77777777" w:rsidR="00B03C70" w:rsidRDefault="00B03C70" w:rsidP="00B03C70">
      <w:pPr>
        <w:pStyle w:val="Beslut"/>
      </w:pPr>
      <w:r>
        <w:t>Bilaga</w:t>
      </w:r>
    </w:p>
    <w:p w14:paraId="02B7BFB8" w14:textId="71F180DC" w:rsidR="00B03C70" w:rsidRDefault="00B03C70" w:rsidP="00B03C70">
      <w:pPr>
        <w:pStyle w:val="Prothuvud"/>
        <w:numPr>
          <w:ilvl w:val="0"/>
          <w:numId w:val="24"/>
        </w:numPr>
      </w:pPr>
      <w:r>
        <w:t>Verksamhetsuppföljning 2022</w:t>
      </w:r>
    </w:p>
    <w:p w14:paraId="4A81071D" w14:textId="77777777" w:rsidR="006C2768" w:rsidRDefault="006C2768" w:rsidP="006C2768">
      <w:pPr>
        <w:pStyle w:val="Prothuvud"/>
        <w:ind w:left="0"/>
      </w:pPr>
    </w:p>
    <w:p w14:paraId="52FAC072" w14:textId="77777777" w:rsidR="006C2768" w:rsidRDefault="006C2768" w:rsidP="006C2768">
      <w:pPr>
        <w:pStyle w:val="Prothuvud"/>
        <w:ind w:left="0"/>
      </w:pPr>
    </w:p>
    <w:p w14:paraId="78B5B83E" w14:textId="77777777" w:rsidR="006C2768" w:rsidRDefault="006C2768" w:rsidP="006C2768">
      <w:pPr>
        <w:pStyle w:val="Prothuvud"/>
        <w:ind w:left="0"/>
      </w:pPr>
    </w:p>
    <w:p w14:paraId="6E6A12C3" w14:textId="77777777" w:rsidR="006C2768" w:rsidRDefault="006C2768" w:rsidP="006C2768">
      <w:pPr>
        <w:pStyle w:val="Prothuvud"/>
        <w:ind w:left="0"/>
      </w:pPr>
    </w:p>
    <w:p w14:paraId="765EC6EF" w14:textId="77777777" w:rsidR="006C2768" w:rsidRDefault="006C2768" w:rsidP="006C2768">
      <w:pPr>
        <w:pStyle w:val="Prothuvud"/>
        <w:ind w:left="0"/>
      </w:pPr>
    </w:p>
    <w:p w14:paraId="2D02C805" w14:textId="77777777" w:rsidR="006C2768" w:rsidRDefault="006C2768" w:rsidP="006C2768">
      <w:pPr>
        <w:pStyle w:val="Prothuvud"/>
        <w:ind w:left="0"/>
      </w:pPr>
    </w:p>
    <w:p w14:paraId="408DD793" w14:textId="77777777" w:rsidR="00B03C70" w:rsidRDefault="00B03C70" w:rsidP="006C2768">
      <w:pPr>
        <w:pStyle w:val="Prothuvud"/>
      </w:pPr>
    </w:p>
    <w:p w14:paraId="72FEB6AD" w14:textId="77777777" w:rsidR="00B03C70" w:rsidRDefault="00B03C70" w:rsidP="006C2768">
      <w:pPr>
        <w:pStyle w:val="Prothuvud"/>
      </w:pPr>
    </w:p>
    <w:p w14:paraId="5FD8822D" w14:textId="77777777" w:rsidR="00B03C70" w:rsidRDefault="00B03C70" w:rsidP="006C2768">
      <w:pPr>
        <w:pStyle w:val="Prothuvud"/>
      </w:pPr>
    </w:p>
    <w:p w14:paraId="714726C5" w14:textId="77777777" w:rsidR="00B03C70" w:rsidRDefault="00B03C70" w:rsidP="006C2768">
      <w:pPr>
        <w:pStyle w:val="Prothuvud"/>
      </w:pPr>
    </w:p>
    <w:p w14:paraId="19B030A0" w14:textId="77777777" w:rsidR="00B03C70" w:rsidRDefault="00B03C70" w:rsidP="006C2768">
      <w:pPr>
        <w:pStyle w:val="Prothuvud"/>
      </w:pPr>
    </w:p>
    <w:p w14:paraId="7AC76DA3" w14:textId="77777777" w:rsidR="00B03C70" w:rsidRDefault="00B03C70" w:rsidP="006C2768">
      <w:pPr>
        <w:pStyle w:val="Prothuvud"/>
      </w:pPr>
    </w:p>
    <w:p w14:paraId="789E034F" w14:textId="77777777" w:rsidR="00B03C70" w:rsidRDefault="00B03C70" w:rsidP="006C2768">
      <w:pPr>
        <w:pStyle w:val="Prothuvud"/>
      </w:pPr>
    </w:p>
    <w:p w14:paraId="3D8B19DE" w14:textId="77777777" w:rsidR="00B03C70" w:rsidRDefault="00B03C70" w:rsidP="006C2768">
      <w:pPr>
        <w:pStyle w:val="Prothuvud"/>
      </w:pPr>
    </w:p>
    <w:p w14:paraId="7DFD3435" w14:textId="77777777" w:rsidR="00B03C70" w:rsidRDefault="00B03C70" w:rsidP="006C2768">
      <w:pPr>
        <w:pStyle w:val="Prothuvud"/>
      </w:pPr>
    </w:p>
    <w:p w14:paraId="353E94D7" w14:textId="77777777" w:rsidR="00B03C70" w:rsidRDefault="00B03C70" w:rsidP="006C2768">
      <w:pPr>
        <w:pStyle w:val="Prothuvud"/>
      </w:pPr>
    </w:p>
    <w:p w14:paraId="16EA08B2" w14:textId="77777777" w:rsidR="00B03C70" w:rsidRDefault="00B03C70" w:rsidP="006C2768">
      <w:pPr>
        <w:pStyle w:val="Prothuvud"/>
      </w:pPr>
    </w:p>
    <w:p w14:paraId="0E709CF1" w14:textId="77777777" w:rsidR="00B03C70" w:rsidRDefault="00B03C70" w:rsidP="006C2768">
      <w:pPr>
        <w:pStyle w:val="Prothuvud"/>
      </w:pPr>
    </w:p>
    <w:p w14:paraId="1B2F2725" w14:textId="77777777" w:rsidR="00B03C70" w:rsidRDefault="00B03C70" w:rsidP="006C2768">
      <w:pPr>
        <w:pStyle w:val="Prothuvud"/>
      </w:pPr>
    </w:p>
    <w:p w14:paraId="68D4D705" w14:textId="77777777" w:rsidR="00B03C70" w:rsidRDefault="00B03C70" w:rsidP="006C2768">
      <w:pPr>
        <w:pStyle w:val="Prothuvud"/>
      </w:pPr>
    </w:p>
    <w:p w14:paraId="53A0A948" w14:textId="77777777" w:rsidR="00B03C70" w:rsidRDefault="00B03C70" w:rsidP="006C2768">
      <w:pPr>
        <w:pStyle w:val="Prothuvud"/>
      </w:pPr>
    </w:p>
    <w:p w14:paraId="05A4A2C1" w14:textId="50D46C8D" w:rsidR="006C2768" w:rsidRPr="0001192B" w:rsidRDefault="006C2768" w:rsidP="00BB6051">
      <w:pPr>
        <w:pStyle w:val="Prothuvud"/>
      </w:pPr>
      <w:r>
        <w:lastRenderedPageBreak/>
        <w:t>Kyrkorådet</w:t>
      </w:r>
      <w:r>
        <w:tab/>
        <w:t>2023-0</w:t>
      </w:r>
      <w:r w:rsidR="00BB6051">
        <w:t>4</w:t>
      </w:r>
      <w:r>
        <w:t>-</w:t>
      </w:r>
      <w:r w:rsidR="00BB6051">
        <w:t>11</w:t>
      </w:r>
      <w:r>
        <w:tab/>
        <w:t>§</w:t>
      </w:r>
      <w:r>
        <w:tab/>
      </w:r>
      <w:r w:rsidR="00BB6051">
        <w:t>35</w:t>
      </w:r>
      <w:r>
        <w:tab/>
        <w:t>sidan</w:t>
      </w:r>
      <w:r>
        <w:tab/>
        <w:t>4</w:t>
      </w:r>
      <w:r>
        <w:br/>
      </w:r>
      <w:r w:rsidR="00BB6051" w:rsidRPr="0001192B">
        <w:t>Arbetsutskottet</w:t>
      </w:r>
      <w:r w:rsidR="00BB6051" w:rsidRPr="0001192B">
        <w:tab/>
        <w:t>202</w:t>
      </w:r>
      <w:r w:rsidR="00BB6051">
        <w:t>3</w:t>
      </w:r>
      <w:r w:rsidR="00BB6051" w:rsidRPr="0001192B">
        <w:t>-</w:t>
      </w:r>
      <w:r w:rsidR="00BB6051">
        <w:t>03-21</w:t>
      </w:r>
      <w:r w:rsidR="00BB6051" w:rsidRPr="0001192B">
        <w:tab/>
        <w:t>§</w:t>
      </w:r>
      <w:r w:rsidR="00BB6051" w:rsidRPr="0001192B">
        <w:tab/>
      </w:r>
      <w:r w:rsidR="00BB6051">
        <w:t>27</w:t>
      </w:r>
      <w:r w:rsidR="00BB6051" w:rsidRPr="0001192B">
        <w:tab/>
        <w:t>sidan</w:t>
      </w:r>
      <w:r w:rsidR="00BB6051" w:rsidRPr="0001192B">
        <w:tab/>
      </w:r>
      <w:r w:rsidR="00BB6051">
        <w:t>5</w:t>
      </w:r>
    </w:p>
    <w:p w14:paraId="18048668" w14:textId="5AF98F1C" w:rsidR="006C2768" w:rsidRDefault="006C2768" w:rsidP="006C2768">
      <w:pPr>
        <w:pStyle w:val="Diarienr"/>
      </w:pPr>
      <w:r>
        <w:t>Diarienummer</w:t>
      </w:r>
      <w:r>
        <w:tab/>
        <w:t>P-2023-</w:t>
      </w:r>
      <w:r w:rsidR="00BB6051">
        <w:t>70</w:t>
      </w:r>
    </w:p>
    <w:p w14:paraId="00A4F16B" w14:textId="582D7BA4" w:rsidR="006C2768" w:rsidRDefault="00BB6051" w:rsidP="006C2768">
      <w:pPr>
        <w:pStyle w:val="renderubrik"/>
        <w:ind w:right="1100"/>
      </w:pPr>
      <w:r>
        <w:rPr>
          <w:rFonts w:cstheme="minorHAnsi"/>
        </w:rPr>
        <w:t>Årsredovisning 2022</w:t>
      </w:r>
    </w:p>
    <w:p w14:paraId="21BBD360" w14:textId="77777777" w:rsidR="004D7489" w:rsidRDefault="004D7489" w:rsidP="004D7489">
      <w:pPr>
        <w:pStyle w:val="Beslut"/>
      </w:pPr>
      <w:r>
        <w:t>Kyrkorådets beslut</w:t>
      </w:r>
    </w:p>
    <w:p w14:paraId="3DA8DD45" w14:textId="7C7775FF" w:rsidR="004D7489" w:rsidRDefault="004D7489" w:rsidP="004D7489">
      <w:pPr>
        <w:pStyle w:val="Brdprotokoll"/>
      </w:pPr>
      <w:r>
        <w:t xml:space="preserve">Kyrkorådet beslutar att </w:t>
      </w:r>
      <w:r>
        <w:rPr>
          <w:szCs w:val="22"/>
        </w:rPr>
        <w:t>för egen del att godkänna</w:t>
      </w:r>
      <w:r>
        <w:t xml:space="preserve"> och överlämna upprättat förslag till årsredovisning för räkenskapsåret 2022 till kyrkofullmäktige för fastställelse.</w:t>
      </w:r>
    </w:p>
    <w:p w14:paraId="123D8047" w14:textId="77777777" w:rsidR="004D7489" w:rsidRDefault="004D7489" w:rsidP="004D7489">
      <w:pPr>
        <w:pStyle w:val="Brdprotokoll"/>
      </w:pPr>
    </w:p>
    <w:p w14:paraId="64F8AF77" w14:textId="77777777" w:rsidR="004D7489" w:rsidRDefault="004D7489" w:rsidP="004D7489">
      <w:pPr>
        <w:pStyle w:val="Brdprotokoll"/>
        <w:rPr>
          <w:szCs w:val="22"/>
        </w:rPr>
      </w:pPr>
    </w:p>
    <w:p w14:paraId="337067D6" w14:textId="77777777" w:rsidR="004D7489" w:rsidRDefault="004D7489" w:rsidP="004D7489">
      <w:pPr>
        <w:pStyle w:val="Beslut"/>
      </w:pPr>
      <w:r>
        <w:t>Ärendet</w:t>
      </w:r>
    </w:p>
    <w:p w14:paraId="7A4C3D07" w14:textId="4D566082" w:rsidR="004D7489" w:rsidRDefault="004D7489" w:rsidP="004D7489">
      <w:pPr>
        <w:pStyle w:val="Brdprotokoll"/>
        <w:tabs>
          <w:tab w:val="left" w:pos="8910"/>
        </w:tabs>
        <w:ind w:right="830"/>
        <w:rPr>
          <w:szCs w:val="22"/>
        </w:rPr>
      </w:pPr>
      <w:r>
        <w:rPr>
          <w:szCs w:val="22"/>
        </w:rPr>
        <w:t xml:space="preserve">Till sammanträdet föreligger ett utkast enligt bilaga angående årsredovisning 2022. Revisorerna avger sin granskning separat vilken redovisas till fullmäktige. </w:t>
      </w:r>
    </w:p>
    <w:p w14:paraId="59CE2FE6" w14:textId="7EF0EAFC" w:rsidR="004D7489" w:rsidRDefault="004D7489" w:rsidP="004D7489">
      <w:pPr>
        <w:pStyle w:val="Brdprotokoll"/>
        <w:tabs>
          <w:tab w:val="left" w:pos="8910"/>
        </w:tabs>
        <w:ind w:right="830"/>
        <w:rPr>
          <w:szCs w:val="22"/>
        </w:rPr>
      </w:pPr>
      <w:r>
        <w:rPr>
          <w:szCs w:val="22"/>
        </w:rPr>
        <w:t xml:space="preserve">Administrativ chef </w:t>
      </w:r>
      <w:r w:rsidRPr="004D7489">
        <w:rPr>
          <w:szCs w:val="22"/>
        </w:rPr>
        <w:t>Therese Törnros</w:t>
      </w:r>
      <w:r>
        <w:rPr>
          <w:szCs w:val="22"/>
        </w:rPr>
        <w:t xml:space="preserve"> redovisade enligt bilaga budget, utfall och avvikelser.</w:t>
      </w:r>
    </w:p>
    <w:p w14:paraId="56107C38" w14:textId="77777777" w:rsidR="004D7489" w:rsidRDefault="004D7489" w:rsidP="004D7489">
      <w:pPr>
        <w:pStyle w:val="Brdprotokoll"/>
        <w:tabs>
          <w:tab w:val="left" w:pos="8910"/>
        </w:tabs>
        <w:ind w:right="830"/>
      </w:pPr>
    </w:p>
    <w:p w14:paraId="64F02EC1" w14:textId="77777777" w:rsidR="004D7489" w:rsidRDefault="004D7489" w:rsidP="004D7489">
      <w:pPr>
        <w:pStyle w:val="Prothuvud"/>
        <w:ind w:left="0"/>
      </w:pPr>
    </w:p>
    <w:p w14:paraId="6D3E9739" w14:textId="77777777" w:rsidR="004D7489" w:rsidRDefault="004D7489" w:rsidP="004D7489">
      <w:pPr>
        <w:pStyle w:val="Prothuvud"/>
        <w:ind w:left="0"/>
      </w:pPr>
    </w:p>
    <w:p w14:paraId="153C623E" w14:textId="77777777" w:rsidR="004D7489" w:rsidRDefault="004D7489" w:rsidP="004D7489">
      <w:pPr>
        <w:pStyle w:val="Beslut"/>
      </w:pPr>
      <w:r>
        <w:t>Bilaga</w:t>
      </w:r>
    </w:p>
    <w:p w14:paraId="489193CE" w14:textId="20BE87CC" w:rsidR="004D7489" w:rsidRDefault="004D7489" w:rsidP="004D7489">
      <w:pPr>
        <w:pStyle w:val="Brdprotokoll"/>
        <w:numPr>
          <w:ilvl w:val="0"/>
          <w:numId w:val="25"/>
        </w:numPr>
        <w:spacing w:after="0"/>
      </w:pPr>
      <w:r>
        <w:t>Årsredovisning 2022</w:t>
      </w:r>
    </w:p>
    <w:p w14:paraId="13E010EB" w14:textId="77777777" w:rsidR="004D7489" w:rsidRDefault="004D7489" w:rsidP="004D7489">
      <w:pPr>
        <w:pStyle w:val="Prothuvud"/>
        <w:ind w:left="0"/>
      </w:pPr>
    </w:p>
    <w:p w14:paraId="15F5BB00" w14:textId="77777777" w:rsidR="004D7489" w:rsidRDefault="004D7489" w:rsidP="004D7489">
      <w:pPr>
        <w:pStyle w:val="Brdprotokoll"/>
      </w:pPr>
    </w:p>
    <w:p w14:paraId="465CA41F" w14:textId="77777777" w:rsidR="006C2768" w:rsidRDefault="006C2768" w:rsidP="006C2768">
      <w:pPr>
        <w:pStyle w:val="Prothuvud"/>
      </w:pPr>
    </w:p>
    <w:p w14:paraId="6B110FBA" w14:textId="77777777" w:rsidR="006C2768" w:rsidRDefault="006C2768" w:rsidP="006C2768">
      <w:pPr>
        <w:pStyle w:val="Prothuvud"/>
        <w:ind w:left="0"/>
      </w:pPr>
    </w:p>
    <w:p w14:paraId="089543F1" w14:textId="77777777" w:rsidR="006C2768" w:rsidRDefault="006C2768" w:rsidP="006C2768">
      <w:pPr>
        <w:pStyle w:val="Prothuvud"/>
        <w:ind w:left="0"/>
      </w:pPr>
    </w:p>
    <w:p w14:paraId="615C2148" w14:textId="77777777" w:rsidR="006C2768" w:rsidRDefault="006C2768" w:rsidP="006C2768">
      <w:pPr>
        <w:pStyle w:val="Prothuvud"/>
        <w:ind w:left="0"/>
      </w:pPr>
    </w:p>
    <w:p w14:paraId="2675B1DB" w14:textId="77777777" w:rsidR="006C2768" w:rsidRDefault="006C2768" w:rsidP="006C2768">
      <w:pPr>
        <w:pStyle w:val="Prothuvud"/>
        <w:ind w:left="0"/>
      </w:pPr>
    </w:p>
    <w:p w14:paraId="0C34EB37" w14:textId="77777777" w:rsidR="006C2768" w:rsidRDefault="006C2768" w:rsidP="006C2768">
      <w:pPr>
        <w:pStyle w:val="Prothuvud"/>
        <w:ind w:left="0"/>
      </w:pPr>
    </w:p>
    <w:p w14:paraId="01627220" w14:textId="77777777" w:rsidR="004D7489" w:rsidRDefault="004D7489" w:rsidP="006C2768">
      <w:pPr>
        <w:pStyle w:val="Prothuvud"/>
      </w:pPr>
    </w:p>
    <w:p w14:paraId="5AEF454D" w14:textId="77777777" w:rsidR="004D7489" w:rsidRDefault="004D7489" w:rsidP="006C2768">
      <w:pPr>
        <w:pStyle w:val="Prothuvud"/>
      </w:pPr>
    </w:p>
    <w:p w14:paraId="1809A6ED" w14:textId="77777777" w:rsidR="004D7489" w:rsidRDefault="004D7489" w:rsidP="006C2768">
      <w:pPr>
        <w:pStyle w:val="Prothuvud"/>
      </w:pPr>
    </w:p>
    <w:p w14:paraId="010E3ABF" w14:textId="77777777" w:rsidR="004D7489" w:rsidRDefault="004D7489" w:rsidP="006C2768">
      <w:pPr>
        <w:pStyle w:val="Prothuvud"/>
      </w:pPr>
    </w:p>
    <w:p w14:paraId="347759B0" w14:textId="77777777" w:rsidR="004D7489" w:rsidRDefault="004D7489" w:rsidP="006C2768">
      <w:pPr>
        <w:pStyle w:val="Prothuvud"/>
      </w:pPr>
    </w:p>
    <w:p w14:paraId="11659BDF" w14:textId="77777777" w:rsidR="00EF6E84" w:rsidRDefault="00EF6E84" w:rsidP="006C2768">
      <w:pPr>
        <w:pStyle w:val="Prothuvud"/>
      </w:pPr>
    </w:p>
    <w:p w14:paraId="2325B61F" w14:textId="77777777" w:rsidR="00EF6E84" w:rsidRDefault="00EF6E84" w:rsidP="006C2768">
      <w:pPr>
        <w:pStyle w:val="Prothuvud"/>
      </w:pPr>
    </w:p>
    <w:p w14:paraId="3F4644E7" w14:textId="77777777" w:rsidR="00EF6E84" w:rsidRDefault="00EF6E84" w:rsidP="006C2768">
      <w:pPr>
        <w:pStyle w:val="Prothuvud"/>
      </w:pPr>
    </w:p>
    <w:p w14:paraId="502F91A2" w14:textId="77777777" w:rsidR="00EF6E84" w:rsidRDefault="00EF6E84" w:rsidP="006C2768">
      <w:pPr>
        <w:pStyle w:val="Prothuvud"/>
      </w:pPr>
    </w:p>
    <w:p w14:paraId="3CE68FAE" w14:textId="77777777" w:rsidR="00EF6E84" w:rsidRDefault="00EF6E84" w:rsidP="006C2768">
      <w:pPr>
        <w:pStyle w:val="Prothuvud"/>
      </w:pPr>
    </w:p>
    <w:p w14:paraId="787BAA15" w14:textId="77777777" w:rsidR="00EF6E84" w:rsidRDefault="00EF6E84" w:rsidP="006C2768">
      <w:pPr>
        <w:pStyle w:val="Prothuvud"/>
      </w:pPr>
    </w:p>
    <w:p w14:paraId="0F84BAC0" w14:textId="77777777" w:rsidR="00EF6E84" w:rsidRDefault="00EF6E84" w:rsidP="006C2768">
      <w:pPr>
        <w:pStyle w:val="Prothuvud"/>
      </w:pPr>
    </w:p>
    <w:p w14:paraId="17507775" w14:textId="77777777" w:rsidR="00EF6E84" w:rsidRDefault="00EF6E84" w:rsidP="006C2768">
      <w:pPr>
        <w:pStyle w:val="Prothuvud"/>
      </w:pPr>
    </w:p>
    <w:p w14:paraId="702F15E8" w14:textId="77777777" w:rsidR="00EF6E84" w:rsidRDefault="00EF6E84" w:rsidP="006C2768">
      <w:pPr>
        <w:pStyle w:val="Prothuvud"/>
      </w:pPr>
    </w:p>
    <w:p w14:paraId="6410B777" w14:textId="0FCE11B1" w:rsidR="006C2768" w:rsidRDefault="006C2768" w:rsidP="006C2768">
      <w:pPr>
        <w:pStyle w:val="Prothuvud"/>
      </w:pPr>
      <w:r>
        <w:lastRenderedPageBreak/>
        <w:t>Kyrkorådet</w:t>
      </w:r>
      <w:r>
        <w:tab/>
        <w:t>2023-0</w:t>
      </w:r>
      <w:r w:rsidR="00EF48DA">
        <w:t>4-11</w:t>
      </w:r>
      <w:r>
        <w:tab/>
        <w:t>§</w:t>
      </w:r>
      <w:r>
        <w:tab/>
      </w:r>
      <w:r w:rsidR="00EF48DA">
        <w:t>36</w:t>
      </w:r>
      <w:r>
        <w:tab/>
        <w:t>sidan</w:t>
      </w:r>
      <w:r>
        <w:tab/>
        <w:t>5</w:t>
      </w:r>
    </w:p>
    <w:p w14:paraId="5A123F53" w14:textId="77777777" w:rsidR="00EF48DA" w:rsidRPr="0001192B" w:rsidRDefault="00EF48DA" w:rsidP="00EF48DA">
      <w:pPr>
        <w:pStyle w:val="Prothuvud"/>
      </w:pPr>
      <w:r w:rsidRPr="0001192B">
        <w:t>Arbetsutskottet</w:t>
      </w:r>
      <w:r w:rsidRPr="0001192B">
        <w:tab/>
        <w:t>202</w:t>
      </w:r>
      <w:r>
        <w:t>3</w:t>
      </w:r>
      <w:r w:rsidRPr="0001192B">
        <w:t>-</w:t>
      </w:r>
      <w:r>
        <w:t>03-21</w:t>
      </w:r>
      <w:r w:rsidRPr="0001192B">
        <w:tab/>
        <w:t>§</w:t>
      </w:r>
      <w:r w:rsidRPr="0001192B">
        <w:tab/>
      </w:r>
      <w:r>
        <w:t>30</w:t>
      </w:r>
      <w:r w:rsidRPr="0001192B">
        <w:tab/>
        <w:t>sidan</w:t>
      </w:r>
      <w:r w:rsidRPr="0001192B">
        <w:tab/>
      </w:r>
      <w:r>
        <w:t>8</w:t>
      </w:r>
    </w:p>
    <w:p w14:paraId="7954E491" w14:textId="278453B7" w:rsidR="006C2768" w:rsidRDefault="006C2768" w:rsidP="006C2768">
      <w:pPr>
        <w:pStyle w:val="Diarienr"/>
      </w:pPr>
      <w:r>
        <w:t>Diarienummer</w:t>
      </w:r>
      <w:r>
        <w:tab/>
        <w:t>P-2023-</w:t>
      </w:r>
      <w:r w:rsidR="00EF48DA">
        <w:t>72</w:t>
      </w:r>
    </w:p>
    <w:p w14:paraId="7F266A3C" w14:textId="53162692" w:rsidR="000F6245" w:rsidRDefault="000F6245" w:rsidP="000F6245">
      <w:pPr>
        <w:pStyle w:val="renderubrik"/>
        <w:ind w:right="1100"/>
      </w:pPr>
      <w:r>
        <w:rPr>
          <w:rFonts w:cstheme="minorHAnsi"/>
        </w:rPr>
        <w:t>Uppgiftsfördelning från kyrkoråd till kyrkoherde</w:t>
      </w:r>
    </w:p>
    <w:p w14:paraId="3436E43B" w14:textId="77777777" w:rsidR="00AA7B57" w:rsidRDefault="00AA7B57" w:rsidP="00AA7B57">
      <w:pPr>
        <w:pStyle w:val="Beslut"/>
        <w:ind w:left="993" w:right="0"/>
      </w:pPr>
      <w:r>
        <w:t>Kyrkorådets beslut</w:t>
      </w:r>
    </w:p>
    <w:p w14:paraId="38DE8A25" w14:textId="550A04B8" w:rsidR="00AA7B57" w:rsidRDefault="000F6245" w:rsidP="00AA7B57">
      <w:pPr>
        <w:pStyle w:val="Brdprotokoll"/>
        <w:tabs>
          <w:tab w:val="left" w:pos="1304"/>
        </w:tabs>
        <w:spacing w:after="60"/>
        <w:ind w:left="993"/>
      </w:pPr>
      <w:r>
        <w:t xml:space="preserve">Kyrkorådet beslutar om en uppgiftsfördelning från kyrkorådet till kyrkoherde enligt bilaga. Fördelningen </w:t>
      </w:r>
      <w:r w:rsidR="00E760DD">
        <w:t>a</w:t>
      </w:r>
      <w:r>
        <w:t>v arbetsuppgifter omfattar organisatorisk social och fysisk arbetsmiljö.</w:t>
      </w:r>
    </w:p>
    <w:p w14:paraId="2C160F5D" w14:textId="77777777" w:rsidR="000F6245" w:rsidRDefault="000F6245" w:rsidP="00AA7B57">
      <w:pPr>
        <w:pStyle w:val="Brdprotokoll"/>
        <w:tabs>
          <w:tab w:val="left" w:pos="3119"/>
        </w:tabs>
        <w:spacing w:afterLines="60" w:after="144"/>
        <w:ind w:left="993"/>
        <w:rPr>
          <w:b/>
          <w:bCs/>
          <w:i/>
          <w:iCs/>
          <w:sz w:val="24"/>
        </w:rPr>
      </w:pPr>
    </w:p>
    <w:p w14:paraId="7137E2C1" w14:textId="13F15351" w:rsidR="00AA7B57" w:rsidRDefault="00AA7B57" w:rsidP="00AA7B57">
      <w:pPr>
        <w:pStyle w:val="Brdprotokoll"/>
        <w:tabs>
          <w:tab w:val="left" w:pos="3119"/>
        </w:tabs>
        <w:spacing w:afterLines="60" w:after="144"/>
        <w:ind w:left="993"/>
        <w:rPr>
          <w:b/>
          <w:bCs/>
          <w:i/>
          <w:iCs/>
          <w:sz w:val="24"/>
        </w:rPr>
      </w:pPr>
      <w:r>
        <w:rPr>
          <w:b/>
          <w:bCs/>
          <w:i/>
          <w:iCs/>
          <w:sz w:val="24"/>
        </w:rPr>
        <w:t>Ärendet</w:t>
      </w:r>
    </w:p>
    <w:p w14:paraId="4F865D12" w14:textId="09E18893" w:rsidR="000F6245" w:rsidRPr="00640076" w:rsidRDefault="000F6245" w:rsidP="000F6245">
      <w:pPr>
        <w:pStyle w:val="Prothuvud"/>
        <w:rPr>
          <w:szCs w:val="22"/>
        </w:rPr>
      </w:pPr>
      <w:r w:rsidRPr="00640076">
        <w:rPr>
          <w:szCs w:val="22"/>
        </w:rPr>
        <w:t xml:space="preserve">I Huddinge pastorat har kyrkorådet </w:t>
      </w:r>
      <w:r>
        <w:rPr>
          <w:szCs w:val="22"/>
        </w:rPr>
        <w:t xml:space="preserve">ett </w:t>
      </w:r>
      <w:r w:rsidRPr="00640076">
        <w:rPr>
          <w:szCs w:val="22"/>
        </w:rPr>
        <w:t xml:space="preserve">formellt huvudansvar för arbetsmiljöarbetet, arbetet är </w:t>
      </w:r>
      <w:r>
        <w:rPr>
          <w:szCs w:val="22"/>
        </w:rPr>
        <w:br/>
      </w:r>
      <w:r w:rsidRPr="00640076">
        <w:rPr>
          <w:szCs w:val="22"/>
        </w:rPr>
        <w:t>fördelat till kyrkoherden att svara för ett gott och säkert arbetsmiljöarbete.</w:t>
      </w:r>
    </w:p>
    <w:p w14:paraId="70AD676F" w14:textId="77777777" w:rsidR="000F6245" w:rsidRPr="00640076" w:rsidRDefault="000F6245" w:rsidP="000F6245">
      <w:pPr>
        <w:pStyle w:val="Prothuvud"/>
        <w:rPr>
          <w:szCs w:val="22"/>
        </w:rPr>
      </w:pPr>
    </w:p>
    <w:p w14:paraId="4765FCBE" w14:textId="77777777" w:rsidR="000F6245" w:rsidRDefault="000F6245" w:rsidP="000F6245">
      <w:pPr>
        <w:pStyle w:val="Prothuvud"/>
        <w:rPr>
          <w:szCs w:val="22"/>
        </w:rPr>
      </w:pPr>
      <w:r w:rsidRPr="00640076">
        <w:rPr>
          <w:szCs w:val="22"/>
        </w:rPr>
        <w:t>Kyrkoherden fördelar uppgifterna i sin tur till organisationens sex chefer;</w:t>
      </w:r>
      <w:r>
        <w:rPr>
          <w:szCs w:val="22"/>
        </w:rPr>
        <w:t xml:space="preserve"> </w:t>
      </w:r>
      <w:r w:rsidRPr="00640076">
        <w:rPr>
          <w:szCs w:val="22"/>
        </w:rPr>
        <w:t xml:space="preserve">kyrkogårdschefen, administrativa chefen samt församlingsherdarna i de fyra församlingarna, enligt bilaga. </w:t>
      </w:r>
    </w:p>
    <w:p w14:paraId="2E9DE2C3" w14:textId="77777777" w:rsidR="000F6245" w:rsidRPr="00640076" w:rsidRDefault="000F6245" w:rsidP="000F6245">
      <w:pPr>
        <w:pStyle w:val="Prothuvud"/>
        <w:rPr>
          <w:szCs w:val="22"/>
        </w:rPr>
      </w:pPr>
      <w:r w:rsidRPr="00640076">
        <w:rPr>
          <w:szCs w:val="22"/>
        </w:rPr>
        <w:t>Cheferna svarar på respektive arbetsplats för arbetsmiljöarbetet. Fördelningen av arbetsuppgifter omfattar organisatorisk, social och fysisk arbetsmiljö.</w:t>
      </w:r>
    </w:p>
    <w:p w14:paraId="7A110F3B" w14:textId="77777777" w:rsidR="000F6245" w:rsidRPr="00640076" w:rsidRDefault="000F6245" w:rsidP="000F6245">
      <w:pPr>
        <w:pStyle w:val="Prothuvud"/>
        <w:rPr>
          <w:szCs w:val="22"/>
        </w:rPr>
      </w:pPr>
    </w:p>
    <w:p w14:paraId="7B8233B4" w14:textId="77777777" w:rsidR="000F6245" w:rsidRPr="00640076" w:rsidRDefault="000F6245" w:rsidP="000F6245">
      <w:pPr>
        <w:pStyle w:val="Prothuvud"/>
        <w:rPr>
          <w:szCs w:val="22"/>
        </w:rPr>
      </w:pPr>
      <w:r w:rsidRPr="00640076">
        <w:rPr>
          <w:szCs w:val="22"/>
        </w:rPr>
        <w:t xml:space="preserve">Kyrkoherden ansvarar för att tillse att arbetsmiljöarbetet bedrivs enligt Huddinge pastorats arbetsmiljöpolicy, att lagar och avtal samt gällande föreskrifter från arbetsmiljöverket efterlevs </w:t>
      </w:r>
      <w:r>
        <w:rPr>
          <w:szCs w:val="22"/>
        </w:rPr>
        <w:br/>
      </w:r>
      <w:r w:rsidRPr="00640076">
        <w:rPr>
          <w:szCs w:val="22"/>
        </w:rPr>
        <w:t>och att pastoratet har ett systematiskt arbetsbetsmiljöarbete (SAM).</w:t>
      </w:r>
    </w:p>
    <w:p w14:paraId="4D068889" w14:textId="77777777" w:rsidR="000F6245" w:rsidRPr="00640076" w:rsidRDefault="000F6245" w:rsidP="000F6245">
      <w:pPr>
        <w:pStyle w:val="Prothuvud"/>
        <w:rPr>
          <w:szCs w:val="22"/>
        </w:rPr>
      </w:pPr>
    </w:p>
    <w:p w14:paraId="0EB0CB43" w14:textId="77777777" w:rsidR="000F6245" w:rsidRPr="00640076" w:rsidRDefault="000F6245" w:rsidP="000F6245">
      <w:pPr>
        <w:pStyle w:val="Prothuvud"/>
        <w:rPr>
          <w:szCs w:val="22"/>
        </w:rPr>
      </w:pPr>
      <w:r w:rsidRPr="00640076">
        <w:rPr>
          <w:szCs w:val="22"/>
        </w:rPr>
        <w:t>Kyrkoherde ansvarar därmed för att organisationen har kompetens och resurser inom arbetsmiljöområdet:</w:t>
      </w:r>
    </w:p>
    <w:p w14:paraId="2F727480" w14:textId="77777777" w:rsidR="000F6245" w:rsidRPr="00640076" w:rsidRDefault="000F6245" w:rsidP="000F6245">
      <w:pPr>
        <w:pStyle w:val="Prothuvud"/>
        <w:tabs>
          <w:tab w:val="left" w:pos="1276"/>
        </w:tabs>
        <w:ind w:left="1276" w:hanging="312"/>
        <w:rPr>
          <w:szCs w:val="22"/>
        </w:rPr>
      </w:pPr>
      <w:r w:rsidRPr="00640076">
        <w:rPr>
          <w:szCs w:val="22"/>
        </w:rPr>
        <w:t>•</w:t>
      </w:r>
      <w:r>
        <w:rPr>
          <w:szCs w:val="22"/>
        </w:rPr>
        <w:t xml:space="preserve"> </w:t>
      </w:r>
      <w:r>
        <w:rPr>
          <w:szCs w:val="22"/>
        </w:rPr>
        <w:tab/>
      </w:r>
      <w:r w:rsidRPr="00640076">
        <w:rPr>
          <w:szCs w:val="22"/>
        </w:rPr>
        <w:t xml:space="preserve">att tillse att personalansvariga chefer har kompetens, resurser och befogenheter för att </w:t>
      </w:r>
      <w:r>
        <w:rPr>
          <w:szCs w:val="22"/>
        </w:rPr>
        <w:br/>
      </w:r>
      <w:r w:rsidRPr="00640076">
        <w:rPr>
          <w:szCs w:val="22"/>
        </w:rPr>
        <w:t>utföra sina arbetsmiljöuppgifter på ett tillfredsställande sätt</w:t>
      </w:r>
    </w:p>
    <w:p w14:paraId="54EC1DF4" w14:textId="77777777" w:rsidR="000F6245" w:rsidRPr="00640076" w:rsidRDefault="000F6245" w:rsidP="000F6245">
      <w:pPr>
        <w:pStyle w:val="Prothuvud"/>
        <w:tabs>
          <w:tab w:val="left" w:pos="1276"/>
        </w:tabs>
        <w:rPr>
          <w:szCs w:val="22"/>
        </w:rPr>
      </w:pPr>
      <w:r w:rsidRPr="00640076">
        <w:rPr>
          <w:szCs w:val="22"/>
        </w:rPr>
        <w:t>•</w:t>
      </w:r>
      <w:r>
        <w:rPr>
          <w:szCs w:val="22"/>
        </w:rPr>
        <w:t xml:space="preserve"> </w:t>
      </w:r>
      <w:r>
        <w:rPr>
          <w:szCs w:val="22"/>
        </w:rPr>
        <w:tab/>
      </w:r>
      <w:r w:rsidRPr="00640076">
        <w:rPr>
          <w:szCs w:val="22"/>
        </w:rPr>
        <w:t xml:space="preserve">att HR-funktionen driver, utvecklar, dokumenterar, samordnar och följer upp arbetsmiljöarbetet </w:t>
      </w:r>
    </w:p>
    <w:p w14:paraId="0145F01D" w14:textId="77777777" w:rsidR="000F6245" w:rsidRPr="00640076" w:rsidRDefault="000F6245" w:rsidP="000F6245">
      <w:pPr>
        <w:pStyle w:val="Prothuvud"/>
        <w:numPr>
          <w:ilvl w:val="0"/>
          <w:numId w:val="26"/>
        </w:numPr>
        <w:tabs>
          <w:tab w:val="left" w:pos="1276"/>
        </w:tabs>
        <w:rPr>
          <w:szCs w:val="22"/>
        </w:rPr>
      </w:pPr>
      <w:r w:rsidRPr="00640076">
        <w:rPr>
          <w:szCs w:val="22"/>
        </w:rPr>
        <w:t>att det finns en arbetsmiljökommitté med en pådrivande, planerande och uppföljande funktion</w:t>
      </w:r>
    </w:p>
    <w:p w14:paraId="08030006" w14:textId="73192D2C" w:rsidR="00AA7B57" w:rsidRPr="00AA7B57" w:rsidRDefault="00AA7B57" w:rsidP="00AA7B57">
      <w:pPr>
        <w:pStyle w:val="Prothuvud"/>
        <w:spacing w:after="60"/>
        <w:ind w:left="993"/>
        <w:rPr>
          <w:szCs w:val="22"/>
        </w:rPr>
      </w:pPr>
      <w:r w:rsidRPr="00AA7B57">
        <w:rPr>
          <w:szCs w:val="22"/>
        </w:rPr>
        <w:t xml:space="preserve"> </w:t>
      </w:r>
    </w:p>
    <w:p w14:paraId="7624AE08" w14:textId="77777777" w:rsidR="00AA7B57" w:rsidRDefault="00AA7B57" w:rsidP="00AA7B57">
      <w:pPr>
        <w:ind w:left="426"/>
      </w:pPr>
    </w:p>
    <w:p w14:paraId="391A01DB" w14:textId="77777777" w:rsidR="006C2768" w:rsidRDefault="006C2768" w:rsidP="006C2768">
      <w:pPr>
        <w:pStyle w:val="Prothuvud"/>
        <w:ind w:left="0"/>
      </w:pPr>
    </w:p>
    <w:p w14:paraId="388FB91D" w14:textId="77777777" w:rsidR="000F6245" w:rsidRDefault="000F6245" w:rsidP="000F6245">
      <w:pPr>
        <w:pStyle w:val="Beslut"/>
      </w:pPr>
      <w:r>
        <w:t>Bilaga</w:t>
      </w:r>
    </w:p>
    <w:p w14:paraId="7CBD504B" w14:textId="77777777" w:rsidR="000F6245" w:rsidRDefault="000F6245" w:rsidP="000F6245">
      <w:pPr>
        <w:pStyle w:val="Prothuvud"/>
        <w:numPr>
          <w:ilvl w:val="0"/>
          <w:numId w:val="4"/>
        </w:numPr>
      </w:pPr>
      <w:r>
        <w:t>Uppgiftsfördelning Huddinge pastorat, från kyrkoråd till kyrkoherde</w:t>
      </w:r>
    </w:p>
    <w:p w14:paraId="7FFBD2C4" w14:textId="77777777" w:rsidR="000F6245" w:rsidRDefault="000F6245" w:rsidP="006C2768">
      <w:pPr>
        <w:pStyle w:val="Prothuvud"/>
      </w:pPr>
    </w:p>
    <w:p w14:paraId="58348E56" w14:textId="77777777" w:rsidR="000F6245" w:rsidRDefault="000F6245" w:rsidP="006C2768">
      <w:pPr>
        <w:pStyle w:val="Prothuvud"/>
      </w:pPr>
    </w:p>
    <w:p w14:paraId="4973B18E" w14:textId="77777777" w:rsidR="000F6245" w:rsidRDefault="000F6245" w:rsidP="006C2768">
      <w:pPr>
        <w:pStyle w:val="Prothuvud"/>
      </w:pPr>
    </w:p>
    <w:p w14:paraId="2AE3A92B" w14:textId="77777777" w:rsidR="000F6245" w:rsidRDefault="000F6245" w:rsidP="006C2768">
      <w:pPr>
        <w:pStyle w:val="Prothuvud"/>
      </w:pPr>
    </w:p>
    <w:p w14:paraId="250F78D1" w14:textId="77777777" w:rsidR="000F6245" w:rsidRDefault="000F6245" w:rsidP="006C2768">
      <w:pPr>
        <w:pStyle w:val="Prothuvud"/>
      </w:pPr>
    </w:p>
    <w:p w14:paraId="149190AC" w14:textId="77777777" w:rsidR="000F6245" w:rsidRDefault="000F6245" w:rsidP="006C2768">
      <w:pPr>
        <w:pStyle w:val="Prothuvud"/>
      </w:pPr>
    </w:p>
    <w:p w14:paraId="3D6AE0A4" w14:textId="77777777" w:rsidR="000F6245" w:rsidRDefault="000F6245" w:rsidP="006C2768">
      <w:pPr>
        <w:pStyle w:val="Prothuvud"/>
      </w:pPr>
    </w:p>
    <w:p w14:paraId="45755BD2" w14:textId="77777777" w:rsidR="000F6245" w:rsidRDefault="000F6245" w:rsidP="006C2768">
      <w:pPr>
        <w:pStyle w:val="Prothuvud"/>
      </w:pPr>
    </w:p>
    <w:p w14:paraId="1FE1C9B7" w14:textId="77777777" w:rsidR="000F6245" w:rsidRDefault="000F6245" w:rsidP="006C2768">
      <w:pPr>
        <w:pStyle w:val="Prothuvud"/>
      </w:pPr>
    </w:p>
    <w:p w14:paraId="20F5FB0E" w14:textId="77777777" w:rsidR="000F6245" w:rsidRDefault="000F6245" w:rsidP="006C2768">
      <w:pPr>
        <w:pStyle w:val="Prothuvud"/>
      </w:pPr>
    </w:p>
    <w:p w14:paraId="193C78D8" w14:textId="6612AC61" w:rsidR="006C2768" w:rsidRDefault="006C2768" w:rsidP="006C2768">
      <w:pPr>
        <w:pStyle w:val="Prothuvud"/>
      </w:pPr>
      <w:r>
        <w:lastRenderedPageBreak/>
        <w:t>Kyrkorådet</w:t>
      </w:r>
      <w:r>
        <w:tab/>
        <w:t>2023-0</w:t>
      </w:r>
      <w:r w:rsidR="00E40FBB">
        <w:t>4-11</w:t>
      </w:r>
      <w:r>
        <w:tab/>
        <w:t>§</w:t>
      </w:r>
      <w:r>
        <w:tab/>
      </w:r>
      <w:r w:rsidR="00E40FBB">
        <w:t>37</w:t>
      </w:r>
      <w:r>
        <w:tab/>
        <w:t>sidan</w:t>
      </w:r>
      <w:r>
        <w:tab/>
        <w:t>6</w:t>
      </w:r>
    </w:p>
    <w:p w14:paraId="3FF4C2E5" w14:textId="6D8CF963" w:rsidR="006C2768" w:rsidRPr="0001192B" w:rsidRDefault="006C2768" w:rsidP="006C2768">
      <w:pPr>
        <w:pStyle w:val="Prothuvud"/>
      </w:pPr>
      <w:r w:rsidRPr="0001192B">
        <w:t>Arbetsutskottet</w:t>
      </w:r>
      <w:r w:rsidRPr="0001192B">
        <w:tab/>
        <w:t>202</w:t>
      </w:r>
      <w:r>
        <w:t>3</w:t>
      </w:r>
      <w:r w:rsidRPr="0001192B">
        <w:t>-</w:t>
      </w:r>
      <w:r>
        <w:t>0</w:t>
      </w:r>
      <w:r w:rsidR="00F22674">
        <w:t>3-21</w:t>
      </w:r>
      <w:r w:rsidRPr="0001192B">
        <w:tab/>
        <w:t>§</w:t>
      </w:r>
      <w:r w:rsidRPr="0001192B">
        <w:tab/>
      </w:r>
      <w:r w:rsidR="00F22674">
        <w:t>31</w:t>
      </w:r>
      <w:r w:rsidRPr="0001192B">
        <w:tab/>
        <w:t>sidan</w:t>
      </w:r>
      <w:r w:rsidRPr="0001192B">
        <w:tab/>
      </w:r>
      <w:r w:rsidR="00F22674">
        <w:t>9</w:t>
      </w:r>
    </w:p>
    <w:p w14:paraId="2BE5AF86" w14:textId="584425FA" w:rsidR="006C2768" w:rsidRDefault="006C2768" w:rsidP="006C2768">
      <w:pPr>
        <w:pStyle w:val="Diarienr"/>
      </w:pPr>
      <w:r>
        <w:t>Diarienummer</w:t>
      </w:r>
      <w:r>
        <w:tab/>
        <w:t>P-2023-</w:t>
      </w:r>
      <w:r w:rsidR="00F22674">
        <w:t>73</w:t>
      </w:r>
    </w:p>
    <w:p w14:paraId="0455D13D" w14:textId="0E7ADB53" w:rsidR="00F22674" w:rsidRDefault="00F22674" w:rsidP="00F22674">
      <w:pPr>
        <w:pStyle w:val="renderubrik"/>
        <w:ind w:right="1100"/>
      </w:pPr>
      <w:r>
        <w:rPr>
          <w:rFonts w:cstheme="minorHAnsi"/>
        </w:rPr>
        <w:t>Val av ombud till Hela Människans årsstämma 24 april</w:t>
      </w:r>
    </w:p>
    <w:p w14:paraId="6F73F0D8" w14:textId="70E515B4" w:rsidR="006C2768" w:rsidRDefault="00C35557" w:rsidP="006C2768">
      <w:pPr>
        <w:pStyle w:val="Beslut"/>
      </w:pPr>
      <w:r>
        <w:t>Kyrkorådets beslut</w:t>
      </w:r>
    </w:p>
    <w:p w14:paraId="612C09E3" w14:textId="28A7CE9A" w:rsidR="006C2768" w:rsidRDefault="00AA7B57" w:rsidP="006C2768">
      <w:pPr>
        <w:pStyle w:val="Brdprotokoll"/>
      </w:pPr>
      <w:r w:rsidRPr="00AA7B57">
        <w:t xml:space="preserve">Kyrkorådet </w:t>
      </w:r>
      <w:r>
        <w:t>beslutar</w:t>
      </w:r>
      <w:r w:rsidRPr="00AA7B57">
        <w:t xml:space="preserve"> a</w:t>
      </w:r>
      <w:r w:rsidR="00E53F32" w:rsidRPr="00E53F32">
        <w:t xml:space="preserve">tt utse två nya ombud till Hela </w:t>
      </w:r>
      <w:r w:rsidR="00970052" w:rsidRPr="00E53F32">
        <w:t>Människan</w:t>
      </w:r>
    </w:p>
    <w:p w14:paraId="755EB2B8" w14:textId="196A10CA" w:rsidR="00E53F32" w:rsidRDefault="00B502FE" w:rsidP="00802FB9">
      <w:pPr>
        <w:pStyle w:val="Brdprotokoll"/>
        <w:numPr>
          <w:ilvl w:val="0"/>
          <w:numId w:val="4"/>
        </w:numPr>
      </w:pPr>
      <w:r>
        <w:t>Margareta Hedström</w:t>
      </w:r>
      <w:r w:rsidR="00802FB9">
        <w:t xml:space="preserve">, </w:t>
      </w:r>
      <w:r>
        <w:t>Huddinge församling</w:t>
      </w:r>
      <w:r w:rsidR="00802FB9">
        <w:t xml:space="preserve"> 1 år</w:t>
      </w:r>
    </w:p>
    <w:p w14:paraId="3B6DDCBF" w14:textId="5A80C749" w:rsidR="00E53F32" w:rsidRDefault="00B502FE" w:rsidP="00E53F32">
      <w:pPr>
        <w:pStyle w:val="Brdprotokoll"/>
        <w:numPr>
          <w:ilvl w:val="0"/>
          <w:numId w:val="4"/>
        </w:numPr>
      </w:pPr>
      <w:r>
        <w:t>Kaj Olsson</w:t>
      </w:r>
      <w:r w:rsidR="00802FB9">
        <w:t xml:space="preserve">, </w:t>
      </w:r>
      <w:r>
        <w:t>Flemingsbergs församling</w:t>
      </w:r>
      <w:r w:rsidR="00802FB9">
        <w:t xml:space="preserve"> 1 år</w:t>
      </w:r>
    </w:p>
    <w:p w14:paraId="7184344F" w14:textId="77777777" w:rsidR="006C2768" w:rsidRDefault="006C2768" w:rsidP="006C2768">
      <w:pPr>
        <w:pStyle w:val="Prothuvud"/>
        <w:ind w:left="0"/>
      </w:pPr>
    </w:p>
    <w:p w14:paraId="774EDA18" w14:textId="77777777" w:rsidR="006C2768" w:rsidRDefault="006C2768" w:rsidP="006C2768">
      <w:pPr>
        <w:pStyle w:val="Beslut"/>
      </w:pPr>
      <w:r>
        <w:t>Ärendet</w:t>
      </w:r>
    </w:p>
    <w:p w14:paraId="2711C5E7" w14:textId="03D3585D" w:rsidR="006C2768" w:rsidRDefault="00F22674" w:rsidP="00AA7B57">
      <w:pPr>
        <w:pStyle w:val="Prothuvud"/>
        <w:rPr>
          <w:szCs w:val="22"/>
        </w:rPr>
      </w:pPr>
      <w:r w:rsidRPr="00F22674">
        <w:rPr>
          <w:szCs w:val="22"/>
        </w:rPr>
        <w:t>Som huvudman ska kyrkorådet utse ombud till Hela Människan enligt stadgarna.</w:t>
      </w:r>
      <w:r w:rsidR="009373B3">
        <w:rPr>
          <w:szCs w:val="22"/>
        </w:rPr>
        <w:t xml:space="preserve"> Årsstämma hålls den 24 april.</w:t>
      </w:r>
    </w:p>
    <w:p w14:paraId="3145B9A4" w14:textId="5AEF84D2" w:rsidR="00970052" w:rsidRDefault="00970052" w:rsidP="00AA7B57">
      <w:pPr>
        <w:pStyle w:val="Prothuvud"/>
        <w:rPr>
          <w:szCs w:val="22"/>
        </w:rPr>
      </w:pPr>
    </w:p>
    <w:p w14:paraId="3CD7A5B3" w14:textId="77777777" w:rsidR="00970052" w:rsidRPr="00970052" w:rsidRDefault="00970052" w:rsidP="00970052">
      <w:pPr>
        <w:pStyle w:val="Prothuvud"/>
        <w:rPr>
          <w:szCs w:val="22"/>
        </w:rPr>
      </w:pPr>
      <w:r w:rsidRPr="00970052">
        <w:rPr>
          <w:szCs w:val="22"/>
        </w:rPr>
        <w:t>Kyrkorådet beslutade 2022-03-08 att utse följande personer till ombud till Hela Människan.</w:t>
      </w:r>
    </w:p>
    <w:p w14:paraId="37FC8AFC" w14:textId="77777777" w:rsidR="00970052" w:rsidRPr="00970052" w:rsidRDefault="00970052" w:rsidP="00970052">
      <w:pPr>
        <w:pStyle w:val="Prothuvud"/>
        <w:rPr>
          <w:szCs w:val="22"/>
        </w:rPr>
      </w:pPr>
    </w:p>
    <w:p w14:paraId="6E6CBFE8" w14:textId="3A2B4E50" w:rsidR="00970052" w:rsidRPr="00970052" w:rsidRDefault="00970052" w:rsidP="00970052">
      <w:pPr>
        <w:pStyle w:val="Prothuvud"/>
        <w:rPr>
          <w:szCs w:val="22"/>
        </w:rPr>
      </w:pPr>
      <w:r w:rsidRPr="00970052">
        <w:rPr>
          <w:szCs w:val="22"/>
        </w:rPr>
        <w:t>Eva Nilsson, Huddinge församling</w:t>
      </w:r>
      <w:r>
        <w:rPr>
          <w:szCs w:val="22"/>
        </w:rPr>
        <w:tab/>
      </w:r>
      <w:r w:rsidR="009373B3">
        <w:rPr>
          <w:szCs w:val="22"/>
        </w:rPr>
        <w:t>vald för</w:t>
      </w:r>
      <w:r w:rsidRPr="00970052">
        <w:rPr>
          <w:szCs w:val="22"/>
        </w:rPr>
        <w:t xml:space="preserve"> 2 år</w:t>
      </w:r>
    </w:p>
    <w:p w14:paraId="5D0B29BB" w14:textId="2CB0C92C" w:rsidR="00970052" w:rsidRPr="00970052" w:rsidRDefault="00970052" w:rsidP="00970052">
      <w:pPr>
        <w:pStyle w:val="Prothuvud"/>
        <w:rPr>
          <w:szCs w:val="22"/>
        </w:rPr>
      </w:pPr>
      <w:r w:rsidRPr="00970052">
        <w:rPr>
          <w:szCs w:val="22"/>
        </w:rPr>
        <w:t xml:space="preserve">Margareta Hedström, Huddinge församling      </w:t>
      </w:r>
      <w:r>
        <w:rPr>
          <w:szCs w:val="22"/>
        </w:rPr>
        <w:tab/>
      </w:r>
      <w:r w:rsidR="009373B3">
        <w:rPr>
          <w:szCs w:val="22"/>
        </w:rPr>
        <w:t>vald för</w:t>
      </w:r>
      <w:r w:rsidRPr="00970052">
        <w:rPr>
          <w:szCs w:val="22"/>
        </w:rPr>
        <w:t xml:space="preserve"> 1 år</w:t>
      </w:r>
    </w:p>
    <w:p w14:paraId="104CCDEB" w14:textId="410043A7" w:rsidR="00970052" w:rsidRPr="00970052" w:rsidRDefault="00970052" w:rsidP="00970052">
      <w:pPr>
        <w:pStyle w:val="Prothuvud"/>
        <w:rPr>
          <w:szCs w:val="22"/>
        </w:rPr>
      </w:pPr>
      <w:r w:rsidRPr="00970052">
        <w:rPr>
          <w:szCs w:val="22"/>
        </w:rPr>
        <w:t xml:space="preserve">Elsa Johansson, Flemingsbergs församling      </w:t>
      </w:r>
      <w:r>
        <w:rPr>
          <w:szCs w:val="22"/>
        </w:rPr>
        <w:tab/>
      </w:r>
      <w:r w:rsidR="009373B3">
        <w:rPr>
          <w:szCs w:val="22"/>
        </w:rPr>
        <w:t>vald för</w:t>
      </w:r>
      <w:r w:rsidRPr="00970052">
        <w:rPr>
          <w:szCs w:val="22"/>
        </w:rPr>
        <w:t xml:space="preserve"> 1 år</w:t>
      </w:r>
    </w:p>
    <w:p w14:paraId="6D8461D2" w14:textId="08DD693E" w:rsidR="00970052" w:rsidRPr="00970052" w:rsidRDefault="00970052" w:rsidP="00970052">
      <w:pPr>
        <w:pStyle w:val="Prothuvud"/>
        <w:rPr>
          <w:szCs w:val="22"/>
        </w:rPr>
      </w:pPr>
      <w:r w:rsidRPr="00970052">
        <w:rPr>
          <w:szCs w:val="22"/>
        </w:rPr>
        <w:t>Maritta Laine, Sankt Mikaels församlin</w:t>
      </w:r>
      <w:r>
        <w:rPr>
          <w:szCs w:val="22"/>
        </w:rPr>
        <w:t>g</w:t>
      </w:r>
      <w:r>
        <w:rPr>
          <w:szCs w:val="22"/>
        </w:rPr>
        <w:tab/>
      </w:r>
      <w:r w:rsidR="009373B3">
        <w:rPr>
          <w:szCs w:val="22"/>
        </w:rPr>
        <w:t>vald för</w:t>
      </w:r>
      <w:r w:rsidRPr="00970052">
        <w:rPr>
          <w:szCs w:val="22"/>
        </w:rPr>
        <w:t xml:space="preserve"> 2 år</w:t>
      </w:r>
    </w:p>
    <w:p w14:paraId="0AA9B100" w14:textId="57633029" w:rsidR="00970052" w:rsidRPr="00970052" w:rsidRDefault="00970052" w:rsidP="00970052">
      <w:pPr>
        <w:pStyle w:val="Prothuvud"/>
        <w:rPr>
          <w:szCs w:val="22"/>
        </w:rPr>
      </w:pPr>
      <w:r w:rsidRPr="00970052">
        <w:rPr>
          <w:szCs w:val="22"/>
        </w:rPr>
        <w:t>Eva-Li Prades, Sankt Mikaels församli</w:t>
      </w:r>
      <w:r>
        <w:rPr>
          <w:szCs w:val="22"/>
        </w:rPr>
        <w:t>ng</w:t>
      </w:r>
      <w:r>
        <w:rPr>
          <w:szCs w:val="22"/>
        </w:rPr>
        <w:tab/>
      </w:r>
      <w:r w:rsidR="009373B3">
        <w:rPr>
          <w:szCs w:val="22"/>
        </w:rPr>
        <w:t>vald för</w:t>
      </w:r>
      <w:r w:rsidRPr="00970052">
        <w:rPr>
          <w:szCs w:val="22"/>
        </w:rPr>
        <w:t xml:space="preserve"> 2 år</w:t>
      </w:r>
    </w:p>
    <w:p w14:paraId="31C747A1" w14:textId="632391A1" w:rsidR="00970052" w:rsidRPr="00537599" w:rsidRDefault="00970052" w:rsidP="00970052">
      <w:pPr>
        <w:pStyle w:val="Prothuvud"/>
        <w:rPr>
          <w:szCs w:val="22"/>
        </w:rPr>
      </w:pPr>
      <w:r w:rsidRPr="00970052">
        <w:rPr>
          <w:szCs w:val="22"/>
        </w:rPr>
        <w:t>Barbro Bergstedt, Flemingsbergs församling</w:t>
      </w:r>
      <w:r>
        <w:rPr>
          <w:szCs w:val="22"/>
        </w:rPr>
        <w:tab/>
      </w:r>
      <w:r w:rsidR="009373B3">
        <w:rPr>
          <w:szCs w:val="22"/>
        </w:rPr>
        <w:t>vald för</w:t>
      </w:r>
      <w:r w:rsidRPr="00970052">
        <w:rPr>
          <w:szCs w:val="22"/>
        </w:rPr>
        <w:t xml:space="preserve"> 2 år</w:t>
      </w:r>
    </w:p>
    <w:p w14:paraId="6FE1FA12" w14:textId="77777777" w:rsidR="006C2768" w:rsidRDefault="006C2768" w:rsidP="006C2768">
      <w:pPr>
        <w:pStyle w:val="Prothuvud"/>
        <w:rPr>
          <w:sz w:val="24"/>
        </w:rPr>
      </w:pPr>
    </w:p>
    <w:p w14:paraId="4B43657F" w14:textId="77777777" w:rsidR="006C2768" w:rsidRDefault="006C2768" w:rsidP="006C2768">
      <w:pPr>
        <w:pStyle w:val="Prothuvud"/>
        <w:rPr>
          <w:sz w:val="24"/>
        </w:rPr>
      </w:pPr>
    </w:p>
    <w:p w14:paraId="739994C5" w14:textId="77777777" w:rsidR="006C2768" w:rsidRDefault="006C2768" w:rsidP="006C2768">
      <w:pPr>
        <w:pStyle w:val="Prothuvud"/>
        <w:rPr>
          <w:sz w:val="24"/>
        </w:rPr>
      </w:pPr>
    </w:p>
    <w:p w14:paraId="65ED4F63" w14:textId="77777777" w:rsidR="006C2768" w:rsidRDefault="006C2768" w:rsidP="006C2768">
      <w:pPr>
        <w:pStyle w:val="Prothuvud"/>
        <w:rPr>
          <w:sz w:val="24"/>
        </w:rPr>
      </w:pPr>
    </w:p>
    <w:p w14:paraId="5C0B72B0" w14:textId="77777777" w:rsidR="006C2768" w:rsidRDefault="006C2768" w:rsidP="006C2768">
      <w:pPr>
        <w:pStyle w:val="Prothuvud"/>
        <w:rPr>
          <w:sz w:val="24"/>
        </w:rPr>
      </w:pPr>
    </w:p>
    <w:p w14:paraId="3E3BAF17" w14:textId="77777777" w:rsidR="006C2768" w:rsidRDefault="006C2768" w:rsidP="006C2768">
      <w:pPr>
        <w:pStyle w:val="Prothuvud"/>
        <w:rPr>
          <w:sz w:val="24"/>
        </w:rPr>
      </w:pPr>
    </w:p>
    <w:p w14:paraId="4CE59272" w14:textId="77777777" w:rsidR="00AA7B57" w:rsidRDefault="00AA7B57" w:rsidP="00AA7B57">
      <w:pPr>
        <w:pStyle w:val="Beslut"/>
      </w:pPr>
      <w:r>
        <w:t>Bilaga</w:t>
      </w:r>
    </w:p>
    <w:p w14:paraId="12B8E771" w14:textId="2B56DB54" w:rsidR="006C2768" w:rsidRDefault="00970052" w:rsidP="00970052">
      <w:pPr>
        <w:pStyle w:val="Prothuvud"/>
        <w:numPr>
          <w:ilvl w:val="0"/>
          <w:numId w:val="4"/>
        </w:numPr>
        <w:rPr>
          <w:sz w:val="24"/>
        </w:rPr>
      </w:pPr>
      <w:r>
        <w:t xml:space="preserve">Val av ombud till Hela </w:t>
      </w:r>
      <w:r w:rsidR="0016189F">
        <w:t>Människan</w:t>
      </w:r>
    </w:p>
    <w:p w14:paraId="5A93849C" w14:textId="77777777" w:rsidR="006C2768" w:rsidRDefault="006C2768" w:rsidP="006C2768">
      <w:pPr>
        <w:pStyle w:val="Prothuvud"/>
        <w:rPr>
          <w:sz w:val="24"/>
        </w:rPr>
      </w:pPr>
    </w:p>
    <w:p w14:paraId="6853351A" w14:textId="77777777" w:rsidR="006C2768" w:rsidRDefault="006C2768" w:rsidP="006C2768">
      <w:pPr>
        <w:pStyle w:val="Prothuvud"/>
        <w:rPr>
          <w:sz w:val="24"/>
        </w:rPr>
      </w:pPr>
    </w:p>
    <w:p w14:paraId="5B291DE1" w14:textId="77777777" w:rsidR="006C2768" w:rsidRDefault="006C2768" w:rsidP="006C2768">
      <w:pPr>
        <w:pStyle w:val="Prothuvud"/>
        <w:rPr>
          <w:sz w:val="24"/>
        </w:rPr>
      </w:pPr>
    </w:p>
    <w:p w14:paraId="536C2F1B" w14:textId="77777777" w:rsidR="006C2768" w:rsidRDefault="006C2768" w:rsidP="006C2768">
      <w:pPr>
        <w:pStyle w:val="Prothuvud"/>
        <w:rPr>
          <w:sz w:val="24"/>
        </w:rPr>
      </w:pPr>
    </w:p>
    <w:p w14:paraId="78580E00" w14:textId="77777777" w:rsidR="006C2768" w:rsidRDefault="006C2768" w:rsidP="006C2768">
      <w:pPr>
        <w:pStyle w:val="Prothuvud"/>
        <w:rPr>
          <w:sz w:val="24"/>
        </w:rPr>
      </w:pPr>
    </w:p>
    <w:p w14:paraId="651E051E" w14:textId="77777777" w:rsidR="006C2768" w:rsidRDefault="006C2768" w:rsidP="006C2768">
      <w:pPr>
        <w:pStyle w:val="Prothuvud"/>
        <w:rPr>
          <w:sz w:val="24"/>
        </w:rPr>
      </w:pPr>
    </w:p>
    <w:p w14:paraId="4BB73820" w14:textId="77777777" w:rsidR="006C2768" w:rsidRDefault="006C2768" w:rsidP="006C2768">
      <w:pPr>
        <w:pStyle w:val="Prothuvud"/>
        <w:rPr>
          <w:sz w:val="24"/>
        </w:rPr>
      </w:pPr>
    </w:p>
    <w:p w14:paraId="4EF0F080" w14:textId="77777777" w:rsidR="006C2768" w:rsidRDefault="006C2768" w:rsidP="006C2768">
      <w:pPr>
        <w:pStyle w:val="Prothuvud"/>
        <w:rPr>
          <w:sz w:val="24"/>
        </w:rPr>
      </w:pPr>
    </w:p>
    <w:p w14:paraId="0C474647" w14:textId="77777777" w:rsidR="006C2768" w:rsidRDefault="006C2768" w:rsidP="006C2768">
      <w:pPr>
        <w:pStyle w:val="Prothuvud"/>
        <w:rPr>
          <w:sz w:val="24"/>
        </w:rPr>
      </w:pPr>
    </w:p>
    <w:p w14:paraId="255FDB3A" w14:textId="77777777" w:rsidR="006C2768" w:rsidRDefault="006C2768" w:rsidP="006C2768">
      <w:pPr>
        <w:pStyle w:val="Prothuvud"/>
        <w:rPr>
          <w:sz w:val="24"/>
        </w:rPr>
      </w:pPr>
    </w:p>
    <w:p w14:paraId="7A7FC77C" w14:textId="3B90EE21" w:rsidR="006C2768" w:rsidRDefault="006C2768" w:rsidP="006C2768">
      <w:pPr>
        <w:pStyle w:val="Prothuvud"/>
      </w:pPr>
      <w:r>
        <w:lastRenderedPageBreak/>
        <w:t>Kyrkorådet</w:t>
      </w:r>
      <w:r>
        <w:tab/>
        <w:t>2023-0</w:t>
      </w:r>
      <w:r w:rsidR="002F66B1">
        <w:t>4-11</w:t>
      </w:r>
      <w:r>
        <w:tab/>
        <w:t>§</w:t>
      </w:r>
      <w:r>
        <w:tab/>
      </w:r>
      <w:r w:rsidR="002F66B1">
        <w:t>38</w:t>
      </w:r>
      <w:r>
        <w:tab/>
        <w:t>sidan</w:t>
      </w:r>
      <w:r>
        <w:tab/>
        <w:t>7</w:t>
      </w:r>
    </w:p>
    <w:p w14:paraId="68F2059F" w14:textId="77777777" w:rsidR="002F66B1" w:rsidRPr="0001192B" w:rsidRDefault="002F66B1" w:rsidP="002F66B1">
      <w:pPr>
        <w:pStyle w:val="Prothuvud"/>
      </w:pPr>
      <w:r w:rsidRPr="0001192B">
        <w:t>Arbetsutskottet</w:t>
      </w:r>
      <w:r w:rsidRPr="0001192B">
        <w:tab/>
        <w:t>202</w:t>
      </w:r>
      <w:r>
        <w:t>3</w:t>
      </w:r>
      <w:r w:rsidRPr="0001192B">
        <w:t>-</w:t>
      </w:r>
      <w:r>
        <w:t>03-21</w:t>
      </w:r>
      <w:r w:rsidRPr="0001192B">
        <w:tab/>
        <w:t>§</w:t>
      </w:r>
      <w:r w:rsidRPr="0001192B">
        <w:tab/>
      </w:r>
      <w:r>
        <w:t>29</w:t>
      </w:r>
      <w:r w:rsidRPr="0001192B">
        <w:tab/>
        <w:t>sidan</w:t>
      </w:r>
      <w:r w:rsidRPr="0001192B">
        <w:tab/>
      </w:r>
      <w:r>
        <w:t>7</w:t>
      </w:r>
    </w:p>
    <w:p w14:paraId="27CE9AED" w14:textId="77777777" w:rsidR="002F66B1" w:rsidRDefault="002F66B1" w:rsidP="002F66B1">
      <w:pPr>
        <w:pStyle w:val="Diarienr"/>
      </w:pPr>
      <w:r>
        <w:t>Diarienummer</w:t>
      </w:r>
      <w:r>
        <w:tab/>
        <w:t>P-2023-71</w:t>
      </w:r>
    </w:p>
    <w:p w14:paraId="6AAC9783" w14:textId="7C59A613" w:rsidR="006C2768" w:rsidRDefault="004E4093" w:rsidP="006C2768">
      <w:pPr>
        <w:pStyle w:val="renderubrik"/>
        <w:ind w:right="1100"/>
      </w:pPr>
      <w:r>
        <w:rPr>
          <w:rFonts w:cstheme="minorHAnsi"/>
        </w:rPr>
        <w:t xml:space="preserve">Hyra S:t </w:t>
      </w:r>
      <w:proofErr w:type="spellStart"/>
      <w:r>
        <w:rPr>
          <w:rFonts w:cstheme="minorHAnsi"/>
        </w:rPr>
        <w:t>Botvidsgården</w:t>
      </w:r>
      <w:proofErr w:type="spellEnd"/>
    </w:p>
    <w:p w14:paraId="7A3D6303" w14:textId="43C71225" w:rsidR="006C2768" w:rsidRDefault="00C35557" w:rsidP="006C2768">
      <w:pPr>
        <w:pStyle w:val="Beslut"/>
      </w:pPr>
      <w:r>
        <w:t>Kyrkorådets beslut</w:t>
      </w:r>
    </w:p>
    <w:p w14:paraId="200C75E9" w14:textId="60E20374" w:rsidR="006C2768" w:rsidRDefault="002115C3" w:rsidP="00F02E46">
      <w:pPr>
        <w:pStyle w:val="Brdprotokoll"/>
        <w:rPr>
          <w:szCs w:val="22"/>
        </w:rPr>
      </w:pPr>
      <w:r w:rsidRPr="00394018">
        <w:t>Kyrkorådet beslutar att anteckna informationen till protokollet.</w:t>
      </w:r>
    </w:p>
    <w:p w14:paraId="19141D06" w14:textId="77777777" w:rsidR="006C2768" w:rsidRDefault="006C2768" w:rsidP="006C2768">
      <w:pPr>
        <w:pStyle w:val="Brdprotokoll"/>
        <w:rPr>
          <w:szCs w:val="22"/>
        </w:rPr>
      </w:pPr>
    </w:p>
    <w:p w14:paraId="33AA3D8E" w14:textId="77777777" w:rsidR="006C2768" w:rsidRDefault="006C2768" w:rsidP="006C2768">
      <w:pPr>
        <w:pStyle w:val="Brdprotokoll"/>
        <w:rPr>
          <w:szCs w:val="22"/>
        </w:rPr>
      </w:pPr>
    </w:p>
    <w:p w14:paraId="25084A47" w14:textId="77777777" w:rsidR="006C2768" w:rsidRDefault="006C2768" w:rsidP="006C2768">
      <w:pPr>
        <w:pStyle w:val="Beslut"/>
      </w:pPr>
      <w:r>
        <w:t>Ärendet</w:t>
      </w:r>
    </w:p>
    <w:p w14:paraId="300F69CC" w14:textId="3E28E6C7" w:rsidR="00A248E7" w:rsidRDefault="00A248E7" w:rsidP="00A248E7">
      <w:pPr>
        <w:pStyle w:val="Prothuvud"/>
        <w:rPr>
          <w:sz w:val="24"/>
        </w:rPr>
      </w:pPr>
      <w:r>
        <w:rPr>
          <w:sz w:val="24"/>
        </w:rPr>
        <w:t xml:space="preserve">Kyrkogårdsutskottet har diskuterat det avtal som nu gäller för </w:t>
      </w:r>
      <w:proofErr w:type="spellStart"/>
      <w:r w:rsidRPr="00D54288">
        <w:rPr>
          <w:sz w:val="24"/>
        </w:rPr>
        <w:t>Raftewolds</w:t>
      </w:r>
      <w:proofErr w:type="spellEnd"/>
      <w:r w:rsidRPr="00D54288">
        <w:rPr>
          <w:sz w:val="24"/>
        </w:rPr>
        <w:t xml:space="preserve"> Catering</w:t>
      </w:r>
      <w:r>
        <w:rPr>
          <w:sz w:val="24"/>
        </w:rPr>
        <w:t xml:space="preserve"> på </w:t>
      </w:r>
      <w:r>
        <w:rPr>
          <w:sz w:val="24"/>
        </w:rPr>
        <w:br/>
        <w:t xml:space="preserve">S:t Botvidgården då entreprenören har aviserat att det inte är möjligt att betala de </w:t>
      </w:r>
      <w:r>
        <w:rPr>
          <w:sz w:val="24"/>
        </w:rPr>
        <w:br/>
        <w:t>belopp som avtalet reglerar.</w:t>
      </w:r>
    </w:p>
    <w:p w14:paraId="422A4226" w14:textId="6A388E2F" w:rsidR="0016189F" w:rsidRDefault="0016189F" w:rsidP="00A248E7">
      <w:pPr>
        <w:pStyle w:val="Prothuvud"/>
        <w:rPr>
          <w:sz w:val="24"/>
        </w:rPr>
      </w:pPr>
    </w:p>
    <w:p w14:paraId="16B38DDF" w14:textId="0F5BA7FC" w:rsidR="0016189F" w:rsidRDefault="0016189F" w:rsidP="00A248E7">
      <w:pPr>
        <w:pStyle w:val="Prothuvud"/>
        <w:rPr>
          <w:sz w:val="24"/>
        </w:rPr>
      </w:pPr>
      <w:r>
        <w:rPr>
          <w:sz w:val="24"/>
        </w:rPr>
        <w:t xml:space="preserve">Administrativ chef Therese Törnros redogjorde för kyrkorådet kring det arbete som hittills har utförts i ärendet. Kyrkogårdschef Camilla Rasmussen kommer nu att utreda de ekonomiska förutsättningarna och möjliga vägval framåt. </w:t>
      </w:r>
    </w:p>
    <w:p w14:paraId="4CC1560F" w14:textId="77777777" w:rsidR="00A248E7" w:rsidRDefault="00A248E7" w:rsidP="00A248E7">
      <w:pPr>
        <w:pStyle w:val="Prothuvud"/>
      </w:pPr>
    </w:p>
    <w:p w14:paraId="60E93DF2" w14:textId="77777777" w:rsidR="006C2768" w:rsidRDefault="006C2768" w:rsidP="006C2768">
      <w:pPr>
        <w:pStyle w:val="Prothuvud"/>
        <w:rPr>
          <w:szCs w:val="22"/>
        </w:rPr>
      </w:pPr>
    </w:p>
    <w:p w14:paraId="6EFA622D" w14:textId="77777777" w:rsidR="006C2768" w:rsidRDefault="006C2768" w:rsidP="006C2768">
      <w:pPr>
        <w:pStyle w:val="Prothuvud"/>
        <w:rPr>
          <w:szCs w:val="22"/>
        </w:rPr>
      </w:pPr>
    </w:p>
    <w:p w14:paraId="16953C74" w14:textId="53CF0447" w:rsidR="006C2768" w:rsidRDefault="006C2768" w:rsidP="006C2768">
      <w:pPr>
        <w:pStyle w:val="Brdprotokoll"/>
      </w:pPr>
    </w:p>
    <w:p w14:paraId="47E3EA70" w14:textId="77777777" w:rsidR="00DC5605" w:rsidRDefault="00DC5605" w:rsidP="006C2768">
      <w:pPr>
        <w:pStyle w:val="Brdprotokoll"/>
      </w:pPr>
    </w:p>
    <w:p w14:paraId="763CFB64" w14:textId="77777777" w:rsidR="006C2768" w:rsidRDefault="006C2768" w:rsidP="006C2768">
      <w:pPr>
        <w:pStyle w:val="Brdprotokoll"/>
      </w:pPr>
    </w:p>
    <w:p w14:paraId="1C850F96" w14:textId="77777777" w:rsidR="006C2768" w:rsidRDefault="006C2768" w:rsidP="006C2768">
      <w:pPr>
        <w:pStyle w:val="Brdprotokoll"/>
      </w:pPr>
    </w:p>
    <w:p w14:paraId="37B3A278" w14:textId="77777777" w:rsidR="006C2768" w:rsidRDefault="006C2768" w:rsidP="006C2768">
      <w:pPr>
        <w:pStyle w:val="Brdprotokoll"/>
      </w:pPr>
    </w:p>
    <w:p w14:paraId="016C992F" w14:textId="77777777" w:rsidR="006C2768" w:rsidRDefault="006C2768" w:rsidP="006C2768">
      <w:pPr>
        <w:pStyle w:val="Brdprotokoll"/>
      </w:pPr>
    </w:p>
    <w:p w14:paraId="3E3D4D68" w14:textId="77777777" w:rsidR="006C2768" w:rsidRDefault="006C2768" w:rsidP="006C2768">
      <w:pPr>
        <w:pStyle w:val="Brdprotokoll"/>
      </w:pPr>
    </w:p>
    <w:p w14:paraId="0928D77E" w14:textId="77777777" w:rsidR="00073ED7" w:rsidRDefault="00073ED7" w:rsidP="006C2768">
      <w:pPr>
        <w:pStyle w:val="Prothuvud"/>
      </w:pPr>
    </w:p>
    <w:p w14:paraId="227B342E" w14:textId="77777777" w:rsidR="002C1AB4" w:rsidRDefault="002C1AB4" w:rsidP="006C2768">
      <w:pPr>
        <w:pStyle w:val="Prothuvud"/>
      </w:pPr>
    </w:p>
    <w:p w14:paraId="30E74C52" w14:textId="77777777" w:rsidR="002C1AB4" w:rsidRDefault="002C1AB4" w:rsidP="006C2768">
      <w:pPr>
        <w:pStyle w:val="Prothuvud"/>
      </w:pPr>
    </w:p>
    <w:p w14:paraId="0BB94EF5" w14:textId="77777777" w:rsidR="002C1AB4" w:rsidRDefault="002C1AB4" w:rsidP="006C2768">
      <w:pPr>
        <w:pStyle w:val="Prothuvud"/>
      </w:pPr>
    </w:p>
    <w:p w14:paraId="05EBCB7B" w14:textId="77777777" w:rsidR="002C1AB4" w:rsidRDefault="002C1AB4" w:rsidP="006C2768">
      <w:pPr>
        <w:pStyle w:val="Prothuvud"/>
      </w:pPr>
    </w:p>
    <w:p w14:paraId="45BD2491" w14:textId="77777777" w:rsidR="002C1AB4" w:rsidRDefault="002C1AB4" w:rsidP="006C2768">
      <w:pPr>
        <w:pStyle w:val="Prothuvud"/>
      </w:pPr>
    </w:p>
    <w:p w14:paraId="570600EC" w14:textId="77777777" w:rsidR="002C1AB4" w:rsidRDefault="002C1AB4" w:rsidP="006C2768">
      <w:pPr>
        <w:pStyle w:val="Prothuvud"/>
      </w:pPr>
    </w:p>
    <w:p w14:paraId="656FD51B" w14:textId="77777777" w:rsidR="002C1AB4" w:rsidRDefault="002C1AB4" w:rsidP="006C2768">
      <w:pPr>
        <w:pStyle w:val="Prothuvud"/>
      </w:pPr>
    </w:p>
    <w:p w14:paraId="1735A7DA" w14:textId="77777777" w:rsidR="002C1AB4" w:rsidRDefault="002C1AB4" w:rsidP="006C2768">
      <w:pPr>
        <w:pStyle w:val="Prothuvud"/>
      </w:pPr>
    </w:p>
    <w:p w14:paraId="271D44D8" w14:textId="77777777" w:rsidR="002C1AB4" w:rsidRDefault="002C1AB4" w:rsidP="006C2768">
      <w:pPr>
        <w:pStyle w:val="Prothuvud"/>
      </w:pPr>
    </w:p>
    <w:p w14:paraId="3CD3BD95" w14:textId="77777777" w:rsidR="002C1AB4" w:rsidRDefault="002C1AB4" w:rsidP="006C2768">
      <w:pPr>
        <w:pStyle w:val="Prothuvud"/>
      </w:pPr>
    </w:p>
    <w:p w14:paraId="4609D9E7" w14:textId="77777777" w:rsidR="002C1AB4" w:rsidRDefault="002C1AB4" w:rsidP="006C2768">
      <w:pPr>
        <w:pStyle w:val="Prothuvud"/>
      </w:pPr>
    </w:p>
    <w:p w14:paraId="339D6225" w14:textId="77777777" w:rsidR="002C1AB4" w:rsidRDefault="002C1AB4" w:rsidP="006C2768">
      <w:pPr>
        <w:pStyle w:val="Prothuvud"/>
      </w:pPr>
    </w:p>
    <w:p w14:paraId="02121170" w14:textId="77777777" w:rsidR="002C1AB4" w:rsidRDefault="002C1AB4" w:rsidP="006C2768">
      <w:pPr>
        <w:pStyle w:val="Prothuvud"/>
      </w:pPr>
    </w:p>
    <w:p w14:paraId="7C58A5B7" w14:textId="2FC0272E" w:rsidR="006C2768" w:rsidRDefault="006C2768" w:rsidP="006C2768">
      <w:pPr>
        <w:pStyle w:val="Prothuvud"/>
      </w:pPr>
      <w:r>
        <w:lastRenderedPageBreak/>
        <w:t>Kyrkorådet</w:t>
      </w:r>
      <w:r>
        <w:tab/>
        <w:t>2023-0</w:t>
      </w:r>
      <w:r w:rsidR="005170BE">
        <w:t>4-11</w:t>
      </w:r>
      <w:r>
        <w:tab/>
        <w:t>§</w:t>
      </w:r>
      <w:r>
        <w:tab/>
      </w:r>
      <w:r w:rsidR="005170BE">
        <w:t>39</w:t>
      </w:r>
      <w:r>
        <w:tab/>
        <w:t>sidan</w:t>
      </w:r>
      <w:r>
        <w:tab/>
        <w:t>8</w:t>
      </w:r>
    </w:p>
    <w:p w14:paraId="48550CFB" w14:textId="77777777" w:rsidR="005170BE" w:rsidRPr="0001192B" w:rsidRDefault="005170BE" w:rsidP="005170BE">
      <w:pPr>
        <w:pStyle w:val="Prothuvud"/>
      </w:pPr>
      <w:r w:rsidRPr="0001192B">
        <w:t>Arbetsutskottet</w:t>
      </w:r>
      <w:r w:rsidRPr="0001192B">
        <w:tab/>
        <w:t>202</w:t>
      </w:r>
      <w:r>
        <w:t>3</w:t>
      </w:r>
      <w:r w:rsidRPr="0001192B">
        <w:t>-</w:t>
      </w:r>
      <w:r>
        <w:t>03-21</w:t>
      </w:r>
      <w:r w:rsidRPr="0001192B">
        <w:tab/>
        <w:t>§</w:t>
      </w:r>
      <w:r w:rsidRPr="0001192B">
        <w:tab/>
      </w:r>
      <w:r>
        <w:t>32</w:t>
      </w:r>
      <w:r w:rsidRPr="0001192B">
        <w:tab/>
        <w:t>sidan</w:t>
      </w:r>
      <w:r w:rsidRPr="0001192B">
        <w:tab/>
      </w:r>
      <w:r>
        <w:t>10</w:t>
      </w:r>
    </w:p>
    <w:p w14:paraId="01DFE742" w14:textId="77777777" w:rsidR="005170BE" w:rsidRDefault="005170BE" w:rsidP="005170BE">
      <w:pPr>
        <w:pStyle w:val="Diarienr"/>
      </w:pPr>
      <w:r>
        <w:t>Diarienummer</w:t>
      </w:r>
      <w:r>
        <w:tab/>
        <w:t>P-2023-74</w:t>
      </w:r>
    </w:p>
    <w:p w14:paraId="51D0B097" w14:textId="7184E1DA" w:rsidR="006C2768" w:rsidRDefault="005170BE" w:rsidP="006C2768">
      <w:pPr>
        <w:pStyle w:val="renderubrik"/>
        <w:ind w:right="1100"/>
      </w:pPr>
      <w:r>
        <w:rPr>
          <w:rFonts w:cstheme="minorHAnsi"/>
        </w:rPr>
        <w:t>Rapporter verksamhetsbidrag</w:t>
      </w:r>
    </w:p>
    <w:p w14:paraId="4E136FB7" w14:textId="2C78A21D" w:rsidR="006C2768" w:rsidRDefault="00C35557" w:rsidP="006C2768">
      <w:pPr>
        <w:pStyle w:val="Beslut"/>
      </w:pPr>
      <w:r>
        <w:t>Kyrkorådets beslut</w:t>
      </w:r>
    </w:p>
    <w:p w14:paraId="6C58A521" w14:textId="77777777" w:rsidR="005170BE" w:rsidRDefault="005170BE" w:rsidP="005170BE">
      <w:pPr>
        <w:pStyle w:val="Brdprotokoll"/>
        <w:rPr>
          <w:szCs w:val="22"/>
        </w:rPr>
      </w:pPr>
      <w:r w:rsidRPr="00394018">
        <w:t>Kyrkorådet beslutar att anteckna informationen till protokollet.</w:t>
      </w:r>
    </w:p>
    <w:p w14:paraId="5AB197AB" w14:textId="508DD607" w:rsidR="006C2768" w:rsidRDefault="006C2768" w:rsidP="005170BE">
      <w:pPr>
        <w:pStyle w:val="Brdprotokoll"/>
        <w:tabs>
          <w:tab w:val="clear" w:pos="1253"/>
          <w:tab w:val="left" w:pos="1304"/>
        </w:tabs>
        <w:ind w:left="1324"/>
      </w:pPr>
      <w:r>
        <w:br/>
      </w:r>
      <w:r>
        <w:br/>
      </w:r>
    </w:p>
    <w:p w14:paraId="6A14734E" w14:textId="77777777" w:rsidR="006C2768" w:rsidRDefault="006C2768" w:rsidP="006C2768">
      <w:pPr>
        <w:pStyle w:val="Beslut"/>
      </w:pPr>
      <w:r>
        <w:t>Ärendet</w:t>
      </w:r>
    </w:p>
    <w:p w14:paraId="137BA432" w14:textId="77777777" w:rsidR="005170BE" w:rsidRDefault="005170BE" w:rsidP="005170BE">
      <w:pPr>
        <w:pStyle w:val="Brdprotokoll"/>
        <w:tabs>
          <w:tab w:val="left" w:pos="993"/>
        </w:tabs>
        <w:ind w:right="1100"/>
      </w:pPr>
      <w:r w:rsidRPr="00EA67E5">
        <w:t xml:space="preserve">Efter avslutad verksamhet (eller period när verksamheten fått bidrag) eller avslutat projekt ska en utvärdering genomföras och lämnas till stiftsstyrelsen nästkommande år. </w:t>
      </w:r>
      <w:r>
        <w:t>Sjukhuskyrkan, häktet och Beateberg redovisas med kort verksamhetsberättelse och ekonomiskt utfall.</w:t>
      </w:r>
    </w:p>
    <w:p w14:paraId="0956C6D8" w14:textId="77777777" w:rsidR="005170BE" w:rsidRDefault="005170BE" w:rsidP="005170BE">
      <w:pPr>
        <w:pStyle w:val="Brdprotokoll"/>
      </w:pPr>
    </w:p>
    <w:p w14:paraId="6116F42E" w14:textId="77777777" w:rsidR="005170BE" w:rsidRDefault="005170BE" w:rsidP="005170BE">
      <w:pPr>
        <w:pStyle w:val="Brdprotokoll"/>
      </w:pPr>
    </w:p>
    <w:p w14:paraId="48A26CE4" w14:textId="77777777" w:rsidR="005170BE" w:rsidRDefault="005170BE" w:rsidP="005170BE">
      <w:pPr>
        <w:pStyle w:val="Prothuvud"/>
      </w:pPr>
    </w:p>
    <w:p w14:paraId="1A383B0D" w14:textId="77777777" w:rsidR="005170BE" w:rsidRDefault="005170BE" w:rsidP="005170BE">
      <w:pPr>
        <w:pStyle w:val="Brdprotokoll"/>
      </w:pPr>
    </w:p>
    <w:p w14:paraId="7A3E1B7D" w14:textId="77777777" w:rsidR="005170BE" w:rsidRDefault="005170BE" w:rsidP="005170BE">
      <w:pPr>
        <w:pStyle w:val="Brdprotokoll"/>
      </w:pPr>
    </w:p>
    <w:p w14:paraId="3BB18C56" w14:textId="77777777" w:rsidR="005170BE" w:rsidRDefault="005170BE" w:rsidP="005170BE">
      <w:pPr>
        <w:pStyle w:val="Beslut"/>
      </w:pPr>
      <w:r>
        <w:t>Bilaga</w:t>
      </w:r>
    </w:p>
    <w:p w14:paraId="256197E2" w14:textId="77777777" w:rsidR="005170BE" w:rsidRDefault="005170BE" w:rsidP="005170BE">
      <w:pPr>
        <w:pStyle w:val="Prothuvud"/>
        <w:numPr>
          <w:ilvl w:val="0"/>
          <w:numId w:val="4"/>
        </w:numPr>
      </w:pPr>
      <w:r>
        <w:t>Uppföljning Sjukhuskyrkan Huddinge Sjukhus/Nya Karolinska 2022</w:t>
      </w:r>
    </w:p>
    <w:p w14:paraId="2C0C8E5F" w14:textId="77777777" w:rsidR="005170BE" w:rsidRDefault="005170BE" w:rsidP="005170BE">
      <w:pPr>
        <w:pStyle w:val="Prothuvud"/>
        <w:numPr>
          <w:ilvl w:val="0"/>
          <w:numId w:val="4"/>
        </w:numPr>
      </w:pPr>
      <w:r>
        <w:t>Anstalt och häkte 2022</w:t>
      </w:r>
    </w:p>
    <w:p w14:paraId="2B014F55" w14:textId="77777777" w:rsidR="006C2768" w:rsidRDefault="006C2768" w:rsidP="006C2768">
      <w:pPr>
        <w:pStyle w:val="Prothuvud"/>
      </w:pPr>
    </w:p>
    <w:p w14:paraId="6C4D3D47" w14:textId="77777777" w:rsidR="006C2768" w:rsidRDefault="006C2768" w:rsidP="006C2768">
      <w:pPr>
        <w:pStyle w:val="Prothuvud"/>
      </w:pPr>
    </w:p>
    <w:p w14:paraId="6A34BEFB" w14:textId="77777777" w:rsidR="006C2768" w:rsidRDefault="006C2768" w:rsidP="006C2768">
      <w:pPr>
        <w:pStyle w:val="Prothuvud"/>
      </w:pPr>
      <w:r>
        <w:br/>
      </w:r>
      <w:r>
        <w:br/>
      </w:r>
    </w:p>
    <w:p w14:paraId="048F9C7F" w14:textId="77777777" w:rsidR="006C2768" w:rsidRDefault="006C2768" w:rsidP="006C2768">
      <w:pPr>
        <w:pStyle w:val="Prothuvud"/>
      </w:pPr>
    </w:p>
    <w:p w14:paraId="14736A8A" w14:textId="77777777" w:rsidR="006C2768" w:rsidRDefault="006C2768" w:rsidP="006C2768">
      <w:pPr>
        <w:pStyle w:val="Brdprotokoll"/>
      </w:pPr>
    </w:p>
    <w:p w14:paraId="78B3B211" w14:textId="77777777" w:rsidR="00A8509D" w:rsidRDefault="00A8509D" w:rsidP="006C2768">
      <w:pPr>
        <w:pStyle w:val="Prothuvud"/>
      </w:pPr>
    </w:p>
    <w:p w14:paraId="7A1E6F06" w14:textId="77777777" w:rsidR="00A8509D" w:rsidRDefault="00A8509D" w:rsidP="006C2768">
      <w:pPr>
        <w:pStyle w:val="Prothuvud"/>
      </w:pPr>
    </w:p>
    <w:p w14:paraId="267280F9" w14:textId="77777777" w:rsidR="00A8509D" w:rsidRDefault="00A8509D" w:rsidP="006C2768">
      <w:pPr>
        <w:pStyle w:val="Prothuvud"/>
      </w:pPr>
    </w:p>
    <w:p w14:paraId="25338B75" w14:textId="77777777" w:rsidR="00A8509D" w:rsidRDefault="00A8509D" w:rsidP="006C2768">
      <w:pPr>
        <w:pStyle w:val="Prothuvud"/>
      </w:pPr>
    </w:p>
    <w:p w14:paraId="6E510F73" w14:textId="77777777" w:rsidR="00A8509D" w:rsidRDefault="00A8509D" w:rsidP="006C2768">
      <w:pPr>
        <w:pStyle w:val="Prothuvud"/>
      </w:pPr>
    </w:p>
    <w:p w14:paraId="1862A809" w14:textId="77777777" w:rsidR="00A8509D" w:rsidRDefault="00A8509D" w:rsidP="006C2768">
      <w:pPr>
        <w:pStyle w:val="Prothuvud"/>
      </w:pPr>
    </w:p>
    <w:p w14:paraId="5CD6A386" w14:textId="77777777" w:rsidR="00A8509D" w:rsidRDefault="00A8509D" w:rsidP="006C2768">
      <w:pPr>
        <w:pStyle w:val="Prothuvud"/>
      </w:pPr>
    </w:p>
    <w:p w14:paraId="5624D8FD" w14:textId="77777777" w:rsidR="00A8509D" w:rsidRDefault="00A8509D" w:rsidP="006C2768">
      <w:pPr>
        <w:pStyle w:val="Prothuvud"/>
      </w:pPr>
    </w:p>
    <w:p w14:paraId="06AC8700" w14:textId="77777777" w:rsidR="00A8509D" w:rsidRDefault="00A8509D" w:rsidP="006C2768">
      <w:pPr>
        <w:pStyle w:val="Prothuvud"/>
      </w:pPr>
    </w:p>
    <w:p w14:paraId="26C587A0" w14:textId="77777777" w:rsidR="00A8509D" w:rsidRDefault="00A8509D" w:rsidP="006C2768">
      <w:pPr>
        <w:pStyle w:val="Prothuvud"/>
      </w:pPr>
    </w:p>
    <w:p w14:paraId="0D8B83D7" w14:textId="1982FD1E" w:rsidR="006C2768" w:rsidRPr="0001192B" w:rsidRDefault="006C2768" w:rsidP="006C2768">
      <w:pPr>
        <w:pStyle w:val="Prothuvud"/>
      </w:pPr>
      <w:r>
        <w:lastRenderedPageBreak/>
        <w:t>Kyrkorådet</w:t>
      </w:r>
      <w:r>
        <w:tab/>
        <w:t>2023-0</w:t>
      </w:r>
      <w:r w:rsidR="009573F1">
        <w:t>4-11</w:t>
      </w:r>
      <w:r>
        <w:tab/>
        <w:t>§</w:t>
      </w:r>
      <w:r>
        <w:tab/>
      </w:r>
      <w:r w:rsidR="009573F1">
        <w:t>40</w:t>
      </w:r>
      <w:r>
        <w:tab/>
        <w:t>sidan</w:t>
      </w:r>
      <w:r>
        <w:tab/>
        <w:t>9</w:t>
      </w:r>
      <w:r>
        <w:br/>
      </w:r>
      <w:r w:rsidR="009573F1" w:rsidRPr="0001192B">
        <w:t>Arbetsutskottet</w:t>
      </w:r>
      <w:r w:rsidR="009573F1" w:rsidRPr="0001192B">
        <w:tab/>
        <w:t>202</w:t>
      </w:r>
      <w:r w:rsidR="009573F1">
        <w:t>3</w:t>
      </w:r>
      <w:r w:rsidR="009573F1" w:rsidRPr="0001192B">
        <w:t>-</w:t>
      </w:r>
      <w:r w:rsidR="009573F1">
        <w:t>03-21</w:t>
      </w:r>
      <w:r w:rsidR="009573F1" w:rsidRPr="0001192B">
        <w:tab/>
        <w:t>§</w:t>
      </w:r>
      <w:r w:rsidR="009573F1" w:rsidRPr="0001192B">
        <w:tab/>
      </w:r>
      <w:r w:rsidR="009573F1">
        <w:t>33</w:t>
      </w:r>
      <w:r w:rsidR="009573F1" w:rsidRPr="0001192B">
        <w:tab/>
        <w:t>sidan</w:t>
      </w:r>
      <w:r w:rsidR="009573F1" w:rsidRPr="0001192B">
        <w:tab/>
      </w:r>
      <w:r w:rsidR="009573F1">
        <w:t>11</w:t>
      </w:r>
    </w:p>
    <w:p w14:paraId="3C4D958A" w14:textId="2AE44BCB" w:rsidR="006C2768" w:rsidRDefault="006C2768" w:rsidP="006C2768">
      <w:pPr>
        <w:pStyle w:val="Diarienr"/>
      </w:pPr>
      <w:r>
        <w:t>Diarienummer</w:t>
      </w:r>
      <w:r>
        <w:tab/>
        <w:t>P-2023-</w:t>
      </w:r>
      <w:r w:rsidR="009573F1">
        <w:t>75</w:t>
      </w:r>
    </w:p>
    <w:p w14:paraId="076E9F16" w14:textId="7BD78F4F" w:rsidR="006C2768" w:rsidRDefault="00F47ACE" w:rsidP="006C2768">
      <w:pPr>
        <w:pStyle w:val="renderubrik"/>
        <w:ind w:right="1100"/>
      </w:pPr>
      <w:r>
        <w:rPr>
          <w:rFonts w:cstheme="minorHAnsi"/>
        </w:rPr>
        <w:t xml:space="preserve">Information om </w:t>
      </w:r>
      <w:proofErr w:type="spellStart"/>
      <w:r>
        <w:rPr>
          <w:rFonts w:cstheme="minorHAnsi"/>
        </w:rPr>
        <w:t>målsatt</w:t>
      </w:r>
      <w:proofErr w:type="spellEnd"/>
      <w:r>
        <w:rPr>
          <w:rFonts w:cstheme="minorHAnsi"/>
        </w:rPr>
        <w:t xml:space="preserve"> kapital</w:t>
      </w:r>
    </w:p>
    <w:p w14:paraId="39D9BB33" w14:textId="677D1169" w:rsidR="006C2768" w:rsidRDefault="00C35557" w:rsidP="006C2768">
      <w:pPr>
        <w:pStyle w:val="Beslut"/>
      </w:pPr>
      <w:r>
        <w:t>Kyrkorådets beslut</w:t>
      </w:r>
    </w:p>
    <w:p w14:paraId="70EF73CF" w14:textId="77777777" w:rsidR="006C2768" w:rsidRDefault="006C2768" w:rsidP="006C2768">
      <w:pPr>
        <w:pStyle w:val="Brdprotokoll"/>
      </w:pPr>
      <w:r w:rsidRPr="00394018">
        <w:t>Kyrkorådet beslutar att anteckna informationen till protokollet.</w:t>
      </w:r>
    </w:p>
    <w:p w14:paraId="2D3AB5B3" w14:textId="77777777" w:rsidR="006C2768" w:rsidRDefault="006C2768" w:rsidP="006C2768">
      <w:pPr>
        <w:pStyle w:val="Brdprotokoll"/>
        <w:rPr>
          <w:szCs w:val="22"/>
        </w:rPr>
      </w:pPr>
    </w:p>
    <w:p w14:paraId="40596447" w14:textId="77777777" w:rsidR="006C2768" w:rsidRDefault="006C2768" w:rsidP="006C2768">
      <w:pPr>
        <w:pStyle w:val="Brdprotokoll"/>
        <w:rPr>
          <w:szCs w:val="22"/>
        </w:rPr>
      </w:pPr>
    </w:p>
    <w:p w14:paraId="7D86271E" w14:textId="77777777" w:rsidR="00C22D62" w:rsidRPr="00F6680C" w:rsidRDefault="00C22D62" w:rsidP="00C22D62">
      <w:pPr>
        <w:pStyle w:val="Beslut"/>
      </w:pPr>
      <w:r w:rsidRPr="0088365B">
        <w:t>Ärendet</w:t>
      </w:r>
    </w:p>
    <w:p w14:paraId="1E97AB27" w14:textId="2E513438" w:rsidR="00C22D62" w:rsidRPr="00C47957" w:rsidRDefault="00C22D62" w:rsidP="00C22D62">
      <w:pPr>
        <w:pStyle w:val="Brdprotokoll"/>
        <w:rPr>
          <w:szCs w:val="22"/>
        </w:rPr>
      </w:pPr>
      <w:r>
        <w:t>Administrativ chef Therese Törnros</w:t>
      </w:r>
      <w:r w:rsidR="003C319E">
        <w:t xml:space="preserve"> </w:t>
      </w:r>
      <w:r>
        <w:t xml:space="preserve">informerade enligt bilaga om väsentliga faktorer inför en eventuell revidering av </w:t>
      </w:r>
      <w:proofErr w:type="spellStart"/>
      <w:r>
        <w:t>Målsatt</w:t>
      </w:r>
      <w:proofErr w:type="spellEnd"/>
      <w:r>
        <w:t xml:space="preserve"> kapital,</w:t>
      </w:r>
    </w:p>
    <w:p w14:paraId="3B8DB762" w14:textId="77777777" w:rsidR="00C22D62" w:rsidRDefault="00C22D62" w:rsidP="00C22D62">
      <w:pPr>
        <w:tabs>
          <w:tab w:val="left" w:pos="1701"/>
        </w:tabs>
        <w:ind w:left="993"/>
        <w:rPr>
          <w:sz w:val="22"/>
          <w:szCs w:val="22"/>
        </w:rPr>
      </w:pPr>
    </w:p>
    <w:p w14:paraId="46C0F7A1" w14:textId="77777777" w:rsidR="00C22D62" w:rsidRDefault="00C22D62" w:rsidP="00C22D62">
      <w:pPr>
        <w:pStyle w:val="Prothuvud"/>
      </w:pPr>
    </w:p>
    <w:p w14:paraId="73E8AAD6" w14:textId="77777777" w:rsidR="00C22D62" w:rsidRDefault="00C22D62" w:rsidP="00C22D62">
      <w:pPr>
        <w:pStyle w:val="Prothuvud"/>
        <w:ind w:left="0"/>
      </w:pPr>
    </w:p>
    <w:p w14:paraId="3FEEBB4B" w14:textId="77777777" w:rsidR="00C22D62" w:rsidRDefault="00C22D62" w:rsidP="00C22D62">
      <w:pPr>
        <w:pStyle w:val="Prothuvud"/>
        <w:ind w:left="0"/>
      </w:pPr>
    </w:p>
    <w:p w14:paraId="44940749" w14:textId="77777777" w:rsidR="00C22D62" w:rsidRDefault="00C22D62" w:rsidP="00C22D62">
      <w:pPr>
        <w:pStyle w:val="Beslut"/>
      </w:pPr>
      <w:r>
        <w:t>Bilaga</w:t>
      </w:r>
    </w:p>
    <w:p w14:paraId="7DE84997" w14:textId="77777777" w:rsidR="00C22D62" w:rsidRDefault="00C22D62" w:rsidP="00C22D62">
      <w:pPr>
        <w:pStyle w:val="Prothuvud"/>
        <w:numPr>
          <w:ilvl w:val="0"/>
          <w:numId w:val="4"/>
        </w:numPr>
      </w:pPr>
      <w:r>
        <w:t xml:space="preserve">Presentation om </w:t>
      </w:r>
      <w:proofErr w:type="spellStart"/>
      <w:r>
        <w:t>Målsatt</w:t>
      </w:r>
      <w:proofErr w:type="spellEnd"/>
      <w:r>
        <w:t xml:space="preserve"> kapital </w:t>
      </w:r>
    </w:p>
    <w:p w14:paraId="48E57D32" w14:textId="77777777" w:rsidR="006C2768" w:rsidRDefault="006C2768" w:rsidP="006C2768">
      <w:pPr>
        <w:pStyle w:val="Prothuvud"/>
        <w:ind w:left="0"/>
      </w:pPr>
    </w:p>
    <w:p w14:paraId="2700C08E" w14:textId="77777777" w:rsidR="006C2768" w:rsidRDefault="006C2768" w:rsidP="006C2768">
      <w:pPr>
        <w:pStyle w:val="Prothuvud"/>
        <w:ind w:left="0"/>
      </w:pPr>
    </w:p>
    <w:p w14:paraId="62E7D5CF" w14:textId="77777777" w:rsidR="006C2768" w:rsidRDefault="006C2768" w:rsidP="006C2768">
      <w:pPr>
        <w:pStyle w:val="Prothuvud"/>
        <w:ind w:left="0"/>
      </w:pPr>
    </w:p>
    <w:p w14:paraId="73025850" w14:textId="77777777" w:rsidR="006C2768" w:rsidRDefault="006C2768" w:rsidP="006C2768">
      <w:pPr>
        <w:pStyle w:val="Prothuvud"/>
        <w:ind w:left="0"/>
      </w:pPr>
    </w:p>
    <w:p w14:paraId="3C02E767" w14:textId="77777777" w:rsidR="006C2768" w:rsidRDefault="006C2768" w:rsidP="006C2768">
      <w:pPr>
        <w:pStyle w:val="Prothuvud"/>
        <w:ind w:left="0"/>
      </w:pPr>
    </w:p>
    <w:p w14:paraId="56743B73" w14:textId="77777777" w:rsidR="006C2768" w:rsidRDefault="006C2768" w:rsidP="006C2768">
      <w:pPr>
        <w:pStyle w:val="Prothuvud"/>
        <w:ind w:left="0"/>
      </w:pPr>
    </w:p>
    <w:p w14:paraId="44198D3C" w14:textId="77777777" w:rsidR="006C2768" w:rsidRDefault="006C2768" w:rsidP="006C2768">
      <w:pPr>
        <w:pStyle w:val="Prothuvud"/>
        <w:ind w:left="0"/>
      </w:pPr>
    </w:p>
    <w:p w14:paraId="234C0433" w14:textId="77777777" w:rsidR="006C2768" w:rsidRDefault="006C2768" w:rsidP="006C2768">
      <w:pPr>
        <w:pStyle w:val="Prothuvud"/>
        <w:ind w:left="0"/>
      </w:pPr>
    </w:p>
    <w:p w14:paraId="3649E45B" w14:textId="77777777" w:rsidR="006C2768" w:rsidRDefault="006C2768" w:rsidP="006C2768">
      <w:pPr>
        <w:pStyle w:val="Prothuvud"/>
        <w:ind w:left="0"/>
      </w:pPr>
    </w:p>
    <w:p w14:paraId="4BCA4A01" w14:textId="77777777" w:rsidR="006C2768" w:rsidRDefault="006C2768" w:rsidP="006C2768">
      <w:pPr>
        <w:pStyle w:val="Prothuvud"/>
        <w:ind w:left="0"/>
      </w:pPr>
    </w:p>
    <w:p w14:paraId="2A85E520" w14:textId="77777777" w:rsidR="006C2768" w:rsidRDefault="006C2768" w:rsidP="006C2768">
      <w:pPr>
        <w:pStyle w:val="Prothuvud"/>
        <w:ind w:left="0"/>
      </w:pPr>
    </w:p>
    <w:p w14:paraId="6DB3D184" w14:textId="77777777" w:rsidR="006C2768" w:rsidRDefault="006C2768" w:rsidP="006C2768">
      <w:pPr>
        <w:pStyle w:val="Prothuvud"/>
        <w:ind w:left="0"/>
      </w:pPr>
    </w:p>
    <w:p w14:paraId="2679AD71" w14:textId="77777777" w:rsidR="006C2768" w:rsidRDefault="006C2768" w:rsidP="006C2768">
      <w:pPr>
        <w:pStyle w:val="Prothuvud"/>
        <w:ind w:left="0"/>
      </w:pPr>
    </w:p>
    <w:p w14:paraId="24FF7E87" w14:textId="77777777" w:rsidR="006C2768" w:rsidRDefault="006C2768" w:rsidP="006C2768">
      <w:pPr>
        <w:pStyle w:val="Prothuvud"/>
        <w:ind w:left="0"/>
      </w:pPr>
    </w:p>
    <w:p w14:paraId="78A5B68A" w14:textId="77777777" w:rsidR="006C2768" w:rsidRDefault="006C2768" w:rsidP="006C2768">
      <w:pPr>
        <w:pStyle w:val="Prothuvud"/>
        <w:ind w:left="0"/>
      </w:pPr>
    </w:p>
    <w:p w14:paraId="0858C080" w14:textId="77777777" w:rsidR="006C2768" w:rsidRDefault="006C2768" w:rsidP="006C2768">
      <w:pPr>
        <w:pStyle w:val="Prothuvud"/>
        <w:ind w:left="0"/>
      </w:pPr>
    </w:p>
    <w:p w14:paraId="22B48E11" w14:textId="77777777" w:rsidR="00C86872" w:rsidRDefault="00C86872" w:rsidP="006C2768">
      <w:pPr>
        <w:pStyle w:val="Prothuvud"/>
      </w:pPr>
    </w:p>
    <w:p w14:paraId="35BF4A02" w14:textId="77777777" w:rsidR="00C86872" w:rsidRDefault="00C86872" w:rsidP="006C2768">
      <w:pPr>
        <w:pStyle w:val="Prothuvud"/>
      </w:pPr>
    </w:p>
    <w:p w14:paraId="037D8A14" w14:textId="77777777" w:rsidR="00C86872" w:rsidRDefault="00C86872" w:rsidP="006C2768">
      <w:pPr>
        <w:pStyle w:val="Prothuvud"/>
      </w:pPr>
    </w:p>
    <w:p w14:paraId="26F00C5F" w14:textId="77777777" w:rsidR="00C86872" w:rsidRDefault="00C86872" w:rsidP="006C2768">
      <w:pPr>
        <w:pStyle w:val="Prothuvud"/>
      </w:pPr>
    </w:p>
    <w:p w14:paraId="331B8DF7" w14:textId="77777777" w:rsidR="00C86872" w:rsidRDefault="00C86872" w:rsidP="006C2768">
      <w:pPr>
        <w:pStyle w:val="Prothuvud"/>
      </w:pPr>
    </w:p>
    <w:p w14:paraId="0C5021A8" w14:textId="77777777" w:rsidR="00C86872" w:rsidRDefault="00C86872" w:rsidP="006C2768">
      <w:pPr>
        <w:pStyle w:val="Prothuvud"/>
      </w:pPr>
    </w:p>
    <w:p w14:paraId="09C2B1E5" w14:textId="77777777" w:rsidR="00C86872" w:rsidRDefault="00C86872" w:rsidP="006C2768">
      <w:pPr>
        <w:pStyle w:val="Prothuvud"/>
      </w:pPr>
    </w:p>
    <w:p w14:paraId="6968B54B" w14:textId="77777777" w:rsidR="00C86872" w:rsidRDefault="00C86872" w:rsidP="006C2768">
      <w:pPr>
        <w:pStyle w:val="Prothuvud"/>
      </w:pPr>
    </w:p>
    <w:p w14:paraId="1FB3DD5A" w14:textId="59129178" w:rsidR="006C2768" w:rsidRDefault="006C2768" w:rsidP="006C2768">
      <w:pPr>
        <w:pStyle w:val="Prothuvud"/>
      </w:pPr>
      <w:r>
        <w:lastRenderedPageBreak/>
        <w:t>Kyrkorådet</w:t>
      </w:r>
      <w:r>
        <w:tab/>
        <w:t>2023-0</w:t>
      </w:r>
      <w:r w:rsidR="0015437B">
        <w:t>4-11</w:t>
      </w:r>
      <w:r>
        <w:tab/>
        <w:t>§</w:t>
      </w:r>
      <w:r>
        <w:tab/>
      </w:r>
      <w:r w:rsidR="0015437B">
        <w:t>41</w:t>
      </w:r>
      <w:r>
        <w:tab/>
        <w:t>sidan</w:t>
      </w:r>
      <w:r>
        <w:tab/>
        <w:t>10</w:t>
      </w:r>
      <w:r w:rsidR="000C54CC">
        <w:br/>
      </w:r>
      <w:r w:rsidR="000C54CC" w:rsidRPr="0001192B">
        <w:t>Arbetsutskottet</w:t>
      </w:r>
      <w:r w:rsidR="000C54CC" w:rsidRPr="0001192B">
        <w:tab/>
        <w:t>202</w:t>
      </w:r>
      <w:r w:rsidR="000C54CC">
        <w:t>3</w:t>
      </w:r>
      <w:r w:rsidR="000C54CC" w:rsidRPr="0001192B">
        <w:t>-</w:t>
      </w:r>
      <w:r w:rsidR="000C54CC">
        <w:t>03-21</w:t>
      </w:r>
      <w:r w:rsidR="000C54CC" w:rsidRPr="0001192B">
        <w:tab/>
        <w:t>§</w:t>
      </w:r>
      <w:r w:rsidR="000C54CC" w:rsidRPr="0001192B">
        <w:tab/>
      </w:r>
      <w:r w:rsidR="000C54CC">
        <w:t>34</w:t>
      </w:r>
      <w:r w:rsidR="000C54CC" w:rsidRPr="0001192B">
        <w:tab/>
        <w:t>sidan</w:t>
      </w:r>
      <w:r w:rsidR="000C54CC" w:rsidRPr="0001192B">
        <w:tab/>
      </w:r>
      <w:r w:rsidR="000C54CC">
        <w:t>12</w:t>
      </w:r>
    </w:p>
    <w:p w14:paraId="6CF506A8" w14:textId="27CC2573" w:rsidR="006C2768" w:rsidRDefault="006C2768" w:rsidP="006C2768">
      <w:pPr>
        <w:pStyle w:val="Diarienr"/>
      </w:pPr>
      <w:r>
        <w:t>Diarienummer</w:t>
      </w:r>
      <w:r>
        <w:tab/>
        <w:t>P-2023-</w:t>
      </w:r>
      <w:r w:rsidR="0015437B">
        <w:t>77</w:t>
      </w:r>
    </w:p>
    <w:p w14:paraId="0F0D4715" w14:textId="52942AA6" w:rsidR="006C2768" w:rsidRDefault="0015437B" w:rsidP="006C2768">
      <w:pPr>
        <w:pStyle w:val="renderubrik"/>
        <w:ind w:right="1100"/>
      </w:pPr>
      <w:r w:rsidRPr="0015437B">
        <w:rPr>
          <w:rFonts w:cstheme="minorHAnsi"/>
        </w:rPr>
        <w:t>Uppförandekod och upphandlingspolicy</w:t>
      </w:r>
    </w:p>
    <w:p w14:paraId="0B6CA169" w14:textId="2FF0C96F" w:rsidR="006C2768" w:rsidRDefault="00C35557" w:rsidP="006C2768">
      <w:pPr>
        <w:pStyle w:val="Beslut"/>
      </w:pPr>
      <w:r>
        <w:t>Kyrkorådets beslut</w:t>
      </w:r>
    </w:p>
    <w:p w14:paraId="6178F622" w14:textId="77777777" w:rsidR="006C2768" w:rsidRDefault="006C2768" w:rsidP="006C2768">
      <w:pPr>
        <w:pStyle w:val="Brdprotokoll"/>
      </w:pPr>
      <w:r w:rsidRPr="00394018">
        <w:t>Kyrkorådet beslutar att anteckna informationen till protokollet.</w:t>
      </w:r>
    </w:p>
    <w:p w14:paraId="78877102" w14:textId="77777777" w:rsidR="006C2768" w:rsidRDefault="006C2768" w:rsidP="006C2768">
      <w:pPr>
        <w:pStyle w:val="Brdprotokoll"/>
        <w:rPr>
          <w:szCs w:val="22"/>
        </w:rPr>
      </w:pPr>
    </w:p>
    <w:p w14:paraId="7F0740D3" w14:textId="77777777" w:rsidR="006C2768" w:rsidRDefault="006C2768" w:rsidP="006C2768">
      <w:pPr>
        <w:pStyle w:val="Brdprotokoll"/>
        <w:rPr>
          <w:szCs w:val="22"/>
        </w:rPr>
      </w:pPr>
    </w:p>
    <w:p w14:paraId="544EDC75" w14:textId="77777777" w:rsidR="006C2768" w:rsidRPr="00F6680C" w:rsidRDefault="006C2768" w:rsidP="006C2768">
      <w:pPr>
        <w:pStyle w:val="Beslut"/>
      </w:pPr>
      <w:r w:rsidRPr="0088365B">
        <w:t>Ärendet</w:t>
      </w:r>
    </w:p>
    <w:p w14:paraId="05E3D932" w14:textId="0CF654E2" w:rsidR="006C2768" w:rsidRDefault="0015437B" w:rsidP="002561F8">
      <w:pPr>
        <w:pStyle w:val="Brdprotokoll"/>
      </w:pPr>
      <w:r>
        <w:t xml:space="preserve">Kyrkorådet har att bereda en upphandlingspolicy med tillhörande </w:t>
      </w:r>
      <w:r w:rsidR="00570A1A">
        <w:t xml:space="preserve">bilagor. </w:t>
      </w:r>
      <w:r w:rsidR="000C54CC" w:rsidRPr="000C54CC">
        <w:t>Huddinge pastorat har idag ingen aktuell upphandlingspolicy. Det är av stor vikt att en sådan fastställs.</w:t>
      </w:r>
    </w:p>
    <w:p w14:paraId="5167F9B3" w14:textId="70492330" w:rsidR="00685037" w:rsidRPr="005F2D28" w:rsidRDefault="000C54CC" w:rsidP="00685037">
      <w:pPr>
        <w:pStyle w:val="Brdprotokoll"/>
      </w:pPr>
      <w:r>
        <w:t xml:space="preserve">Administrativ chef Therese Törnros har inkommit med underlag för framtagande av upphandlingspolicy </w:t>
      </w:r>
      <w:r w:rsidR="00570A1A">
        <w:t xml:space="preserve">med bilagor. </w:t>
      </w:r>
      <w:r>
        <w:t xml:space="preserve">Policyn behöver en </w:t>
      </w:r>
      <w:r w:rsidR="00685037" w:rsidRPr="00685037">
        <w:t>remissrunda till församlingsråd och utskott</w:t>
      </w:r>
    </w:p>
    <w:p w14:paraId="7EF8ED8D" w14:textId="77777777" w:rsidR="000C54CC" w:rsidRPr="00C47957" w:rsidRDefault="000C54CC" w:rsidP="000C54CC">
      <w:pPr>
        <w:pStyle w:val="Brdprotokoll"/>
        <w:ind w:left="0"/>
        <w:rPr>
          <w:szCs w:val="22"/>
        </w:rPr>
      </w:pPr>
    </w:p>
    <w:p w14:paraId="2EBE2DC3" w14:textId="77777777" w:rsidR="000C54CC" w:rsidRDefault="000C54CC" w:rsidP="000C54CC">
      <w:pPr>
        <w:pStyle w:val="Prothuvud"/>
        <w:ind w:left="0"/>
      </w:pPr>
    </w:p>
    <w:p w14:paraId="50EE6F46" w14:textId="77777777" w:rsidR="000C54CC" w:rsidRDefault="000C54CC" w:rsidP="000C54CC">
      <w:pPr>
        <w:pStyle w:val="Beslut"/>
      </w:pPr>
      <w:r>
        <w:t>Bilaga</w:t>
      </w:r>
    </w:p>
    <w:p w14:paraId="662FBDAC" w14:textId="77777777" w:rsidR="000C54CC" w:rsidRDefault="000C54CC" w:rsidP="000C54CC">
      <w:pPr>
        <w:pStyle w:val="Prothuvud"/>
        <w:numPr>
          <w:ilvl w:val="0"/>
          <w:numId w:val="4"/>
        </w:numPr>
      </w:pPr>
      <w:r>
        <w:t>Upphandlingspolicy</w:t>
      </w:r>
    </w:p>
    <w:p w14:paraId="508C693E" w14:textId="77777777" w:rsidR="000C54CC" w:rsidRDefault="000C54CC" w:rsidP="000C54CC">
      <w:pPr>
        <w:pStyle w:val="Prothuvud"/>
        <w:numPr>
          <w:ilvl w:val="0"/>
          <w:numId w:val="4"/>
        </w:numPr>
      </w:pPr>
      <w:r>
        <w:t>Inköpspolicy</w:t>
      </w:r>
    </w:p>
    <w:p w14:paraId="35AE4FBB" w14:textId="77777777" w:rsidR="000C54CC" w:rsidRDefault="000C54CC" w:rsidP="000C54CC">
      <w:pPr>
        <w:pStyle w:val="Prothuvud"/>
        <w:numPr>
          <w:ilvl w:val="0"/>
          <w:numId w:val="4"/>
        </w:numPr>
      </w:pPr>
      <w:r>
        <w:t>Offertförfrågan</w:t>
      </w:r>
    </w:p>
    <w:p w14:paraId="7B359B76" w14:textId="1125F631" w:rsidR="000C54CC" w:rsidRDefault="000C54CC" w:rsidP="000C54CC">
      <w:pPr>
        <w:pStyle w:val="Prothuvud"/>
        <w:numPr>
          <w:ilvl w:val="0"/>
          <w:numId w:val="4"/>
        </w:numPr>
      </w:pPr>
      <w:r>
        <w:t>Svenska kyrkans uppförandekod för leverantörer</w:t>
      </w:r>
    </w:p>
    <w:p w14:paraId="786274AA" w14:textId="204FDA3B" w:rsidR="00F92B8A" w:rsidRDefault="00F92B8A" w:rsidP="000C54CC">
      <w:pPr>
        <w:pStyle w:val="Prothuvud"/>
        <w:numPr>
          <w:ilvl w:val="0"/>
          <w:numId w:val="4"/>
        </w:numPr>
      </w:pPr>
      <w:r>
        <w:t>Uppförandekod för medarbetare</w:t>
      </w:r>
    </w:p>
    <w:p w14:paraId="3AAE1E00" w14:textId="272112DB" w:rsidR="008218B2" w:rsidRDefault="008218B2" w:rsidP="008218B2">
      <w:pPr>
        <w:pStyle w:val="Prothuvud"/>
      </w:pPr>
    </w:p>
    <w:p w14:paraId="4F102D5C" w14:textId="77777777" w:rsidR="006C2768" w:rsidRDefault="006C2768" w:rsidP="006C2768">
      <w:pPr>
        <w:pStyle w:val="Brdprotokoll"/>
      </w:pPr>
    </w:p>
    <w:p w14:paraId="3AA90481" w14:textId="77777777" w:rsidR="006C2768" w:rsidRDefault="006C2768" w:rsidP="006C2768">
      <w:pPr>
        <w:pStyle w:val="Brdprotokoll"/>
      </w:pPr>
    </w:p>
    <w:p w14:paraId="011E99CA" w14:textId="77777777" w:rsidR="006C2768" w:rsidRDefault="006C2768" w:rsidP="006C2768">
      <w:pPr>
        <w:pStyle w:val="Prothuvud"/>
      </w:pPr>
    </w:p>
    <w:p w14:paraId="0DFE9475" w14:textId="77777777" w:rsidR="006C2768" w:rsidRDefault="006C2768" w:rsidP="006C2768">
      <w:pPr>
        <w:pStyle w:val="Prothuvud"/>
      </w:pPr>
    </w:p>
    <w:p w14:paraId="7A91F736" w14:textId="77777777" w:rsidR="006C2768" w:rsidRDefault="006C2768" w:rsidP="006C2768">
      <w:pPr>
        <w:pStyle w:val="Prothuvud"/>
      </w:pPr>
    </w:p>
    <w:p w14:paraId="4CC5CC7D" w14:textId="77777777" w:rsidR="006C2768" w:rsidRDefault="006C2768" w:rsidP="006C2768">
      <w:pPr>
        <w:pStyle w:val="Prothuvud"/>
      </w:pPr>
    </w:p>
    <w:p w14:paraId="5B42AF00" w14:textId="77777777" w:rsidR="006C2768" w:rsidRDefault="006C2768" w:rsidP="006C2768">
      <w:pPr>
        <w:pStyle w:val="Prothuvud"/>
      </w:pPr>
    </w:p>
    <w:p w14:paraId="284079CE" w14:textId="77777777" w:rsidR="006C2768" w:rsidRDefault="006C2768" w:rsidP="006C2768">
      <w:pPr>
        <w:pStyle w:val="Prothuvud"/>
      </w:pPr>
    </w:p>
    <w:p w14:paraId="4C8D8F67" w14:textId="77777777" w:rsidR="006C2768" w:rsidRDefault="006C2768" w:rsidP="006C2768">
      <w:pPr>
        <w:pStyle w:val="Prothuvud"/>
      </w:pPr>
    </w:p>
    <w:p w14:paraId="6DC34BC4" w14:textId="77777777" w:rsidR="006C2768" w:rsidRDefault="006C2768" w:rsidP="006C2768">
      <w:pPr>
        <w:pStyle w:val="Prothuvud"/>
      </w:pPr>
    </w:p>
    <w:p w14:paraId="783E86E0" w14:textId="77777777" w:rsidR="006C2768" w:rsidRDefault="006C2768" w:rsidP="006C2768">
      <w:pPr>
        <w:pStyle w:val="Prothuvud"/>
      </w:pPr>
    </w:p>
    <w:p w14:paraId="11C93624" w14:textId="77777777" w:rsidR="006C2768" w:rsidRDefault="006C2768" w:rsidP="006C2768">
      <w:pPr>
        <w:pStyle w:val="Prothuvud"/>
      </w:pPr>
    </w:p>
    <w:p w14:paraId="6F2EB2CE" w14:textId="77777777" w:rsidR="006C2768" w:rsidRDefault="006C2768" w:rsidP="006C2768">
      <w:pPr>
        <w:pStyle w:val="Prothuvud"/>
      </w:pPr>
    </w:p>
    <w:p w14:paraId="6D8E7DB9" w14:textId="77777777" w:rsidR="006C2768" w:rsidRDefault="006C2768" w:rsidP="006C2768">
      <w:pPr>
        <w:pStyle w:val="Prothuvud"/>
      </w:pPr>
    </w:p>
    <w:p w14:paraId="0E7A09D6" w14:textId="77777777" w:rsidR="006C2768" w:rsidRDefault="006C2768" w:rsidP="006C2768">
      <w:pPr>
        <w:pStyle w:val="Prothuvud"/>
      </w:pPr>
    </w:p>
    <w:p w14:paraId="1256FBFE" w14:textId="4927D431" w:rsidR="00A753F5" w:rsidRDefault="00A753F5" w:rsidP="00A753F5">
      <w:pPr>
        <w:pStyle w:val="Prothuvud"/>
      </w:pPr>
      <w:r>
        <w:lastRenderedPageBreak/>
        <w:t>Kyrkorådet</w:t>
      </w:r>
      <w:r>
        <w:tab/>
      </w:r>
      <w:r w:rsidR="002A65CB">
        <w:t>2023-0</w:t>
      </w:r>
      <w:r w:rsidR="00102E78">
        <w:t>4-11</w:t>
      </w:r>
      <w:r>
        <w:tab/>
        <w:t>§</w:t>
      </w:r>
      <w:r>
        <w:tab/>
      </w:r>
      <w:r w:rsidR="00102E78">
        <w:t>42</w:t>
      </w:r>
      <w:r>
        <w:tab/>
        <w:t>sidan</w:t>
      </w:r>
      <w:r>
        <w:tab/>
      </w:r>
      <w:r w:rsidR="00F22F24">
        <w:t>1</w:t>
      </w:r>
      <w:r w:rsidR="00102E78">
        <w:t>1</w:t>
      </w:r>
    </w:p>
    <w:p w14:paraId="2E0DF29A" w14:textId="02F8C177" w:rsidR="00A753F5" w:rsidRDefault="00A753F5" w:rsidP="00A753F5">
      <w:pPr>
        <w:pStyle w:val="Diarienr"/>
      </w:pPr>
      <w:r>
        <w:t>Diarienummer</w:t>
      </w:r>
      <w:r>
        <w:tab/>
        <w:t>P-202</w:t>
      </w:r>
      <w:r w:rsidR="00E219C4">
        <w:t>3-</w:t>
      </w:r>
      <w:r w:rsidR="00FF54D4">
        <w:t>39</w:t>
      </w:r>
    </w:p>
    <w:p w14:paraId="6820C1AE" w14:textId="573EFF2A" w:rsidR="00A753F5" w:rsidRDefault="00A753F5" w:rsidP="00A753F5">
      <w:pPr>
        <w:pStyle w:val="renderubrik"/>
        <w:ind w:right="1100"/>
      </w:pPr>
      <w:r>
        <w:t>Rapport</w:t>
      </w:r>
      <w:r w:rsidR="005C118A">
        <w:t xml:space="preserve"> från kyrkoherden</w:t>
      </w:r>
    </w:p>
    <w:p w14:paraId="4BB311D8" w14:textId="77777777" w:rsidR="00A753F5" w:rsidRDefault="00A753F5" w:rsidP="00A753F5">
      <w:pPr>
        <w:pStyle w:val="Beslut"/>
      </w:pPr>
      <w:r>
        <w:t>Kyrkorådets beslut</w:t>
      </w:r>
    </w:p>
    <w:p w14:paraId="2FC058F2" w14:textId="04F9251A" w:rsidR="00A753F5" w:rsidRDefault="00A753F5" w:rsidP="00A753F5">
      <w:pPr>
        <w:pStyle w:val="Brdprotokoll"/>
        <w:tabs>
          <w:tab w:val="left" w:pos="993"/>
        </w:tabs>
        <w:ind w:right="1100"/>
        <w:rPr>
          <w:szCs w:val="22"/>
        </w:rPr>
      </w:pPr>
      <w:r>
        <w:rPr>
          <w:szCs w:val="22"/>
        </w:rPr>
        <w:t>Kyrkorådet beslutar att anteckna rapporte</w:t>
      </w:r>
      <w:r w:rsidR="00203685">
        <w:rPr>
          <w:szCs w:val="22"/>
        </w:rPr>
        <w:t>n</w:t>
      </w:r>
      <w:r>
        <w:rPr>
          <w:szCs w:val="22"/>
        </w:rPr>
        <w:t xml:space="preserve"> till protokollet.</w:t>
      </w:r>
    </w:p>
    <w:p w14:paraId="01210EB7" w14:textId="77777777" w:rsidR="00A753F5" w:rsidRDefault="00A753F5" w:rsidP="00A753F5">
      <w:pPr>
        <w:pStyle w:val="Prothuvud"/>
      </w:pPr>
    </w:p>
    <w:p w14:paraId="78D478B9" w14:textId="0184D354" w:rsidR="00F4329D" w:rsidRPr="00F4329D" w:rsidRDefault="00F4329D" w:rsidP="00F4329D">
      <w:pPr>
        <w:pStyle w:val="Prothuvud"/>
        <w:rPr>
          <w:b/>
          <w:bCs/>
        </w:rPr>
      </w:pPr>
      <w:r w:rsidRPr="00F4329D">
        <w:rPr>
          <w:b/>
          <w:bCs/>
        </w:rPr>
        <w:t>Kyrkoherdens rapport 2023-0</w:t>
      </w:r>
      <w:r w:rsidR="0019478A">
        <w:rPr>
          <w:b/>
          <w:bCs/>
        </w:rPr>
        <w:t>4-11</w:t>
      </w:r>
    </w:p>
    <w:p w14:paraId="41A9AD3C" w14:textId="77777777" w:rsidR="00F4329D" w:rsidRDefault="00F4329D" w:rsidP="00F4329D">
      <w:pPr>
        <w:pStyle w:val="Prothuvud"/>
      </w:pPr>
    </w:p>
    <w:p w14:paraId="74F7FA8B" w14:textId="77777777" w:rsidR="0019478A" w:rsidRPr="0019478A" w:rsidRDefault="0019478A" w:rsidP="0019478A">
      <w:pPr>
        <w:pStyle w:val="Prothuvud"/>
        <w:rPr>
          <w:u w:val="single"/>
        </w:rPr>
      </w:pPr>
      <w:r w:rsidRPr="0019478A">
        <w:rPr>
          <w:u w:val="single"/>
        </w:rPr>
        <w:t>Biskopsvisitationen</w:t>
      </w:r>
    </w:p>
    <w:p w14:paraId="68539038" w14:textId="069B24A0" w:rsidR="0019478A" w:rsidRDefault="0019478A" w:rsidP="0019478A">
      <w:pPr>
        <w:pStyle w:val="Prothuvud"/>
      </w:pPr>
      <w:r>
        <w:t>Det blev en festlig och fullsatt mässa i Mariakyrkan, Skogås, på visitationens avslutning.</w:t>
      </w:r>
      <w:r>
        <w:br/>
        <w:t xml:space="preserve">Barn, ungdomar, körer, teckenspråk och medverkande och deltagare från alla församlingar. </w:t>
      </w:r>
    </w:p>
    <w:p w14:paraId="68D09992" w14:textId="6B559927" w:rsidR="0019478A" w:rsidRDefault="0019478A" w:rsidP="0019478A">
      <w:pPr>
        <w:pStyle w:val="Prothuvud"/>
      </w:pPr>
      <w:r>
        <w:br/>
        <w:t xml:space="preserve">I sitt visitationstal lyfta Biskop Andreas allt gott arbete och det liv som de sett att våra kyrkor </w:t>
      </w:r>
      <w:r>
        <w:br/>
        <w:t xml:space="preserve">fylls av. Statistiken på dop, konfirmander och gudstjänstdeltagare visar på ökande siffror. Också den organisatoriska tillsynen har visat på ett gott arbete.  Biskopen påminde oss - Vi ska alltid komma ihåg att vi är </w:t>
      </w:r>
      <w:proofErr w:type="gramStart"/>
      <w:r>
        <w:t>kyrka!,</w:t>
      </w:r>
      <w:proofErr w:type="gramEnd"/>
      <w:r>
        <w:t xml:space="preserve"> som har en organisation till stöd för arbetet.</w:t>
      </w:r>
    </w:p>
    <w:p w14:paraId="3BD1356D" w14:textId="77777777" w:rsidR="0019478A" w:rsidRDefault="0019478A" w:rsidP="0019478A">
      <w:pPr>
        <w:pStyle w:val="Prothuvud"/>
      </w:pPr>
      <w:r>
        <w:br/>
        <w:t>Biskopen gav oss också tre positiva utmaningar:</w:t>
      </w:r>
    </w:p>
    <w:p w14:paraId="3727BCC5" w14:textId="77777777" w:rsidR="0019478A" w:rsidRDefault="0019478A" w:rsidP="0019478A">
      <w:pPr>
        <w:pStyle w:val="Prothuvud"/>
        <w:numPr>
          <w:ilvl w:val="0"/>
          <w:numId w:val="28"/>
        </w:numPr>
      </w:pPr>
      <w:r>
        <w:t xml:space="preserve">Utvärdera Församlingsrådens roll. Vi kan bidra till hela Svenska kyrkans utveckling! Kanske kan vi hitta en ”Huddinge-modell”!  </w:t>
      </w:r>
    </w:p>
    <w:p w14:paraId="64CB81DA" w14:textId="77777777" w:rsidR="0019478A" w:rsidRDefault="0019478A" w:rsidP="0019478A">
      <w:pPr>
        <w:pStyle w:val="Prothuvud"/>
        <w:numPr>
          <w:ilvl w:val="0"/>
          <w:numId w:val="28"/>
        </w:numPr>
      </w:pPr>
      <w:r>
        <w:t>Vi, tillsammans med hela kyrkan, behöver hitta former för de tillhöriga, för gudsfolket, att få vara delaktiga i kyrkans arbete. Idealiteten är en utmaning för oss. 45 000 tillhöriga, underströk biskopen!</w:t>
      </w:r>
    </w:p>
    <w:p w14:paraId="50AD2C28" w14:textId="7501E56D" w:rsidR="0019478A" w:rsidRDefault="0019478A" w:rsidP="0019478A">
      <w:pPr>
        <w:pStyle w:val="Prothuvud"/>
        <w:numPr>
          <w:ilvl w:val="0"/>
          <w:numId w:val="28"/>
        </w:numPr>
      </w:pPr>
      <w:r>
        <w:t>Pastoratet har många fastigheter och stora behov av underhåll. I det sammanhanget nämndes också Prästgårdsmarken – vi uppmanas att utreda noggrant och vaksamt ha kärnuppdraget i fokus.</w:t>
      </w:r>
    </w:p>
    <w:p w14:paraId="1E83D44C" w14:textId="6E4180C1" w:rsidR="0019478A" w:rsidRDefault="0019478A" w:rsidP="0019478A">
      <w:pPr>
        <w:pStyle w:val="Prothuvud"/>
      </w:pPr>
      <w:r>
        <w:br/>
        <w:t>Ett protokoll över hela visitationen sammanställs av stiftet.</w:t>
      </w:r>
    </w:p>
    <w:p w14:paraId="42743250" w14:textId="77777777" w:rsidR="0019478A" w:rsidRDefault="0019478A" w:rsidP="0019478A">
      <w:pPr>
        <w:pStyle w:val="Prothuvud"/>
      </w:pPr>
    </w:p>
    <w:p w14:paraId="7EBB0492" w14:textId="77777777" w:rsidR="0019478A" w:rsidRPr="0019478A" w:rsidRDefault="0019478A" w:rsidP="0019478A">
      <w:pPr>
        <w:pStyle w:val="Prothuvud"/>
        <w:rPr>
          <w:u w:val="single"/>
        </w:rPr>
      </w:pPr>
      <w:proofErr w:type="spellStart"/>
      <w:r w:rsidRPr="0019478A">
        <w:rPr>
          <w:u w:val="single"/>
        </w:rPr>
        <w:t>Fridays</w:t>
      </w:r>
      <w:proofErr w:type="spellEnd"/>
      <w:r w:rsidRPr="0019478A">
        <w:rPr>
          <w:u w:val="single"/>
        </w:rPr>
        <w:t xml:space="preserve"> for </w:t>
      </w:r>
      <w:proofErr w:type="spellStart"/>
      <w:r w:rsidRPr="0019478A">
        <w:rPr>
          <w:u w:val="single"/>
        </w:rPr>
        <w:t>future</w:t>
      </w:r>
      <w:proofErr w:type="spellEnd"/>
    </w:p>
    <w:p w14:paraId="67AB4940" w14:textId="77777777" w:rsidR="0019478A" w:rsidRDefault="0019478A" w:rsidP="0019478A">
      <w:pPr>
        <w:pStyle w:val="Prothuvud"/>
      </w:pPr>
      <w:r>
        <w:t xml:space="preserve">Sedan augusti 2018 har </w:t>
      </w:r>
      <w:proofErr w:type="spellStart"/>
      <w:r>
        <w:t>Fridays</w:t>
      </w:r>
      <w:proofErr w:type="spellEnd"/>
      <w:r>
        <w:t xml:space="preserve"> for </w:t>
      </w:r>
      <w:proofErr w:type="spellStart"/>
      <w:r>
        <w:t>Future</w:t>
      </w:r>
      <w:proofErr w:type="spellEnd"/>
      <w:r>
        <w:t xml:space="preserve"> strejkat utanför riksdagen och krävt brådskande agerande för klimatkrisen. Nu väljer Svenska kyrkan Stockholms stift, att ställa sig bredvid dem.</w:t>
      </w:r>
    </w:p>
    <w:p w14:paraId="312611F7" w14:textId="77777777" w:rsidR="0019478A" w:rsidRDefault="0019478A" w:rsidP="0019478A">
      <w:pPr>
        <w:pStyle w:val="Prothuvud"/>
      </w:pPr>
      <w:r>
        <w:t xml:space="preserve">21 april </w:t>
      </w:r>
      <w:proofErr w:type="spellStart"/>
      <w:r>
        <w:t>kl</w:t>
      </w:r>
      <w:proofErr w:type="spellEnd"/>
      <w:r>
        <w:t xml:space="preserve"> 9-14 uppmanas och välkomnas medarbetare i Svenska kyrkan Stockholms stift till Mynttorget. Från Huddinge pastorat är det ett antal som kommer att ansluta.</w:t>
      </w:r>
    </w:p>
    <w:p w14:paraId="1C8BF1EC" w14:textId="77777777" w:rsidR="0019478A" w:rsidRDefault="0019478A" w:rsidP="0019478A">
      <w:pPr>
        <w:pStyle w:val="Prothuvud"/>
      </w:pPr>
    </w:p>
    <w:p w14:paraId="3FCC9F42" w14:textId="77777777" w:rsidR="0019478A" w:rsidRPr="0019478A" w:rsidRDefault="0019478A" w:rsidP="0019478A">
      <w:pPr>
        <w:pStyle w:val="Prothuvud"/>
        <w:rPr>
          <w:u w:val="single"/>
        </w:rPr>
      </w:pPr>
      <w:r w:rsidRPr="0019478A">
        <w:rPr>
          <w:u w:val="single"/>
        </w:rPr>
        <w:t>Valförrådet</w:t>
      </w:r>
    </w:p>
    <w:p w14:paraId="28068D7B" w14:textId="77777777" w:rsidR="0019478A" w:rsidRDefault="0019478A" w:rsidP="0019478A">
      <w:pPr>
        <w:pStyle w:val="Prothuvud"/>
      </w:pPr>
      <w:r>
        <w:t>”Valförrådet” i Flemingsbergs kyrka, som kommunen hyrt under lång tid, har under åren diskuterats huruvida det går att använda till andra ändamål. Kommunen önskar själva en lämpligare lokal. Samtal pågår och vi får se hur snart någon annan lösning går att hitta.</w:t>
      </w:r>
    </w:p>
    <w:p w14:paraId="1E6E6DBE" w14:textId="77777777" w:rsidR="0019478A" w:rsidRDefault="0019478A" w:rsidP="0019478A">
      <w:pPr>
        <w:pStyle w:val="Prothuvud"/>
      </w:pPr>
    </w:p>
    <w:p w14:paraId="0D74E57F" w14:textId="77777777" w:rsidR="0019478A" w:rsidRDefault="0019478A" w:rsidP="0019478A">
      <w:pPr>
        <w:pStyle w:val="Prothuvud"/>
      </w:pPr>
      <w:r>
        <w:t>Helena Hedlund</w:t>
      </w:r>
    </w:p>
    <w:p w14:paraId="6558D09A" w14:textId="5894F9F3" w:rsidR="0019478A" w:rsidRDefault="0019478A" w:rsidP="0019478A">
      <w:pPr>
        <w:pStyle w:val="Prothuvud"/>
      </w:pPr>
      <w:r>
        <w:t>2023-04-11</w:t>
      </w:r>
    </w:p>
    <w:p w14:paraId="47DA1323" w14:textId="77777777" w:rsidR="00F4329D" w:rsidRDefault="00F4329D" w:rsidP="005C118A">
      <w:pPr>
        <w:pStyle w:val="Prothuvud"/>
      </w:pPr>
    </w:p>
    <w:p w14:paraId="379E9B18" w14:textId="77777777" w:rsidR="00F4329D" w:rsidRDefault="00F4329D" w:rsidP="005C118A">
      <w:pPr>
        <w:pStyle w:val="Prothuvud"/>
      </w:pPr>
    </w:p>
    <w:p w14:paraId="4A1DFB33" w14:textId="77777777" w:rsidR="00F4329D" w:rsidRDefault="00F4329D" w:rsidP="005C118A">
      <w:pPr>
        <w:pStyle w:val="Prothuvud"/>
      </w:pPr>
    </w:p>
    <w:p w14:paraId="13FD2DA0" w14:textId="77777777" w:rsidR="00F4329D" w:rsidRDefault="00F4329D" w:rsidP="005C118A">
      <w:pPr>
        <w:pStyle w:val="Prothuvud"/>
      </w:pPr>
    </w:p>
    <w:p w14:paraId="65A3FA41" w14:textId="077392FF" w:rsidR="005C118A" w:rsidRDefault="005C118A" w:rsidP="005C118A">
      <w:pPr>
        <w:pStyle w:val="Prothuvud"/>
      </w:pPr>
      <w:r>
        <w:lastRenderedPageBreak/>
        <w:t>Kyrkorådet</w:t>
      </w:r>
      <w:r>
        <w:tab/>
      </w:r>
      <w:r w:rsidR="002A65CB">
        <w:t>2023-0</w:t>
      </w:r>
      <w:r w:rsidR="00102E78">
        <w:t>4-11</w:t>
      </w:r>
      <w:r>
        <w:tab/>
        <w:t>§</w:t>
      </w:r>
      <w:r>
        <w:tab/>
      </w:r>
      <w:r w:rsidR="00102E78">
        <w:t>43</w:t>
      </w:r>
      <w:r>
        <w:tab/>
        <w:t>sidan</w:t>
      </w:r>
      <w:r>
        <w:tab/>
        <w:t>1</w:t>
      </w:r>
      <w:r w:rsidR="00102E78">
        <w:t>2</w:t>
      </w:r>
    </w:p>
    <w:p w14:paraId="5EC46C26" w14:textId="1F1A238C" w:rsidR="005C118A" w:rsidRDefault="005C118A" w:rsidP="005C118A">
      <w:pPr>
        <w:pStyle w:val="Diarienr"/>
      </w:pPr>
      <w:r>
        <w:t>Diarienummer</w:t>
      </w:r>
      <w:r>
        <w:tab/>
        <w:t>P-20</w:t>
      </w:r>
      <w:r w:rsidR="00E219C4">
        <w:t>23-</w:t>
      </w:r>
      <w:r w:rsidR="00FF54D4">
        <w:t>40</w:t>
      </w:r>
    </w:p>
    <w:p w14:paraId="3075D428" w14:textId="5ACB433F" w:rsidR="005C118A" w:rsidRDefault="005C118A" w:rsidP="005C118A">
      <w:pPr>
        <w:pStyle w:val="renderubrik"/>
        <w:ind w:right="1100"/>
      </w:pPr>
      <w:r>
        <w:t>Rapporter från församlingsråd</w:t>
      </w:r>
    </w:p>
    <w:p w14:paraId="3358E104" w14:textId="77777777" w:rsidR="005C118A" w:rsidRDefault="005C118A" w:rsidP="005C118A">
      <w:pPr>
        <w:pStyle w:val="Beslut"/>
      </w:pPr>
      <w:r>
        <w:t>Kyrkorådets beslut</w:t>
      </w:r>
    </w:p>
    <w:p w14:paraId="73BD322A" w14:textId="0C951560" w:rsidR="005C118A" w:rsidRDefault="005C118A" w:rsidP="005C118A">
      <w:pPr>
        <w:pStyle w:val="Brdprotokoll"/>
        <w:tabs>
          <w:tab w:val="left" w:pos="993"/>
        </w:tabs>
        <w:ind w:right="1100"/>
        <w:rPr>
          <w:szCs w:val="22"/>
        </w:rPr>
      </w:pPr>
      <w:r>
        <w:rPr>
          <w:szCs w:val="22"/>
        </w:rPr>
        <w:t xml:space="preserve">Kyrkorådet beslutar att anteckna </w:t>
      </w:r>
      <w:r w:rsidR="00E51B0F">
        <w:rPr>
          <w:szCs w:val="22"/>
        </w:rPr>
        <w:t>rapporterna</w:t>
      </w:r>
      <w:r>
        <w:rPr>
          <w:szCs w:val="22"/>
        </w:rPr>
        <w:t xml:space="preserve"> till protokollet.</w:t>
      </w:r>
    </w:p>
    <w:p w14:paraId="3C3A5BAF" w14:textId="77777777" w:rsidR="005C118A" w:rsidRDefault="005C118A" w:rsidP="005C118A">
      <w:pPr>
        <w:pStyle w:val="Prothuvud"/>
      </w:pPr>
    </w:p>
    <w:p w14:paraId="540C6F88" w14:textId="77777777" w:rsidR="005C118A" w:rsidRDefault="005C118A" w:rsidP="005C118A">
      <w:pPr>
        <w:pStyle w:val="Prothuvud"/>
      </w:pPr>
    </w:p>
    <w:p w14:paraId="7D4CF98A" w14:textId="77777777" w:rsidR="00E51B0F" w:rsidRDefault="005C118A" w:rsidP="005C118A">
      <w:pPr>
        <w:pStyle w:val="Prothuvud"/>
        <w:spacing w:after="120"/>
        <w:rPr>
          <w:b/>
          <w:bCs/>
        </w:rPr>
      </w:pPr>
      <w:r>
        <w:rPr>
          <w:b/>
          <w:bCs/>
        </w:rPr>
        <w:t>Rapporter från församlingsråd</w:t>
      </w:r>
      <w:r w:rsidR="005F3898">
        <w:rPr>
          <w:b/>
          <w:bCs/>
        </w:rPr>
        <w:t xml:space="preserve"> </w:t>
      </w:r>
    </w:p>
    <w:p w14:paraId="3CE28412" w14:textId="7EFDEF54" w:rsidR="00E51B0F" w:rsidRPr="005A5978" w:rsidRDefault="000257FB" w:rsidP="000257FB">
      <w:pPr>
        <w:pStyle w:val="Prothuvud"/>
        <w:spacing w:after="120"/>
      </w:pPr>
      <w:r>
        <w:t xml:space="preserve">Kommunikatören Live </w:t>
      </w:r>
      <w:r w:rsidRPr="000257FB">
        <w:t>Brathovde Häll</w:t>
      </w:r>
      <w:r w:rsidR="005A5978">
        <w:t xml:space="preserve"> informerade om pastoratets arbete kring </w:t>
      </w:r>
      <w:r>
        <w:t xml:space="preserve">kommunikation enligt bilaga. </w:t>
      </w:r>
    </w:p>
    <w:p w14:paraId="0F5594C4" w14:textId="2ED0A400" w:rsidR="00E51B0F" w:rsidRPr="005A5978" w:rsidRDefault="00E51B0F" w:rsidP="00E51B0F">
      <w:pPr>
        <w:pStyle w:val="Prothuvud"/>
        <w:spacing w:after="120"/>
      </w:pPr>
      <w:r w:rsidRPr="005A5978">
        <w:t xml:space="preserve">Under året kommer rapporteringarna från församlingsråden innehålla olika teman enligt </w:t>
      </w:r>
      <w:r w:rsidRPr="005A5978">
        <w:br/>
        <w:t xml:space="preserve">preliminärt schema.  </w:t>
      </w:r>
    </w:p>
    <w:p w14:paraId="49FF902F" w14:textId="77777777" w:rsidR="00E51B0F" w:rsidRPr="005A5978" w:rsidRDefault="00E51B0F" w:rsidP="00E51B0F">
      <w:pPr>
        <w:pStyle w:val="Liststycke"/>
        <w:numPr>
          <w:ilvl w:val="0"/>
          <w:numId w:val="20"/>
        </w:numPr>
        <w:spacing w:after="160" w:line="252" w:lineRule="auto"/>
        <w:ind w:left="567" w:firstLine="426"/>
        <w:rPr>
          <w:sz w:val="22"/>
          <w:szCs w:val="22"/>
        </w:rPr>
      </w:pPr>
      <w:r w:rsidRPr="005A5978">
        <w:t>7/2 Miljö och hållbarhet</w:t>
      </w:r>
    </w:p>
    <w:p w14:paraId="6C4B4372" w14:textId="77777777" w:rsidR="00E51B0F" w:rsidRPr="005A5978" w:rsidRDefault="00E51B0F" w:rsidP="00E51B0F">
      <w:pPr>
        <w:pStyle w:val="Liststycke"/>
        <w:numPr>
          <w:ilvl w:val="0"/>
          <w:numId w:val="20"/>
        </w:numPr>
        <w:spacing w:after="160" w:line="252" w:lineRule="auto"/>
        <w:ind w:left="567" w:firstLine="426"/>
      </w:pPr>
      <w:r w:rsidRPr="005A5978">
        <w:t>7/3 Det internationella arbetet</w:t>
      </w:r>
    </w:p>
    <w:p w14:paraId="1E676D98" w14:textId="77777777" w:rsidR="00E51B0F" w:rsidRPr="005A5978" w:rsidRDefault="00E51B0F" w:rsidP="00E51B0F">
      <w:pPr>
        <w:pStyle w:val="Liststycke"/>
        <w:numPr>
          <w:ilvl w:val="0"/>
          <w:numId w:val="20"/>
        </w:numPr>
        <w:spacing w:after="160" w:line="252" w:lineRule="auto"/>
        <w:ind w:left="567" w:firstLine="426"/>
      </w:pPr>
      <w:r w:rsidRPr="005A5978">
        <w:t>11/4 Kommunikation/samarbeten/sponsring</w:t>
      </w:r>
    </w:p>
    <w:p w14:paraId="00E41965" w14:textId="77777777" w:rsidR="00E51B0F" w:rsidRPr="005A5978" w:rsidRDefault="00E51B0F" w:rsidP="00E51B0F">
      <w:pPr>
        <w:pStyle w:val="Liststycke"/>
        <w:numPr>
          <w:ilvl w:val="0"/>
          <w:numId w:val="20"/>
        </w:numPr>
        <w:spacing w:after="160" w:line="252" w:lineRule="auto"/>
        <w:ind w:left="567" w:firstLine="426"/>
      </w:pPr>
      <w:r w:rsidRPr="005A5978">
        <w:t>9/5 Konfirmation/ungdomsarbete/ledare mm</w:t>
      </w:r>
    </w:p>
    <w:p w14:paraId="49AEDB82" w14:textId="77777777" w:rsidR="00E51B0F" w:rsidRPr="005A5978" w:rsidRDefault="00E51B0F" w:rsidP="00E51B0F">
      <w:pPr>
        <w:pStyle w:val="Liststycke"/>
        <w:numPr>
          <w:ilvl w:val="0"/>
          <w:numId w:val="20"/>
        </w:numPr>
        <w:spacing w:after="160" w:line="252" w:lineRule="auto"/>
        <w:ind w:left="567" w:firstLine="426"/>
      </w:pPr>
      <w:r w:rsidRPr="005A5978">
        <w:t>12/9 Diakoni</w:t>
      </w:r>
    </w:p>
    <w:p w14:paraId="5427DD53" w14:textId="77777777" w:rsidR="00E51B0F" w:rsidRPr="005A5978" w:rsidRDefault="00E51B0F" w:rsidP="00E51B0F">
      <w:pPr>
        <w:pStyle w:val="Liststycke"/>
        <w:numPr>
          <w:ilvl w:val="0"/>
          <w:numId w:val="20"/>
        </w:numPr>
        <w:spacing w:after="160" w:line="252" w:lineRule="auto"/>
        <w:ind w:left="567" w:firstLine="426"/>
      </w:pPr>
      <w:r w:rsidRPr="005A5978">
        <w:t>17/10 Sorgegrupper</w:t>
      </w:r>
    </w:p>
    <w:p w14:paraId="186288F4" w14:textId="77777777" w:rsidR="00E51B0F" w:rsidRPr="005A5978" w:rsidRDefault="00E51B0F" w:rsidP="00E51B0F">
      <w:pPr>
        <w:pStyle w:val="Liststycke"/>
        <w:numPr>
          <w:ilvl w:val="0"/>
          <w:numId w:val="20"/>
        </w:numPr>
        <w:spacing w:after="160" w:line="252" w:lineRule="auto"/>
        <w:ind w:left="567" w:firstLine="426"/>
      </w:pPr>
      <w:r w:rsidRPr="005A5978">
        <w:t>21/11 Skolkyrka/barnverksamhet</w:t>
      </w:r>
    </w:p>
    <w:p w14:paraId="172CBD47" w14:textId="77777777" w:rsidR="00E51B0F" w:rsidRPr="005A5978" w:rsidRDefault="00E51B0F" w:rsidP="00E51B0F">
      <w:pPr>
        <w:pStyle w:val="Liststycke"/>
        <w:numPr>
          <w:ilvl w:val="0"/>
          <w:numId w:val="20"/>
        </w:numPr>
        <w:spacing w:after="160" w:line="252" w:lineRule="auto"/>
        <w:ind w:left="567" w:firstLine="426"/>
      </w:pPr>
      <w:r w:rsidRPr="005A5978">
        <w:t>12/12 Musik, körer och konserter</w:t>
      </w:r>
    </w:p>
    <w:p w14:paraId="08390E33" w14:textId="77777777" w:rsidR="000257FB" w:rsidRDefault="00E51B0F" w:rsidP="000257FB">
      <w:pPr>
        <w:pStyle w:val="Beslut"/>
      </w:pPr>
      <w:r w:rsidRPr="00C35557">
        <w:rPr>
          <w:strike/>
        </w:rPr>
        <w:br/>
      </w:r>
      <w:r w:rsidRPr="00C35557">
        <w:rPr>
          <w:strike/>
        </w:rPr>
        <w:br/>
      </w:r>
      <w:r w:rsidR="005F3898" w:rsidRPr="00C35557">
        <w:rPr>
          <w:strike/>
        </w:rPr>
        <w:br/>
      </w:r>
      <w:r w:rsidR="000257FB">
        <w:t>Bilaga</w:t>
      </w:r>
    </w:p>
    <w:p w14:paraId="0FE26E3B" w14:textId="195F6958" w:rsidR="000257FB" w:rsidRDefault="000257FB" w:rsidP="000257FB">
      <w:pPr>
        <w:pStyle w:val="Prothuvud"/>
        <w:numPr>
          <w:ilvl w:val="0"/>
          <w:numId w:val="4"/>
        </w:numPr>
      </w:pPr>
      <w:r>
        <w:t>Gemensam kommunikation, presentation</w:t>
      </w:r>
    </w:p>
    <w:p w14:paraId="7C5905E5" w14:textId="77777777" w:rsidR="000257FB" w:rsidRDefault="000257FB" w:rsidP="000257FB">
      <w:pPr>
        <w:pStyle w:val="Prothuvud"/>
        <w:ind w:left="1684"/>
      </w:pPr>
    </w:p>
    <w:p w14:paraId="39A550A7" w14:textId="77777777" w:rsidR="000257FB" w:rsidRDefault="000257FB" w:rsidP="000257FB">
      <w:pPr>
        <w:pStyle w:val="Prothuvud"/>
      </w:pPr>
    </w:p>
    <w:p w14:paraId="7C1FA7DE" w14:textId="1613D6CF" w:rsidR="005C118A" w:rsidRPr="00C35557" w:rsidRDefault="005C118A" w:rsidP="005C118A">
      <w:pPr>
        <w:pStyle w:val="Prothuvud"/>
        <w:spacing w:after="120"/>
        <w:rPr>
          <w:strike/>
        </w:rPr>
      </w:pPr>
    </w:p>
    <w:p w14:paraId="17064FF5" w14:textId="77777777" w:rsidR="005C118A" w:rsidRDefault="005C118A" w:rsidP="00354836">
      <w:pPr>
        <w:pStyle w:val="Prothuvud"/>
      </w:pPr>
    </w:p>
    <w:p w14:paraId="00D6352F" w14:textId="77777777" w:rsidR="005C118A" w:rsidRDefault="005C118A" w:rsidP="00354836">
      <w:pPr>
        <w:pStyle w:val="Prothuvud"/>
      </w:pPr>
    </w:p>
    <w:p w14:paraId="3925C6A3" w14:textId="77777777" w:rsidR="005C118A" w:rsidRDefault="005C118A" w:rsidP="00354836">
      <w:pPr>
        <w:pStyle w:val="Prothuvud"/>
      </w:pPr>
    </w:p>
    <w:p w14:paraId="79BF9577" w14:textId="77777777" w:rsidR="005C118A" w:rsidRDefault="005C118A" w:rsidP="00354836">
      <w:pPr>
        <w:pStyle w:val="Prothuvud"/>
      </w:pPr>
    </w:p>
    <w:p w14:paraId="5190A0ED" w14:textId="77777777" w:rsidR="005F3898" w:rsidRDefault="005F3898" w:rsidP="00A753F5">
      <w:pPr>
        <w:pStyle w:val="Prothuvud"/>
      </w:pPr>
    </w:p>
    <w:p w14:paraId="5C9F9671" w14:textId="77777777" w:rsidR="005F3898" w:rsidRDefault="005F3898" w:rsidP="00A753F5">
      <w:pPr>
        <w:pStyle w:val="Prothuvud"/>
      </w:pPr>
    </w:p>
    <w:p w14:paraId="56F79C46" w14:textId="77777777" w:rsidR="005F3898" w:rsidRDefault="005F3898" w:rsidP="00A753F5">
      <w:pPr>
        <w:pStyle w:val="Prothuvud"/>
      </w:pPr>
    </w:p>
    <w:p w14:paraId="650E345B" w14:textId="77777777" w:rsidR="005F3898" w:rsidRDefault="005F3898" w:rsidP="00A753F5">
      <w:pPr>
        <w:pStyle w:val="Prothuvud"/>
      </w:pPr>
    </w:p>
    <w:p w14:paraId="05DA8589" w14:textId="77777777" w:rsidR="005F3898" w:rsidRDefault="005F3898" w:rsidP="00A753F5">
      <w:pPr>
        <w:pStyle w:val="Prothuvud"/>
      </w:pPr>
    </w:p>
    <w:p w14:paraId="0D78E36D" w14:textId="77777777" w:rsidR="00E51B0F" w:rsidRDefault="00E51B0F" w:rsidP="005F3898">
      <w:pPr>
        <w:pStyle w:val="Prothuvud"/>
      </w:pPr>
    </w:p>
    <w:p w14:paraId="77C6044A" w14:textId="77777777" w:rsidR="00E51B0F" w:rsidRDefault="00E51B0F" w:rsidP="005F3898">
      <w:pPr>
        <w:pStyle w:val="Prothuvud"/>
      </w:pPr>
    </w:p>
    <w:p w14:paraId="3EC70FCF" w14:textId="77777777" w:rsidR="00E51B0F" w:rsidRDefault="00E51B0F" w:rsidP="005F3898">
      <w:pPr>
        <w:pStyle w:val="Prothuvud"/>
      </w:pPr>
    </w:p>
    <w:p w14:paraId="4FBE9E60" w14:textId="77777777" w:rsidR="00953CB4" w:rsidRDefault="00953CB4" w:rsidP="005F3898">
      <w:pPr>
        <w:pStyle w:val="Prothuvud"/>
      </w:pPr>
    </w:p>
    <w:p w14:paraId="32E5A52A" w14:textId="3FE4F2B1" w:rsidR="005F3898" w:rsidRDefault="005F3898" w:rsidP="005F3898">
      <w:pPr>
        <w:pStyle w:val="Prothuvud"/>
      </w:pPr>
      <w:r>
        <w:lastRenderedPageBreak/>
        <w:t>Kyrkorådet</w:t>
      </w:r>
      <w:r>
        <w:tab/>
        <w:t>2023-0</w:t>
      </w:r>
      <w:r w:rsidR="00102E78">
        <w:t>4-11</w:t>
      </w:r>
      <w:r>
        <w:tab/>
        <w:t>§</w:t>
      </w:r>
      <w:r>
        <w:tab/>
      </w:r>
      <w:r w:rsidR="00102E78">
        <w:t>44</w:t>
      </w:r>
      <w:r>
        <w:tab/>
        <w:t>sidan</w:t>
      </w:r>
      <w:r>
        <w:tab/>
      </w:r>
      <w:r w:rsidR="00102E78">
        <w:t>13</w:t>
      </w:r>
    </w:p>
    <w:p w14:paraId="2EFE16C6" w14:textId="77777777" w:rsidR="005F3898" w:rsidRDefault="005F3898" w:rsidP="005F3898">
      <w:pPr>
        <w:pStyle w:val="Diarienr"/>
      </w:pPr>
      <w:r>
        <w:t>Diarienummer</w:t>
      </w:r>
      <w:r>
        <w:tab/>
        <w:t>P-2023-40</w:t>
      </w:r>
    </w:p>
    <w:p w14:paraId="64BC6D97" w14:textId="70D04FFC" w:rsidR="005F3898" w:rsidRDefault="005F3898" w:rsidP="005F3898">
      <w:pPr>
        <w:pStyle w:val="renderubrik"/>
        <w:ind w:right="1100"/>
      </w:pPr>
      <w:r>
        <w:t xml:space="preserve">Rapporter </w:t>
      </w:r>
      <w:r w:rsidR="008977C8">
        <w:t>från kyrkogård- och fastighets</w:t>
      </w:r>
      <w:r>
        <w:t>utskott</w:t>
      </w:r>
    </w:p>
    <w:p w14:paraId="2BC51485" w14:textId="77777777" w:rsidR="005F3898" w:rsidRDefault="005F3898" w:rsidP="005F3898">
      <w:pPr>
        <w:pStyle w:val="Beslut"/>
      </w:pPr>
      <w:r>
        <w:t>Kyrkorådets beslut</w:t>
      </w:r>
    </w:p>
    <w:p w14:paraId="42B103EA" w14:textId="77777777" w:rsidR="005F3898" w:rsidRDefault="005F3898" w:rsidP="005F3898">
      <w:pPr>
        <w:pStyle w:val="Brdprotokoll"/>
        <w:tabs>
          <w:tab w:val="left" w:pos="993"/>
        </w:tabs>
        <w:ind w:right="1100"/>
        <w:rPr>
          <w:szCs w:val="22"/>
        </w:rPr>
      </w:pPr>
      <w:r>
        <w:rPr>
          <w:szCs w:val="22"/>
        </w:rPr>
        <w:t>Kyrkorådet beslutar att anteckna rapporterna till protokollet.</w:t>
      </w:r>
    </w:p>
    <w:p w14:paraId="1BEFFA6E" w14:textId="77777777" w:rsidR="005F3898" w:rsidRDefault="005F3898" w:rsidP="005F3898">
      <w:pPr>
        <w:pStyle w:val="Prothuvud"/>
      </w:pPr>
    </w:p>
    <w:p w14:paraId="05E1437A" w14:textId="77777777" w:rsidR="005F3898" w:rsidRDefault="005F3898" w:rsidP="005F3898">
      <w:pPr>
        <w:pStyle w:val="Prothuvud"/>
      </w:pPr>
    </w:p>
    <w:p w14:paraId="1330ACA9" w14:textId="77777777" w:rsidR="00560D50" w:rsidRPr="00953CB4" w:rsidRDefault="00560D50" w:rsidP="00560D50">
      <w:pPr>
        <w:pStyle w:val="Prothuvud"/>
        <w:spacing w:after="120"/>
      </w:pPr>
      <w:r w:rsidRPr="00953CB4">
        <w:rPr>
          <w:b/>
          <w:bCs/>
        </w:rPr>
        <w:t>Rapport från fastighetsutskottet</w:t>
      </w:r>
    </w:p>
    <w:p w14:paraId="4D5C9AFF" w14:textId="6CCB1841" w:rsidR="00560D50" w:rsidRPr="00953CB4" w:rsidRDefault="00560D50" w:rsidP="00560D50">
      <w:pPr>
        <w:pStyle w:val="Prothuvud"/>
        <w:spacing w:after="60"/>
      </w:pPr>
      <w:r w:rsidRPr="00953CB4">
        <w:t xml:space="preserve">Fastighetsutskottets </w:t>
      </w:r>
      <w:r>
        <w:t xml:space="preserve">1:e vice </w:t>
      </w:r>
      <w:r w:rsidRPr="00953CB4">
        <w:t>ordförande</w:t>
      </w:r>
      <w:r>
        <w:t xml:space="preserve"> Benny Upphagen</w:t>
      </w:r>
      <w:r w:rsidRPr="00953CB4">
        <w:t xml:space="preserve"> rapporterade om </w:t>
      </w:r>
      <w:r>
        <w:t>följande:</w:t>
      </w:r>
    </w:p>
    <w:p w14:paraId="2BE8E350" w14:textId="6A72E3C6" w:rsidR="00560D50" w:rsidRDefault="00560D50" w:rsidP="00560D50">
      <w:pPr>
        <w:pStyle w:val="Prothuvud"/>
        <w:numPr>
          <w:ilvl w:val="0"/>
          <w:numId w:val="4"/>
        </w:numPr>
      </w:pPr>
      <w:r>
        <w:t xml:space="preserve">En vattenskada har uppkommit på en </w:t>
      </w:r>
      <w:proofErr w:type="spellStart"/>
      <w:r>
        <w:t>avlopsstam</w:t>
      </w:r>
      <w:proofErr w:type="spellEnd"/>
      <w:r>
        <w:t xml:space="preserve"> i ett förråd i Flemingsbergs kyrka. Arbetet med att återställa de skadade ytorna och byta de trasiga rören är utfört men med anledning av skadan kommer rör och stammar behöva ses över för att förhindra ytterligare skador. </w:t>
      </w:r>
      <w:r>
        <w:br/>
      </w:r>
    </w:p>
    <w:p w14:paraId="2DE65C63" w14:textId="5DB2B57A" w:rsidR="005F3898" w:rsidRDefault="00560D50" w:rsidP="00560D50">
      <w:pPr>
        <w:pStyle w:val="Prothuvud"/>
        <w:numPr>
          <w:ilvl w:val="0"/>
          <w:numId w:val="4"/>
        </w:numPr>
      </w:pPr>
      <w:r>
        <w:t>Med anledning av att Lars Bergström fastighetsintendent/fastighetstrateg kommer att avsluta sin tjänstgöring då han har fått ett nytt arbete kommer en återbesättningsprövning att inkomma till kyrkorådet. Då tjänsten har varit en tidsbegränsad tjänst som prövats i pastoratet under cirka ett år förs nu samtal kring på vilket sätt en återbesättning kan komplettera och utveckla pastoratets nuvarande fastighetsteam.</w:t>
      </w:r>
    </w:p>
    <w:p w14:paraId="79731D39" w14:textId="77777777" w:rsidR="005F3898" w:rsidRPr="00953CB4" w:rsidRDefault="005F3898" w:rsidP="005F3898">
      <w:pPr>
        <w:pStyle w:val="Prothuvud"/>
      </w:pPr>
    </w:p>
    <w:p w14:paraId="50351D0D" w14:textId="77777777" w:rsidR="005F3898" w:rsidRPr="00953CB4" w:rsidRDefault="005F3898" w:rsidP="005F3898">
      <w:pPr>
        <w:pStyle w:val="Prothuvud"/>
        <w:spacing w:after="120"/>
      </w:pPr>
      <w:r w:rsidRPr="00953CB4">
        <w:rPr>
          <w:b/>
          <w:bCs/>
        </w:rPr>
        <w:t>Rapport från kyrkogårdsutskottet</w:t>
      </w:r>
    </w:p>
    <w:p w14:paraId="4711E5B5" w14:textId="04506F86" w:rsidR="00E51B0F" w:rsidRDefault="005F3898" w:rsidP="003816ED">
      <w:pPr>
        <w:pStyle w:val="Prothuvud"/>
        <w:spacing w:after="60"/>
      </w:pPr>
      <w:r w:rsidRPr="00953CB4">
        <w:t xml:space="preserve">Kyrkogårdsutskottets ordförande Göran Hallberg </w:t>
      </w:r>
      <w:r w:rsidR="00560D50">
        <w:t>rapporterade om följande:</w:t>
      </w:r>
    </w:p>
    <w:p w14:paraId="5183ECE2" w14:textId="6D53844C" w:rsidR="00E51B0F" w:rsidRDefault="00560D50" w:rsidP="00560D50">
      <w:pPr>
        <w:pStyle w:val="Prothuvud"/>
        <w:numPr>
          <w:ilvl w:val="0"/>
          <w:numId w:val="27"/>
        </w:numPr>
        <w:spacing w:after="60"/>
      </w:pPr>
      <w:r w:rsidRPr="00560D50">
        <w:t>SSIB – Stockholmsregionens samarbetsorgan i begravningsfrågor</w:t>
      </w:r>
      <w:r>
        <w:t xml:space="preserve"> kommer att ha en </w:t>
      </w:r>
      <w:r>
        <w:br/>
        <w:t xml:space="preserve">konferens den 17 april i Huddinge, S:t </w:t>
      </w:r>
      <w:proofErr w:type="spellStart"/>
      <w:r>
        <w:t>Botvidsgården</w:t>
      </w:r>
      <w:proofErr w:type="spellEnd"/>
      <w:r>
        <w:t xml:space="preserve">. </w:t>
      </w:r>
    </w:p>
    <w:p w14:paraId="38074D79" w14:textId="6246CE49" w:rsidR="00560D50" w:rsidRPr="00953CB4" w:rsidRDefault="00560D50" w:rsidP="00560D50">
      <w:pPr>
        <w:pStyle w:val="Prothuvud"/>
        <w:numPr>
          <w:ilvl w:val="0"/>
          <w:numId w:val="27"/>
        </w:numPr>
        <w:spacing w:after="60"/>
      </w:pPr>
      <w:r>
        <w:t>I slutet på maj inbjuds anställda och förtroendevalda inom begravningsverksamheten Huddinge-Botkyrka kontrakt på en gemensam utbildningsdag i Botkyrka församling kring temat: Det svåra samtalet.</w:t>
      </w:r>
    </w:p>
    <w:p w14:paraId="749C8A58" w14:textId="77777777" w:rsidR="005F3898" w:rsidRPr="00953CB4" w:rsidRDefault="005F3898" w:rsidP="005F3898">
      <w:pPr>
        <w:pStyle w:val="Prothuvud"/>
      </w:pPr>
    </w:p>
    <w:p w14:paraId="4972532D" w14:textId="77777777" w:rsidR="00953CB4" w:rsidRPr="00953CB4" w:rsidRDefault="00953CB4" w:rsidP="00953CB4">
      <w:pPr>
        <w:pStyle w:val="Prothuvud"/>
        <w:spacing w:after="60"/>
        <w:ind w:left="1712"/>
      </w:pPr>
    </w:p>
    <w:p w14:paraId="51DC1989" w14:textId="77777777" w:rsidR="005F3898" w:rsidRDefault="005F3898" w:rsidP="005F3898">
      <w:pPr>
        <w:pStyle w:val="Prothuvud"/>
      </w:pPr>
    </w:p>
    <w:p w14:paraId="03CC89CB" w14:textId="77777777" w:rsidR="005F3898" w:rsidRDefault="005F3898" w:rsidP="005F3898">
      <w:pPr>
        <w:pStyle w:val="Prothuvud"/>
      </w:pPr>
    </w:p>
    <w:p w14:paraId="58CEEF3C" w14:textId="77777777" w:rsidR="005F3898" w:rsidRDefault="005F3898" w:rsidP="005F3898">
      <w:pPr>
        <w:pStyle w:val="Prothuvud"/>
      </w:pPr>
    </w:p>
    <w:p w14:paraId="15BCBD5F" w14:textId="77777777" w:rsidR="005F3898" w:rsidRDefault="005F3898" w:rsidP="005F3898">
      <w:pPr>
        <w:pStyle w:val="Prothuvud"/>
      </w:pPr>
    </w:p>
    <w:p w14:paraId="04B9A08F" w14:textId="77777777" w:rsidR="005F3898" w:rsidRDefault="005F3898" w:rsidP="005F3898">
      <w:pPr>
        <w:pStyle w:val="Prothuvud"/>
      </w:pPr>
    </w:p>
    <w:p w14:paraId="0EA807CD" w14:textId="449265A7" w:rsidR="005F3898" w:rsidRDefault="005F3898" w:rsidP="00A753F5">
      <w:pPr>
        <w:pStyle w:val="Prothuvud"/>
      </w:pPr>
    </w:p>
    <w:p w14:paraId="3F527E53" w14:textId="5AC51B01" w:rsidR="005F3898" w:rsidRDefault="005F3898" w:rsidP="00A753F5">
      <w:pPr>
        <w:pStyle w:val="Prothuvud"/>
      </w:pPr>
    </w:p>
    <w:p w14:paraId="56A9E1EF" w14:textId="4E4D6F3B" w:rsidR="005F3898" w:rsidRDefault="005F3898" w:rsidP="00A753F5">
      <w:pPr>
        <w:pStyle w:val="Prothuvud"/>
      </w:pPr>
    </w:p>
    <w:p w14:paraId="0BB1095F" w14:textId="21C13A4F" w:rsidR="005F3898" w:rsidRDefault="005F3898" w:rsidP="00A753F5">
      <w:pPr>
        <w:pStyle w:val="Prothuvud"/>
      </w:pPr>
    </w:p>
    <w:p w14:paraId="0CE6B667" w14:textId="09F04EC2" w:rsidR="005F3898" w:rsidRDefault="005F3898" w:rsidP="00A753F5">
      <w:pPr>
        <w:pStyle w:val="Prothuvud"/>
      </w:pPr>
    </w:p>
    <w:p w14:paraId="630A2AF0" w14:textId="181E1773" w:rsidR="005F3898" w:rsidRDefault="005F3898" w:rsidP="00A753F5">
      <w:pPr>
        <w:pStyle w:val="Prothuvud"/>
      </w:pPr>
    </w:p>
    <w:p w14:paraId="55765D95" w14:textId="38F10FEB" w:rsidR="005F3898" w:rsidRDefault="005F3898" w:rsidP="00A753F5">
      <w:pPr>
        <w:pStyle w:val="Prothuvud"/>
      </w:pPr>
    </w:p>
    <w:p w14:paraId="12FC8EB4" w14:textId="7DFB4B2E" w:rsidR="005F3898" w:rsidRDefault="005F3898" w:rsidP="00A753F5">
      <w:pPr>
        <w:pStyle w:val="Prothuvud"/>
      </w:pPr>
    </w:p>
    <w:p w14:paraId="2C8021F7" w14:textId="4AA3DD1E" w:rsidR="005F3898" w:rsidRDefault="005F3898" w:rsidP="00A753F5">
      <w:pPr>
        <w:pStyle w:val="Prothuvud"/>
      </w:pPr>
    </w:p>
    <w:p w14:paraId="0B66A051" w14:textId="7B2103C9" w:rsidR="005F3898" w:rsidRDefault="005F3898" w:rsidP="00A753F5">
      <w:pPr>
        <w:pStyle w:val="Prothuvud"/>
      </w:pPr>
    </w:p>
    <w:p w14:paraId="146A1978" w14:textId="44F987C6" w:rsidR="00A753F5" w:rsidRDefault="00A753F5" w:rsidP="00A753F5">
      <w:pPr>
        <w:pStyle w:val="Prothuvud"/>
      </w:pPr>
      <w:r>
        <w:lastRenderedPageBreak/>
        <w:t>Kyrkorådet</w:t>
      </w:r>
      <w:r>
        <w:tab/>
      </w:r>
      <w:r w:rsidR="002A65CB">
        <w:t>2023-0</w:t>
      </w:r>
      <w:r w:rsidR="00102E78">
        <w:t>4-11</w:t>
      </w:r>
      <w:r>
        <w:tab/>
        <w:t>§</w:t>
      </w:r>
      <w:r>
        <w:tab/>
      </w:r>
      <w:r w:rsidR="00102E78">
        <w:t>45</w:t>
      </w:r>
      <w:r>
        <w:tab/>
        <w:t>sidan</w:t>
      </w:r>
      <w:r>
        <w:tab/>
        <w:t>1</w:t>
      </w:r>
      <w:r w:rsidR="00102E78">
        <w:t>4</w:t>
      </w:r>
    </w:p>
    <w:p w14:paraId="455FBEAD" w14:textId="4A8665EA" w:rsidR="00A753F5" w:rsidRDefault="00A753F5" w:rsidP="00A753F5">
      <w:pPr>
        <w:pStyle w:val="Diarienr"/>
      </w:pPr>
      <w:r>
        <w:t>Diarienummer</w:t>
      </w:r>
      <w:r>
        <w:tab/>
        <w:t>P-202</w:t>
      </w:r>
      <w:r w:rsidR="00E219C4">
        <w:t>3-</w:t>
      </w:r>
      <w:r w:rsidR="00FF54D4">
        <w:t>41</w:t>
      </w:r>
    </w:p>
    <w:p w14:paraId="0522C187" w14:textId="77777777" w:rsidR="00A753F5" w:rsidRDefault="00A753F5" w:rsidP="00A753F5">
      <w:pPr>
        <w:pStyle w:val="renderubrik"/>
        <w:ind w:right="1100"/>
      </w:pPr>
      <w:bookmarkStart w:id="8" w:name="_Hlk85535167"/>
      <w:r>
        <w:t>Delgivningar</w:t>
      </w:r>
    </w:p>
    <w:bookmarkEnd w:id="8"/>
    <w:p w14:paraId="31780777" w14:textId="77777777" w:rsidR="00FF54D4" w:rsidRDefault="00FF54D4" w:rsidP="00FF54D4">
      <w:pPr>
        <w:pStyle w:val="Beslut"/>
      </w:pPr>
      <w:r>
        <w:t>Kyrkorådets beslut</w:t>
      </w:r>
    </w:p>
    <w:p w14:paraId="64C31AF9" w14:textId="5051D676" w:rsidR="00FF54D4" w:rsidRDefault="00C35557" w:rsidP="00FF54D4">
      <w:pPr>
        <w:pStyle w:val="Brdprotokoll"/>
        <w:tabs>
          <w:tab w:val="left" w:pos="993"/>
        </w:tabs>
        <w:ind w:right="1100"/>
        <w:rPr>
          <w:szCs w:val="22"/>
        </w:rPr>
      </w:pPr>
      <w:r>
        <w:rPr>
          <w:szCs w:val="22"/>
        </w:rPr>
        <w:t>Inga delgivningar denna gång.</w:t>
      </w:r>
    </w:p>
    <w:p w14:paraId="19DFBDB9" w14:textId="377E18E8" w:rsidR="00FF54D4" w:rsidRDefault="00FF54D4" w:rsidP="00FF54D4">
      <w:pPr>
        <w:pStyle w:val="Brdprotokoll"/>
        <w:tabs>
          <w:tab w:val="left" w:pos="993"/>
        </w:tabs>
        <w:ind w:right="1100"/>
        <w:rPr>
          <w:szCs w:val="22"/>
        </w:rPr>
      </w:pPr>
    </w:p>
    <w:p w14:paraId="1D477B10" w14:textId="77777777" w:rsidR="005F3898" w:rsidRDefault="005F3898" w:rsidP="005F3898">
      <w:pPr>
        <w:pStyle w:val="Brdprotokoll"/>
        <w:tabs>
          <w:tab w:val="left" w:pos="993"/>
        </w:tabs>
        <w:ind w:right="1100"/>
        <w:rPr>
          <w:szCs w:val="22"/>
        </w:rPr>
      </w:pPr>
    </w:p>
    <w:p w14:paraId="7D753DDD" w14:textId="77777777" w:rsidR="005F3898" w:rsidRDefault="005F3898" w:rsidP="005F3898">
      <w:pPr>
        <w:pStyle w:val="Brdprotokoll"/>
        <w:tabs>
          <w:tab w:val="left" w:pos="993"/>
        </w:tabs>
        <w:ind w:right="1100"/>
        <w:rPr>
          <w:szCs w:val="22"/>
        </w:rPr>
      </w:pPr>
    </w:p>
    <w:p w14:paraId="6875544F" w14:textId="77777777" w:rsidR="00107EA7" w:rsidRDefault="00107EA7" w:rsidP="00107EA7">
      <w:pPr>
        <w:pStyle w:val="Prothuvud"/>
      </w:pPr>
    </w:p>
    <w:p w14:paraId="0799915B" w14:textId="28EF661C" w:rsidR="00A753F5" w:rsidRDefault="00A753F5" w:rsidP="00A753F5">
      <w:pPr>
        <w:pStyle w:val="Brdprotokoll"/>
        <w:tabs>
          <w:tab w:val="left" w:pos="993"/>
        </w:tabs>
        <w:ind w:right="1100"/>
        <w:rPr>
          <w:szCs w:val="22"/>
        </w:rPr>
      </w:pP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p>
    <w:p w14:paraId="296A0CD4" w14:textId="77777777" w:rsidR="00A753F5" w:rsidRDefault="00A753F5" w:rsidP="00A753F5">
      <w:pPr>
        <w:pStyle w:val="Prothuvud"/>
      </w:pPr>
    </w:p>
    <w:p w14:paraId="0F5C4A67" w14:textId="77777777" w:rsidR="0065540A" w:rsidRDefault="0065540A" w:rsidP="00A753F5">
      <w:pPr>
        <w:pStyle w:val="Prothuvud"/>
      </w:pPr>
    </w:p>
    <w:p w14:paraId="0AAB09EF" w14:textId="77777777" w:rsidR="0065540A" w:rsidRDefault="0065540A" w:rsidP="00A753F5">
      <w:pPr>
        <w:pStyle w:val="Prothuvud"/>
      </w:pPr>
    </w:p>
    <w:p w14:paraId="25E77150" w14:textId="77777777" w:rsidR="00C35557" w:rsidRDefault="00C35557" w:rsidP="00A753F5">
      <w:pPr>
        <w:pStyle w:val="Prothuvud"/>
      </w:pPr>
    </w:p>
    <w:p w14:paraId="12AAEBC4" w14:textId="77777777" w:rsidR="00C35557" w:rsidRDefault="00C35557" w:rsidP="00A753F5">
      <w:pPr>
        <w:pStyle w:val="Prothuvud"/>
      </w:pPr>
    </w:p>
    <w:p w14:paraId="66709F00" w14:textId="77777777" w:rsidR="00C35557" w:rsidRDefault="00C35557" w:rsidP="00A753F5">
      <w:pPr>
        <w:pStyle w:val="Prothuvud"/>
      </w:pPr>
    </w:p>
    <w:p w14:paraId="0D9E219B" w14:textId="77777777" w:rsidR="00C35557" w:rsidRDefault="00C35557" w:rsidP="00A753F5">
      <w:pPr>
        <w:pStyle w:val="Prothuvud"/>
      </w:pPr>
    </w:p>
    <w:p w14:paraId="5C3E236E" w14:textId="77777777" w:rsidR="00C35557" w:rsidRDefault="00C35557" w:rsidP="00A753F5">
      <w:pPr>
        <w:pStyle w:val="Prothuvud"/>
      </w:pPr>
    </w:p>
    <w:p w14:paraId="3ADDD174" w14:textId="77777777" w:rsidR="00C35557" w:rsidRDefault="00C35557" w:rsidP="00A753F5">
      <w:pPr>
        <w:pStyle w:val="Prothuvud"/>
      </w:pPr>
    </w:p>
    <w:p w14:paraId="5B40C40C" w14:textId="77777777" w:rsidR="00C35557" w:rsidRDefault="00C35557" w:rsidP="00A753F5">
      <w:pPr>
        <w:pStyle w:val="Prothuvud"/>
      </w:pPr>
    </w:p>
    <w:p w14:paraId="4E482BD2" w14:textId="77777777" w:rsidR="00C35557" w:rsidRDefault="00C35557" w:rsidP="00A753F5">
      <w:pPr>
        <w:pStyle w:val="Prothuvud"/>
      </w:pPr>
    </w:p>
    <w:p w14:paraId="61BA90EB" w14:textId="77777777" w:rsidR="00C35557" w:rsidRDefault="00C35557" w:rsidP="00A753F5">
      <w:pPr>
        <w:pStyle w:val="Prothuvud"/>
      </w:pPr>
    </w:p>
    <w:p w14:paraId="070718D8" w14:textId="77777777" w:rsidR="00C35557" w:rsidRDefault="00C35557" w:rsidP="00A753F5">
      <w:pPr>
        <w:pStyle w:val="Prothuvud"/>
      </w:pPr>
    </w:p>
    <w:p w14:paraId="5351E6BE" w14:textId="5243949F" w:rsidR="00C35557" w:rsidRDefault="00C35557" w:rsidP="00A753F5">
      <w:pPr>
        <w:pStyle w:val="Prothuvud"/>
      </w:pPr>
    </w:p>
    <w:p w14:paraId="05A98B28" w14:textId="544C2684" w:rsidR="00C35557" w:rsidRDefault="00C35557" w:rsidP="00A753F5">
      <w:pPr>
        <w:pStyle w:val="Prothuvud"/>
      </w:pPr>
    </w:p>
    <w:p w14:paraId="086E7D82" w14:textId="77777777" w:rsidR="00C35557" w:rsidRDefault="00C35557" w:rsidP="00A753F5">
      <w:pPr>
        <w:pStyle w:val="Prothuvud"/>
      </w:pPr>
    </w:p>
    <w:p w14:paraId="3CC9BF7A" w14:textId="1CE05399" w:rsidR="00A753F5" w:rsidRDefault="00A753F5" w:rsidP="00A753F5">
      <w:pPr>
        <w:pStyle w:val="Prothuvud"/>
      </w:pPr>
      <w:r>
        <w:lastRenderedPageBreak/>
        <w:t>Kyrkorådet</w:t>
      </w:r>
      <w:r>
        <w:tab/>
      </w:r>
      <w:r w:rsidR="002A65CB">
        <w:t>2023-0</w:t>
      </w:r>
      <w:r w:rsidR="00102E78">
        <w:t>4-11</w:t>
      </w:r>
      <w:r>
        <w:tab/>
        <w:t>§</w:t>
      </w:r>
      <w:r>
        <w:tab/>
      </w:r>
      <w:r w:rsidR="00102E78">
        <w:t>46</w:t>
      </w:r>
      <w:r>
        <w:tab/>
        <w:t>sidan</w:t>
      </w:r>
      <w:r>
        <w:tab/>
      </w:r>
      <w:r w:rsidR="0065540A">
        <w:t>1</w:t>
      </w:r>
      <w:r w:rsidR="00102E78">
        <w:t>5</w:t>
      </w:r>
    </w:p>
    <w:p w14:paraId="22C38875" w14:textId="209EA3E9" w:rsidR="00A753F5" w:rsidRDefault="00A753F5" w:rsidP="00A753F5">
      <w:pPr>
        <w:pStyle w:val="Diarienr"/>
      </w:pPr>
      <w:r>
        <w:t>Diarienummer</w:t>
      </w:r>
      <w:r>
        <w:tab/>
      </w:r>
      <w:r w:rsidR="00E219C4">
        <w:t>P-2023-</w:t>
      </w:r>
      <w:r w:rsidR="00FF54D4">
        <w:t>42</w:t>
      </w:r>
    </w:p>
    <w:p w14:paraId="4256C1E0" w14:textId="77777777" w:rsidR="00A753F5" w:rsidRDefault="00A753F5" w:rsidP="00A753F5">
      <w:pPr>
        <w:pStyle w:val="renderubrik"/>
        <w:ind w:right="1100"/>
      </w:pPr>
      <w:r>
        <w:t>Delegationsbeslut</w:t>
      </w:r>
    </w:p>
    <w:p w14:paraId="1D625465" w14:textId="77777777" w:rsidR="00221CAC" w:rsidRDefault="00221CAC" w:rsidP="00221CAC">
      <w:pPr>
        <w:pStyle w:val="Beslut"/>
      </w:pPr>
      <w:r>
        <w:t>Kyrkorådets beslut</w:t>
      </w:r>
    </w:p>
    <w:p w14:paraId="604C59DE" w14:textId="6DCAC711" w:rsidR="00221CAC" w:rsidRDefault="0065540A" w:rsidP="00221CAC">
      <w:pPr>
        <w:pStyle w:val="Brdprotokoll"/>
        <w:tabs>
          <w:tab w:val="left" w:pos="993"/>
        </w:tabs>
        <w:ind w:right="1100"/>
      </w:pPr>
      <w:r>
        <w:t>Inga</w:t>
      </w:r>
      <w:r w:rsidR="00221CAC">
        <w:t xml:space="preserve"> delegationsbeslut</w:t>
      </w:r>
      <w:r>
        <w:t xml:space="preserve"> denna gång.</w:t>
      </w:r>
    </w:p>
    <w:p w14:paraId="34547013" w14:textId="62B3ABC7" w:rsidR="00221CAC" w:rsidRDefault="00221CAC" w:rsidP="00221CAC">
      <w:pPr>
        <w:pStyle w:val="Brdprotokoll"/>
        <w:ind w:right="1100"/>
      </w:pPr>
      <w:r>
        <w:br/>
      </w:r>
    </w:p>
    <w:p w14:paraId="6EFA770C" w14:textId="2EE6D25C" w:rsidR="00A753F5" w:rsidRDefault="00A753F5" w:rsidP="00A753F5">
      <w:pPr>
        <w:pStyle w:val="Prothuvud"/>
      </w:pPr>
    </w:p>
    <w:p w14:paraId="6820ED7C" w14:textId="77777777" w:rsidR="00C35557" w:rsidRDefault="00C35557" w:rsidP="00A753F5">
      <w:pPr>
        <w:pStyle w:val="Prothuvud"/>
      </w:pPr>
    </w:p>
    <w:p w14:paraId="19B5F1AF" w14:textId="77777777" w:rsidR="00A753F5" w:rsidRDefault="00A753F5" w:rsidP="00A753F5">
      <w:pPr>
        <w:pStyle w:val="Prothuvud"/>
      </w:pPr>
    </w:p>
    <w:p w14:paraId="740596D2" w14:textId="77777777" w:rsidR="00A753F5" w:rsidRDefault="00A753F5" w:rsidP="00A753F5">
      <w:pPr>
        <w:pStyle w:val="Prothuvud"/>
      </w:pPr>
    </w:p>
    <w:p w14:paraId="1577E4BC" w14:textId="77777777" w:rsidR="00A753F5" w:rsidRDefault="00A753F5" w:rsidP="00A753F5">
      <w:pPr>
        <w:pStyle w:val="Prothuvud"/>
      </w:pPr>
    </w:p>
    <w:p w14:paraId="338ED03F" w14:textId="77777777" w:rsidR="00A753F5" w:rsidRDefault="00A753F5" w:rsidP="00A753F5">
      <w:pPr>
        <w:pStyle w:val="Prothuvud"/>
      </w:pPr>
    </w:p>
    <w:p w14:paraId="08D7D376" w14:textId="77777777" w:rsidR="00A753F5" w:rsidRDefault="00A753F5" w:rsidP="00A753F5">
      <w:pPr>
        <w:pStyle w:val="Prothuvud"/>
      </w:pPr>
    </w:p>
    <w:p w14:paraId="5AD80FC9" w14:textId="77777777" w:rsidR="00A753F5" w:rsidRDefault="00A753F5" w:rsidP="00A753F5">
      <w:pPr>
        <w:pStyle w:val="Prothuvud"/>
      </w:pPr>
    </w:p>
    <w:p w14:paraId="2DE27B85" w14:textId="77777777" w:rsidR="00A753F5" w:rsidRDefault="00A753F5" w:rsidP="00A753F5">
      <w:pPr>
        <w:pStyle w:val="Prothuvud"/>
      </w:pPr>
    </w:p>
    <w:p w14:paraId="64A96D90" w14:textId="77777777" w:rsidR="00A753F5" w:rsidRDefault="00A753F5" w:rsidP="00A753F5">
      <w:pPr>
        <w:pStyle w:val="Prothuvud"/>
      </w:pPr>
    </w:p>
    <w:p w14:paraId="52DD1BC2" w14:textId="77777777" w:rsidR="00A753F5" w:rsidRDefault="00A753F5" w:rsidP="00A753F5">
      <w:pPr>
        <w:pStyle w:val="Prothuvud"/>
      </w:pPr>
    </w:p>
    <w:p w14:paraId="077EB147" w14:textId="77777777" w:rsidR="00A753F5" w:rsidRDefault="00A753F5" w:rsidP="00A753F5">
      <w:pPr>
        <w:pStyle w:val="Prothuvud"/>
      </w:pPr>
    </w:p>
    <w:p w14:paraId="2263B56E" w14:textId="77777777" w:rsidR="00A753F5" w:rsidRDefault="00A753F5" w:rsidP="00A753F5">
      <w:pPr>
        <w:pStyle w:val="Prothuvud"/>
      </w:pPr>
    </w:p>
    <w:p w14:paraId="6633FF1F" w14:textId="77777777" w:rsidR="00A753F5" w:rsidRDefault="00A753F5" w:rsidP="00A753F5">
      <w:pPr>
        <w:pStyle w:val="Prothuvud"/>
      </w:pPr>
    </w:p>
    <w:p w14:paraId="73CF3102" w14:textId="77777777" w:rsidR="00A753F5" w:rsidRDefault="00A753F5" w:rsidP="00A753F5">
      <w:pPr>
        <w:pStyle w:val="Prothuvud"/>
      </w:pPr>
    </w:p>
    <w:p w14:paraId="6E981761" w14:textId="77777777" w:rsidR="00A753F5" w:rsidRDefault="00A753F5" w:rsidP="00A753F5">
      <w:pPr>
        <w:pStyle w:val="Prothuvud"/>
      </w:pPr>
    </w:p>
    <w:p w14:paraId="5BC5D59A" w14:textId="77777777" w:rsidR="00A753F5" w:rsidRDefault="00A753F5" w:rsidP="00A753F5">
      <w:pPr>
        <w:pStyle w:val="Prothuvud"/>
      </w:pPr>
    </w:p>
    <w:p w14:paraId="4FA06E67" w14:textId="77777777" w:rsidR="00A753F5" w:rsidRDefault="00A753F5" w:rsidP="00A753F5">
      <w:pPr>
        <w:pStyle w:val="Prothuvud"/>
      </w:pPr>
    </w:p>
    <w:p w14:paraId="58B8501D" w14:textId="77777777" w:rsidR="00A753F5" w:rsidRDefault="00A753F5" w:rsidP="00A753F5">
      <w:pPr>
        <w:pStyle w:val="Prothuvud"/>
      </w:pPr>
    </w:p>
    <w:p w14:paraId="31E65B8D" w14:textId="77777777" w:rsidR="00A753F5" w:rsidRDefault="00A753F5" w:rsidP="00A753F5">
      <w:pPr>
        <w:pStyle w:val="Prothuvud"/>
      </w:pPr>
    </w:p>
    <w:p w14:paraId="6D530317" w14:textId="77777777" w:rsidR="00A753F5" w:rsidRDefault="00A753F5" w:rsidP="00A753F5">
      <w:pPr>
        <w:pStyle w:val="Prothuvud"/>
      </w:pPr>
    </w:p>
    <w:p w14:paraId="24AA8583" w14:textId="77777777" w:rsidR="00A753F5" w:rsidRDefault="00A753F5" w:rsidP="00A753F5">
      <w:pPr>
        <w:pStyle w:val="Prothuvud"/>
      </w:pPr>
    </w:p>
    <w:p w14:paraId="3CD0CBAE" w14:textId="77777777" w:rsidR="00A753F5" w:rsidRDefault="00A753F5" w:rsidP="00A753F5">
      <w:pPr>
        <w:pStyle w:val="Prothuvud"/>
      </w:pPr>
    </w:p>
    <w:p w14:paraId="3122AAED" w14:textId="77777777" w:rsidR="00A753F5" w:rsidRDefault="00A753F5" w:rsidP="00A753F5">
      <w:pPr>
        <w:pStyle w:val="Prothuvud"/>
      </w:pPr>
    </w:p>
    <w:p w14:paraId="1A042256" w14:textId="77777777" w:rsidR="00A753F5" w:rsidRDefault="00A753F5" w:rsidP="00A753F5">
      <w:pPr>
        <w:pStyle w:val="Prothuvud"/>
      </w:pPr>
    </w:p>
    <w:p w14:paraId="2BA607B9" w14:textId="77777777" w:rsidR="00A753F5" w:rsidRDefault="00A753F5" w:rsidP="00A753F5">
      <w:pPr>
        <w:pStyle w:val="Prothuvud"/>
      </w:pPr>
    </w:p>
    <w:p w14:paraId="1B830CD1" w14:textId="77777777" w:rsidR="00A753F5" w:rsidRDefault="00A753F5" w:rsidP="00A753F5">
      <w:pPr>
        <w:pStyle w:val="Prothuvud"/>
      </w:pPr>
    </w:p>
    <w:p w14:paraId="0D8F61C8" w14:textId="77777777" w:rsidR="00A753F5" w:rsidRDefault="00A753F5" w:rsidP="00A753F5">
      <w:pPr>
        <w:pStyle w:val="Prothuvud"/>
      </w:pPr>
    </w:p>
    <w:p w14:paraId="50A6DD71" w14:textId="77777777" w:rsidR="00A753F5" w:rsidRDefault="00A753F5" w:rsidP="00A753F5">
      <w:pPr>
        <w:pStyle w:val="Prothuvud"/>
      </w:pPr>
    </w:p>
    <w:p w14:paraId="2C8A2333" w14:textId="77777777" w:rsidR="00A753F5" w:rsidRDefault="00A753F5" w:rsidP="00A753F5">
      <w:pPr>
        <w:pStyle w:val="Prothuvud"/>
      </w:pPr>
    </w:p>
    <w:p w14:paraId="4A752BA0" w14:textId="77777777" w:rsidR="00A753F5" w:rsidRDefault="00A753F5" w:rsidP="00A753F5">
      <w:pPr>
        <w:pStyle w:val="Prothuvud"/>
      </w:pPr>
    </w:p>
    <w:p w14:paraId="0C1779A3" w14:textId="77777777" w:rsidR="00A753F5" w:rsidRDefault="00A753F5" w:rsidP="00A753F5">
      <w:pPr>
        <w:pStyle w:val="Prothuvud"/>
      </w:pPr>
    </w:p>
    <w:p w14:paraId="7BA213E4" w14:textId="77777777" w:rsidR="00A753F5" w:rsidRDefault="00A753F5" w:rsidP="00A753F5">
      <w:pPr>
        <w:pStyle w:val="Prothuvud"/>
      </w:pPr>
    </w:p>
    <w:p w14:paraId="13E1FC14" w14:textId="77777777" w:rsidR="00A753F5" w:rsidRDefault="00A753F5" w:rsidP="00A753F5">
      <w:pPr>
        <w:pStyle w:val="Prothuvud"/>
      </w:pPr>
    </w:p>
    <w:p w14:paraId="1F15284C" w14:textId="77777777" w:rsidR="0065540A" w:rsidRDefault="0065540A" w:rsidP="00083445">
      <w:pPr>
        <w:pStyle w:val="Prothuvud"/>
      </w:pPr>
    </w:p>
    <w:p w14:paraId="673BDFAF" w14:textId="77777777" w:rsidR="0065540A" w:rsidRDefault="0065540A" w:rsidP="00083445">
      <w:pPr>
        <w:pStyle w:val="Prothuvud"/>
      </w:pPr>
    </w:p>
    <w:p w14:paraId="6B326ABC" w14:textId="77777777" w:rsidR="0065540A" w:rsidRDefault="0065540A" w:rsidP="00083445">
      <w:pPr>
        <w:pStyle w:val="Prothuvud"/>
      </w:pPr>
    </w:p>
    <w:p w14:paraId="7E8A7E89" w14:textId="731749A0" w:rsidR="00083445" w:rsidRDefault="00083445" w:rsidP="006C2768">
      <w:pPr>
        <w:pStyle w:val="Brdprotokoll"/>
        <w:ind w:left="0" w:right="1100"/>
      </w:pPr>
    </w:p>
    <w:p w14:paraId="670FCCBC" w14:textId="381931D5" w:rsidR="002A2729" w:rsidRDefault="002A2729" w:rsidP="002A2729">
      <w:pPr>
        <w:pStyle w:val="Prothuvud"/>
      </w:pPr>
      <w:r>
        <w:lastRenderedPageBreak/>
        <w:t>Kyrkorådet</w:t>
      </w:r>
      <w:r>
        <w:tab/>
      </w:r>
      <w:r w:rsidR="002A65CB">
        <w:t>2023-0</w:t>
      </w:r>
      <w:r w:rsidR="00102E78">
        <w:t>4-11</w:t>
      </w:r>
      <w:r>
        <w:tab/>
        <w:t>§</w:t>
      </w:r>
      <w:r>
        <w:tab/>
      </w:r>
      <w:r w:rsidR="00102E78">
        <w:t>47</w:t>
      </w:r>
      <w:r>
        <w:tab/>
        <w:t>sidan</w:t>
      </w:r>
      <w:r>
        <w:tab/>
      </w:r>
      <w:r w:rsidR="0065540A">
        <w:t>1</w:t>
      </w:r>
      <w:r w:rsidR="00102E78">
        <w:t>6</w:t>
      </w:r>
    </w:p>
    <w:p w14:paraId="642E4906" w14:textId="5DC33AA4" w:rsidR="002A2729" w:rsidRDefault="002A2729" w:rsidP="002A2729">
      <w:pPr>
        <w:pStyle w:val="Diarienr"/>
      </w:pPr>
      <w:r>
        <w:t>Diarienummer</w:t>
      </w:r>
      <w:r>
        <w:tab/>
      </w:r>
      <w:r w:rsidR="00E219C4">
        <w:t>P-2023-18</w:t>
      </w:r>
    </w:p>
    <w:p w14:paraId="5EB44744" w14:textId="77777777" w:rsidR="002A2729" w:rsidRDefault="002A2729" w:rsidP="002A2729">
      <w:pPr>
        <w:pStyle w:val="renderubrik"/>
      </w:pPr>
      <w:r>
        <w:t>Övriga frågor</w:t>
      </w:r>
    </w:p>
    <w:p w14:paraId="30146949" w14:textId="77777777" w:rsidR="00DB5145" w:rsidRDefault="00DB5145" w:rsidP="002A2729">
      <w:pPr>
        <w:pStyle w:val="Brdprotokoll"/>
        <w:ind w:right="1100"/>
        <w:rPr>
          <w:b/>
          <w:bCs/>
          <w:szCs w:val="22"/>
        </w:rPr>
      </w:pPr>
    </w:p>
    <w:p w14:paraId="3B6B5F75" w14:textId="7B40FE35" w:rsidR="002610D1" w:rsidRPr="00F976A6" w:rsidRDefault="0047371F" w:rsidP="00F976A6">
      <w:pPr>
        <w:pStyle w:val="Brdprotokoll"/>
        <w:ind w:right="1100"/>
        <w:rPr>
          <w:szCs w:val="22"/>
        </w:rPr>
      </w:pPr>
      <w:r>
        <w:rPr>
          <w:szCs w:val="22"/>
        </w:rPr>
        <w:t>Inga övriga frågor fanns.</w:t>
      </w:r>
      <w:r w:rsidR="002610D1" w:rsidRPr="00F976A6">
        <w:rPr>
          <w:szCs w:val="22"/>
        </w:rPr>
        <w:br/>
      </w:r>
    </w:p>
    <w:p w14:paraId="51811246" w14:textId="77777777" w:rsidR="00806CF7" w:rsidRPr="00DB5145" w:rsidRDefault="00806CF7" w:rsidP="00DB5145">
      <w:pPr>
        <w:pStyle w:val="Brdprotokoll"/>
        <w:ind w:right="1100"/>
        <w:rPr>
          <w:szCs w:val="22"/>
        </w:rPr>
      </w:pPr>
    </w:p>
    <w:p w14:paraId="451EDE9C" w14:textId="3B791B2D" w:rsidR="002A2729" w:rsidRDefault="002A2729" w:rsidP="002A2729">
      <w:pPr>
        <w:pStyle w:val="Brdprotokoll"/>
        <w:ind w:right="1100"/>
        <w:rPr>
          <w:szCs w:val="22"/>
        </w:rPr>
      </w:pPr>
      <w:r>
        <w:rPr>
          <w:szCs w:val="22"/>
        </w:rPr>
        <w:br/>
      </w:r>
    </w:p>
    <w:p w14:paraId="47AA3067" w14:textId="77777777" w:rsidR="002A2729" w:rsidRPr="001F2C6C" w:rsidRDefault="002A2729" w:rsidP="00686C7D">
      <w:pPr>
        <w:pStyle w:val="Prothuvud"/>
      </w:pPr>
    </w:p>
    <w:sectPr w:rsidR="002A2729" w:rsidRPr="001F2C6C" w:rsidSect="00B503AC">
      <w:headerReference w:type="default" r:id="rId12"/>
      <w:type w:val="continuous"/>
      <w:pgSz w:w="11906" w:h="16838" w:code="9"/>
      <w:pgMar w:top="1958" w:right="748" w:bottom="1134" w:left="1418" w:header="709" w:footer="90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A7081" w14:textId="77777777" w:rsidR="00E237B0" w:rsidRDefault="00E237B0">
      <w:r>
        <w:separator/>
      </w:r>
    </w:p>
  </w:endnote>
  <w:endnote w:type="continuationSeparator" w:id="0">
    <w:p w14:paraId="299144C8" w14:textId="77777777" w:rsidR="00E237B0" w:rsidRDefault="00E23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E517BB6-285C-4B62-A2ED-85A20838B5C1}"/>
    <w:embedBold r:id="rId2" w:fontKey="{DBDCF402-D61F-409C-A527-BFDD5A6D1855}"/>
    <w:embedItalic r:id="rId3" w:fontKey="{78F9DBD1-0325-4F5D-A47B-01E24E7549FC}"/>
    <w:embedBoldItalic r:id="rId4" w:fontKey="{1641110E-6165-40FE-9A5C-9DEE2CB7C54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embedRegular r:id="rId5" w:fontKey="{74EC1793-3871-4D85-B1E2-CDCA1762649E}"/>
    <w:embedBold r:id="rId6" w:fontKey="{316493EC-C716-4C71-9545-85721EB34AA5}"/>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yriad Pro">
    <w:altName w:val="Arial"/>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E99E" w14:textId="77777777" w:rsidR="00854677" w:rsidRPr="00551362" w:rsidRDefault="00854677" w:rsidP="00D27E66">
    <w:pPr>
      <w:pStyle w:val="Sidfot"/>
      <w:tabs>
        <w:tab w:val="clear" w:pos="9072"/>
        <w:tab w:val="right" w:pos="9923"/>
      </w:tabs>
      <w:ind w:right="-170"/>
      <w:jc w:val="right"/>
      <w:rPr>
        <w:i/>
        <w:iCs/>
        <w:color w:val="000000"/>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p>
  <w:p w14:paraId="39DC5693" w14:textId="77777777" w:rsidR="00854677" w:rsidRDefault="00854677" w:rsidP="007653F8">
    <w:pPr>
      <w:pStyle w:val="Sidfot"/>
      <w:pBdr>
        <w:top w:val="single" w:sz="6" w:space="1" w:color="auto"/>
      </w:pBdr>
      <w:tabs>
        <w:tab w:val="clear" w:pos="4536"/>
        <w:tab w:val="clear" w:pos="9072"/>
        <w:tab w:val="center" w:pos="5500"/>
        <w:tab w:val="right" w:pos="9923"/>
      </w:tabs>
      <w:ind w:left="964" w:right="-170"/>
    </w:pPr>
    <w:r>
      <w:rPr>
        <w:i/>
        <w:iCs/>
        <w:color w:val="000000"/>
        <w:sz w:val="16"/>
      </w:rPr>
      <w:t>Justerarnas signaturer</w:t>
    </w:r>
    <w:r>
      <w:rPr>
        <w:i/>
        <w:iCs/>
        <w:color w:val="000000"/>
        <w:sz w:val="16"/>
      </w:rPr>
      <w:tab/>
    </w:r>
    <w:r>
      <w:rPr>
        <w:i/>
        <w:iCs/>
        <w:sz w:val="16"/>
      </w:rPr>
      <w:t>Utdragsbestyrkande</w:t>
    </w:r>
    <w:r>
      <w:rPr>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26E9" w14:textId="77777777" w:rsidR="00854677" w:rsidRPr="00551362" w:rsidRDefault="00854677" w:rsidP="00D27E66">
    <w:pPr>
      <w:pStyle w:val="Sidfot"/>
      <w:tabs>
        <w:tab w:val="clear" w:pos="9072"/>
        <w:tab w:val="right" w:pos="9923"/>
      </w:tabs>
      <w:ind w:right="-170"/>
      <w:jc w:val="right"/>
      <w:rPr>
        <w:i/>
        <w:iCs/>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1</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p>
  <w:p w14:paraId="0E5B8467" w14:textId="77777777" w:rsidR="00854677" w:rsidRDefault="00854677" w:rsidP="007653F8">
    <w:pPr>
      <w:pStyle w:val="Sidfot"/>
      <w:pBdr>
        <w:top w:val="single" w:sz="6" w:space="1" w:color="auto"/>
      </w:pBdr>
      <w:tabs>
        <w:tab w:val="clear" w:pos="9072"/>
        <w:tab w:val="right" w:pos="9923"/>
      </w:tabs>
      <w:ind w:right="-170"/>
      <w:rPr>
        <w:i/>
        <w:iCs/>
        <w:sz w:val="16"/>
      </w:rPr>
    </w:pPr>
    <w:r>
      <w:rPr>
        <w:i/>
        <w:iCs/>
        <w:sz w:val="16"/>
      </w:rPr>
      <w:t>Justerarnas signatur</w:t>
    </w:r>
    <w:r>
      <w:rPr>
        <w:i/>
        <w:iCs/>
        <w:sz w:val="16"/>
      </w:rPr>
      <w:tab/>
      <w:t>Utdragsbestyrkande</w:t>
    </w:r>
    <w:r>
      <w:rPr>
        <w:i/>
        <w:iC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1AD7D" w14:textId="77777777" w:rsidR="00E237B0" w:rsidRDefault="00E237B0">
      <w:r>
        <w:separator/>
      </w:r>
    </w:p>
  </w:footnote>
  <w:footnote w:type="continuationSeparator" w:id="0">
    <w:p w14:paraId="34253DA5" w14:textId="77777777" w:rsidR="00E237B0" w:rsidRDefault="00E23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02C4" w14:textId="77777777" w:rsidR="00854677" w:rsidRPr="00393E7A" w:rsidRDefault="00854677" w:rsidP="0036087C">
    <w:pPr>
      <w:pStyle w:val="Sidhuvud"/>
      <w:tabs>
        <w:tab w:val="clear" w:pos="4536"/>
        <w:tab w:val="left" w:pos="5220"/>
      </w:tabs>
      <w:rPr>
        <w:sz w:val="48"/>
        <w:szCs w:val="48"/>
      </w:rPr>
    </w:pPr>
  </w:p>
  <w:p w14:paraId="47ABDDEA" w14:textId="01D81E00" w:rsidR="00854677" w:rsidRPr="006638BA" w:rsidRDefault="00854677" w:rsidP="00FE015B">
    <w:pPr>
      <w:pStyle w:val="Sidhuvud"/>
      <w:tabs>
        <w:tab w:val="right" w:pos="4536"/>
        <w:tab w:val="left" w:pos="5222"/>
      </w:tabs>
      <w:rPr>
        <w:rFonts w:ascii="Myriad Pro" w:hAnsi="Myriad Pro"/>
      </w:rPr>
    </w:pPr>
    <w:r>
      <w:rPr>
        <w:rFonts w:ascii="Myriad Pro" w:hAnsi="Myriad Pro"/>
        <w:noProof/>
        <w:sz w:val="48"/>
        <w:szCs w:val="48"/>
      </w:rPr>
      <w:drawing>
        <wp:anchor distT="0" distB="0" distL="114300" distR="114300" simplePos="0" relativeHeight="251656704" behindDoc="0" locked="0" layoutInCell="1" allowOverlap="1" wp14:anchorId="4424866C" wp14:editId="4845A996">
          <wp:simplePos x="0" y="0"/>
          <wp:positionH relativeFrom="page">
            <wp:posOffset>5542915</wp:posOffset>
          </wp:positionH>
          <wp:positionV relativeFrom="page">
            <wp:posOffset>579755</wp:posOffset>
          </wp:positionV>
          <wp:extent cx="1619885" cy="311785"/>
          <wp:effectExtent l="19050" t="0" r="0" b="0"/>
          <wp:wrapNone/>
          <wp:docPr id="3" name="Bild 12" descr="iH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iHu_logo_RGB"/>
                  <pic:cNvPicPr>
                    <a:picLocks noChangeAspect="1" noChangeArrowheads="1"/>
                  </pic:cNvPicPr>
                </pic:nvPicPr>
                <pic:blipFill>
                  <a:blip r:embed="rId1"/>
                  <a:srcRect/>
                  <a:stretch>
                    <a:fillRect/>
                  </a:stretch>
                </pic:blipFill>
                <pic:spPr bwMode="auto">
                  <a:xfrm>
                    <a:off x="0" y="0"/>
                    <a:ext cx="1619885" cy="311785"/>
                  </a:xfrm>
                  <a:prstGeom prst="rect">
                    <a:avLst/>
                  </a:prstGeom>
                  <a:noFill/>
                  <a:ln w="9525">
                    <a:noFill/>
                    <a:miter lim="800000"/>
                    <a:headEnd/>
                    <a:tailEnd/>
                  </a:ln>
                </pic:spPr>
              </pic:pic>
            </a:graphicData>
          </a:graphic>
        </wp:anchor>
      </w:drawing>
    </w:r>
    <w:r w:rsidRPr="006638BA">
      <w:rPr>
        <w:rFonts w:ascii="Myriad Pro" w:hAnsi="Myriad Pro"/>
      </w:rPr>
      <w:t>Sammanträdesprotokoll</w:t>
    </w:r>
    <w:r>
      <w:rPr>
        <w:rFonts w:ascii="Myriad Pro" w:hAnsi="Myriad Pro"/>
      </w:rPr>
      <w:tab/>
    </w:r>
    <w:r w:rsidR="004813A2">
      <w:fldChar w:fldCharType="begin"/>
    </w:r>
    <w:r w:rsidR="004813A2">
      <w:instrText xml:space="preserve"> REF  Text13  \* MERGEFORMAT </w:instrText>
    </w:r>
    <w:r w:rsidR="004813A2">
      <w:fldChar w:fldCharType="separate"/>
    </w:r>
    <w:r w:rsidR="000474FF" w:rsidRPr="000474FF">
      <w:rPr>
        <w:rFonts w:ascii="Franklin Gothic Medium Cond" w:hAnsi="Franklin Gothic Medium Cond"/>
        <w:noProof/>
      </w:rPr>
      <w:t>2023-04-11</w:t>
    </w:r>
    <w:r w:rsidR="004813A2">
      <w:rPr>
        <w:rFonts w:ascii="Franklin Gothic Medium Cond" w:hAnsi="Franklin Gothic Medium Cond"/>
        <w:noProof/>
      </w:rPr>
      <w:fldChar w:fldCharType="end"/>
    </w:r>
  </w:p>
  <w:p w14:paraId="276D2324" w14:textId="06D38C37" w:rsidR="00854677" w:rsidRPr="00551362" w:rsidRDefault="004813A2" w:rsidP="00FE015B">
    <w:pPr>
      <w:pStyle w:val="Sidhuvud"/>
      <w:tabs>
        <w:tab w:val="clear" w:pos="4536"/>
        <w:tab w:val="left" w:pos="5220"/>
      </w:tabs>
      <w:rPr>
        <w:rFonts w:ascii="Myriad Pro" w:hAnsi="Myriad Pro"/>
        <w:b/>
        <w:caps/>
        <w:spacing w:val="2"/>
        <w:position w:val="-28"/>
      </w:rPr>
    </w:pPr>
    <w:r>
      <w:fldChar w:fldCharType="begin"/>
    </w:r>
    <w:r>
      <w:instrText xml:space="preserve"> REF Listruta1  \* MERGEFORMAT </w:instrText>
    </w:r>
    <w:r>
      <w:fldChar w:fldCharType="separate"/>
    </w:r>
    <w:r w:rsidR="000474FF" w:rsidRPr="000474FF">
      <w:rPr>
        <w:rFonts w:ascii="Myriad Pro" w:hAnsi="Myriad Pro"/>
        <w:b/>
        <w:caps/>
        <w:position w:val="-28"/>
      </w:rPr>
      <w:t>Kyrkorådet</w:t>
    </w:r>
    <w:r>
      <w:rPr>
        <w:rFonts w:ascii="Myriad Pro" w:hAnsi="Myriad Pro"/>
        <w:b/>
        <w:caps/>
        <w:position w:val="-28"/>
      </w:rPr>
      <w:fldChar w:fldCharType="end"/>
    </w:r>
  </w:p>
  <w:p w14:paraId="20E9DA59" w14:textId="77777777" w:rsidR="00854677" w:rsidRPr="00551362" w:rsidRDefault="00854677" w:rsidP="00FE015B">
    <w:pPr>
      <w:pStyle w:val="Sidhuvud"/>
      <w:tabs>
        <w:tab w:val="clear" w:pos="4536"/>
        <w:tab w:val="left" w:pos="5220"/>
      </w:tabs>
      <w:rPr>
        <w:rFonts w:ascii="Myriad Pro" w:hAnsi="Myriad Pro"/>
        <w:sz w:val="16"/>
        <w:szCs w:val="16"/>
      </w:rPr>
    </w:pPr>
    <w:r w:rsidRPr="00551362">
      <w:rPr>
        <w:rFonts w:ascii="Myriad Pro" w:hAnsi="Myriad Pro"/>
        <w:sz w:val="16"/>
        <w:szCs w:val="16"/>
      </w:rPr>
      <w:t>Huddinge kyrkliga samfällighet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05FE" w14:textId="77777777" w:rsidR="00854677" w:rsidRDefault="00854677" w:rsidP="003135B4">
    <w:pPr>
      <w:pStyle w:val="Sidhuvud"/>
      <w:tabs>
        <w:tab w:val="left" w:pos="5220"/>
      </w:tabs>
      <w:rPr>
        <w:rFonts w:ascii="Myriad Pro" w:hAnsi="Myriad Pro"/>
      </w:rPr>
    </w:pPr>
    <w:r>
      <w:rPr>
        <w:noProof/>
      </w:rPr>
      <w:drawing>
        <wp:anchor distT="0" distB="0" distL="114300" distR="114300" simplePos="0" relativeHeight="251657728" behindDoc="0" locked="0" layoutInCell="1" allowOverlap="1" wp14:anchorId="3387C851" wp14:editId="7B1CA9AF">
          <wp:simplePos x="0" y="0"/>
          <wp:positionH relativeFrom="page">
            <wp:posOffset>4829175</wp:posOffset>
          </wp:positionH>
          <wp:positionV relativeFrom="page">
            <wp:posOffset>521335</wp:posOffset>
          </wp:positionV>
          <wp:extent cx="2343785" cy="450850"/>
          <wp:effectExtent l="19050" t="0" r="0" b="0"/>
          <wp:wrapNone/>
          <wp:docPr id="2" name="Bild 22"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iHu_logo_SV"/>
                  <pic:cNvPicPr>
                    <a:picLocks noChangeAspect="1" noChangeArrowheads="1"/>
                  </pic:cNvPicPr>
                </pic:nvPicPr>
                <pic:blipFill>
                  <a:blip r:embed="rId1"/>
                  <a:srcRect/>
                  <a:stretch>
                    <a:fillRect/>
                  </a:stretch>
                </pic:blipFill>
                <pic:spPr bwMode="auto">
                  <a:xfrm>
                    <a:off x="0" y="0"/>
                    <a:ext cx="2343785" cy="450850"/>
                  </a:xfrm>
                  <a:prstGeom prst="rect">
                    <a:avLst/>
                  </a:prstGeom>
                  <a:noFill/>
                  <a:ln w="9525">
                    <a:noFill/>
                    <a:miter lim="800000"/>
                    <a:headEnd/>
                    <a:tailEnd/>
                  </a:ln>
                </pic:spPr>
              </pic:pic>
            </a:graphicData>
          </a:graphic>
        </wp:anchor>
      </w:drawing>
    </w:r>
  </w:p>
  <w:p w14:paraId="13BDC35C" w14:textId="04913569" w:rsidR="00854677" w:rsidRPr="00DD1471" w:rsidRDefault="00854677" w:rsidP="003135B4">
    <w:pPr>
      <w:pStyle w:val="Sidhuvud"/>
      <w:tabs>
        <w:tab w:val="left" w:pos="5220"/>
      </w:tabs>
      <w:rPr>
        <w:rFonts w:ascii="Myriad Pro" w:hAnsi="Myriad Pro"/>
      </w:rPr>
    </w:pPr>
    <w:r w:rsidRPr="00DD1471">
      <w:rPr>
        <w:rFonts w:ascii="Myriad Pro" w:hAnsi="Myriad Pro"/>
      </w:rPr>
      <w:t>Sammanträdesprotokoll</w:t>
    </w:r>
    <w:r w:rsidRPr="00DD1471">
      <w:rPr>
        <w:rFonts w:ascii="Myriad Pro" w:hAnsi="Myriad Pro"/>
      </w:rPr>
      <w:tab/>
    </w:r>
    <w:r w:rsidR="004813A2">
      <w:fldChar w:fldCharType="begin"/>
    </w:r>
    <w:r w:rsidR="004813A2">
      <w:instrText xml:space="preserve"> REF Text13  \* MERGEFORMAT </w:instrText>
    </w:r>
    <w:r w:rsidR="004813A2">
      <w:fldChar w:fldCharType="separate"/>
    </w:r>
    <w:r w:rsidR="000474FF" w:rsidRPr="000474FF">
      <w:rPr>
        <w:rFonts w:ascii="Myriad Pro" w:hAnsi="Myriad Pro"/>
        <w:b/>
        <w:spacing w:val="2"/>
        <w:sz w:val="20"/>
        <w:szCs w:val="20"/>
      </w:rPr>
      <w:t>2023-04-11</w:t>
    </w:r>
    <w:r w:rsidR="004813A2">
      <w:rPr>
        <w:rFonts w:ascii="Myriad Pro" w:hAnsi="Myriad Pro"/>
        <w:b/>
        <w:spacing w:val="2"/>
        <w:sz w:val="20"/>
        <w:szCs w:val="20"/>
      </w:rPr>
      <w:fldChar w:fldCharType="end"/>
    </w:r>
  </w:p>
  <w:p w14:paraId="71FC4AFA" w14:textId="3752D598" w:rsidR="00854677" w:rsidRPr="00551362" w:rsidRDefault="004813A2" w:rsidP="00FE015B">
    <w:pPr>
      <w:pStyle w:val="Sidhuvud"/>
      <w:tabs>
        <w:tab w:val="left" w:pos="5220"/>
      </w:tabs>
      <w:rPr>
        <w:rFonts w:ascii="Myriad Pro" w:hAnsi="Myriad Pro"/>
        <w:b/>
        <w:caps/>
        <w:position w:val="-28"/>
      </w:rPr>
    </w:pPr>
    <w:r>
      <w:fldChar w:fldCharType="begin"/>
    </w:r>
    <w:r>
      <w:instrText xml:space="preserve"> REF Listruta1  \* MERGEFORMAT </w:instrText>
    </w:r>
    <w:r>
      <w:fldChar w:fldCharType="separate"/>
    </w:r>
    <w:r w:rsidR="000474FF" w:rsidRPr="000474FF">
      <w:rPr>
        <w:rFonts w:ascii="Myriad Pro" w:hAnsi="Myriad Pro"/>
        <w:b/>
        <w:caps/>
        <w:position w:val="-28"/>
      </w:rPr>
      <w:t>Kyrkorådet</w:t>
    </w:r>
    <w:r>
      <w:rPr>
        <w:rFonts w:ascii="Myriad Pro" w:hAnsi="Myriad Pro"/>
        <w:b/>
        <w:caps/>
        <w:position w:val="-28"/>
      </w:rPr>
      <w:fldChar w:fldCharType="end"/>
    </w:r>
  </w:p>
  <w:p w14:paraId="76D55F9D" w14:textId="77777777" w:rsidR="00854677" w:rsidRPr="00551362" w:rsidRDefault="00854677" w:rsidP="00FE015B">
    <w:pPr>
      <w:pStyle w:val="Sidhuvud"/>
      <w:tabs>
        <w:tab w:val="left" w:pos="5220"/>
      </w:tabs>
      <w:rPr>
        <w:rFonts w:ascii="Myriad Pro" w:hAnsi="Myriad Pro"/>
        <w:sz w:val="16"/>
        <w:szCs w:val="16"/>
      </w:rPr>
    </w:pPr>
    <w:r>
      <w:rPr>
        <w:rFonts w:ascii="Myriad Pro" w:hAnsi="Myriad Pro"/>
        <w:sz w:val="16"/>
        <w:szCs w:val="16"/>
      </w:rPr>
      <w:t>Huddinge pastorat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58C9" w14:textId="789DCC02" w:rsidR="00854677" w:rsidRPr="00B503AC" w:rsidRDefault="00854677" w:rsidP="00FD1B8A">
    <w:pPr>
      <w:pStyle w:val="Sidhuvud"/>
      <w:tabs>
        <w:tab w:val="clear" w:pos="4536"/>
        <w:tab w:val="right" w:pos="5529"/>
        <w:tab w:val="left" w:pos="5812"/>
      </w:tabs>
      <w:ind w:left="964"/>
      <w:rPr>
        <w:rFonts w:ascii="Myriad Pro" w:hAnsi="Myriad Pro"/>
        <w:sz w:val="20"/>
        <w:szCs w:val="20"/>
      </w:rPr>
    </w:pPr>
    <w:r>
      <w:rPr>
        <w:noProof/>
      </w:rPr>
      <w:drawing>
        <wp:anchor distT="0" distB="0" distL="114300" distR="114300" simplePos="0" relativeHeight="251658752" behindDoc="0" locked="0" layoutInCell="1" allowOverlap="1" wp14:anchorId="15A68BBF" wp14:editId="314BEAE4">
          <wp:simplePos x="0" y="0"/>
          <wp:positionH relativeFrom="page">
            <wp:posOffset>5544820</wp:posOffset>
          </wp:positionH>
          <wp:positionV relativeFrom="page">
            <wp:posOffset>398145</wp:posOffset>
          </wp:positionV>
          <wp:extent cx="1619885" cy="317500"/>
          <wp:effectExtent l="19050" t="0" r="0" b="0"/>
          <wp:wrapNone/>
          <wp:docPr id="1" name="Bild 24"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iHu_logo_SV"/>
                  <pic:cNvPicPr>
                    <a:picLocks noChangeAspect="1" noChangeArrowheads="1"/>
                  </pic:cNvPicPr>
                </pic:nvPicPr>
                <pic:blipFill>
                  <a:blip r:embed="rId1"/>
                  <a:srcRect/>
                  <a:stretch>
                    <a:fillRect/>
                  </a:stretch>
                </pic:blipFill>
                <pic:spPr bwMode="auto">
                  <a:xfrm>
                    <a:off x="0" y="0"/>
                    <a:ext cx="1619885" cy="317500"/>
                  </a:xfrm>
                  <a:prstGeom prst="rect">
                    <a:avLst/>
                  </a:prstGeom>
                  <a:noFill/>
                  <a:ln w="9525">
                    <a:noFill/>
                    <a:miter lim="800000"/>
                    <a:headEnd/>
                    <a:tailEnd/>
                  </a:ln>
                </pic:spPr>
              </pic:pic>
            </a:graphicData>
          </a:graphic>
        </wp:anchor>
      </w:drawing>
    </w:r>
    <w:r w:rsidRPr="00B503AC">
      <w:rPr>
        <w:rFonts w:ascii="Myriad Pro" w:hAnsi="Myriad Pro"/>
        <w:sz w:val="20"/>
        <w:szCs w:val="20"/>
      </w:rPr>
      <w:t>Sammanträdesprotokoll</w:t>
    </w:r>
    <w:r w:rsidRPr="00B503AC">
      <w:rPr>
        <w:rFonts w:ascii="Myriad Pro" w:hAnsi="Myriad Pro"/>
        <w:sz w:val="20"/>
        <w:szCs w:val="20"/>
      </w:rPr>
      <w:tab/>
    </w:r>
    <w:r w:rsidR="004813A2">
      <w:fldChar w:fldCharType="begin"/>
    </w:r>
    <w:r w:rsidR="004813A2">
      <w:instrText xml:space="preserve"> REF  Text13  \* MERGEFORMAT </w:instrText>
    </w:r>
    <w:r w:rsidR="004813A2">
      <w:fldChar w:fldCharType="separate"/>
    </w:r>
    <w:r w:rsidR="000474FF" w:rsidRPr="000474FF">
      <w:rPr>
        <w:rFonts w:ascii="Franklin Gothic Medium Cond" w:hAnsi="Franklin Gothic Medium Cond"/>
        <w:b/>
        <w:noProof/>
        <w:sz w:val="20"/>
        <w:szCs w:val="20"/>
      </w:rPr>
      <w:t>2023-04-11</w:t>
    </w:r>
    <w:r w:rsidR="004813A2">
      <w:rPr>
        <w:rFonts w:ascii="Franklin Gothic Medium Cond" w:hAnsi="Franklin Gothic Medium Cond"/>
        <w:b/>
        <w:noProof/>
        <w:sz w:val="20"/>
        <w:szCs w:val="20"/>
      </w:rPr>
      <w:fldChar w:fldCharType="end"/>
    </w:r>
  </w:p>
  <w:p w14:paraId="489111E7" w14:textId="1C0AB37B" w:rsidR="00854677" w:rsidRPr="00551362" w:rsidRDefault="004813A2" w:rsidP="00B503AC">
    <w:pPr>
      <w:pStyle w:val="Sidhuvud"/>
      <w:tabs>
        <w:tab w:val="clear" w:pos="4536"/>
        <w:tab w:val="left" w:pos="5220"/>
      </w:tabs>
      <w:ind w:left="964"/>
      <w:rPr>
        <w:rFonts w:ascii="Myriad Pro" w:hAnsi="Myriad Pro"/>
        <w:b/>
        <w:caps/>
        <w:spacing w:val="2"/>
        <w:position w:val="-28"/>
      </w:rPr>
    </w:pPr>
    <w:r>
      <w:fldChar w:fldCharType="begin"/>
    </w:r>
    <w:r>
      <w:instrText xml:space="preserve"> REF Listruta1  \* MERGEFORMAT </w:instrText>
    </w:r>
    <w:r>
      <w:fldChar w:fldCharType="separate"/>
    </w:r>
    <w:r w:rsidR="000474FF" w:rsidRPr="000474FF">
      <w:rPr>
        <w:rFonts w:ascii="Myriad Pro" w:hAnsi="Myriad Pro"/>
        <w:b/>
        <w:caps/>
        <w:position w:val="-28"/>
      </w:rPr>
      <w:t>Kyrkorådet</w:t>
    </w:r>
    <w:r>
      <w:rPr>
        <w:rFonts w:ascii="Myriad Pro" w:hAnsi="Myriad Pro"/>
        <w:b/>
        <w:caps/>
        <w:position w:val="-28"/>
      </w:rPr>
      <w:fldChar w:fldCharType="end"/>
    </w:r>
  </w:p>
  <w:p w14:paraId="0068A091" w14:textId="77777777" w:rsidR="00854677" w:rsidRPr="00551362" w:rsidRDefault="00854677" w:rsidP="00B503AC">
    <w:pPr>
      <w:pStyle w:val="Sidhuvud"/>
      <w:tabs>
        <w:tab w:val="clear" w:pos="4536"/>
        <w:tab w:val="left" w:pos="5220"/>
      </w:tabs>
      <w:ind w:left="964"/>
      <w:rPr>
        <w:rFonts w:ascii="Myriad Pro" w:hAnsi="Myriad Pro"/>
        <w:sz w:val="16"/>
        <w:szCs w:val="16"/>
      </w:rPr>
    </w:pPr>
    <w:r>
      <w:rPr>
        <w:rFonts w:ascii="Myriad Pro" w:hAnsi="Myriad Pro"/>
        <w:sz w:val="16"/>
        <w:szCs w:val="16"/>
      </w:rPr>
      <w:t>Huddinge pastorat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871"/>
    <w:multiLevelType w:val="hybridMultilevel"/>
    <w:tmpl w:val="128A9FD2"/>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 w15:restartNumberingAfterBreak="0">
    <w:nsid w:val="07EE59B7"/>
    <w:multiLevelType w:val="hybridMultilevel"/>
    <w:tmpl w:val="0BFC0AD0"/>
    <w:lvl w:ilvl="0" w:tplc="E8A6ADE8">
      <w:start w:val="82"/>
      <w:numFmt w:val="bullet"/>
      <w:lvlText w:val=""/>
      <w:lvlJc w:val="left"/>
      <w:pPr>
        <w:ind w:left="1324" w:hanging="360"/>
      </w:pPr>
      <w:rPr>
        <w:rFonts w:ascii="Symbol" w:eastAsia="Times New Roman" w:hAnsi="Symbol" w:cs="Times New Roman" w:hint="default"/>
      </w:rPr>
    </w:lvl>
    <w:lvl w:ilvl="1" w:tplc="041D0003">
      <w:start w:val="1"/>
      <w:numFmt w:val="bullet"/>
      <w:lvlText w:val="o"/>
      <w:lvlJc w:val="left"/>
      <w:pPr>
        <w:ind w:left="2044" w:hanging="360"/>
      </w:pPr>
      <w:rPr>
        <w:rFonts w:ascii="Courier New" w:hAnsi="Courier New" w:cs="Courier New" w:hint="default"/>
      </w:rPr>
    </w:lvl>
    <w:lvl w:ilvl="2" w:tplc="041D0005">
      <w:start w:val="1"/>
      <w:numFmt w:val="bullet"/>
      <w:lvlText w:val=""/>
      <w:lvlJc w:val="left"/>
      <w:pPr>
        <w:ind w:left="2764" w:hanging="360"/>
      </w:pPr>
      <w:rPr>
        <w:rFonts w:ascii="Wingdings" w:hAnsi="Wingdings" w:hint="default"/>
      </w:rPr>
    </w:lvl>
    <w:lvl w:ilvl="3" w:tplc="041D0001">
      <w:start w:val="1"/>
      <w:numFmt w:val="bullet"/>
      <w:lvlText w:val=""/>
      <w:lvlJc w:val="left"/>
      <w:pPr>
        <w:ind w:left="3484" w:hanging="360"/>
      </w:pPr>
      <w:rPr>
        <w:rFonts w:ascii="Symbol" w:hAnsi="Symbol" w:hint="default"/>
      </w:rPr>
    </w:lvl>
    <w:lvl w:ilvl="4" w:tplc="041D0003">
      <w:start w:val="1"/>
      <w:numFmt w:val="bullet"/>
      <w:lvlText w:val="o"/>
      <w:lvlJc w:val="left"/>
      <w:pPr>
        <w:ind w:left="4204" w:hanging="360"/>
      </w:pPr>
      <w:rPr>
        <w:rFonts w:ascii="Courier New" w:hAnsi="Courier New" w:cs="Courier New" w:hint="default"/>
      </w:rPr>
    </w:lvl>
    <w:lvl w:ilvl="5" w:tplc="041D0005">
      <w:start w:val="1"/>
      <w:numFmt w:val="bullet"/>
      <w:lvlText w:val=""/>
      <w:lvlJc w:val="left"/>
      <w:pPr>
        <w:ind w:left="4924" w:hanging="360"/>
      </w:pPr>
      <w:rPr>
        <w:rFonts w:ascii="Wingdings" w:hAnsi="Wingdings" w:hint="default"/>
      </w:rPr>
    </w:lvl>
    <w:lvl w:ilvl="6" w:tplc="041D0001">
      <w:start w:val="1"/>
      <w:numFmt w:val="bullet"/>
      <w:lvlText w:val=""/>
      <w:lvlJc w:val="left"/>
      <w:pPr>
        <w:ind w:left="5644" w:hanging="360"/>
      </w:pPr>
      <w:rPr>
        <w:rFonts w:ascii="Symbol" w:hAnsi="Symbol" w:hint="default"/>
      </w:rPr>
    </w:lvl>
    <w:lvl w:ilvl="7" w:tplc="041D0003">
      <w:start w:val="1"/>
      <w:numFmt w:val="bullet"/>
      <w:lvlText w:val="o"/>
      <w:lvlJc w:val="left"/>
      <w:pPr>
        <w:ind w:left="6364" w:hanging="360"/>
      </w:pPr>
      <w:rPr>
        <w:rFonts w:ascii="Courier New" w:hAnsi="Courier New" w:cs="Courier New" w:hint="default"/>
      </w:rPr>
    </w:lvl>
    <w:lvl w:ilvl="8" w:tplc="041D0005">
      <w:start w:val="1"/>
      <w:numFmt w:val="bullet"/>
      <w:lvlText w:val=""/>
      <w:lvlJc w:val="left"/>
      <w:pPr>
        <w:ind w:left="7084" w:hanging="360"/>
      </w:pPr>
      <w:rPr>
        <w:rFonts w:ascii="Wingdings" w:hAnsi="Wingdings" w:hint="default"/>
      </w:rPr>
    </w:lvl>
  </w:abstractNum>
  <w:abstractNum w:abstractNumId="2" w15:restartNumberingAfterBreak="0">
    <w:nsid w:val="0A186193"/>
    <w:multiLevelType w:val="hybridMultilevel"/>
    <w:tmpl w:val="3ED00D90"/>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3" w15:restartNumberingAfterBreak="0">
    <w:nsid w:val="0DDD0A55"/>
    <w:multiLevelType w:val="hybridMultilevel"/>
    <w:tmpl w:val="13FAA1C2"/>
    <w:lvl w:ilvl="0" w:tplc="B7EA0DA0">
      <w:start w:val="136"/>
      <w:numFmt w:val="bullet"/>
      <w:lvlText w:val=""/>
      <w:lvlJc w:val="left"/>
      <w:pPr>
        <w:ind w:left="1324" w:hanging="360"/>
      </w:pPr>
      <w:rPr>
        <w:rFonts w:ascii="Symbol" w:eastAsia="Times New Roman" w:hAnsi="Symbol" w:cs="Times New Roman" w:hint="default"/>
      </w:rPr>
    </w:lvl>
    <w:lvl w:ilvl="1" w:tplc="041D0003" w:tentative="1">
      <w:start w:val="1"/>
      <w:numFmt w:val="bullet"/>
      <w:lvlText w:val="o"/>
      <w:lvlJc w:val="left"/>
      <w:pPr>
        <w:ind w:left="2044" w:hanging="360"/>
      </w:pPr>
      <w:rPr>
        <w:rFonts w:ascii="Courier New" w:hAnsi="Courier New" w:cs="Courier New" w:hint="default"/>
      </w:rPr>
    </w:lvl>
    <w:lvl w:ilvl="2" w:tplc="041D0005" w:tentative="1">
      <w:start w:val="1"/>
      <w:numFmt w:val="bullet"/>
      <w:lvlText w:val=""/>
      <w:lvlJc w:val="left"/>
      <w:pPr>
        <w:ind w:left="2764" w:hanging="360"/>
      </w:pPr>
      <w:rPr>
        <w:rFonts w:ascii="Wingdings" w:hAnsi="Wingdings" w:hint="default"/>
      </w:rPr>
    </w:lvl>
    <w:lvl w:ilvl="3" w:tplc="041D0001" w:tentative="1">
      <w:start w:val="1"/>
      <w:numFmt w:val="bullet"/>
      <w:lvlText w:val=""/>
      <w:lvlJc w:val="left"/>
      <w:pPr>
        <w:ind w:left="3484" w:hanging="360"/>
      </w:pPr>
      <w:rPr>
        <w:rFonts w:ascii="Symbol" w:hAnsi="Symbol" w:hint="default"/>
      </w:rPr>
    </w:lvl>
    <w:lvl w:ilvl="4" w:tplc="041D0003" w:tentative="1">
      <w:start w:val="1"/>
      <w:numFmt w:val="bullet"/>
      <w:lvlText w:val="o"/>
      <w:lvlJc w:val="left"/>
      <w:pPr>
        <w:ind w:left="4204" w:hanging="360"/>
      </w:pPr>
      <w:rPr>
        <w:rFonts w:ascii="Courier New" w:hAnsi="Courier New" w:cs="Courier New" w:hint="default"/>
      </w:rPr>
    </w:lvl>
    <w:lvl w:ilvl="5" w:tplc="041D0005" w:tentative="1">
      <w:start w:val="1"/>
      <w:numFmt w:val="bullet"/>
      <w:lvlText w:val=""/>
      <w:lvlJc w:val="left"/>
      <w:pPr>
        <w:ind w:left="4924" w:hanging="360"/>
      </w:pPr>
      <w:rPr>
        <w:rFonts w:ascii="Wingdings" w:hAnsi="Wingdings" w:hint="default"/>
      </w:rPr>
    </w:lvl>
    <w:lvl w:ilvl="6" w:tplc="041D0001" w:tentative="1">
      <w:start w:val="1"/>
      <w:numFmt w:val="bullet"/>
      <w:lvlText w:val=""/>
      <w:lvlJc w:val="left"/>
      <w:pPr>
        <w:ind w:left="5644" w:hanging="360"/>
      </w:pPr>
      <w:rPr>
        <w:rFonts w:ascii="Symbol" w:hAnsi="Symbol" w:hint="default"/>
      </w:rPr>
    </w:lvl>
    <w:lvl w:ilvl="7" w:tplc="041D0003" w:tentative="1">
      <w:start w:val="1"/>
      <w:numFmt w:val="bullet"/>
      <w:lvlText w:val="o"/>
      <w:lvlJc w:val="left"/>
      <w:pPr>
        <w:ind w:left="6364" w:hanging="360"/>
      </w:pPr>
      <w:rPr>
        <w:rFonts w:ascii="Courier New" w:hAnsi="Courier New" w:cs="Courier New" w:hint="default"/>
      </w:rPr>
    </w:lvl>
    <w:lvl w:ilvl="8" w:tplc="041D0005" w:tentative="1">
      <w:start w:val="1"/>
      <w:numFmt w:val="bullet"/>
      <w:lvlText w:val=""/>
      <w:lvlJc w:val="left"/>
      <w:pPr>
        <w:ind w:left="7084" w:hanging="360"/>
      </w:pPr>
      <w:rPr>
        <w:rFonts w:ascii="Wingdings" w:hAnsi="Wingdings" w:hint="default"/>
      </w:rPr>
    </w:lvl>
  </w:abstractNum>
  <w:abstractNum w:abstractNumId="4" w15:restartNumberingAfterBreak="0">
    <w:nsid w:val="10775289"/>
    <w:multiLevelType w:val="hybridMultilevel"/>
    <w:tmpl w:val="BFCA2FD8"/>
    <w:lvl w:ilvl="0" w:tplc="FFFFFFFF">
      <w:start w:val="1"/>
      <w:numFmt w:val="bullet"/>
      <w:lvlText w:val=""/>
      <w:lvlJc w:val="left"/>
      <w:pPr>
        <w:ind w:left="1712" w:hanging="360"/>
      </w:pPr>
      <w:rPr>
        <w:rFonts w:ascii="Symbol" w:hAnsi="Symbol" w:hint="default"/>
      </w:rPr>
    </w:lvl>
    <w:lvl w:ilvl="1" w:tplc="041D0001">
      <w:start w:val="1"/>
      <w:numFmt w:val="bullet"/>
      <w:lvlText w:val=""/>
      <w:lvlJc w:val="left"/>
      <w:pPr>
        <w:ind w:left="1684" w:hanging="360"/>
      </w:pPr>
      <w:rPr>
        <w:rFonts w:ascii="Symbol" w:hAnsi="Symbol"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5" w15:restartNumberingAfterBreak="0">
    <w:nsid w:val="14B220DF"/>
    <w:multiLevelType w:val="hybridMultilevel"/>
    <w:tmpl w:val="7C78A03E"/>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6" w15:restartNumberingAfterBreak="0">
    <w:nsid w:val="15BA2E9C"/>
    <w:multiLevelType w:val="hybridMultilevel"/>
    <w:tmpl w:val="8FFAF9E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7" w15:restartNumberingAfterBreak="0">
    <w:nsid w:val="1F356DE6"/>
    <w:multiLevelType w:val="hybridMultilevel"/>
    <w:tmpl w:val="B8E010A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8" w15:restartNumberingAfterBreak="0">
    <w:nsid w:val="246614D5"/>
    <w:multiLevelType w:val="hybridMultilevel"/>
    <w:tmpl w:val="1E88CED0"/>
    <w:lvl w:ilvl="0" w:tplc="FFFFFFFF">
      <w:start w:val="1"/>
      <w:numFmt w:val="bullet"/>
      <w:lvlText w:val=""/>
      <w:lvlJc w:val="left"/>
      <w:pPr>
        <w:ind w:left="1712" w:hanging="360"/>
      </w:pPr>
      <w:rPr>
        <w:rFonts w:ascii="Symbol" w:hAnsi="Symbol" w:hint="default"/>
      </w:rPr>
    </w:lvl>
    <w:lvl w:ilvl="1" w:tplc="041D0001">
      <w:start w:val="1"/>
      <w:numFmt w:val="bullet"/>
      <w:lvlText w:val=""/>
      <w:lvlJc w:val="left"/>
      <w:pPr>
        <w:ind w:left="1684" w:hanging="360"/>
      </w:pPr>
      <w:rPr>
        <w:rFonts w:ascii="Symbol" w:hAnsi="Symbol"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9" w15:restartNumberingAfterBreak="0">
    <w:nsid w:val="28C3683F"/>
    <w:multiLevelType w:val="hybridMultilevel"/>
    <w:tmpl w:val="1A8E096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0" w15:restartNumberingAfterBreak="0">
    <w:nsid w:val="325116A8"/>
    <w:multiLevelType w:val="hybridMultilevel"/>
    <w:tmpl w:val="854C2E06"/>
    <w:lvl w:ilvl="0" w:tplc="041D0001">
      <w:start w:val="1"/>
      <w:numFmt w:val="bullet"/>
      <w:lvlText w:val=""/>
      <w:lvlJc w:val="left"/>
      <w:pPr>
        <w:ind w:left="1712" w:hanging="360"/>
      </w:pPr>
      <w:rPr>
        <w:rFonts w:ascii="Symbol" w:hAnsi="Symbol" w:hint="default"/>
      </w:rPr>
    </w:lvl>
    <w:lvl w:ilvl="1" w:tplc="041D0003">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3DA77F6B"/>
    <w:multiLevelType w:val="hybridMultilevel"/>
    <w:tmpl w:val="12BAC3C8"/>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2" w15:restartNumberingAfterBreak="0">
    <w:nsid w:val="46420A92"/>
    <w:multiLevelType w:val="hybridMultilevel"/>
    <w:tmpl w:val="6FD49AB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3" w15:restartNumberingAfterBreak="0">
    <w:nsid w:val="482C7595"/>
    <w:multiLevelType w:val="hybridMultilevel"/>
    <w:tmpl w:val="C8501A08"/>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4" w15:restartNumberingAfterBreak="0">
    <w:nsid w:val="4E623D73"/>
    <w:multiLevelType w:val="hybridMultilevel"/>
    <w:tmpl w:val="4316171E"/>
    <w:lvl w:ilvl="0" w:tplc="B7EA0DA0">
      <w:start w:val="136"/>
      <w:numFmt w:val="bullet"/>
      <w:lvlText w:val=""/>
      <w:lvlJc w:val="left"/>
      <w:pPr>
        <w:ind w:left="2288" w:hanging="360"/>
      </w:pPr>
      <w:rPr>
        <w:rFonts w:ascii="Symbol" w:eastAsia="Times New Roman" w:hAnsi="Symbol" w:cs="Times New Roman"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5" w15:restartNumberingAfterBreak="0">
    <w:nsid w:val="4EAB4150"/>
    <w:multiLevelType w:val="hybridMultilevel"/>
    <w:tmpl w:val="945E799E"/>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6" w15:restartNumberingAfterBreak="0">
    <w:nsid w:val="53372425"/>
    <w:multiLevelType w:val="hybridMultilevel"/>
    <w:tmpl w:val="9DD0C066"/>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17" w15:restartNumberingAfterBreak="0">
    <w:nsid w:val="5EBA4BA2"/>
    <w:multiLevelType w:val="hybridMultilevel"/>
    <w:tmpl w:val="90BE5ECA"/>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18" w15:restartNumberingAfterBreak="0">
    <w:nsid w:val="60BF3CE0"/>
    <w:multiLevelType w:val="hybridMultilevel"/>
    <w:tmpl w:val="2B304D90"/>
    <w:lvl w:ilvl="0" w:tplc="041D0001">
      <w:start w:val="1"/>
      <w:numFmt w:val="bullet"/>
      <w:lvlText w:val=""/>
      <w:lvlJc w:val="left"/>
      <w:pPr>
        <w:ind w:left="1713" w:hanging="360"/>
      </w:pPr>
      <w:rPr>
        <w:rFonts w:ascii="Symbol" w:hAnsi="Symbol" w:hint="default"/>
      </w:rPr>
    </w:lvl>
    <w:lvl w:ilvl="1" w:tplc="041D0003">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19" w15:restartNumberingAfterBreak="0">
    <w:nsid w:val="62E41C79"/>
    <w:multiLevelType w:val="hybridMultilevel"/>
    <w:tmpl w:val="10A039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0" w15:restartNumberingAfterBreak="0">
    <w:nsid w:val="71064339"/>
    <w:multiLevelType w:val="hybridMultilevel"/>
    <w:tmpl w:val="2AFEB072"/>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1" w15:restartNumberingAfterBreak="0">
    <w:nsid w:val="73706048"/>
    <w:multiLevelType w:val="hybridMultilevel"/>
    <w:tmpl w:val="D02CDCBE"/>
    <w:lvl w:ilvl="0" w:tplc="E81AC5EE">
      <w:numFmt w:val="bullet"/>
      <w:lvlText w:val="•"/>
      <w:lvlJc w:val="left"/>
      <w:pPr>
        <w:ind w:left="1324" w:hanging="360"/>
      </w:pPr>
      <w:rPr>
        <w:rFonts w:ascii="Times New Roman" w:eastAsia="Times New Roman" w:hAnsi="Times New Roman" w:cs="Times New Roman" w:hint="default"/>
      </w:rPr>
    </w:lvl>
    <w:lvl w:ilvl="1" w:tplc="041D0003" w:tentative="1">
      <w:start w:val="1"/>
      <w:numFmt w:val="bullet"/>
      <w:lvlText w:val="o"/>
      <w:lvlJc w:val="left"/>
      <w:pPr>
        <w:ind w:left="2044" w:hanging="360"/>
      </w:pPr>
      <w:rPr>
        <w:rFonts w:ascii="Courier New" w:hAnsi="Courier New" w:cs="Courier New" w:hint="default"/>
      </w:rPr>
    </w:lvl>
    <w:lvl w:ilvl="2" w:tplc="041D0005" w:tentative="1">
      <w:start w:val="1"/>
      <w:numFmt w:val="bullet"/>
      <w:lvlText w:val=""/>
      <w:lvlJc w:val="left"/>
      <w:pPr>
        <w:ind w:left="2764" w:hanging="360"/>
      </w:pPr>
      <w:rPr>
        <w:rFonts w:ascii="Wingdings" w:hAnsi="Wingdings" w:hint="default"/>
      </w:rPr>
    </w:lvl>
    <w:lvl w:ilvl="3" w:tplc="041D0001" w:tentative="1">
      <w:start w:val="1"/>
      <w:numFmt w:val="bullet"/>
      <w:lvlText w:val=""/>
      <w:lvlJc w:val="left"/>
      <w:pPr>
        <w:ind w:left="3484" w:hanging="360"/>
      </w:pPr>
      <w:rPr>
        <w:rFonts w:ascii="Symbol" w:hAnsi="Symbol" w:hint="default"/>
      </w:rPr>
    </w:lvl>
    <w:lvl w:ilvl="4" w:tplc="041D0003" w:tentative="1">
      <w:start w:val="1"/>
      <w:numFmt w:val="bullet"/>
      <w:lvlText w:val="o"/>
      <w:lvlJc w:val="left"/>
      <w:pPr>
        <w:ind w:left="4204" w:hanging="360"/>
      </w:pPr>
      <w:rPr>
        <w:rFonts w:ascii="Courier New" w:hAnsi="Courier New" w:cs="Courier New" w:hint="default"/>
      </w:rPr>
    </w:lvl>
    <w:lvl w:ilvl="5" w:tplc="041D0005" w:tentative="1">
      <w:start w:val="1"/>
      <w:numFmt w:val="bullet"/>
      <w:lvlText w:val=""/>
      <w:lvlJc w:val="left"/>
      <w:pPr>
        <w:ind w:left="4924" w:hanging="360"/>
      </w:pPr>
      <w:rPr>
        <w:rFonts w:ascii="Wingdings" w:hAnsi="Wingdings" w:hint="default"/>
      </w:rPr>
    </w:lvl>
    <w:lvl w:ilvl="6" w:tplc="041D0001" w:tentative="1">
      <w:start w:val="1"/>
      <w:numFmt w:val="bullet"/>
      <w:lvlText w:val=""/>
      <w:lvlJc w:val="left"/>
      <w:pPr>
        <w:ind w:left="5644" w:hanging="360"/>
      </w:pPr>
      <w:rPr>
        <w:rFonts w:ascii="Symbol" w:hAnsi="Symbol" w:hint="default"/>
      </w:rPr>
    </w:lvl>
    <w:lvl w:ilvl="7" w:tplc="041D0003" w:tentative="1">
      <w:start w:val="1"/>
      <w:numFmt w:val="bullet"/>
      <w:lvlText w:val="o"/>
      <w:lvlJc w:val="left"/>
      <w:pPr>
        <w:ind w:left="6364" w:hanging="360"/>
      </w:pPr>
      <w:rPr>
        <w:rFonts w:ascii="Courier New" w:hAnsi="Courier New" w:cs="Courier New" w:hint="default"/>
      </w:rPr>
    </w:lvl>
    <w:lvl w:ilvl="8" w:tplc="041D0005" w:tentative="1">
      <w:start w:val="1"/>
      <w:numFmt w:val="bullet"/>
      <w:lvlText w:val=""/>
      <w:lvlJc w:val="left"/>
      <w:pPr>
        <w:ind w:left="7084" w:hanging="360"/>
      </w:pPr>
      <w:rPr>
        <w:rFonts w:ascii="Wingdings" w:hAnsi="Wingdings" w:hint="default"/>
      </w:rPr>
    </w:lvl>
  </w:abstractNum>
  <w:abstractNum w:abstractNumId="22" w15:restartNumberingAfterBreak="0">
    <w:nsid w:val="788C52E3"/>
    <w:multiLevelType w:val="hybridMultilevel"/>
    <w:tmpl w:val="D1344652"/>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num w:numId="1" w16cid:durableId="537007747">
    <w:abstractNumId w:val="13"/>
  </w:num>
  <w:num w:numId="2" w16cid:durableId="2084059090">
    <w:abstractNumId w:val="10"/>
  </w:num>
  <w:num w:numId="3" w16cid:durableId="1096708154">
    <w:abstractNumId w:val="17"/>
  </w:num>
  <w:num w:numId="4" w16cid:durableId="1539900874">
    <w:abstractNumId w:val="7"/>
  </w:num>
  <w:num w:numId="5" w16cid:durableId="1695421048">
    <w:abstractNumId w:val="1"/>
  </w:num>
  <w:num w:numId="6" w16cid:durableId="1670524288">
    <w:abstractNumId w:val="15"/>
  </w:num>
  <w:num w:numId="7" w16cid:durableId="1636569325">
    <w:abstractNumId w:val="9"/>
  </w:num>
  <w:num w:numId="8" w16cid:durableId="1420129090">
    <w:abstractNumId w:val="11"/>
  </w:num>
  <w:num w:numId="9" w16cid:durableId="1796674241">
    <w:abstractNumId w:val="1"/>
  </w:num>
  <w:num w:numId="10" w16cid:durableId="712273460">
    <w:abstractNumId w:val="22"/>
  </w:num>
  <w:num w:numId="11" w16cid:durableId="14312421">
    <w:abstractNumId w:val="7"/>
  </w:num>
  <w:num w:numId="12" w16cid:durableId="1873762170">
    <w:abstractNumId w:val="2"/>
  </w:num>
  <w:num w:numId="13" w16cid:durableId="2095514575">
    <w:abstractNumId w:val="2"/>
  </w:num>
  <w:num w:numId="14" w16cid:durableId="2588358">
    <w:abstractNumId w:val="22"/>
  </w:num>
  <w:num w:numId="15" w16cid:durableId="1332829818">
    <w:abstractNumId w:val="12"/>
  </w:num>
  <w:num w:numId="16" w16cid:durableId="409618777">
    <w:abstractNumId w:val="18"/>
  </w:num>
  <w:num w:numId="17" w16cid:durableId="949118579">
    <w:abstractNumId w:val="3"/>
  </w:num>
  <w:num w:numId="18" w16cid:durableId="1667434173">
    <w:abstractNumId w:val="14"/>
  </w:num>
  <w:num w:numId="19" w16cid:durableId="924924362">
    <w:abstractNumId w:val="0"/>
  </w:num>
  <w:num w:numId="20" w16cid:durableId="1093092988">
    <w:abstractNumId w:val="19"/>
  </w:num>
  <w:num w:numId="21" w16cid:durableId="1381786780">
    <w:abstractNumId w:val="8"/>
  </w:num>
  <w:num w:numId="22" w16cid:durableId="295793240">
    <w:abstractNumId w:val="4"/>
  </w:num>
  <w:num w:numId="23" w16cid:durableId="1864051778">
    <w:abstractNumId w:val="6"/>
  </w:num>
  <w:num w:numId="24" w16cid:durableId="1991206151">
    <w:abstractNumId w:val="17"/>
  </w:num>
  <w:num w:numId="25" w16cid:durableId="1383140957">
    <w:abstractNumId w:val="16"/>
  </w:num>
  <w:num w:numId="26" w16cid:durableId="1478842246">
    <w:abstractNumId w:val="21"/>
  </w:num>
  <w:num w:numId="27" w16cid:durableId="781846007">
    <w:abstractNumId w:val="5"/>
  </w:num>
  <w:num w:numId="28" w16cid:durableId="80092221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43"/>
    <w:rsid w:val="00001731"/>
    <w:rsid w:val="00001BAC"/>
    <w:rsid w:val="00002080"/>
    <w:rsid w:val="000039DB"/>
    <w:rsid w:val="00004387"/>
    <w:rsid w:val="000061AE"/>
    <w:rsid w:val="00006903"/>
    <w:rsid w:val="00011250"/>
    <w:rsid w:val="00012271"/>
    <w:rsid w:val="0001464B"/>
    <w:rsid w:val="00014B75"/>
    <w:rsid w:val="00015729"/>
    <w:rsid w:val="00016067"/>
    <w:rsid w:val="0001654F"/>
    <w:rsid w:val="00017003"/>
    <w:rsid w:val="000201CB"/>
    <w:rsid w:val="00020945"/>
    <w:rsid w:val="00020DA1"/>
    <w:rsid w:val="000224B2"/>
    <w:rsid w:val="00022D8A"/>
    <w:rsid w:val="000245AD"/>
    <w:rsid w:val="00024C21"/>
    <w:rsid w:val="000257FB"/>
    <w:rsid w:val="00031271"/>
    <w:rsid w:val="00032DB8"/>
    <w:rsid w:val="00034331"/>
    <w:rsid w:val="00035E71"/>
    <w:rsid w:val="00036710"/>
    <w:rsid w:val="00041D7E"/>
    <w:rsid w:val="00042A77"/>
    <w:rsid w:val="00042E84"/>
    <w:rsid w:val="000430AC"/>
    <w:rsid w:val="0004348C"/>
    <w:rsid w:val="000436C5"/>
    <w:rsid w:val="00043AA2"/>
    <w:rsid w:val="00043C88"/>
    <w:rsid w:val="00044FA2"/>
    <w:rsid w:val="00045BCF"/>
    <w:rsid w:val="00046EDE"/>
    <w:rsid w:val="00046FD9"/>
    <w:rsid w:val="000474FF"/>
    <w:rsid w:val="00050246"/>
    <w:rsid w:val="0005043A"/>
    <w:rsid w:val="00051546"/>
    <w:rsid w:val="00051895"/>
    <w:rsid w:val="00052618"/>
    <w:rsid w:val="00052BA9"/>
    <w:rsid w:val="00054494"/>
    <w:rsid w:val="000545AF"/>
    <w:rsid w:val="0005514A"/>
    <w:rsid w:val="000554FB"/>
    <w:rsid w:val="000569BF"/>
    <w:rsid w:val="00057D81"/>
    <w:rsid w:val="00061873"/>
    <w:rsid w:val="000621F0"/>
    <w:rsid w:val="000623A6"/>
    <w:rsid w:val="00064184"/>
    <w:rsid w:val="000645E4"/>
    <w:rsid w:val="000646B1"/>
    <w:rsid w:val="00066BCD"/>
    <w:rsid w:val="00066C6E"/>
    <w:rsid w:val="000673A1"/>
    <w:rsid w:val="00067BA5"/>
    <w:rsid w:val="00070517"/>
    <w:rsid w:val="00070D6A"/>
    <w:rsid w:val="00071C0D"/>
    <w:rsid w:val="00072BF9"/>
    <w:rsid w:val="00073E1B"/>
    <w:rsid w:val="00073ED7"/>
    <w:rsid w:val="00074983"/>
    <w:rsid w:val="000751BC"/>
    <w:rsid w:val="00075835"/>
    <w:rsid w:val="00076E41"/>
    <w:rsid w:val="00077B38"/>
    <w:rsid w:val="00080DBB"/>
    <w:rsid w:val="00081BD9"/>
    <w:rsid w:val="000820E4"/>
    <w:rsid w:val="000827C5"/>
    <w:rsid w:val="000830A3"/>
    <w:rsid w:val="00083445"/>
    <w:rsid w:val="00085855"/>
    <w:rsid w:val="00086B67"/>
    <w:rsid w:val="00091276"/>
    <w:rsid w:val="00092249"/>
    <w:rsid w:val="000922B1"/>
    <w:rsid w:val="000925F7"/>
    <w:rsid w:val="000936DC"/>
    <w:rsid w:val="000953D6"/>
    <w:rsid w:val="000973D9"/>
    <w:rsid w:val="000A0586"/>
    <w:rsid w:val="000A0853"/>
    <w:rsid w:val="000A1B5E"/>
    <w:rsid w:val="000A1B81"/>
    <w:rsid w:val="000A39EA"/>
    <w:rsid w:val="000A477E"/>
    <w:rsid w:val="000A5CCA"/>
    <w:rsid w:val="000A6EF8"/>
    <w:rsid w:val="000B3485"/>
    <w:rsid w:val="000B4A0C"/>
    <w:rsid w:val="000B5C21"/>
    <w:rsid w:val="000B61AC"/>
    <w:rsid w:val="000C0575"/>
    <w:rsid w:val="000C0D1D"/>
    <w:rsid w:val="000C3F04"/>
    <w:rsid w:val="000C4C24"/>
    <w:rsid w:val="000C54CC"/>
    <w:rsid w:val="000C5F01"/>
    <w:rsid w:val="000C6D3B"/>
    <w:rsid w:val="000D047F"/>
    <w:rsid w:val="000D0ED5"/>
    <w:rsid w:val="000D1A2C"/>
    <w:rsid w:val="000D1ABA"/>
    <w:rsid w:val="000D1C25"/>
    <w:rsid w:val="000D1F95"/>
    <w:rsid w:val="000D23D7"/>
    <w:rsid w:val="000D26D5"/>
    <w:rsid w:val="000D2DDF"/>
    <w:rsid w:val="000D372B"/>
    <w:rsid w:val="000D445C"/>
    <w:rsid w:val="000D5948"/>
    <w:rsid w:val="000D64EA"/>
    <w:rsid w:val="000D7538"/>
    <w:rsid w:val="000D77C6"/>
    <w:rsid w:val="000E0636"/>
    <w:rsid w:val="000E1AAD"/>
    <w:rsid w:val="000E1C43"/>
    <w:rsid w:val="000E1FC2"/>
    <w:rsid w:val="000E2E72"/>
    <w:rsid w:val="000E35A0"/>
    <w:rsid w:val="000E36BF"/>
    <w:rsid w:val="000E66AD"/>
    <w:rsid w:val="000F07A8"/>
    <w:rsid w:val="000F0868"/>
    <w:rsid w:val="000F321E"/>
    <w:rsid w:val="000F4606"/>
    <w:rsid w:val="000F6145"/>
    <w:rsid w:val="000F6245"/>
    <w:rsid w:val="00100558"/>
    <w:rsid w:val="00100E2C"/>
    <w:rsid w:val="00102B49"/>
    <w:rsid w:val="00102CBE"/>
    <w:rsid w:val="00102E78"/>
    <w:rsid w:val="0010361A"/>
    <w:rsid w:val="001044DF"/>
    <w:rsid w:val="00105FB9"/>
    <w:rsid w:val="001066F3"/>
    <w:rsid w:val="00107390"/>
    <w:rsid w:val="00107EA7"/>
    <w:rsid w:val="001109D7"/>
    <w:rsid w:val="00110FCE"/>
    <w:rsid w:val="001119B2"/>
    <w:rsid w:val="00112044"/>
    <w:rsid w:val="00112258"/>
    <w:rsid w:val="00112A65"/>
    <w:rsid w:val="00112E19"/>
    <w:rsid w:val="00114628"/>
    <w:rsid w:val="00114B74"/>
    <w:rsid w:val="0011534E"/>
    <w:rsid w:val="0011566C"/>
    <w:rsid w:val="0011637E"/>
    <w:rsid w:val="00117066"/>
    <w:rsid w:val="00117B86"/>
    <w:rsid w:val="001206BE"/>
    <w:rsid w:val="00123396"/>
    <w:rsid w:val="001247ED"/>
    <w:rsid w:val="00126503"/>
    <w:rsid w:val="00127C8E"/>
    <w:rsid w:val="001310E2"/>
    <w:rsid w:val="001316BC"/>
    <w:rsid w:val="001322C6"/>
    <w:rsid w:val="0013305B"/>
    <w:rsid w:val="00133ED8"/>
    <w:rsid w:val="001409C3"/>
    <w:rsid w:val="0014202B"/>
    <w:rsid w:val="0014374A"/>
    <w:rsid w:val="00143B7B"/>
    <w:rsid w:val="00145208"/>
    <w:rsid w:val="0014597E"/>
    <w:rsid w:val="00147AC5"/>
    <w:rsid w:val="00150E91"/>
    <w:rsid w:val="00153206"/>
    <w:rsid w:val="0015345D"/>
    <w:rsid w:val="0015414E"/>
    <w:rsid w:val="0015437B"/>
    <w:rsid w:val="00156A46"/>
    <w:rsid w:val="00156AF8"/>
    <w:rsid w:val="00157971"/>
    <w:rsid w:val="001615F7"/>
    <w:rsid w:val="0016189F"/>
    <w:rsid w:val="00163341"/>
    <w:rsid w:val="00163344"/>
    <w:rsid w:val="00163CF1"/>
    <w:rsid w:val="001663E1"/>
    <w:rsid w:val="0016680F"/>
    <w:rsid w:val="001674D8"/>
    <w:rsid w:val="00167543"/>
    <w:rsid w:val="001710E0"/>
    <w:rsid w:val="00172041"/>
    <w:rsid w:val="00173F97"/>
    <w:rsid w:val="00174686"/>
    <w:rsid w:val="001769C5"/>
    <w:rsid w:val="00176DFB"/>
    <w:rsid w:val="001776A7"/>
    <w:rsid w:val="00177AF9"/>
    <w:rsid w:val="00180E77"/>
    <w:rsid w:val="001822BE"/>
    <w:rsid w:val="0018397F"/>
    <w:rsid w:val="00184027"/>
    <w:rsid w:val="0018567D"/>
    <w:rsid w:val="00185991"/>
    <w:rsid w:val="001876F1"/>
    <w:rsid w:val="00190B2B"/>
    <w:rsid w:val="00191B8A"/>
    <w:rsid w:val="00192319"/>
    <w:rsid w:val="00192A9D"/>
    <w:rsid w:val="001934EF"/>
    <w:rsid w:val="00194100"/>
    <w:rsid w:val="0019478A"/>
    <w:rsid w:val="00195D48"/>
    <w:rsid w:val="00196E93"/>
    <w:rsid w:val="00197F11"/>
    <w:rsid w:val="001A0801"/>
    <w:rsid w:val="001A0B7B"/>
    <w:rsid w:val="001A10D7"/>
    <w:rsid w:val="001A1942"/>
    <w:rsid w:val="001A19F0"/>
    <w:rsid w:val="001A39F4"/>
    <w:rsid w:val="001A4A2A"/>
    <w:rsid w:val="001A7E55"/>
    <w:rsid w:val="001B4891"/>
    <w:rsid w:val="001B5D73"/>
    <w:rsid w:val="001B61CC"/>
    <w:rsid w:val="001B7787"/>
    <w:rsid w:val="001B793C"/>
    <w:rsid w:val="001C01A3"/>
    <w:rsid w:val="001C0DEF"/>
    <w:rsid w:val="001C109A"/>
    <w:rsid w:val="001C1CB0"/>
    <w:rsid w:val="001C1E01"/>
    <w:rsid w:val="001C1E54"/>
    <w:rsid w:val="001C1E61"/>
    <w:rsid w:val="001C4876"/>
    <w:rsid w:val="001C4A1E"/>
    <w:rsid w:val="001C5CBE"/>
    <w:rsid w:val="001C6B28"/>
    <w:rsid w:val="001C6C2E"/>
    <w:rsid w:val="001C71B6"/>
    <w:rsid w:val="001D03CA"/>
    <w:rsid w:val="001D0C0F"/>
    <w:rsid w:val="001D1034"/>
    <w:rsid w:val="001D2C1F"/>
    <w:rsid w:val="001D3338"/>
    <w:rsid w:val="001D48E5"/>
    <w:rsid w:val="001D53EA"/>
    <w:rsid w:val="001D5B61"/>
    <w:rsid w:val="001D6250"/>
    <w:rsid w:val="001D7BA7"/>
    <w:rsid w:val="001E0FBC"/>
    <w:rsid w:val="001E2CA0"/>
    <w:rsid w:val="001E310E"/>
    <w:rsid w:val="001E3132"/>
    <w:rsid w:val="001E475B"/>
    <w:rsid w:val="001E4D58"/>
    <w:rsid w:val="001E5030"/>
    <w:rsid w:val="001E6F6F"/>
    <w:rsid w:val="001E773A"/>
    <w:rsid w:val="001F1232"/>
    <w:rsid w:val="001F1BE9"/>
    <w:rsid w:val="001F2A5D"/>
    <w:rsid w:val="001F2C6C"/>
    <w:rsid w:val="001F45D5"/>
    <w:rsid w:val="001F4CCD"/>
    <w:rsid w:val="001F5FB2"/>
    <w:rsid w:val="001F6B56"/>
    <w:rsid w:val="001F7A60"/>
    <w:rsid w:val="00201F4A"/>
    <w:rsid w:val="00202A19"/>
    <w:rsid w:val="00202C97"/>
    <w:rsid w:val="00203685"/>
    <w:rsid w:val="00203C27"/>
    <w:rsid w:val="0020640D"/>
    <w:rsid w:val="00207FB5"/>
    <w:rsid w:val="002115C3"/>
    <w:rsid w:val="002122D7"/>
    <w:rsid w:val="00213B89"/>
    <w:rsid w:val="00213DA7"/>
    <w:rsid w:val="00214004"/>
    <w:rsid w:val="00214BF2"/>
    <w:rsid w:val="002152B9"/>
    <w:rsid w:val="00220368"/>
    <w:rsid w:val="00220A65"/>
    <w:rsid w:val="00221242"/>
    <w:rsid w:val="00221CAC"/>
    <w:rsid w:val="0022202E"/>
    <w:rsid w:val="00222299"/>
    <w:rsid w:val="00222E81"/>
    <w:rsid w:val="0022323B"/>
    <w:rsid w:val="00223740"/>
    <w:rsid w:val="00223926"/>
    <w:rsid w:val="00225887"/>
    <w:rsid w:val="00225ACD"/>
    <w:rsid w:val="00227185"/>
    <w:rsid w:val="0023113D"/>
    <w:rsid w:val="00231DF2"/>
    <w:rsid w:val="00233254"/>
    <w:rsid w:val="00234E6B"/>
    <w:rsid w:val="00235A8B"/>
    <w:rsid w:val="00236937"/>
    <w:rsid w:val="00236D2A"/>
    <w:rsid w:val="0023738C"/>
    <w:rsid w:val="002407A2"/>
    <w:rsid w:val="0024176E"/>
    <w:rsid w:val="002426DF"/>
    <w:rsid w:val="00242BDD"/>
    <w:rsid w:val="00242F6D"/>
    <w:rsid w:val="00244174"/>
    <w:rsid w:val="00245144"/>
    <w:rsid w:val="00245330"/>
    <w:rsid w:val="00245BB7"/>
    <w:rsid w:val="002511CA"/>
    <w:rsid w:val="0025195C"/>
    <w:rsid w:val="00251C6A"/>
    <w:rsid w:val="00251F8D"/>
    <w:rsid w:val="002528B1"/>
    <w:rsid w:val="00254374"/>
    <w:rsid w:val="00255112"/>
    <w:rsid w:val="002561F8"/>
    <w:rsid w:val="0025698B"/>
    <w:rsid w:val="00256C08"/>
    <w:rsid w:val="00256E5C"/>
    <w:rsid w:val="00260AA9"/>
    <w:rsid w:val="00260BA6"/>
    <w:rsid w:val="00260DA5"/>
    <w:rsid w:val="00260EE5"/>
    <w:rsid w:val="002610D1"/>
    <w:rsid w:val="00263E42"/>
    <w:rsid w:val="00263F60"/>
    <w:rsid w:val="002641A5"/>
    <w:rsid w:val="0026481F"/>
    <w:rsid w:val="00265FC6"/>
    <w:rsid w:val="0026619D"/>
    <w:rsid w:val="0026696C"/>
    <w:rsid w:val="00267951"/>
    <w:rsid w:val="00267FE2"/>
    <w:rsid w:val="0027055C"/>
    <w:rsid w:val="00271193"/>
    <w:rsid w:val="00272B04"/>
    <w:rsid w:val="00274321"/>
    <w:rsid w:val="002746E3"/>
    <w:rsid w:val="0027662B"/>
    <w:rsid w:val="0027717E"/>
    <w:rsid w:val="00280CD4"/>
    <w:rsid w:val="00281049"/>
    <w:rsid w:val="00282EAE"/>
    <w:rsid w:val="0028389E"/>
    <w:rsid w:val="00286481"/>
    <w:rsid w:val="00286D12"/>
    <w:rsid w:val="0029161D"/>
    <w:rsid w:val="00292229"/>
    <w:rsid w:val="00293EE6"/>
    <w:rsid w:val="00294012"/>
    <w:rsid w:val="00294710"/>
    <w:rsid w:val="00294BE5"/>
    <w:rsid w:val="002950F2"/>
    <w:rsid w:val="00297375"/>
    <w:rsid w:val="002A164D"/>
    <w:rsid w:val="002A1BEA"/>
    <w:rsid w:val="002A2729"/>
    <w:rsid w:val="002A5CAC"/>
    <w:rsid w:val="002A65CB"/>
    <w:rsid w:val="002A7433"/>
    <w:rsid w:val="002B0EA1"/>
    <w:rsid w:val="002B3708"/>
    <w:rsid w:val="002B5572"/>
    <w:rsid w:val="002B591D"/>
    <w:rsid w:val="002C016F"/>
    <w:rsid w:val="002C0730"/>
    <w:rsid w:val="002C0C32"/>
    <w:rsid w:val="002C1AB4"/>
    <w:rsid w:val="002C3E70"/>
    <w:rsid w:val="002C46A8"/>
    <w:rsid w:val="002C4A7E"/>
    <w:rsid w:val="002C5580"/>
    <w:rsid w:val="002C5A4E"/>
    <w:rsid w:val="002C7FE5"/>
    <w:rsid w:val="002D0481"/>
    <w:rsid w:val="002D0553"/>
    <w:rsid w:val="002D0626"/>
    <w:rsid w:val="002D076C"/>
    <w:rsid w:val="002D1320"/>
    <w:rsid w:val="002D3F95"/>
    <w:rsid w:val="002D4C7F"/>
    <w:rsid w:val="002D5ADA"/>
    <w:rsid w:val="002D67A4"/>
    <w:rsid w:val="002D6B11"/>
    <w:rsid w:val="002D736D"/>
    <w:rsid w:val="002D765B"/>
    <w:rsid w:val="002E22EA"/>
    <w:rsid w:val="002E28BC"/>
    <w:rsid w:val="002F0142"/>
    <w:rsid w:val="002F13E3"/>
    <w:rsid w:val="002F3230"/>
    <w:rsid w:val="002F3D9C"/>
    <w:rsid w:val="002F4318"/>
    <w:rsid w:val="002F668B"/>
    <w:rsid w:val="002F66B1"/>
    <w:rsid w:val="002F6863"/>
    <w:rsid w:val="002F7A8C"/>
    <w:rsid w:val="00300383"/>
    <w:rsid w:val="003005E1"/>
    <w:rsid w:val="00300EF4"/>
    <w:rsid w:val="00307642"/>
    <w:rsid w:val="00310D7F"/>
    <w:rsid w:val="00310F29"/>
    <w:rsid w:val="003135B4"/>
    <w:rsid w:val="00314E59"/>
    <w:rsid w:val="003154B9"/>
    <w:rsid w:val="0031582C"/>
    <w:rsid w:val="00316810"/>
    <w:rsid w:val="00316B6C"/>
    <w:rsid w:val="00316CAF"/>
    <w:rsid w:val="00320257"/>
    <w:rsid w:val="00320AF9"/>
    <w:rsid w:val="00321BF5"/>
    <w:rsid w:val="003221ED"/>
    <w:rsid w:val="003234C8"/>
    <w:rsid w:val="00323B43"/>
    <w:rsid w:val="00325430"/>
    <w:rsid w:val="003259EE"/>
    <w:rsid w:val="00327146"/>
    <w:rsid w:val="003313D7"/>
    <w:rsid w:val="00331512"/>
    <w:rsid w:val="00331C59"/>
    <w:rsid w:val="003328DC"/>
    <w:rsid w:val="00333FD6"/>
    <w:rsid w:val="0034065A"/>
    <w:rsid w:val="0034087A"/>
    <w:rsid w:val="003415A2"/>
    <w:rsid w:val="0034174D"/>
    <w:rsid w:val="00341FE9"/>
    <w:rsid w:val="00344CAF"/>
    <w:rsid w:val="00345733"/>
    <w:rsid w:val="0035064C"/>
    <w:rsid w:val="00351215"/>
    <w:rsid w:val="003523E1"/>
    <w:rsid w:val="0035252D"/>
    <w:rsid w:val="00354836"/>
    <w:rsid w:val="00354CFD"/>
    <w:rsid w:val="003554D3"/>
    <w:rsid w:val="00355D91"/>
    <w:rsid w:val="00356AE7"/>
    <w:rsid w:val="00356D76"/>
    <w:rsid w:val="003607B2"/>
    <w:rsid w:val="0036087C"/>
    <w:rsid w:val="00360BA8"/>
    <w:rsid w:val="00361CD0"/>
    <w:rsid w:val="00362E10"/>
    <w:rsid w:val="00363A2E"/>
    <w:rsid w:val="00363A4A"/>
    <w:rsid w:val="00364FC6"/>
    <w:rsid w:val="00365038"/>
    <w:rsid w:val="003655E1"/>
    <w:rsid w:val="00365BB3"/>
    <w:rsid w:val="0036638F"/>
    <w:rsid w:val="00372C18"/>
    <w:rsid w:val="00374678"/>
    <w:rsid w:val="00374D80"/>
    <w:rsid w:val="00374DBF"/>
    <w:rsid w:val="00374E2D"/>
    <w:rsid w:val="003802D0"/>
    <w:rsid w:val="00380ECB"/>
    <w:rsid w:val="003816ED"/>
    <w:rsid w:val="00381CE8"/>
    <w:rsid w:val="00381E17"/>
    <w:rsid w:val="00382265"/>
    <w:rsid w:val="00383502"/>
    <w:rsid w:val="00383A39"/>
    <w:rsid w:val="00383D6C"/>
    <w:rsid w:val="00385856"/>
    <w:rsid w:val="003870E3"/>
    <w:rsid w:val="00387F86"/>
    <w:rsid w:val="00390D3D"/>
    <w:rsid w:val="00391394"/>
    <w:rsid w:val="00392558"/>
    <w:rsid w:val="0039375C"/>
    <w:rsid w:val="00393E7A"/>
    <w:rsid w:val="00394E75"/>
    <w:rsid w:val="0039531B"/>
    <w:rsid w:val="00395D28"/>
    <w:rsid w:val="00395D86"/>
    <w:rsid w:val="00396B61"/>
    <w:rsid w:val="003A0ABC"/>
    <w:rsid w:val="003A2D6A"/>
    <w:rsid w:val="003A2DEB"/>
    <w:rsid w:val="003A5802"/>
    <w:rsid w:val="003B0235"/>
    <w:rsid w:val="003B0A8D"/>
    <w:rsid w:val="003B10BD"/>
    <w:rsid w:val="003B1110"/>
    <w:rsid w:val="003B179A"/>
    <w:rsid w:val="003B1C90"/>
    <w:rsid w:val="003B2155"/>
    <w:rsid w:val="003B2B8F"/>
    <w:rsid w:val="003B3AD9"/>
    <w:rsid w:val="003B3E66"/>
    <w:rsid w:val="003C05F5"/>
    <w:rsid w:val="003C2924"/>
    <w:rsid w:val="003C319E"/>
    <w:rsid w:val="003C36FA"/>
    <w:rsid w:val="003C3B34"/>
    <w:rsid w:val="003C50D8"/>
    <w:rsid w:val="003C5725"/>
    <w:rsid w:val="003C5C07"/>
    <w:rsid w:val="003C625D"/>
    <w:rsid w:val="003C66A9"/>
    <w:rsid w:val="003C725D"/>
    <w:rsid w:val="003D0480"/>
    <w:rsid w:val="003D1CFD"/>
    <w:rsid w:val="003D22CD"/>
    <w:rsid w:val="003D5285"/>
    <w:rsid w:val="003D6389"/>
    <w:rsid w:val="003D7B7C"/>
    <w:rsid w:val="003D7E1F"/>
    <w:rsid w:val="003E2A8B"/>
    <w:rsid w:val="003E30D1"/>
    <w:rsid w:val="003E62A6"/>
    <w:rsid w:val="003E7E82"/>
    <w:rsid w:val="003E7F30"/>
    <w:rsid w:val="003F0712"/>
    <w:rsid w:val="003F0EAA"/>
    <w:rsid w:val="003F2E0C"/>
    <w:rsid w:val="003F47FD"/>
    <w:rsid w:val="003F4AD2"/>
    <w:rsid w:val="003F4E28"/>
    <w:rsid w:val="003F4FD4"/>
    <w:rsid w:val="003F52F8"/>
    <w:rsid w:val="003F5596"/>
    <w:rsid w:val="003F5AA5"/>
    <w:rsid w:val="003F5E41"/>
    <w:rsid w:val="003F6876"/>
    <w:rsid w:val="003F68DC"/>
    <w:rsid w:val="003F72C5"/>
    <w:rsid w:val="0040024E"/>
    <w:rsid w:val="00401A88"/>
    <w:rsid w:val="00403816"/>
    <w:rsid w:val="00406E0E"/>
    <w:rsid w:val="00406F33"/>
    <w:rsid w:val="00406FE6"/>
    <w:rsid w:val="00407EF2"/>
    <w:rsid w:val="004102F2"/>
    <w:rsid w:val="00411914"/>
    <w:rsid w:val="0041269E"/>
    <w:rsid w:val="00412786"/>
    <w:rsid w:val="0041360A"/>
    <w:rsid w:val="00413816"/>
    <w:rsid w:val="004148AC"/>
    <w:rsid w:val="00415C89"/>
    <w:rsid w:val="0041604D"/>
    <w:rsid w:val="00421E8A"/>
    <w:rsid w:val="0042251B"/>
    <w:rsid w:val="00425938"/>
    <w:rsid w:val="00425E41"/>
    <w:rsid w:val="0043083B"/>
    <w:rsid w:val="00433341"/>
    <w:rsid w:val="0043511A"/>
    <w:rsid w:val="00435360"/>
    <w:rsid w:val="00435DA0"/>
    <w:rsid w:val="0043658E"/>
    <w:rsid w:val="00437099"/>
    <w:rsid w:val="00437B68"/>
    <w:rsid w:val="00442AB2"/>
    <w:rsid w:val="00442C18"/>
    <w:rsid w:val="00445EC4"/>
    <w:rsid w:val="00453BB3"/>
    <w:rsid w:val="00453CFB"/>
    <w:rsid w:val="00453FF5"/>
    <w:rsid w:val="004542EC"/>
    <w:rsid w:val="00454305"/>
    <w:rsid w:val="004546B4"/>
    <w:rsid w:val="0045591B"/>
    <w:rsid w:val="0045749A"/>
    <w:rsid w:val="00460904"/>
    <w:rsid w:val="00463A4C"/>
    <w:rsid w:val="00465193"/>
    <w:rsid w:val="00465B0A"/>
    <w:rsid w:val="00467525"/>
    <w:rsid w:val="00470859"/>
    <w:rsid w:val="00472D4B"/>
    <w:rsid w:val="0047371F"/>
    <w:rsid w:val="004740E7"/>
    <w:rsid w:val="00474547"/>
    <w:rsid w:val="004746BD"/>
    <w:rsid w:val="00474E6D"/>
    <w:rsid w:val="0047593C"/>
    <w:rsid w:val="004760BE"/>
    <w:rsid w:val="0047640E"/>
    <w:rsid w:val="00477C65"/>
    <w:rsid w:val="00480C02"/>
    <w:rsid w:val="00480E37"/>
    <w:rsid w:val="004813A2"/>
    <w:rsid w:val="00481BBD"/>
    <w:rsid w:val="0048207E"/>
    <w:rsid w:val="00483E7B"/>
    <w:rsid w:val="00485A2B"/>
    <w:rsid w:val="00486585"/>
    <w:rsid w:val="00491D94"/>
    <w:rsid w:val="0049376D"/>
    <w:rsid w:val="00493A77"/>
    <w:rsid w:val="00493E4D"/>
    <w:rsid w:val="004945DE"/>
    <w:rsid w:val="00494A50"/>
    <w:rsid w:val="0049612B"/>
    <w:rsid w:val="00497F0D"/>
    <w:rsid w:val="004A118A"/>
    <w:rsid w:val="004A15A9"/>
    <w:rsid w:val="004A3D15"/>
    <w:rsid w:val="004A64A8"/>
    <w:rsid w:val="004A66AF"/>
    <w:rsid w:val="004A67FD"/>
    <w:rsid w:val="004A6EEB"/>
    <w:rsid w:val="004B04DB"/>
    <w:rsid w:val="004B35BB"/>
    <w:rsid w:val="004B39E8"/>
    <w:rsid w:val="004B49B7"/>
    <w:rsid w:val="004B53D8"/>
    <w:rsid w:val="004B5ABA"/>
    <w:rsid w:val="004B62E9"/>
    <w:rsid w:val="004C0814"/>
    <w:rsid w:val="004C09B9"/>
    <w:rsid w:val="004C1762"/>
    <w:rsid w:val="004C1CA4"/>
    <w:rsid w:val="004C1E79"/>
    <w:rsid w:val="004C3DBA"/>
    <w:rsid w:val="004C4A51"/>
    <w:rsid w:val="004C4FA1"/>
    <w:rsid w:val="004C5DC4"/>
    <w:rsid w:val="004C62DF"/>
    <w:rsid w:val="004D00F0"/>
    <w:rsid w:val="004D2975"/>
    <w:rsid w:val="004D2B8C"/>
    <w:rsid w:val="004D3396"/>
    <w:rsid w:val="004D35F4"/>
    <w:rsid w:val="004D4096"/>
    <w:rsid w:val="004D482A"/>
    <w:rsid w:val="004D49E7"/>
    <w:rsid w:val="004D715D"/>
    <w:rsid w:val="004D7489"/>
    <w:rsid w:val="004D74AB"/>
    <w:rsid w:val="004D7C3F"/>
    <w:rsid w:val="004E0125"/>
    <w:rsid w:val="004E0265"/>
    <w:rsid w:val="004E2E2D"/>
    <w:rsid w:val="004E39DE"/>
    <w:rsid w:val="004E3BA5"/>
    <w:rsid w:val="004E4093"/>
    <w:rsid w:val="004E5669"/>
    <w:rsid w:val="004E5EF0"/>
    <w:rsid w:val="004E6263"/>
    <w:rsid w:val="004E7BC0"/>
    <w:rsid w:val="004F0D56"/>
    <w:rsid w:val="004F1648"/>
    <w:rsid w:val="004F2F56"/>
    <w:rsid w:val="004F4685"/>
    <w:rsid w:val="004F481D"/>
    <w:rsid w:val="004F6634"/>
    <w:rsid w:val="004F6AC7"/>
    <w:rsid w:val="004F6C86"/>
    <w:rsid w:val="004F7B36"/>
    <w:rsid w:val="004F7BD7"/>
    <w:rsid w:val="00500F0F"/>
    <w:rsid w:val="0050123B"/>
    <w:rsid w:val="00501CB9"/>
    <w:rsid w:val="00502F17"/>
    <w:rsid w:val="0050384A"/>
    <w:rsid w:val="00504BB1"/>
    <w:rsid w:val="00504D25"/>
    <w:rsid w:val="005052C6"/>
    <w:rsid w:val="00505D94"/>
    <w:rsid w:val="005069E5"/>
    <w:rsid w:val="005073D7"/>
    <w:rsid w:val="0050750E"/>
    <w:rsid w:val="0050752E"/>
    <w:rsid w:val="00507BE2"/>
    <w:rsid w:val="00507C42"/>
    <w:rsid w:val="00507C91"/>
    <w:rsid w:val="00511BB1"/>
    <w:rsid w:val="005146E1"/>
    <w:rsid w:val="00516AE3"/>
    <w:rsid w:val="00516CE9"/>
    <w:rsid w:val="005170BE"/>
    <w:rsid w:val="0052060B"/>
    <w:rsid w:val="005207D2"/>
    <w:rsid w:val="00522713"/>
    <w:rsid w:val="00525AF9"/>
    <w:rsid w:val="00531499"/>
    <w:rsid w:val="005336B5"/>
    <w:rsid w:val="0053449A"/>
    <w:rsid w:val="00534633"/>
    <w:rsid w:val="0053556E"/>
    <w:rsid w:val="00536025"/>
    <w:rsid w:val="00536645"/>
    <w:rsid w:val="00537599"/>
    <w:rsid w:val="005404FA"/>
    <w:rsid w:val="00540D85"/>
    <w:rsid w:val="00541810"/>
    <w:rsid w:val="005429FF"/>
    <w:rsid w:val="0054464C"/>
    <w:rsid w:val="00545EFE"/>
    <w:rsid w:val="00545F4C"/>
    <w:rsid w:val="0054615C"/>
    <w:rsid w:val="00547CD0"/>
    <w:rsid w:val="00550AC9"/>
    <w:rsid w:val="00551362"/>
    <w:rsid w:val="00551B6E"/>
    <w:rsid w:val="00554ED4"/>
    <w:rsid w:val="0055630A"/>
    <w:rsid w:val="00557220"/>
    <w:rsid w:val="005607E4"/>
    <w:rsid w:val="00560D50"/>
    <w:rsid w:val="00561040"/>
    <w:rsid w:val="00563E05"/>
    <w:rsid w:val="00564156"/>
    <w:rsid w:val="00565A82"/>
    <w:rsid w:val="00565C92"/>
    <w:rsid w:val="00565FC3"/>
    <w:rsid w:val="00566C0F"/>
    <w:rsid w:val="005673D9"/>
    <w:rsid w:val="00567D5F"/>
    <w:rsid w:val="00567FC7"/>
    <w:rsid w:val="00570A1A"/>
    <w:rsid w:val="005724AC"/>
    <w:rsid w:val="00574ABC"/>
    <w:rsid w:val="005766D3"/>
    <w:rsid w:val="00576A5E"/>
    <w:rsid w:val="00576E61"/>
    <w:rsid w:val="00576E9E"/>
    <w:rsid w:val="00577CE8"/>
    <w:rsid w:val="00580364"/>
    <w:rsid w:val="005820E9"/>
    <w:rsid w:val="005828A3"/>
    <w:rsid w:val="00584FA5"/>
    <w:rsid w:val="0058559E"/>
    <w:rsid w:val="00585C55"/>
    <w:rsid w:val="0058728A"/>
    <w:rsid w:val="005874F0"/>
    <w:rsid w:val="00590055"/>
    <w:rsid w:val="005900E9"/>
    <w:rsid w:val="0059264E"/>
    <w:rsid w:val="005927A9"/>
    <w:rsid w:val="00593839"/>
    <w:rsid w:val="0059461A"/>
    <w:rsid w:val="005947AC"/>
    <w:rsid w:val="00596431"/>
    <w:rsid w:val="00596EF0"/>
    <w:rsid w:val="00597AF6"/>
    <w:rsid w:val="005A120E"/>
    <w:rsid w:val="005A2E65"/>
    <w:rsid w:val="005A451D"/>
    <w:rsid w:val="005A456C"/>
    <w:rsid w:val="005A48C5"/>
    <w:rsid w:val="005A4C04"/>
    <w:rsid w:val="005A58D5"/>
    <w:rsid w:val="005A5978"/>
    <w:rsid w:val="005A5C22"/>
    <w:rsid w:val="005B0C73"/>
    <w:rsid w:val="005B1451"/>
    <w:rsid w:val="005B2E28"/>
    <w:rsid w:val="005B32C6"/>
    <w:rsid w:val="005B361B"/>
    <w:rsid w:val="005B3B47"/>
    <w:rsid w:val="005B6BFE"/>
    <w:rsid w:val="005B6F90"/>
    <w:rsid w:val="005C04DC"/>
    <w:rsid w:val="005C0A45"/>
    <w:rsid w:val="005C0F97"/>
    <w:rsid w:val="005C118A"/>
    <w:rsid w:val="005C21F0"/>
    <w:rsid w:val="005C2B76"/>
    <w:rsid w:val="005C3573"/>
    <w:rsid w:val="005C45A1"/>
    <w:rsid w:val="005C4DB1"/>
    <w:rsid w:val="005C5EB6"/>
    <w:rsid w:val="005C6679"/>
    <w:rsid w:val="005C72EF"/>
    <w:rsid w:val="005D04E5"/>
    <w:rsid w:val="005D0F54"/>
    <w:rsid w:val="005D2B98"/>
    <w:rsid w:val="005D3BD1"/>
    <w:rsid w:val="005D3CA1"/>
    <w:rsid w:val="005D46EA"/>
    <w:rsid w:val="005D5254"/>
    <w:rsid w:val="005D6581"/>
    <w:rsid w:val="005D77C5"/>
    <w:rsid w:val="005E05CD"/>
    <w:rsid w:val="005E2891"/>
    <w:rsid w:val="005E2ADA"/>
    <w:rsid w:val="005E2B54"/>
    <w:rsid w:val="005E42B2"/>
    <w:rsid w:val="005E7C07"/>
    <w:rsid w:val="005F0AC5"/>
    <w:rsid w:val="005F1B76"/>
    <w:rsid w:val="005F1C64"/>
    <w:rsid w:val="005F27E4"/>
    <w:rsid w:val="005F3898"/>
    <w:rsid w:val="005F3A93"/>
    <w:rsid w:val="005F4108"/>
    <w:rsid w:val="005F411A"/>
    <w:rsid w:val="005F42F0"/>
    <w:rsid w:val="005F4804"/>
    <w:rsid w:val="005F4F66"/>
    <w:rsid w:val="005F58F6"/>
    <w:rsid w:val="005F63D8"/>
    <w:rsid w:val="005F7521"/>
    <w:rsid w:val="00600C8C"/>
    <w:rsid w:val="00601D5A"/>
    <w:rsid w:val="00603E48"/>
    <w:rsid w:val="00603EF4"/>
    <w:rsid w:val="00604054"/>
    <w:rsid w:val="00604176"/>
    <w:rsid w:val="00604A07"/>
    <w:rsid w:val="00605D58"/>
    <w:rsid w:val="00607101"/>
    <w:rsid w:val="006079C5"/>
    <w:rsid w:val="00607E2C"/>
    <w:rsid w:val="00610E79"/>
    <w:rsid w:val="006118FD"/>
    <w:rsid w:val="00611E50"/>
    <w:rsid w:val="006120B6"/>
    <w:rsid w:val="00612CE6"/>
    <w:rsid w:val="006130CC"/>
    <w:rsid w:val="006131FA"/>
    <w:rsid w:val="00614784"/>
    <w:rsid w:val="00614C23"/>
    <w:rsid w:val="00616EFD"/>
    <w:rsid w:val="00617ABB"/>
    <w:rsid w:val="006212EA"/>
    <w:rsid w:val="00622B53"/>
    <w:rsid w:val="00623DA7"/>
    <w:rsid w:val="00623DD3"/>
    <w:rsid w:val="006243FD"/>
    <w:rsid w:val="0062513F"/>
    <w:rsid w:val="00630459"/>
    <w:rsid w:val="0063133F"/>
    <w:rsid w:val="00631B6E"/>
    <w:rsid w:val="00632164"/>
    <w:rsid w:val="006369F0"/>
    <w:rsid w:val="00637C0E"/>
    <w:rsid w:val="00640BDA"/>
    <w:rsid w:val="00640DE7"/>
    <w:rsid w:val="006414C8"/>
    <w:rsid w:val="00641D7B"/>
    <w:rsid w:val="00642FC7"/>
    <w:rsid w:val="0064329B"/>
    <w:rsid w:val="00643825"/>
    <w:rsid w:val="00643A6A"/>
    <w:rsid w:val="00647E8E"/>
    <w:rsid w:val="00652305"/>
    <w:rsid w:val="006525F5"/>
    <w:rsid w:val="006533E7"/>
    <w:rsid w:val="00653AA9"/>
    <w:rsid w:val="00653CD9"/>
    <w:rsid w:val="00654D1C"/>
    <w:rsid w:val="0065540A"/>
    <w:rsid w:val="0065771E"/>
    <w:rsid w:val="0066042B"/>
    <w:rsid w:val="006621AA"/>
    <w:rsid w:val="006638BA"/>
    <w:rsid w:val="006640B1"/>
    <w:rsid w:val="00664993"/>
    <w:rsid w:val="00665E29"/>
    <w:rsid w:val="00665EB0"/>
    <w:rsid w:val="006672CC"/>
    <w:rsid w:val="006676A7"/>
    <w:rsid w:val="006729D9"/>
    <w:rsid w:val="00674970"/>
    <w:rsid w:val="00674EBD"/>
    <w:rsid w:val="00675CC1"/>
    <w:rsid w:val="00680CF3"/>
    <w:rsid w:val="00682448"/>
    <w:rsid w:val="0068257E"/>
    <w:rsid w:val="0068292D"/>
    <w:rsid w:val="00685037"/>
    <w:rsid w:val="00685BF8"/>
    <w:rsid w:val="00686C7D"/>
    <w:rsid w:val="006878E1"/>
    <w:rsid w:val="00691B64"/>
    <w:rsid w:val="00692B36"/>
    <w:rsid w:val="006931C0"/>
    <w:rsid w:val="00694A38"/>
    <w:rsid w:val="00694CE3"/>
    <w:rsid w:val="00696890"/>
    <w:rsid w:val="006A16F0"/>
    <w:rsid w:val="006A1CB9"/>
    <w:rsid w:val="006A323E"/>
    <w:rsid w:val="006B42BE"/>
    <w:rsid w:val="006B768B"/>
    <w:rsid w:val="006B78C6"/>
    <w:rsid w:val="006B793B"/>
    <w:rsid w:val="006C01B8"/>
    <w:rsid w:val="006C1F2C"/>
    <w:rsid w:val="006C2497"/>
    <w:rsid w:val="006C2768"/>
    <w:rsid w:val="006C3907"/>
    <w:rsid w:val="006C3CEE"/>
    <w:rsid w:val="006C4E7E"/>
    <w:rsid w:val="006C591B"/>
    <w:rsid w:val="006C5A69"/>
    <w:rsid w:val="006C61A2"/>
    <w:rsid w:val="006C6279"/>
    <w:rsid w:val="006C7676"/>
    <w:rsid w:val="006D12CD"/>
    <w:rsid w:val="006D2B18"/>
    <w:rsid w:val="006D5BB7"/>
    <w:rsid w:val="006D6484"/>
    <w:rsid w:val="006D6892"/>
    <w:rsid w:val="006D7C6E"/>
    <w:rsid w:val="006E16B3"/>
    <w:rsid w:val="006E1B0D"/>
    <w:rsid w:val="006E3213"/>
    <w:rsid w:val="006E32BD"/>
    <w:rsid w:val="006E45AA"/>
    <w:rsid w:val="006E5112"/>
    <w:rsid w:val="006E536C"/>
    <w:rsid w:val="006E5652"/>
    <w:rsid w:val="006E627B"/>
    <w:rsid w:val="006E6643"/>
    <w:rsid w:val="006E6B35"/>
    <w:rsid w:val="006E7744"/>
    <w:rsid w:val="006E7B23"/>
    <w:rsid w:val="006F03DA"/>
    <w:rsid w:val="006F0752"/>
    <w:rsid w:val="006F0F9B"/>
    <w:rsid w:val="006F2D14"/>
    <w:rsid w:val="006F4A38"/>
    <w:rsid w:val="006F655E"/>
    <w:rsid w:val="006F72F0"/>
    <w:rsid w:val="00700226"/>
    <w:rsid w:val="00702164"/>
    <w:rsid w:val="00703C84"/>
    <w:rsid w:val="00707AE8"/>
    <w:rsid w:val="007100C0"/>
    <w:rsid w:val="0071321A"/>
    <w:rsid w:val="007145FB"/>
    <w:rsid w:val="007159AF"/>
    <w:rsid w:val="00717067"/>
    <w:rsid w:val="00722510"/>
    <w:rsid w:val="00722E0F"/>
    <w:rsid w:val="00722EE2"/>
    <w:rsid w:val="007230F3"/>
    <w:rsid w:val="00723372"/>
    <w:rsid w:val="0072438B"/>
    <w:rsid w:val="007249BA"/>
    <w:rsid w:val="00724C1E"/>
    <w:rsid w:val="00724F5C"/>
    <w:rsid w:val="007252ED"/>
    <w:rsid w:val="0072573B"/>
    <w:rsid w:val="0072598C"/>
    <w:rsid w:val="007273E9"/>
    <w:rsid w:val="00727762"/>
    <w:rsid w:val="007308F2"/>
    <w:rsid w:val="00731136"/>
    <w:rsid w:val="00732149"/>
    <w:rsid w:val="0073224A"/>
    <w:rsid w:val="007329AB"/>
    <w:rsid w:val="00733247"/>
    <w:rsid w:val="00733D06"/>
    <w:rsid w:val="00734364"/>
    <w:rsid w:val="00736C50"/>
    <w:rsid w:val="00737D54"/>
    <w:rsid w:val="00741EF8"/>
    <w:rsid w:val="00742972"/>
    <w:rsid w:val="0074322E"/>
    <w:rsid w:val="00743CAD"/>
    <w:rsid w:val="00744AE9"/>
    <w:rsid w:val="00744EEF"/>
    <w:rsid w:val="00745CA4"/>
    <w:rsid w:val="00746576"/>
    <w:rsid w:val="00746B0C"/>
    <w:rsid w:val="00746B2E"/>
    <w:rsid w:val="00746F8C"/>
    <w:rsid w:val="00747BBF"/>
    <w:rsid w:val="00750BAE"/>
    <w:rsid w:val="007512F3"/>
    <w:rsid w:val="007524B1"/>
    <w:rsid w:val="0075489D"/>
    <w:rsid w:val="00755B7D"/>
    <w:rsid w:val="00756F4A"/>
    <w:rsid w:val="00757993"/>
    <w:rsid w:val="00757F74"/>
    <w:rsid w:val="007607A2"/>
    <w:rsid w:val="0076084F"/>
    <w:rsid w:val="00760A68"/>
    <w:rsid w:val="00760C6B"/>
    <w:rsid w:val="00762A7C"/>
    <w:rsid w:val="00764F31"/>
    <w:rsid w:val="007653F8"/>
    <w:rsid w:val="00766702"/>
    <w:rsid w:val="007668F5"/>
    <w:rsid w:val="007700F7"/>
    <w:rsid w:val="0077128C"/>
    <w:rsid w:val="007716BA"/>
    <w:rsid w:val="007716C0"/>
    <w:rsid w:val="007719F3"/>
    <w:rsid w:val="00771A1F"/>
    <w:rsid w:val="00772521"/>
    <w:rsid w:val="00774C8B"/>
    <w:rsid w:val="00775337"/>
    <w:rsid w:val="00775861"/>
    <w:rsid w:val="00777677"/>
    <w:rsid w:val="007802F5"/>
    <w:rsid w:val="007811DD"/>
    <w:rsid w:val="007835A7"/>
    <w:rsid w:val="00783E73"/>
    <w:rsid w:val="00784775"/>
    <w:rsid w:val="0078511E"/>
    <w:rsid w:val="00785AD5"/>
    <w:rsid w:val="0078628C"/>
    <w:rsid w:val="00786880"/>
    <w:rsid w:val="00786CFE"/>
    <w:rsid w:val="00787036"/>
    <w:rsid w:val="00792FD2"/>
    <w:rsid w:val="00793DAD"/>
    <w:rsid w:val="00794433"/>
    <w:rsid w:val="00794D66"/>
    <w:rsid w:val="007952D2"/>
    <w:rsid w:val="00795326"/>
    <w:rsid w:val="0079617D"/>
    <w:rsid w:val="007A00C2"/>
    <w:rsid w:val="007A1C8A"/>
    <w:rsid w:val="007A1E2E"/>
    <w:rsid w:val="007A329C"/>
    <w:rsid w:val="007A3794"/>
    <w:rsid w:val="007A5025"/>
    <w:rsid w:val="007A5C3F"/>
    <w:rsid w:val="007A5D36"/>
    <w:rsid w:val="007B13EA"/>
    <w:rsid w:val="007B1C3B"/>
    <w:rsid w:val="007B1F3B"/>
    <w:rsid w:val="007B2A23"/>
    <w:rsid w:val="007B310D"/>
    <w:rsid w:val="007B325D"/>
    <w:rsid w:val="007B46D6"/>
    <w:rsid w:val="007B489C"/>
    <w:rsid w:val="007B4AB7"/>
    <w:rsid w:val="007B52DE"/>
    <w:rsid w:val="007B6EB1"/>
    <w:rsid w:val="007B70DE"/>
    <w:rsid w:val="007B7341"/>
    <w:rsid w:val="007B7EDE"/>
    <w:rsid w:val="007C03D3"/>
    <w:rsid w:val="007C0A78"/>
    <w:rsid w:val="007C3142"/>
    <w:rsid w:val="007C4284"/>
    <w:rsid w:val="007C533C"/>
    <w:rsid w:val="007C5966"/>
    <w:rsid w:val="007C5E64"/>
    <w:rsid w:val="007C6358"/>
    <w:rsid w:val="007D02C4"/>
    <w:rsid w:val="007D07C1"/>
    <w:rsid w:val="007D13C5"/>
    <w:rsid w:val="007D28F3"/>
    <w:rsid w:val="007D2BFA"/>
    <w:rsid w:val="007D4F0D"/>
    <w:rsid w:val="007D7E64"/>
    <w:rsid w:val="007E016E"/>
    <w:rsid w:val="007E2050"/>
    <w:rsid w:val="007E21F2"/>
    <w:rsid w:val="007E3DF8"/>
    <w:rsid w:val="007E7860"/>
    <w:rsid w:val="007F25A0"/>
    <w:rsid w:val="007F3093"/>
    <w:rsid w:val="007F31B5"/>
    <w:rsid w:val="007F3AF9"/>
    <w:rsid w:val="007F40A6"/>
    <w:rsid w:val="007F5005"/>
    <w:rsid w:val="007F510E"/>
    <w:rsid w:val="007F56D1"/>
    <w:rsid w:val="007F5FAC"/>
    <w:rsid w:val="007F70F3"/>
    <w:rsid w:val="008003F8"/>
    <w:rsid w:val="00800C0E"/>
    <w:rsid w:val="00801AD2"/>
    <w:rsid w:val="008028D0"/>
    <w:rsid w:val="00802FB9"/>
    <w:rsid w:val="0080396C"/>
    <w:rsid w:val="00804422"/>
    <w:rsid w:val="00804D3C"/>
    <w:rsid w:val="008052E5"/>
    <w:rsid w:val="008069CA"/>
    <w:rsid w:val="00806CF7"/>
    <w:rsid w:val="00806DA0"/>
    <w:rsid w:val="00810E2C"/>
    <w:rsid w:val="00811566"/>
    <w:rsid w:val="0081179A"/>
    <w:rsid w:val="00812B8B"/>
    <w:rsid w:val="00812CC0"/>
    <w:rsid w:val="00813615"/>
    <w:rsid w:val="0081561C"/>
    <w:rsid w:val="008159C2"/>
    <w:rsid w:val="008165C5"/>
    <w:rsid w:val="00817502"/>
    <w:rsid w:val="00817585"/>
    <w:rsid w:val="00820ECA"/>
    <w:rsid w:val="008218B2"/>
    <w:rsid w:val="00821E72"/>
    <w:rsid w:val="008236B4"/>
    <w:rsid w:val="008249FF"/>
    <w:rsid w:val="008256B4"/>
    <w:rsid w:val="00826128"/>
    <w:rsid w:val="00826D4A"/>
    <w:rsid w:val="00827A5E"/>
    <w:rsid w:val="00827F10"/>
    <w:rsid w:val="0083050B"/>
    <w:rsid w:val="00830740"/>
    <w:rsid w:val="00830FCF"/>
    <w:rsid w:val="008318E8"/>
    <w:rsid w:val="00832286"/>
    <w:rsid w:val="00832E81"/>
    <w:rsid w:val="00833254"/>
    <w:rsid w:val="00834849"/>
    <w:rsid w:val="00841934"/>
    <w:rsid w:val="00841A1F"/>
    <w:rsid w:val="008437F3"/>
    <w:rsid w:val="00844250"/>
    <w:rsid w:val="0084443E"/>
    <w:rsid w:val="00846346"/>
    <w:rsid w:val="00846ADE"/>
    <w:rsid w:val="00847409"/>
    <w:rsid w:val="00854198"/>
    <w:rsid w:val="00854495"/>
    <w:rsid w:val="00854677"/>
    <w:rsid w:val="008546C8"/>
    <w:rsid w:val="008567D4"/>
    <w:rsid w:val="008576F5"/>
    <w:rsid w:val="00860052"/>
    <w:rsid w:val="008601A5"/>
    <w:rsid w:val="0086148B"/>
    <w:rsid w:val="0086167E"/>
    <w:rsid w:val="0086179A"/>
    <w:rsid w:val="008617C9"/>
    <w:rsid w:val="00861B0C"/>
    <w:rsid w:val="00861B40"/>
    <w:rsid w:val="008622C3"/>
    <w:rsid w:val="008622CA"/>
    <w:rsid w:val="00863BC9"/>
    <w:rsid w:val="00864368"/>
    <w:rsid w:val="0086496F"/>
    <w:rsid w:val="00864FEB"/>
    <w:rsid w:val="00865D1F"/>
    <w:rsid w:val="0086696C"/>
    <w:rsid w:val="00866CB7"/>
    <w:rsid w:val="008671D9"/>
    <w:rsid w:val="00867255"/>
    <w:rsid w:val="00867724"/>
    <w:rsid w:val="00867C64"/>
    <w:rsid w:val="00867ED0"/>
    <w:rsid w:val="00870450"/>
    <w:rsid w:val="00870BD5"/>
    <w:rsid w:val="008725E0"/>
    <w:rsid w:val="00873AEE"/>
    <w:rsid w:val="00873DE1"/>
    <w:rsid w:val="00876CD0"/>
    <w:rsid w:val="00877160"/>
    <w:rsid w:val="00880056"/>
    <w:rsid w:val="008808E5"/>
    <w:rsid w:val="00880C5E"/>
    <w:rsid w:val="00881719"/>
    <w:rsid w:val="008820F7"/>
    <w:rsid w:val="00882CCC"/>
    <w:rsid w:val="00883765"/>
    <w:rsid w:val="0088380F"/>
    <w:rsid w:val="0088418A"/>
    <w:rsid w:val="00884667"/>
    <w:rsid w:val="00885B31"/>
    <w:rsid w:val="00885F56"/>
    <w:rsid w:val="00890B5F"/>
    <w:rsid w:val="00893220"/>
    <w:rsid w:val="0089409F"/>
    <w:rsid w:val="00896986"/>
    <w:rsid w:val="00896C00"/>
    <w:rsid w:val="008977C8"/>
    <w:rsid w:val="00897FAA"/>
    <w:rsid w:val="008A08A1"/>
    <w:rsid w:val="008A1092"/>
    <w:rsid w:val="008A1274"/>
    <w:rsid w:val="008A3273"/>
    <w:rsid w:val="008A3B0A"/>
    <w:rsid w:val="008A5D34"/>
    <w:rsid w:val="008A6B8C"/>
    <w:rsid w:val="008A760B"/>
    <w:rsid w:val="008A7B33"/>
    <w:rsid w:val="008A7C2A"/>
    <w:rsid w:val="008A7CC5"/>
    <w:rsid w:val="008A7ECC"/>
    <w:rsid w:val="008B1F85"/>
    <w:rsid w:val="008B22B8"/>
    <w:rsid w:val="008B350E"/>
    <w:rsid w:val="008B419F"/>
    <w:rsid w:val="008B4AB6"/>
    <w:rsid w:val="008B4B31"/>
    <w:rsid w:val="008B4F76"/>
    <w:rsid w:val="008B57C6"/>
    <w:rsid w:val="008C1930"/>
    <w:rsid w:val="008C2A24"/>
    <w:rsid w:val="008C3D2A"/>
    <w:rsid w:val="008C4544"/>
    <w:rsid w:val="008C5C53"/>
    <w:rsid w:val="008C6378"/>
    <w:rsid w:val="008C63A6"/>
    <w:rsid w:val="008D1107"/>
    <w:rsid w:val="008D3073"/>
    <w:rsid w:val="008D4A77"/>
    <w:rsid w:val="008D55FF"/>
    <w:rsid w:val="008D56E5"/>
    <w:rsid w:val="008D6E4E"/>
    <w:rsid w:val="008D7CD0"/>
    <w:rsid w:val="008D7EA7"/>
    <w:rsid w:val="008E15FF"/>
    <w:rsid w:val="008E1685"/>
    <w:rsid w:val="008E1711"/>
    <w:rsid w:val="008E2550"/>
    <w:rsid w:val="008E3373"/>
    <w:rsid w:val="008E3C50"/>
    <w:rsid w:val="008E48FC"/>
    <w:rsid w:val="008E49F0"/>
    <w:rsid w:val="008E4C11"/>
    <w:rsid w:val="008E5605"/>
    <w:rsid w:val="008E643D"/>
    <w:rsid w:val="008E7DD7"/>
    <w:rsid w:val="008F0293"/>
    <w:rsid w:val="008F090A"/>
    <w:rsid w:val="008F0F6B"/>
    <w:rsid w:val="008F157E"/>
    <w:rsid w:val="008F15FD"/>
    <w:rsid w:val="008F1ADF"/>
    <w:rsid w:val="008F1E3B"/>
    <w:rsid w:val="008F3BA6"/>
    <w:rsid w:val="0090015F"/>
    <w:rsid w:val="0090291B"/>
    <w:rsid w:val="00904139"/>
    <w:rsid w:val="00905290"/>
    <w:rsid w:val="009066C4"/>
    <w:rsid w:val="00907736"/>
    <w:rsid w:val="00907CA5"/>
    <w:rsid w:val="00915E21"/>
    <w:rsid w:val="00916EA3"/>
    <w:rsid w:val="00917AE1"/>
    <w:rsid w:val="00917C23"/>
    <w:rsid w:val="009207F3"/>
    <w:rsid w:val="009216F9"/>
    <w:rsid w:val="009251D1"/>
    <w:rsid w:val="009278F2"/>
    <w:rsid w:val="00927A2F"/>
    <w:rsid w:val="00933B92"/>
    <w:rsid w:val="00934BF7"/>
    <w:rsid w:val="009373B3"/>
    <w:rsid w:val="009379B5"/>
    <w:rsid w:val="00941A54"/>
    <w:rsid w:val="00941CA0"/>
    <w:rsid w:val="00941E7D"/>
    <w:rsid w:val="00942D6E"/>
    <w:rsid w:val="00944CB8"/>
    <w:rsid w:val="00945448"/>
    <w:rsid w:val="00945F64"/>
    <w:rsid w:val="009478E0"/>
    <w:rsid w:val="00947BBF"/>
    <w:rsid w:val="00951E62"/>
    <w:rsid w:val="00953A13"/>
    <w:rsid w:val="00953CB4"/>
    <w:rsid w:val="00955ED5"/>
    <w:rsid w:val="00956AB0"/>
    <w:rsid w:val="009573F1"/>
    <w:rsid w:val="00957402"/>
    <w:rsid w:val="009608B4"/>
    <w:rsid w:val="009618ED"/>
    <w:rsid w:val="00961FCD"/>
    <w:rsid w:val="00963F34"/>
    <w:rsid w:val="00964C21"/>
    <w:rsid w:val="00965BCF"/>
    <w:rsid w:val="0096691E"/>
    <w:rsid w:val="00970052"/>
    <w:rsid w:val="00973C22"/>
    <w:rsid w:val="0097504D"/>
    <w:rsid w:val="009766ED"/>
    <w:rsid w:val="009777F3"/>
    <w:rsid w:val="0098035D"/>
    <w:rsid w:val="00980C02"/>
    <w:rsid w:val="00980FA3"/>
    <w:rsid w:val="00981A53"/>
    <w:rsid w:val="00981B4A"/>
    <w:rsid w:val="00982C09"/>
    <w:rsid w:val="00983E96"/>
    <w:rsid w:val="0098445E"/>
    <w:rsid w:val="00984E80"/>
    <w:rsid w:val="0098555A"/>
    <w:rsid w:val="00986A89"/>
    <w:rsid w:val="00986AE1"/>
    <w:rsid w:val="009913A3"/>
    <w:rsid w:val="0099275E"/>
    <w:rsid w:val="00997DEC"/>
    <w:rsid w:val="00997FB3"/>
    <w:rsid w:val="009A037F"/>
    <w:rsid w:val="009A125C"/>
    <w:rsid w:val="009A2724"/>
    <w:rsid w:val="009A2784"/>
    <w:rsid w:val="009A2A3C"/>
    <w:rsid w:val="009A47FA"/>
    <w:rsid w:val="009A5847"/>
    <w:rsid w:val="009A6E0F"/>
    <w:rsid w:val="009B0549"/>
    <w:rsid w:val="009B37EB"/>
    <w:rsid w:val="009B522B"/>
    <w:rsid w:val="009B52C5"/>
    <w:rsid w:val="009B572E"/>
    <w:rsid w:val="009B732F"/>
    <w:rsid w:val="009B760D"/>
    <w:rsid w:val="009B766E"/>
    <w:rsid w:val="009C0FDA"/>
    <w:rsid w:val="009C1432"/>
    <w:rsid w:val="009C1BA5"/>
    <w:rsid w:val="009C26BF"/>
    <w:rsid w:val="009C2D27"/>
    <w:rsid w:val="009C3090"/>
    <w:rsid w:val="009C45CF"/>
    <w:rsid w:val="009C4B87"/>
    <w:rsid w:val="009C7192"/>
    <w:rsid w:val="009D0400"/>
    <w:rsid w:val="009D06C4"/>
    <w:rsid w:val="009D1176"/>
    <w:rsid w:val="009D1184"/>
    <w:rsid w:val="009D1185"/>
    <w:rsid w:val="009D154E"/>
    <w:rsid w:val="009D2B64"/>
    <w:rsid w:val="009D360D"/>
    <w:rsid w:val="009E301E"/>
    <w:rsid w:val="009E31A6"/>
    <w:rsid w:val="009E35E6"/>
    <w:rsid w:val="009E36AF"/>
    <w:rsid w:val="009E5B0E"/>
    <w:rsid w:val="009E6478"/>
    <w:rsid w:val="009E64AF"/>
    <w:rsid w:val="009E7367"/>
    <w:rsid w:val="009F0840"/>
    <w:rsid w:val="009F2780"/>
    <w:rsid w:val="009F3426"/>
    <w:rsid w:val="009F3D8E"/>
    <w:rsid w:val="009F6134"/>
    <w:rsid w:val="009F6442"/>
    <w:rsid w:val="009F6644"/>
    <w:rsid w:val="009F797C"/>
    <w:rsid w:val="00A0027A"/>
    <w:rsid w:val="00A0095E"/>
    <w:rsid w:val="00A0135F"/>
    <w:rsid w:val="00A01818"/>
    <w:rsid w:val="00A01E54"/>
    <w:rsid w:val="00A0335A"/>
    <w:rsid w:val="00A0421D"/>
    <w:rsid w:val="00A06576"/>
    <w:rsid w:val="00A075DD"/>
    <w:rsid w:val="00A100EB"/>
    <w:rsid w:val="00A12386"/>
    <w:rsid w:val="00A12CB5"/>
    <w:rsid w:val="00A13059"/>
    <w:rsid w:val="00A168FC"/>
    <w:rsid w:val="00A17A35"/>
    <w:rsid w:val="00A17CFB"/>
    <w:rsid w:val="00A2125E"/>
    <w:rsid w:val="00A217A8"/>
    <w:rsid w:val="00A2292F"/>
    <w:rsid w:val="00A23079"/>
    <w:rsid w:val="00A2411B"/>
    <w:rsid w:val="00A248E7"/>
    <w:rsid w:val="00A249E9"/>
    <w:rsid w:val="00A26D4E"/>
    <w:rsid w:val="00A276A0"/>
    <w:rsid w:val="00A30919"/>
    <w:rsid w:val="00A30F15"/>
    <w:rsid w:val="00A3217C"/>
    <w:rsid w:val="00A3287A"/>
    <w:rsid w:val="00A33281"/>
    <w:rsid w:val="00A34C78"/>
    <w:rsid w:val="00A35038"/>
    <w:rsid w:val="00A367E6"/>
    <w:rsid w:val="00A37275"/>
    <w:rsid w:val="00A373C3"/>
    <w:rsid w:val="00A41124"/>
    <w:rsid w:val="00A41942"/>
    <w:rsid w:val="00A41D36"/>
    <w:rsid w:val="00A41D8A"/>
    <w:rsid w:val="00A4482A"/>
    <w:rsid w:val="00A44860"/>
    <w:rsid w:val="00A455F0"/>
    <w:rsid w:val="00A45D84"/>
    <w:rsid w:val="00A47C6C"/>
    <w:rsid w:val="00A51CA8"/>
    <w:rsid w:val="00A51D87"/>
    <w:rsid w:val="00A52067"/>
    <w:rsid w:val="00A52F08"/>
    <w:rsid w:val="00A53953"/>
    <w:rsid w:val="00A53A33"/>
    <w:rsid w:val="00A543A9"/>
    <w:rsid w:val="00A54660"/>
    <w:rsid w:val="00A54A2E"/>
    <w:rsid w:val="00A563A8"/>
    <w:rsid w:val="00A5690F"/>
    <w:rsid w:val="00A57161"/>
    <w:rsid w:val="00A579C5"/>
    <w:rsid w:val="00A57F8C"/>
    <w:rsid w:val="00A60862"/>
    <w:rsid w:val="00A60A6F"/>
    <w:rsid w:val="00A611A8"/>
    <w:rsid w:val="00A62FC5"/>
    <w:rsid w:val="00A6368B"/>
    <w:rsid w:val="00A64411"/>
    <w:rsid w:val="00A64541"/>
    <w:rsid w:val="00A64A2A"/>
    <w:rsid w:val="00A654B5"/>
    <w:rsid w:val="00A65A7A"/>
    <w:rsid w:val="00A67198"/>
    <w:rsid w:val="00A7045E"/>
    <w:rsid w:val="00A71803"/>
    <w:rsid w:val="00A7259D"/>
    <w:rsid w:val="00A73B8C"/>
    <w:rsid w:val="00A745F9"/>
    <w:rsid w:val="00A75201"/>
    <w:rsid w:val="00A753F5"/>
    <w:rsid w:val="00A75F0D"/>
    <w:rsid w:val="00A81681"/>
    <w:rsid w:val="00A81707"/>
    <w:rsid w:val="00A81B8B"/>
    <w:rsid w:val="00A82CDB"/>
    <w:rsid w:val="00A84D49"/>
    <w:rsid w:val="00A8509D"/>
    <w:rsid w:val="00A85B51"/>
    <w:rsid w:val="00A87127"/>
    <w:rsid w:val="00A91A80"/>
    <w:rsid w:val="00A9278D"/>
    <w:rsid w:val="00A93222"/>
    <w:rsid w:val="00A9397F"/>
    <w:rsid w:val="00A96491"/>
    <w:rsid w:val="00A969E9"/>
    <w:rsid w:val="00A9725F"/>
    <w:rsid w:val="00A97584"/>
    <w:rsid w:val="00A97597"/>
    <w:rsid w:val="00AA07EE"/>
    <w:rsid w:val="00AA1C76"/>
    <w:rsid w:val="00AA280D"/>
    <w:rsid w:val="00AA29CA"/>
    <w:rsid w:val="00AA31A2"/>
    <w:rsid w:val="00AA3820"/>
    <w:rsid w:val="00AA3CC5"/>
    <w:rsid w:val="00AA53B4"/>
    <w:rsid w:val="00AA6549"/>
    <w:rsid w:val="00AA6757"/>
    <w:rsid w:val="00AA7843"/>
    <w:rsid w:val="00AA79AA"/>
    <w:rsid w:val="00AA7B57"/>
    <w:rsid w:val="00AB07C5"/>
    <w:rsid w:val="00AB1019"/>
    <w:rsid w:val="00AB18E7"/>
    <w:rsid w:val="00AB200E"/>
    <w:rsid w:val="00AB3CAC"/>
    <w:rsid w:val="00AB4504"/>
    <w:rsid w:val="00AB458F"/>
    <w:rsid w:val="00AB4B8C"/>
    <w:rsid w:val="00AC071F"/>
    <w:rsid w:val="00AC2375"/>
    <w:rsid w:val="00AC2444"/>
    <w:rsid w:val="00AC7E39"/>
    <w:rsid w:val="00AC7EAA"/>
    <w:rsid w:val="00AC7FB4"/>
    <w:rsid w:val="00AD04A0"/>
    <w:rsid w:val="00AD425C"/>
    <w:rsid w:val="00AD5BE8"/>
    <w:rsid w:val="00AD5FAC"/>
    <w:rsid w:val="00AD63FE"/>
    <w:rsid w:val="00AD7B01"/>
    <w:rsid w:val="00AD7E04"/>
    <w:rsid w:val="00AE15B3"/>
    <w:rsid w:val="00AE3802"/>
    <w:rsid w:val="00AE50E6"/>
    <w:rsid w:val="00AE63F0"/>
    <w:rsid w:val="00AE7CE5"/>
    <w:rsid w:val="00AF251A"/>
    <w:rsid w:val="00AF2E0E"/>
    <w:rsid w:val="00AF3170"/>
    <w:rsid w:val="00AF348D"/>
    <w:rsid w:val="00AF3A5C"/>
    <w:rsid w:val="00AF3CC4"/>
    <w:rsid w:val="00AF45CF"/>
    <w:rsid w:val="00AF5765"/>
    <w:rsid w:val="00AF62DB"/>
    <w:rsid w:val="00B01740"/>
    <w:rsid w:val="00B01D96"/>
    <w:rsid w:val="00B03C70"/>
    <w:rsid w:val="00B04257"/>
    <w:rsid w:val="00B04A7C"/>
    <w:rsid w:val="00B04AF4"/>
    <w:rsid w:val="00B06E9A"/>
    <w:rsid w:val="00B1014C"/>
    <w:rsid w:val="00B10749"/>
    <w:rsid w:val="00B10835"/>
    <w:rsid w:val="00B11A0D"/>
    <w:rsid w:val="00B150EC"/>
    <w:rsid w:val="00B160FD"/>
    <w:rsid w:val="00B16E1E"/>
    <w:rsid w:val="00B16E96"/>
    <w:rsid w:val="00B17B66"/>
    <w:rsid w:val="00B2037E"/>
    <w:rsid w:val="00B20723"/>
    <w:rsid w:val="00B207DC"/>
    <w:rsid w:val="00B27409"/>
    <w:rsid w:val="00B27AA4"/>
    <w:rsid w:val="00B31A84"/>
    <w:rsid w:val="00B339ED"/>
    <w:rsid w:val="00B34276"/>
    <w:rsid w:val="00B37428"/>
    <w:rsid w:val="00B411AA"/>
    <w:rsid w:val="00B42E7B"/>
    <w:rsid w:val="00B44A99"/>
    <w:rsid w:val="00B44BA4"/>
    <w:rsid w:val="00B45BBC"/>
    <w:rsid w:val="00B502FE"/>
    <w:rsid w:val="00B503AC"/>
    <w:rsid w:val="00B508C9"/>
    <w:rsid w:val="00B52DF6"/>
    <w:rsid w:val="00B537DD"/>
    <w:rsid w:val="00B54745"/>
    <w:rsid w:val="00B5585D"/>
    <w:rsid w:val="00B5587A"/>
    <w:rsid w:val="00B55A3E"/>
    <w:rsid w:val="00B55DB9"/>
    <w:rsid w:val="00B55E32"/>
    <w:rsid w:val="00B56133"/>
    <w:rsid w:val="00B562BE"/>
    <w:rsid w:val="00B5653E"/>
    <w:rsid w:val="00B56C59"/>
    <w:rsid w:val="00B56EBA"/>
    <w:rsid w:val="00B57600"/>
    <w:rsid w:val="00B63018"/>
    <w:rsid w:val="00B6328F"/>
    <w:rsid w:val="00B6389A"/>
    <w:rsid w:val="00B656D0"/>
    <w:rsid w:val="00B65775"/>
    <w:rsid w:val="00B65DBB"/>
    <w:rsid w:val="00B6726F"/>
    <w:rsid w:val="00B6782D"/>
    <w:rsid w:val="00B678F5"/>
    <w:rsid w:val="00B70376"/>
    <w:rsid w:val="00B71FD4"/>
    <w:rsid w:val="00B747C2"/>
    <w:rsid w:val="00B77984"/>
    <w:rsid w:val="00B77986"/>
    <w:rsid w:val="00B77F8C"/>
    <w:rsid w:val="00B80C99"/>
    <w:rsid w:val="00B80C9B"/>
    <w:rsid w:val="00B81D4C"/>
    <w:rsid w:val="00B861D4"/>
    <w:rsid w:val="00B8704A"/>
    <w:rsid w:val="00B87388"/>
    <w:rsid w:val="00B919AA"/>
    <w:rsid w:val="00B91B05"/>
    <w:rsid w:val="00B92786"/>
    <w:rsid w:val="00B94B45"/>
    <w:rsid w:val="00B94D0D"/>
    <w:rsid w:val="00B96B1F"/>
    <w:rsid w:val="00BA063C"/>
    <w:rsid w:val="00BA13C0"/>
    <w:rsid w:val="00BA17D5"/>
    <w:rsid w:val="00BA1F52"/>
    <w:rsid w:val="00BA2CD5"/>
    <w:rsid w:val="00BA2DA5"/>
    <w:rsid w:val="00BA3D3C"/>
    <w:rsid w:val="00BA40C4"/>
    <w:rsid w:val="00BA41BC"/>
    <w:rsid w:val="00BA4362"/>
    <w:rsid w:val="00BA45B7"/>
    <w:rsid w:val="00BA4A0F"/>
    <w:rsid w:val="00BA579C"/>
    <w:rsid w:val="00BA69D7"/>
    <w:rsid w:val="00BA6A6D"/>
    <w:rsid w:val="00BA6DB3"/>
    <w:rsid w:val="00BB0034"/>
    <w:rsid w:val="00BB00C0"/>
    <w:rsid w:val="00BB0CC6"/>
    <w:rsid w:val="00BB232B"/>
    <w:rsid w:val="00BB4F75"/>
    <w:rsid w:val="00BB5B9C"/>
    <w:rsid w:val="00BB6020"/>
    <w:rsid w:val="00BB6051"/>
    <w:rsid w:val="00BB6596"/>
    <w:rsid w:val="00BB6853"/>
    <w:rsid w:val="00BB74FD"/>
    <w:rsid w:val="00BB7DC5"/>
    <w:rsid w:val="00BC3205"/>
    <w:rsid w:val="00BC351B"/>
    <w:rsid w:val="00BC4376"/>
    <w:rsid w:val="00BC4A93"/>
    <w:rsid w:val="00BC4CB3"/>
    <w:rsid w:val="00BC51EF"/>
    <w:rsid w:val="00BC5D6B"/>
    <w:rsid w:val="00BC6B09"/>
    <w:rsid w:val="00BC6B53"/>
    <w:rsid w:val="00BC6D17"/>
    <w:rsid w:val="00BD0474"/>
    <w:rsid w:val="00BD109A"/>
    <w:rsid w:val="00BD41D8"/>
    <w:rsid w:val="00BD4ED1"/>
    <w:rsid w:val="00BD6250"/>
    <w:rsid w:val="00BD79E6"/>
    <w:rsid w:val="00BD7E2C"/>
    <w:rsid w:val="00BE0DB2"/>
    <w:rsid w:val="00BE1189"/>
    <w:rsid w:val="00BE14D4"/>
    <w:rsid w:val="00BE18BC"/>
    <w:rsid w:val="00BE23A8"/>
    <w:rsid w:val="00BE28E3"/>
    <w:rsid w:val="00BE4560"/>
    <w:rsid w:val="00BE52FD"/>
    <w:rsid w:val="00BE6A47"/>
    <w:rsid w:val="00BE7D09"/>
    <w:rsid w:val="00BE7DCA"/>
    <w:rsid w:val="00BF0BFA"/>
    <w:rsid w:val="00BF21D6"/>
    <w:rsid w:val="00BF2CBA"/>
    <w:rsid w:val="00BF353D"/>
    <w:rsid w:val="00BF3FBC"/>
    <w:rsid w:val="00BF445B"/>
    <w:rsid w:val="00BF4604"/>
    <w:rsid w:val="00BF5010"/>
    <w:rsid w:val="00BF62A8"/>
    <w:rsid w:val="00BF7187"/>
    <w:rsid w:val="00C00741"/>
    <w:rsid w:val="00C0128D"/>
    <w:rsid w:val="00C02DAC"/>
    <w:rsid w:val="00C0405F"/>
    <w:rsid w:val="00C0528F"/>
    <w:rsid w:val="00C0563A"/>
    <w:rsid w:val="00C0582E"/>
    <w:rsid w:val="00C05B4E"/>
    <w:rsid w:val="00C06608"/>
    <w:rsid w:val="00C07F1B"/>
    <w:rsid w:val="00C106A8"/>
    <w:rsid w:val="00C11A33"/>
    <w:rsid w:val="00C12135"/>
    <w:rsid w:val="00C133BE"/>
    <w:rsid w:val="00C13A16"/>
    <w:rsid w:val="00C14F1F"/>
    <w:rsid w:val="00C15747"/>
    <w:rsid w:val="00C1630B"/>
    <w:rsid w:val="00C2174C"/>
    <w:rsid w:val="00C22D62"/>
    <w:rsid w:val="00C230ED"/>
    <w:rsid w:val="00C240F5"/>
    <w:rsid w:val="00C24412"/>
    <w:rsid w:val="00C27D21"/>
    <w:rsid w:val="00C3102C"/>
    <w:rsid w:val="00C310F8"/>
    <w:rsid w:val="00C311EC"/>
    <w:rsid w:val="00C31559"/>
    <w:rsid w:val="00C32EA4"/>
    <w:rsid w:val="00C32F5F"/>
    <w:rsid w:val="00C33BAA"/>
    <w:rsid w:val="00C35557"/>
    <w:rsid w:val="00C416CE"/>
    <w:rsid w:val="00C41F76"/>
    <w:rsid w:val="00C42E6A"/>
    <w:rsid w:val="00C43BE9"/>
    <w:rsid w:val="00C43F56"/>
    <w:rsid w:val="00C53BA2"/>
    <w:rsid w:val="00C54790"/>
    <w:rsid w:val="00C55961"/>
    <w:rsid w:val="00C55D1D"/>
    <w:rsid w:val="00C57278"/>
    <w:rsid w:val="00C579D9"/>
    <w:rsid w:val="00C61E2B"/>
    <w:rsid w:val="00C62632"/>
    <w:rsid w:val="00C64B4E"/>
    <w:rsid w:val="00C66782"/>
    <w:rsid w:val="00C71E53"/>
    <w:rsid w:val="00C73422"/>
    <w:rsid w:val="00C73C3D"/>
    <w:rsid w:val="00C744F6"/>
    <w:rsid w:val="00C754FC"/>
    <w:rsid w:val="00C762D0"/>
    <w:rsid w:val="00C76C01"/>
    <w:rsid w:val="00C80339"/>
    <w:rsid w:val="00C8309C"/>
    <w:rsid w:val="00C84BCF"/>
    <w:rsid w:val="00C8553A"/>
    <w:rsid w:val="00C863F2"/>
    <w:rsid w:val="00C86872"/>
    <w:rsid w:val="00C86C05"/>
    <w:rsid w:val="00C87210"/>
    <w:rsid w:val="00C87563"/>
    <w:rsid w:val="00C87F75"/>
    <w:rsid w:val="00C9014D"/>
    <w:rsid w:val="00C90C28"/>
    <w:rsid w:val="00C91AC3"/>
    <w:rsid w:val="00C92885"/>
    <w:rsid w:val="00C9298D"/>
    <w:rsid w:val="00C95274"/>
    <w:rsid w:val="00CA1738"/>
    <w:rsid w:val="00CA1D1A"/>
    <w:rsid w:val="00CA4692"/>
    <w:rsid w:val="00CA523B"/>
    <w:rsid w:val="00CA5B86"/>
    <w:rsid w:val="00CA7B4E"/>
    <w:rsid w:val="00CB3DF2"/>
    <w:rsid w:val="00CB51FB"/>
    <w:rsid w:val="00CB5797"/>
    <w:rsid w:val="00CB6B97"/>
    <w:rsid w:val="00CB74AB"/>
    <w:rsid w:val="00CB790A"/>
    <w:rsid w:val="00CC00C3"/>
    <w:rsid w:val="00CC088C"/>
    <w:rsid w:val="00CC0FF1"/>
    <w:rsid w:val="00CC1793"/>
    <w:rsid w:val="00CC1833"/>
    <w:rsid w:val="00CC212F"/>
    <w:rsid w:val="00CC242E"/>
    <w:rsid w:val="00CC3BE6"/>
    <w:rsid w:val="00CC4F49"/>
    <w:rsid w:val="00CC5DFB"/>
    <w:rsid w:val="00CC6337"/>
    <w:rsid w:val="00CC68FD"/>
    <w:rsid w:val="00CD0232"/>
    <w:rsid w:val="00CD05EA"/>
    <w:rsid w:val="00CD1CFD"/>
    <w:rsid w:val="00CD2C84"/>
    <w:rsid w:val="00CD45B8"/>
    <w:rsid w:val="00CD5015"/>
    <w:rsid w:val="00CD5F95"/>
    <w:rsid w:val="00CD6186"/>
    <w:rsid w:val="00CD7F3D"/>
    <w:rsid w:val="00CE092A"/>
    <w:rsid w:val="00CE235A"/>
    <w:rsid w:val="00CE30B2"/>
    <w:rsid w:val="00CE61DC"/>
    <w:rsid w:val="00CF088E"/>
    <w:rsid w:val="00CF1B2F"/>
    <w:rsid w:val="00CF1EFC"/>
    <w:rsid w:val="00CF3C15"/>
    <w:rsid w:val="00CF4E3D"/>
    <w:rsid w:val="00CF51A7"/>
    <w:rsid w:val="00CF6C39"/>
    <w:rsid w:val="00CF7929"/>
    <w:rsid w:val="00CF7DA7"/>
    <w:rsid w:val="00CF7EDF"/>
    <w:rsid w:val="00D00EB0"/>
    <w:rsid w:val="00D01C5F"/>
    <w:rsid w:val="00D02197"/>
    <w:rsid w:val="00D022B0"/>
    <w:rsid w:val="00D025A9"/>
    <w:rsid w:val="00D030B1"/>
    <w:rsid w:val="00D03358"/>
    <w:rsid w:val="00D060EB"/>
    <w:rsid w:val="00D06AE6"/>
    <w:rsid w:val="00D07584"/>
    <w:rsid w:val="00D101FD"/>
    <w:rsid w:val="00D11E28"/>
    <w:rsid w:val="00D126AE"/>
    <w:rsid w:val="00D14CE9"/>
    <w:rsid w:val="00D15D5D"/>
    <w:rsid w:val="00D16081"/>
    <w:rsid w:val="00D17630"/>
    <w:rsid w:val="00D17DE3"/>
    <w:rsid w:val="00D17E3B"/>
    <w:rsid w:val="00D17EA0"/>
    <w:rsid w:val="00D2080B"/>
    <w:rsid w:val="00D21861"/>
    <w:rsid w:val="00D226E9"/>
    <w:rsid w:val="00D23CCE"/>
    <w:rsid w:val="00D25244"/>
    <w:rsid w:val="00D27E66"/>
    <w:rsid w:val="00D316B1"/>
    <w:rsid w:val="00D3635D"/>
    <w:rsid w:val="00D44A32"/>
    <w:rsid w:val="00D45284"/>
    <w:rsid w:val="00D461AC"/>
    <w:rsid w:val="00D4669F"/>
    <w:rsid w:val="00D46813"/>
    <w:rsid w:val="00D50199"/>
    <w:rsid w:val="00D517C4"/>
    <w:rsid w:val="00D551D4"/>
    <w:rsid w:val="00D55283"/>
    <w:rsid w:val="00D559CE"/>
    <w:rsid w:val="00D559D8"/>
    <w:rsid w:val="00D55A80"/>
    <w:rsid w:val="00D55CC2"/>
    <w:rsid w:val="00D56C1E"/>
    <w:rsid w:val="00D56EC6"/>
    <w:rsid w:val="00D62253"/>
    <w:rsid w:val="00D62A58"/>
    <w:rsid w:val="00D63C61"/>
    <w:rsid w:val="00D63E0C"/>
    <w:rsid w:val="00D64EDC"/>
    <w:rsid w:val="00D66356"/>
    <w:rsid w:val="00D66408"/>
    <w:rsid w:val="00D665F9"/>
    <w:rsid w:val="00D66FF2"/>
    <w:rsid w:val="00D67534"/>
    <w:rsid w:val="00D67DC1"/>
    <w:rsid w:val="00D701E6"/>
    <w:rsid w:val="00D714EB"/>
    <w:rsid w:val="00D71A98"/>
    <w:rsid w:val="00D72EEB"/>
    <w:rsid w:val="00D73B80"/>
    <w:rsid w:val="00D7559E"/>
    <w:rsid w:val="00D75C16"/>
    <w:rsid w:val="00D75F52"/>
    <w:rsid w:val="00D77D49"/>
    <w:rsid w:val="00D803A2"/>
    <w:rsid w:val="00D80424"/>
    <w:rsid w:val="00D8080A"/>
    <w:rsid w:val="00D83B23"/>
    <w:rsid w:val="00D8450F"/>
    <w:rsid w:val="00D8543B"/>
    <w:rsid w:val="00D901F6"/>
    <w:rsid w:val="00D90432"/>
    <w:rsid w:val="00D920BB"/>
    <w:rsid w:val="00D92846"/>
    <w:rsid w:val="00D9360A"/>
    <w:rsid w:val="00D953B6"/>
    <w:rsid w:val="00D9728E"/>
    <w:rsid w:val="00D973D6"/>
    <w:rsid w:val="00DA0A12"/>
    <w:rsid w:val="00DA1B7A"/>
    <w:rsid w:val="00DA2333"/>
    <w:rsid w:val="00DA3DDC"/>
    <w:rsid w:val="00DA4CD6"/>
    <w:rsid w:val="00DA6081"/>
    <w:rsid w:val="00DA747A"/>
    <w:rsid w:val="00DA7E39"/>
    <w:rsid w:val="00DB0844"/>
    <w:rsid w:val="00DB3795"/>
    <w:rsid w:val="00DB5145"/>
    <w:rsid w:val="00DB65E0"/>
    <w:rsid w:val="00DC0072"/>
    <w:rsid w:val="00DC08AF"/>
    <w:rsid w:val="00DC16B3"/>
    <w:rsid w:val="00DC1E4D"/>
    <w:rsid w:val="00DC39E4"/>
    <w:rsid w:val="00DC3E33"/>
    <w:rsid w:val="00DC4F82"/>
    <w:rsid w:val="00DC5605"/>
    <w:rsid w:val="00DC6553"/>
    <w:rsid w:val="00DD1471"/>
    <w:rsid w:val="00DD1E50"/>
    <w:rsid w:val="00DD3C77"/>
    <w:rsid w:val="00DD457A"/>
    <w:rsid w:val="00DE0283"/>
    <w:rsid w:val="00DE1635"/>
    <w:rsid w:val="00DE1E2B"/>
    <w:rsid w:val="00DE2A30"/>
    <w:rsid w:val="00DE50B3"/>
    <w:rsid w:val="00DE6DF9"/>
    <w:rsid w:val="00DF11A2"/>
    <w:rsid w:val="00DF1316"/>
    <w:rsid w:val="00DF1C16"/>
    <w:rsid w:val="00DF22E9"/>
    <w:rsid w:val="00DF290D"/>
    <w:rsid w:val="00DF3662"/>
    <w:rsid w:val="00DF58A1"/>
    <w:rsid w:val="00DF5D57"/>
    <w:rsid w:val="00DF5FC6"/>
    <w:rsid w:val="00DF6594"/>
    <w:rsid w:val="00E0012A"/>
    <w:rsid w:val="00E00456"/>
    <w:rsid w:val="00E00A40"/>
    <w:rsid w:val="00E0318C"/>
    <w:rsid w:val="00E03585"/>
    <w:rsid w:val="00E0387A"/>
    <w:rsid w:val="00E05AAC"/>
    <w:rsid w:val="00E05C69"/>
    <w:rsid w:val="00E10FEE"/>
    <w:rsid w:val="00E11DE1"/>
    <w:rsid w:val="00E11F69"/>
    <w:rsid w:val="00E12BEF"/>
    <w:rsid w:val="00E132D9"/>
    <w:rsid w:val="00E13C7D"/>
    <w:rsid w:val="00E1489F"/>
    <w:rsid w:val="00E14970"/>
    <w:rsid w:val="00E15FE7"/>
    <w:rsid w:val="00E16372"/>
    <w:rsid w:val="00E20272"/>
    <w:rsid w:val="00E219C4"/>
    <w:rsid w:val="00E21FD1"/>
    <w:rsid w:val="00E233A7"/>
    <w:rsid w:val="00E237B0"/>
    <w:rsid w:val="00E261B0"/>
    <w:rsid w:val="00E26B9E"/>
    <w:rsid w:val="00E310A8"/>
    <w:rsid w:val="00E33041"/>
    <w:rsid w:val="00E3598E"/>
    <w:rsid w:val="00E36D48"/>
    <w:rsid w:val="00E37E7A"/>
    <w:rsid w:val="00E405F3"/>
    <w:rsid w:val="00E40FBB"/>
    <w:rsid w:val="00E435B2"/>
    <w:rsid w:val="00E43A05"/>
    <w:rsid w:val="00E45AA1"/>
    <w:rsid w:val="00E469E0"/>
    <w:rsid w:val="00E50827"/>
    <w:rsid w:val="00E5139A"/>
    <w:rsid w:val="00E51B0F"/>
    <w:rsid w:val="00E51D1C"/>
    <w:rsid w:val="00E52B9C"/>
    <w:rsid w:val="00E53F32"/>
    <w:rsid w:val="00E54D50"/>
    <w:rsid w:val="00E55C8A"/>
    <w:rsid w:val="00E60835"/>
    <w:rsid w:val="00E60E5E"/>
    <w:rsid w:val="00E60EE2"/>
    <w:rsid w:val="00E61630"/>
    <w:rsid w:val="00E655EF"/>
    <w:rsid w:val="00E65E99"/>
    <w:rsid w:val="00E66D25"/>
    <w:rsid w:val="00E67A84"/>
    <w:rsid w:val="00E67FDD"/>
    <w:rsid w:val="00E702C4"/>
    <w:rsid w:val="00E717C6"/>
    <w:rsid w:val="00E73FE3"/>
    <w:rsid w:val="00E760DD"/>
    <w:rsid w:val="00E76844"/>
    <w:rsid w:val="00E76DF7"/>
    <w:rsid w:val="00E77676"/>
    <w:rsid w:val="00E8047A"/>
    <w:rsid w:val="00E8382F"/>
    <w:rsid w:val="00E83B24"/>
    <w:rsid w:val="00E84AD4"/>
    <w:rsid w:val="00E84CA3"/>
    <w:rsid w:val="00E85912"/>
    <w:rsid w:val="00E86BC9"/>
    <w:rsid w:val="00E86E68"/>
    <w:rsid w:val="00E87C92"/>
    <w:rsid w:val="00E911A6"/>
    <w:rsid w:val="00E91CCC"/>
    <w:rsid w:val="00E9260D"/>
    <w:rsid w:val="00E929D0"/>
    <w:rsid w:val="00E949E4"/>
    <w:rsid w:val="00E95D5A"/>
    <w:rsid w:val="00E96C4A"/>
    <w:rsid w:val="00E9745D"/>
    <w:rsid w:val="00E97693"/>
    <w:rsid w:val="00EA1B50"/>
    <w:rsid w:val="00EA348F"/>
    <w:rsid w:val="00EA4070"/>
    <w:rsid w:val="00EA48D9"/>
    <w:rsid w:val="00EA4BDC"/>
    <w:rsid w:val="00EA4DBC"/>
    <w:rsid w:val="00EB1013"/>
    <w:rsid w:val="00EB1B2D"/>
    <w:rsid w:val="00EB486A"/>
    <w:rsid w:val="00EB49C7"/>
    <w:rsid w:val="00EB4E9D"/>
    <w:rsid w:val="00EB75EB"/>
    <w:rsid w:val="00EB7AA3"/>
    <w:rsid w:val="00EC0BBA"/>
    <w:rsid w:val="00EC10D5"/>
    <w:rsid w:val="00EC2105"/>
    <w:rsid w:val="00EC2DB7"/>
    <w:rsid w:val="00EC3688"/>
    <w:rsid w:val="00EC3701"/>
    <w:rsid w:val="00EC3A85"/>
    <w:rsid w:val="00EC4B3E"/>
    <w:rsid w:val="00EC6239"/>
    <w:rsid w:val="00ED03D0"/>
    <w:rsid w:val="00ED0F80"/>
    <w:rsid w:val="00ED388F"/>
    <w:rsid w:val="00ED3CFB"/>
    <w:rsid w:val="00ED4FEB"/>
    <w:rsid w:val="00ED61B8"/>
    <w:rsid w:val="00ED692B"/>
    <w:rsid w:val="00ED69A7"/>
    <w:rsid w:val="00ED6BC9"/>
    <w:rsid w:val="00ED7D0D"/>
    <w:rsid w:val="00EE1CD7"/>
    <w:rsid w:val="00EE29A4"/>
    <w:rsid w:val="00EE428B"/>
    <w:rsid w:val="00EF0CA7"/>
    <w:rsid w:val="00EF183D"/>
    <w:rsid w:val="00EF1E41"/>
    <w:rsid w:val="00EF281D"/>
    <w:rsid w:val="00EF294D"/>
    <w:rsid w:val="00EF33F1"/>
    <w:rsid w:val="00EF3657"/>
    <w:rsid w:val="00EF48DA"/>
    <w:rsid w:val="00EF5A20"/>
    <w:rsid w:val="00EF5F41"/>
    <w:rsid w:val="00EF6E84"/>
    <w:rsid w:val="00EF76EF"/>
    <w:rsid w:val="00EF7B57"/>
    <w:rsid w:val="00F0037E"/>
    <w:rsid w:val="00F005D4"/>
    <w:rsid w:val="00F00E03"/>
    <w:rsid w:val="00F01651"/>
    <w:rsid w:val="00F019FB"/>
    <w:rsid w:val="00F0219D"/>
    <w:rsid w:val="00F02E46"/>
    <w:rsid w:val="00F04353"/>
    <w:rsid w:val="00F048DA"/>
    <w:rsid w:val="00F055D2"/>
    <w:rsid w:val="00F0588D"/>
    <w:rsid w:val="00F05B0D"/>
    <w:rsid w:val="00F05BC6"/>
    <w:rsid w:val="00F10EB9"/>
    <w:rsid w:val="00F111B0"/>
    <w:rsid w:val="00F11D83"/>
    <w:rsid w:val="00F13295"/>
    <w:rsid w:val="00F13F82"/>
    <w:rsid w:val="00F148EE"/>
    <w:rsid w:val="00F17674"/>
    <w:rsid w:val="00F17983"/>
    <w:rsid w:val="00F2045D"/>
    <w:rsid w:val="00F2074B"/>
    <w:rsid w:val="00F20F62"/>
    <w:rsid w:val="00F22674"/>
    <w:rsid w:val="00F22F24"/>
    <w:rsid w:val="00F22F47"/>
    <w:rsid w:val="00F24716"/>
    <w:rsid w:val="00F252F8"/>
    <w:rsid w:val="00F258DB"/>
    <w:rsid w:val="00F26F45"/>
    <w:rsid w:val="00F31643"/>
    <w:rsid w:val="00F3191D"/>
    <w:rsid w:val="00F32DBE"/>
    <w:rsid w:val="00F341D5"/>
    <w:rsid w:val="00F37F69"/>
    <w:rsid w:val="00F412DB"/>
    <w:rsid w:val="00F423CB"/>
    <w:rsid w:val="00F42C82"/>
    <w:rsid w:val="00F4329D"/>
    <w:rsid w:val="00F444EA"/>
    <w:rsid w:val="00F4455D"/>
    <w:rsid w:val="00F4552E"/>
    <w:rsid w:val="00F46784"/>
    <w:rsid w:val="00F47ACE"/>
    <w:rsid w:val="00F47CD1"/>
    <w:rsid w:val="00F51946"/>
    <w:rsid w:val="00F528F8"/>
    <w:rsid w:val="00F552C5"/>
    <w:rsid w:val="00F55951"/>
    <w:rsid w:val="00F56BFF"/>
    <w:rsid w:val="00F6396F"/>
    <w:rsid w:val="00F64114"/>
    <w:rsid w:val="00F64421"/>
    <w:rsid w:val="00F657F2"/>
    <w:rsid w:val="00F660E4"/>
    <w:rsid w:val="00F664BF"/>
    <w:rsid w:val="00F70EF1"/>
    <w:rsid w:val="00F71630"/>
    <w:rsid w:val="00F716A7"/>
    <w:rsid w:val="00F71BC3"/>
    <w:rsid w:val="00F7247E"/>
    <w:rsid w:val="00F72910"/>
    <w:rsid w:val="00F72BAB"/>
    <w:rsid w:val="00F73AB9"/>
    <w:rsid w:val="00F77F78"/>
    <w:rsid w:val="00F805CF"/>
    <w:rsid w:val="00F80A86"/>
    <w:rsid w:val="00F81373"/>
    <w:rsid w:val="00F81A8A"/>
    <w:rsid w:val="00F8277B"/>
    <w:rsid w:val="00F830FC"/>
    <w:rsid w:val="00F845C2"/>
    <w:rsid w:val="00F847EF"/>
    <w:rsid w:val="00F84A04"/>
    <w:rsid w:val="00F84BA0"/>
    <w:rsid w:val="00F86744"/>
    <w:rsid w:val="00F9032F"/>
    <w:rsid w:val="00F909E2"/>
    <w:rsid w:val="00F90EF4"/>
    <w:rsid w:val="00F91295"/>
    <w:rsid w:val="00F9235E"/>
    <w:rsid w:val="00F925D3"/>
    <w:rsid w:val="00F92B8A"/>
    <w:rsid w:val="00F949D4"/>
    <w:rsid w:val="00F94E2E"/>
    <w:rsid w:val="00F976A6"/>
    <w:rsid w:val="00F976A7"/>
    <w:rsid w:val="00F97D42"/>
    <w:rsid w:val="00FA0BEF"/>
    <w:rsid w:val="00FA181A"/>
    <w:rsid w:val="00FA2BBE"/>
    <w:rsid w:val="00FA333D"/>
    <w:rsid w:val="00FA3D64"/>
    <w:rsid w:val="00FA560F"/>
    <w:rsid w:val="00FA56DD"/>
    <w:rsid w:val="00FA77AE"/>
    <w:rsid w:val="00FB3EB7"/>
    <w:rsid w:val="00FB436F"/>
    <w:rsid w:val="00FB487F"/>
    <w:rsid w:val="00FB4B88"/>
    <w:rsid w:val="00FB5E16"/>
    <w:rsid w:val="00FB75CC"/>
    <w:rsid w:val="00FC0DED"/>
    <w:rsid w:val="00FC2AB7"/>
    <w:rsid w:val="00FC2E1F"/>
    <w:rsid w:val="00FC38D7"/>
    <w:rsid w:val="00FC58B3"/>
    <w:rsid w:val="00FD1B8A"/>
    <w:rsid w:val="00FD213E"/>
    <w:rsid w:val="00FD30C8"/>
    <w:rsid w:val="00FD3189"/>
    <w:rsid w:val="00FD4C28"/>
    <w:rsid w:val="00FD67B7"/>
    <w:rsid w:val="00FD79FD"/>
    <w:rsid w:val="00FE015B"/>
    <w:rsid w:val="00FE09A1"/>
    <w:rsid w:val="00FE29AE"/>
    <w:rsid w:val="00FE2CA4"/>
    <w:rsid w:val="00FE36B3"/>
    <w:rsid w:val="00FE505C"/>
    <w:rsid w:val="00FE56A1"/>
    <w:rsid w:val="00FE6D02"/>
    <w:rsid w:val="00FE7381"/>
    <w:rsid w:val="00FE78DD"/>
    <w:rsid w:val="00FF0C2E"/>
    <w:rsid w:val="00FF14BC"/>
    <w:rsid w:val="00FF24D4"/>
    <w:rsid w:val="00FF384B"/>
    <w:rsid w:val="00FF464C"/>
    <w:rsid w:val="00FF506C"/>
    <w:rsid w:val="00FF54D4"/>
    <w:rsid w:val="00FF5D7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DA3E0"/>
  <w15:docId w15:val="{6FF7BF41-EC36-4D6C-816C-4320517D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836"/>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A579C5"/>
    <w:pPr>
      <w:tabs>
        <w:tab w:val="center" w:pos="4536"/>
        <w:tab w:val="right" w:pos="9072"/>
      </w:tabs>
    </w:pPr>
  </w:style>
  <w:style w:type="paragraph" w:styleId="Sidfot">
    <w:name w:val="footer"/>
    <w:basedOn w:val="Normal"/>
    <w:rsid w:val="00A579C5"/>
    <w:pPr>
      <w:tabs>
        <w:tab w:val="center" w:pos="4536"/>
        <w:tab w:val="right" w:pos="9072"/>
      </w:tabs>
    </w:pPr>
  </w:style>
  <w:style w:type="paragraph" w:customStyle="1" w:styleId="renderubrik">
    <w:name w:val="Ärenderubrik"/>
    <w:basedOn w:val="Sidhuvud"/>
    <w:next w:val="Brdprotokoll"/>
    <w:rsid w:val="00A579C5"/>
    <w:pPr>
      <w:tabs>
        <w:tab w:val="clear" w:pos="4536"/>
        <w:tab w:val="clear" w:pos="9072"/>
        <w:tab w:val="left" w:pos="1253"/>
      </w:tabs>
      <w:spacing w:before="600" w:after="120"/>
      <w:ind w:left="964" w:right="1644"/>
    </w:pPr>
    <w:rPr>
      <w:rFonts w:ascii="Franklin Gothic Medium Cond" w:hAnsi="Franklin Gothic Medium Cond"/>
      <w:sz w:val="32"/>
    </w:rPr>
  </w:style>
  <w:style w:type="paragraph" w:customStyle="1" w:styleId="Beslut">
    <w:name w:val="Beslut"/>
    <w:basedOn w:val="Sidhuvud"/>
    <w:next w:val="Brdprotokoll"/>
    <w:rsid w:val="00A579C5"/>
    <w:pPr>
      <w:tabs>
        <w:tab w:val="clear" w:pos="4536"/>
        <w:tab w:val="clear" w:pos="9072"/>
        <w:tab w:val="left" w:pos="1253"/>
      </w:tabs>
      <w:spacing w:before="420" w:after="80"/>
      <w:ind w:left="964" w:right="1644"/>
    </w:pPr>
    <w:rPr>
      <w:b/>
      <w:bCs/>
      <w:i/>
      <w:iCs/>
    </w:rPr>
  </w:style>
  <w:style w:type="paragraph" w:customStyle="1" w:styleId="rende">
    <w:name w:val="Ärende"/>
    <w:basedOn w:val="Sidhuvud"/>
    <w:rsid w:val="00A579C5"/>
    <w:pPr>
      <w:tabs>
        <w:tab w:val="clear" w:pos="4536"/>
        <w:tab w:val="clear" w:pos="9072"/>
        <w:tab w:val="left" w:pos="1253"/>
      </w:tabs>
      <w:ind w:left="1253" w:right="1642"/>
    </w:pPr>
    <w:rPr>
      <w:b/>
      <w:bCs/>
      <w:i/>
      <w:iCs/>
    </w:rPr>
  </w:style>
  <w:style w:type="paragraph" w:styleId="Ballongtext">
    <w:name w:val="Balloon Text"/>
    <w:basedOn w:val="Normal"/>
    <w:semiHidden/>
    <w:rsid w:val="00EF281D"/>
    <w:rPr>
      <w:rFonts w:ascii="Tahoma" w:hAnsi="Tahoma" w:cs="Tahoma"/>
      <w:sz w:val="16"/>
      <w:szCs w:val="16"/>
    </w:rPr>
  </w:style>
  <w:style w:type="paragraph" w:customStyle="1" w:styleId="Bilagor">
    <w:name w:val="Bilagor"/>
    <w:basedOn w:val="Sidhuvud"/>
    <w:next w:val="Bilagetext"/>
    <w:rsid w:val="00A579C5"/>
    <w:pPr>
      <w:tabs>
        <w:tab w:val="clear" w:pos="4536"/>
        <w:tab w:val="clear" w:pos="9072"/>
        <w:tab w:val="left" w:pos="1253"/>
      </w:tabs>
      <w:spacing w:before="720" w:after="80"/>
      <w:ind w:left="964" w:right="1644"/>
    </w:pPr>
    <w:rPr>
      <w:b/>
      <w:bCs/>
      <w:i/>
      <w:iCs/>
    </w:rPr>
  </w:style>
  <w:style w:type="paragraph" w:customStyle="1" w:styleId="Prottabell">
    <w:name w:val="Prottabell"/>
    <w:basedOn w:val="Sidhuvud"/>
    <w:rsid w:val="00A579C5"/>
    <w:pPr>
      <w:tabs>
        <w:tab w:val="clear" w:pos="4536"/>
        <w:tab w:val="clear" w:pos="9072"/>
      </w:tabs>
    </w:pPr>
    <w:rPr>
      <w:rFonts w:ascii="Franklin Gothic Demi" w:hAnsi="Franklin Gothic Demi"/>
      <w:sz w:val="18"/>
    </w:rPr>
  </w:style>
  <w:style w:type="paragraph" w:customStyle="1" w:styleId="Brdprotokoll">
    <w:name w:val="Brödprotokoll"/>
    <w:basedOn w:val="Sidhuvud"/>
    <w:rsid w:val="00A579C5"/>
    <w:pPr>
      <w:tabs>
        <w:tab w:val="clear" w:pos="4536"/>
        <w:tab w:val="clear" w:pos="9072"/>
        <w:tab w:val="left" w:pos="1253"/>
      </w:tabs>
      <w:spacing w:after="120"/>
      <w:ind w:left="964" w:right="1134"/>
    </w:pPr>
    <w:rPr>
      <w:sz w:val="22"/>
    </w:rPr>
  </w:style>
  <w:style w:type="paragraph" w:customStyle="1" w:styleId="Diarienr">
    <w:name w:val="Diarienr"/>
    <w:basedOn w:val="Sidhuvud"/>
    <w:rsid w:val="00A579C5"/>
    <w:pPr>
      <w:pBdr>
        <w:bottom w:val="single" w:sz="8" w:space="6" w:color="auto"/>
      </w:pBdr>
      <w:tabs>
        <w:tab w:val="clear" w:pos="4536"/>
        <w:tab w:val="clear" w:pos="9072"/>
        <w:tab w:val="left" w:pos="1620"/>
      </w:tabs>
      <w:spacing w:before="240"/>
      <w:ind w:left="964"/>
    </w:pPr>
    <w:rPr>
      <w:i/>
      <w:iCs/>
      <w:sz w:val="22"/>
    </w:rPr>
  </w:style>
  <w:style w:type="paragraph" w:customStyle="1" w:styleId="Prothuvud">
    <w:name w:val="Prothuvud"/>
    <w:basedOn w:val="Sidhuvud"/>
    <w:rsid w:val="00A579C5"/>
    <w:pPr>
      <w:tabs>
        <w:tab w:val="clear" w:pos="4536"/>
        <w:tab w:val="left" w:pos="5222"/>
        <w:tab w:val="right" w:pos="7088"/>
        <w:tab w:val="right" w:pos="7371"/>
        <w:tab w:val="left" w:pos="8080"/>
      </w:tabs>
      <w:ind w:left="964"/>
    </w:pPr>
    <w:rPr>
      <w:sz w:val="22"/>
    </w:rPr>
  </w:style>
  <w:style w:type="paragraph" w:customStyle="1" w:styleId="Bilagetext">
    <w:name w:val="Bilagetext"/>
    <w:basedOn w:val="Brdprotokoll"/>
    <w:rsid w:val="00A579C5"/>
    <w:pPr>
      <w:spacing w:after="60"/>
    </w:pPr>
  </w:style>
  <w:style w:type="paragraph" w:customStyle="1" w:styleId="Tabellinneh">
    <w:name w:val="Tabellinneh"/>
    <w:basedOn w:val="Sidhuvud"/>
    <w:rsid w:val="00A579C5"/>
    <w:pPr>
      <w:tabs>
        <w:tab w:val="clear" w:pos="4536"/>
        <w:tab w:val="clear" w:pos="9072"/>
      </w:tabs>
    </w:pPr>
    <w:rPr>
      <w:sz w:val="20"/>
    </w:rPr>
  </w:style>
  <w:style w:type="paragraph" w:customStyle="1" w:styleId="Delges">
    <w:name w:val="Delges"/>
    <w:basedOn w:val="Bilagor"/>
    <w:next w:val="Bilagetext"/>
    <w:rsid w:val="00A579C5"/>
  </w:style>
  <w:style w:type="paragraph" w:styleId="Liststycke">
    <w:name w:val="List Paragraph"/>
    <w:basedOn w:val="Normal"/>
    <w:uiPriority w:val="34"/>
    <w:qFormat/>
    <w:rsid w:val="008B4F76"/>
    <w:pPr>
      <w:ind w:left="720"/>
      <w:contextualSpacing/>
    </w:pPr>
    <w:rPr>
      <w:sz w:val="21"/>
      <w:szCs w:val="21"/>
    </w:rPr>
  </w:style>
  <w:style w:type="character" w:styleId="Hyperlnk">
    <w:name w:val="Hyperlink"/>
    <w:basedOn w:val="Standardstycketeckensnitt"/>
    <w:rsid w:val="004D482A"/>
    <w:rPr>
      <w:color w:val="0000FF" w:themeColor="hyperlink"/>
      <w:u w:val="single"/>
    </w:rPr>
  </w:style>
  <w:style w:type="paragraph" w:customStyle="1" w:styleId="Default">
    <w:name w:val="Default"/>
    <w:rsid w:val="00AE7CE5"/>
    <w:pPr>
      <w:autoSpaceDE w:val="0"/>
      <w:autoSpaceDN w:val="0"/>
      <w:adjustRightInd w:val="0"/>
    </w:pPr>
    <w:rPr>
      <w:color w:val="000000"/>
      <w:sz w:val="24"/>
      <w:szCs w:val="24"/>
    </w:rPr>
  </w:style>
  <w:style w:type="character" w:styleId="Olstomnmnande">
    <w:name w:val="Unresolved Mention"/>
    <w:basedOn w:val="Standardstycketeckensnitt"/>
    <w:uiPriority w:val="99"/>
    <w:semiHidden/>
    <w:unhideWhenUsed/>
    <w:rsid w:val="00E12BEF"/>
    <w:rPr>
      <w:color w:val="605E5C"/>
      <w:shd w:val="clear" w:color="auto" w:fill="E1DFDD"/>
    </w:rPr>
  </w:style>
  <w:style w:type="character" w:styleId="Kommentarsreferens">
    <w:name w:val="annotation reference"/>
    <w:basedOn w:val="Standardstycketeckensnitt"/>
    <w:semiHidden/>
    <w:unhideWhenUsed/>
    <w:rsid w:val="00493A77"/>
    <w:rPr>
      <w:sz w:val="16"/>
      <w:szCs w:val="16"/>
    </w:rPr>
  </w:style>
  <w:style w:type="paragraph" w:styleId="Kommentarer">
    <w:name w:val="annotation text"/>
    <w:basedOn w:val="Normal"/>
    <w:link w:val="KommentarerChar"/>
    <w:semiHidden/>
    <w:unhideWhenUsed/>
    <w:rsid w:val="00493A77"/>
    <w:rPr>
      <w:sz w:val="20"/>
      <w:szCs w:val="20"/>
    </w:rPr>
  </w:style>
  <w:style w:type="character" w:customStyle="1" w:styleId="KommentarerChar">
    <w:name w:val="Kommentarer Char"/>
    <w:basedOn w:val="Standardstycketeckensnitt"/>
    <w:link w:val="Kommentarer"/>
    <w:semiHidden/>
    <w:rsid w:val="00493A77"/>
  </w:style>
  <w:style w:type="paragraph" w:styleId="Kommentarsmne">
    <w:name w:val="annotation subject"/>
    <w:basedOn w:val="Kommentarer"/>
    <w:next w:val="Kommentarer"/>
    <w:link w:val="KommentarsmneChar"/>
    <w:semiHidden/>
    <w:unhideWhenUsed/>
    <w:rsid w:val="00493A77"/>
    <w:rPr>
      <w:b/>
      <w:bCs/>
    </w:rPr>
  </w:style>
  <w:style w:type="character" w:customStyle="1" w:styleId="KommentarsmneChar">
    <w:name w:val="Kommentarsämne Char"/>
    <w:basedOn w:val="KommentarerChar"/>
    <w:link w:val="Kommentarsmne"/>
    <w:semiHidden/>
    <w:rsid w:val="00493A77"/>
    <w:rPr>
      <w:b/>
      <w:bCs/>
    </w:rPr>
  </w:style>
  <w:style w:type="paragraph" w:customStyle="1" w:styleId="Fyllflt">
    <w:name w:val="Fyllfält"/>
    <w:basedOn w:val="Normal"/>
    <w:autoRedefine/>
    <w:rsid w:val="00A0421D"/>
    <w:pPr>
      <w:ind w:left="964"/>
    </w:pPr>
    <w:rPr>
      <w:rFonts w:eastAsia="MS Mincho"/>
      <w:noProof/>
      <w:sz w:val="22"/>
      <w:szCs w:val="22"/>
    </w:rPr>
  </w:style>
  <w:style w:type="paragraph" w:styleId="Ingetavstnd">
    <w:name w:val="No Spacing"/>
    <w:aliases w:val="Inget avstånd TNR"/>
    <w:uiPriority w:val="1"/>
    <w:qFormat/>
    <w:rsid w:val="008F0F6B"/>
    <w:rPr>
      <w:rFonts w:ascii="Verdana" w:hAnsi="Verdana"/>
      <w:sz w:val="18"/>
      <w:szCs w:val="24"/>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823">
      <w:bodyDiv w:val="1"/>
      <w:marLeft w:val="0"/>
      <w:marRight w:val="0"/>
      <w:marTop w:val="0"/>
      <w:marBottom w:val="0"/>
      <w:divBdr>
        <w:top w:val="none" w:sz="0" w:space="0" w:color="auto"/>
        <w:left w:val="none" w:sz="0" w:space="0" w:color="auto"/>
        <w:bottom w:val="none" w:sz="0" w:space="0" w:color="auto"/>
        <w:right w:val="none" w:sz="0" w:space="0" w:color="auto"/>
      </w:divBdr>
    </w:div>
    <w:div w:id="12415377">
      <w:bodyDiv w:val="1"/>
      <w:marLeft w:val="0"/>
      <w:marRight w:val="0"/>
      <w:marTop w:val="0"/>
      <w:marBottom w:val="0"/>
      <w:divBdr>
        <w:top w:val="none" w:sz="0" w:space="0" w:color="auto"/>
        <w:left w:val="none" w:sz="0" w:space="0" w:color="auto"/>
        <w:bottom w:val="none" w:sz="0" w:space="0" w:color="auto"/>
        <w:right w:val="none" w:sz="0" w:space="0" w:color="auto"/>
      </w:divBdr>
    </w:div>
    <w:div w:id="20672833">
      <w:bodyDiv w:val="1"/>
      <w:marLeft w:val="0"/>
      <w:marRight w:val="0"/>
      <w:marTop w:val="0"/>
      <w:marBottom w:val="0"/>
      <w:divBdr>
        <w:top w:val="none" w:sz="0" w:space="0" w:color="auto"/>
        <w:left w:val="none" w:sz="0" w:space="0" w:color="auto"/>
        <w:bottom w:val="none" w:sz="0" w:space="0" w:color="auto"/>
        <w:right w:val="none" w:sz="0" w:space="0" w:color="auto"/>
      </w:divBdr>
    </w:div>
    <w:div w:id="35281770">
      <w:bodyDiv w:val="1"/>
      <w:marLeft w:val="0"/>
      <w:marRight w:val="0"/>
      <w:marTop w:val="0"/>
      <w:marBottom w:val="0"/>
      <w:divBdr>
        <w:top w:val="none" w:sz="0" w:space="0" w:color="auto"/>
        <w:left w:val="none" w:sz="0" w:space="0" w:color="auto"/>
        <w:bottom w:val="none" w:sz="0" w:space="0" w:color="auto"/>
        <w:right w:val="none" w:sz="0" w:space="0" w:color="auto"/>
      </w:divBdr>
    </w:div>
    <w:div w:id="46728968">
      <w:bodyDiv w:val="1"/>
      <w:marLeft w:val="0"/>
      <w:marRight w:val="0"/>
      <w:marTop w:val="0"/>
      <w:marBottom w:val="0"/>
      <w:divBdr>
        <w:top w:val="none" w:sz="0" w:space="0" w:color="auto"/>
        <w:left w:val="none" w:sz="0" w:space="0" w:color="auto"/>
        <w:bottom w:val="none" w:sz="0" w:space="0" w:color="auto"/>
        <w:right w:val="none" w:sz="0" w:space="0" w:color="auto"/>
      </w:divBdr>
    </w:div>
    <w:div w:id="54011048">
      <w:bodyDiv w:val="1"/>
      <w:marLeft w:val="0"/>
      <w:marRight w:val="0"/>
      <w:marTop w:val="0"/>
      <w:marBottom w:val="0"/>
      <w:divBdr>
        <w:top w:val="none" w:sz="0" w:space="0" w:color="auto"/>
        <w:left w:val="none" w:sz="0" w:space="0" w:color="auto"/>
        <w:bottom w:val="none" w:sz="0" w:space="0" w:color="auto"/>
        <w:right w:val="none" w:sz="0" w:space="0" w:color="auto"/>
      </w:divBdr>
    </w:div>
    <w:div w:id="68315027">
      <w:bodyDiv w:val="1"/>
      <w:marLeft w:val="0"/>
      <w:marRight w:val="0"/>
      <w:marTop w:val="0"/>
      <w:marBottom w:val="0"/>
      <w:divBdr>
        <w:top w:val="none" w:sz="0" w:space="0" w:color="auto"/>
        <w:left w:val="none" w:sz="0" w:space="0" w:color="auto"/>
        <w:bottom w:val="none" w:sz="0" w:space="0" w:color="auto"/>
        <w:right w:val="none" w:sz="0" w:space="0" w:color="auto"/>
      </w:divBdr>
    </w:div>
    <w:div w:id="74328454">
      <w:bodyDiv w:val="1"/>
      <w:marLeft w:val="0"/>
      <w:marRight w:val="0"/>
      <w:marTop w:val="0"/>
      <w:marBottom w:val="0"/>
      <w:divBdr>
        <w:top w:val="none" w:sz="0" w:space="0" w:color="auto"/>
        <w:left w:val="none" w:sz="0" w:space="0" w:color="auto"/>
        <w:bottom w:val="none" w:sz="0" w:space="0" w:color="auto"/>
        <w:right w:val="none" w:sz="0" w:space="0" w:color="auto"/>
      </w:divBdr>
    </w:div>
    <w:div w:id="82381426">
      <w:bodyDiv w:val="1"/>
      <w:marLeft w:val="0"/>
      <w:marRight w:val="0"/>
      <w:marTop w:val="0"/>
      <w:marBottom w:val="0"/>
      <w:divBdr>
        <w:top w:val="none" w:sz="0" w:space="0" w:color="auto"/>
        <w:left w:val="none" w:sz="0" w:space="0" w:color="auto"/>
        <w:bottom w:val="none" w:sz="0" w:space="0" w:color="auto"/>
        <w:right w:val="none" w:sz="0" w:space="0" w:color="auto"/>
      </w:divBdr>
    </w:div>
    <w:div w:id="91636020">
      <w:bodyDiv w:val="1"/>
      <w:marLeft w:val="0"/>
      <w:marRight w:val="0"/>
      <w:marTop w:val="0"/>
      <w:marBottom w:val="0"/>
      <w:divBdr>
        <w:top w:val="none" w:sz="0" w:space="0" w:color="auto"/>
        <w:left w:val="none" w:sz="0" w:space="0" w:color="auto"/>
        <w:bottom w:val="none" w:sz="0" w:space="0" w:color="auto"/>
        <w:right w:val="none" w:sz="0" w:space="0" w:color="auto"/>
      </w:divBdr>
    </w:div>
    <w:div w:id="104466825">
      <w:bodyDiv w:val="1"/>
      <w:marLeft w:val="0"/>
      <w:marRight w:val="0"/>
      <w:marTop w:val="0"/>
      <w:marBottom w:val="0"/>
      <w:divBdr>
        <w:top w:val="none" w:sz="0" w:space="0" w:color="auto"/>
        <w:left w:val="none" w:sz="0" w:space="0" w:color="auto"/>
        <w:bottom w:val="none" w:sz="0" w:space="0" w:color="auto"/>
        <w:right w:val="none" w:sz="0" w:space="0" w:color="auto"/>
      </w:divBdr>
    </w:div>
    <w:div w:id="113981627">
      <w:bodyDiv w:val="1"/>
      <w:marLeft w:val="0"/>
      <w:marRight w:val="0"/>
      <w:marTop w:val="0"/>
      <w:marBottom w:val="0"/>
      <w:divBdr>
        <w:top w:val="none" w:sz="0" w:space="0" w:color="auto"/>
        <w:left w:val="none" w:sz="0" w:space="0" w:color="auto"/>
        <w:bottom w:val="none" w:sz="0" w:space="0" w:color="auto"/>
        <w:right w:val="none" w:sz="0" w:space="0" w:color="auto"/>
      </w:divBdr>
    </w:div>
    <w:div w:id="115369438">
      <w:bodyDiv w:val="1"/>
      <w:marLeft w:val="0"/>
      <w:marRight w:val="0"/>
      <w:marTop w:val="0"/>
      <w:marBottom w:val="0"/>
      <w:divBdr>
        <w:top w:val="none" w:sz="0" w:space="0" w:color="auto"/>
        <w:left w:val="none" w:sz="0" w:space="0" w:color="auto"/>
        <w:bottom w:val="none" w:sz="0" w:space="0" w:color="auto"/>
        <w:right w:val="none" w:sz="0" w:space="0" w:color="auto"/>
      </w:divBdr>
    </w:div>
    <w:div w:id="118379076">
      <w:bodyDiv w:val="1"/>
      <w:marLeft w:val="0"/>
      <w:marRight w:val="0"/>
      <w:marTop w:val="0"/>
      <w:marBottom w:val="0"/>
      <w:divBdr>
        <w:top w:val="none" w:sz="0" w:space="0" w:color="auto"/>
        <w:left w:val="none" w:sz="0" w:space="0" w:color="auto"/>
        <w:bottom w:val="none" w:sz="0" w:space="0" w:color="auto"/>
        <w:right w:val="none" w:sz="0" w:space="0" w:color="auto"/>
      </w:divBdr>
    </w:div>
    <w:div w:id="145515394">
      <w:bodyDiv w:val="1"/>
      <w:marLeft w:val="0"/>
      <w:marRight w:val="0"/>
      <w:marTop w:val="0"/>
      <w:marBottom w:val="0"/>
      <w:divBdr>
        <w:top w:val="none" w:sz="0" w:space="0" w:color="auto"/>
        <w:left w:val="none" w:sz="0" w:space="0" w:color="auto"/>
        <w:bottom w:val="none" w:sz="0" w:space="0" w:color="auto"/>
        <w:right w:val="none" w:sz="0" w:space="0" w:color="auto"/>
      </w:divBdr>
    </w:div>
    <w:div w:id="159780817">
      <w:bodyDiv w:val="1"/>
      <w:marLeft w:val="0"/>
      <w:marRight w:val="0"/>
      <w:marTop w:val="0"/>
      <w:marBottom w:val="0"/>
      <w:divBdr>
        <w:top w:val="none" w:sz="0" w:space="0" w:color="auto"/>
        <w:left w:val="none" w:sz="0" w:space="0" w:color="auto"/>
        <w:bottom w:val="none" w:sz="0" w:space="0" w:color="auto"/>
        <w:right w:val="none" w:sz="0" w:space="0" w:color="auto"/>
      </w:divBdr>
    </w:div>
    <w:div w:id="174803695">
      <w:bodyDiv w:val="1"/>
      <w:marLeft w:val="0"/>
      <w:marRight w:val="0"/>
      <w:marTop w:val="0"/>
      <w:marBottom w:val="0"/>
      <w:divBdr>
        <w:top w:val="none" w:sz="0" w:space="0" w:color="auto"/>
        <w:left w:val="none" w:sz="0" w:space="0" w:color="auto"/>
        <w:bottom w:val="none" w:sz="0" w:space="0" w:color="auto"/>
        <w:right w:val="none" w:sz="0" w:space="0" w:color="auto"/>
      </w:divBdr>
    </w:div>
    <w:div w:id="205146216">
      <w:bodyDiv w:val="1"/>
      <w:marLeft w:val="0"/>
      <w:marRight w:val="0"/>
      <w:marTop w:val="0"/>
      <w:marBottom w:val="0"/>
      <w:divBdr>
        <w:top w:val="none" w:sz="0" w:space="0" w:color="auto"/>
        <w:left w:val="none" w:sz="0" w:space="0" w:color="auto"/>
        <w:bottom w:val="none" w:sz="0" w:space="0" w:color="auto"/>
        <w:right w:val="none" w:sz="0" w:space="0" w:color="auto"/>
      </w:divBdr>
    </w:div>
    <w:div w:id="224684018">
      <w:bodyDiv w:val="1"/>
      <w:marLeft w:val="0"/>
      <w:marRight w:val="0"/>
      <w:marTop w:val="0"/>
      <w:marBottom w:val="0"/>
      <w:divBdr>
        <w:top w:val="none" w:sz="0" w:space="0" w:color="auto"/>
        <w:left w:val="none" w:sz="0" w:space="0" w:color="auto"/>
        <w:bottom w:val="none" w:sz="0" w:space="0" w:color="auto"/>
        <w:right w:val="none" w:sz="0" w:space="0" w:color="auto"/>
      </w:divBdr>
    </w:div>
    <w:div w:id="272173955">
      <w:bodyDiv w:val="1"/>
      <w:marLeft w:val="0"/>
      <w:marRight w:val="0"/>
      <w:marTop w:val="0"/>
      <w:marBottom w:val="0"/>
      <w:divBdr>
        <w:top w:val="none" w:sz="0" w:space="0" w:color="auto"/>
        <w:left w:val="none" w:sz="0" w:space="0" w:color="auto"/>
        <w:bottom w:val="none" w:sz="0" w:space="0" w:color="auto"/>
        <w:right w:val="none" w:sz="0" w:space="0" w:color="auto"/>
      </w:divBdr>
    </w:div>
    <w:div w:id="282812550">
      <w:bodyDiv w:val="1"/>
      <w:marLeft w:val="0"/>
      <w:marRight w:val="0"/>
      <w:marTop w:val="0"/>
      <w:marBottom w:val="0"/>
      <w:divBdr>
        <w:top w:val="none" w:sz="0" w:space="0" w:color="auto"/>
        <w:left w:val="none" w:sz="0" w:space="0" w:color="auto"/>
        <w:bottom w:val="none" w:sz="0" w:space="0" w:color="auto"/>
        <w:right w:val="none" w:sz="0" w:space="0" w:color="auto"/>
      </w:divBdr>
    </w:div>
    <w:div w:id="284696559">
      <w:bodyDiv w:val="1"/>
      <w:marLeft w:val="0"/>
      <w:marRight w:val="0"/>
      <w:marTop w:val="0"/>
      <w:marBottom w:val="0"/>
      <w:divBdr>
        <w:top w:val="none" w:sz="0" w:space="0" w:color="auto"/>
        <w:left w:val="none" w:sz="0" w:space="0" w:color="auto"/>
        <w:bottom w:val="none" w:sz="0" w:space="0" w:color="auto"/>
        <w:right w:val="none" w:sz="0" w:space="0" w:color="auto"/>
      </w:divBdr>
    </w:div>
    <w:div w:id="288166261">
      <w:bodyDiv w:val="1"/>
      <w:marLeft w:val="0"/>
      <w:marRight w:val="0"/>
      <w:marTop w:val="0"/>
      <w:marBottom w:val="0"/>
      <w:divBdr>
        <w:top w:val="none" w:sz="0" w:space="0" w:color="auto"/>
        <w:left w:val="none" w:sz="0" w:space="0" w:color="auto"/>
        <w:bottom w:val="none" w:sz="0" w:space="0" w:color="auto"/>
        <w:right w:val="none" w:sz="0" w:space="0" w:color="auto"/>
      </w:divBdr>
    </w:div>
    <w:div w:id="304702807">
      <w:bodyDiv w:val="1"/>
      <w:marLeft w:val="0"/>
      <w:marRight w:val="0"/>
      <w:marTop w:val="0"/>
      <w:marBottom w:val="0"/>
      <w:divBdr>
        <w:top w:val="none" w:sz="0" w:space="0" w:color="auto"/>
        <w:left w:val="none" w:sz="0" w:space="0" w:color="auto"/>
        <w:bottom w:val="none" w:sz="0" w:space="0" w:color="auto"/>
        <w:right w:val="none" w:sz="0" w:space="0" w:color="auto"/>
      </w:divBdr>
    </w:div>
    <w:div w:id="317611069">
      <w:bodyDiv w:val="1"/>
      <w:marLeft w:val="0"/>
      <w:marRight w:val="0"/>
      <w:marTop w:val="0"/>
      <w:marBottom w:val="0"/>
      <w:divBdr>
        <w:top w:val="none" w:sz="0" w:space="0" w:color="auto"/>
        <w:left w:val="none" w:sz="0" w:space="0" w:color="auto"/>
        <w:bottom w:val="none" w:sz="0" w:space="0" w:color="auto"/>
        <w:right w:val="none" w:sz="0" w:space="0" w:color="auto"/>
      </w:divBdr>
    </w:div>
    <w:div w:id="345795470">
      <w:bodyDiv w:val="1"/>
      <w:marLeft w:val="0"/>
      <w:marRight w:val="0"/>
      <w:marTop w:val="0"/>
      <w:marBottom w:val="0"/>
      <w:divBdr>
        <w:top w:val="none" w:sz="0" w:space="0" w:color="auto"/>
        <w:left w:val="none" w:sz="0" w:space="0" w:color="auto"/>
        <w:bottom w:val="none" w:sz="0" w:space="0" w:color="auto"/>
        <w:right w:val="none" w:sz="0" w:space="0" w:color="auto"/>
      </w:divBdr>
    </w:div>
    <w:div w:id="354385161">
      <w:bodyDiv w:val="1"/>
      <w:marLeft w:val="0"/>
      <w:marRight w:val="0"/>
      <w:marTop w:val="0"/>
      <w:marBottom w:val="0"/>
      <w:divBdr>
        <w:top w:val="none" w:sz="0" w:space="0" w:color="auto"/>
        <w:left w:val="none" w:sz="0" w:space="0" w:color="auto"/>
        <w:bottom w:val="none" w:sz="0" w:space="0" w:color="auto"/>
        <w:right w:val="none" w:sz="0" w:space="0" w:color="auto"/>
      </w:divBdr>
    </w:div>
    <w:div w:id="366371951">
      <w:bodyDiv w:val="1"/>
      <w:marLeft w:val="0"/>
      <w:marRight w:val="0"/>
      <w:marTop w:val="0"/>
      <w:marBottom w:val="0"/>
      <w:divBdr>
        <w:top w:val="none" w:sz="0" w:space="0" w:color="auto"/>
        <w:left w:val="none" w:sz="0" w:space="0" w:color="auto"/>
        <w:bottom w:val="none" w:sz="0" w:space="0" w:color="auto"/>
        <w:right w:val="none" w:sz="0" w:space="0" w:color="auto"/>
      </w:divBdr>
    </w:div>
    <w:div w:id="370346497">
      <w:bodyDiv w:val="1"/>
      <w:marLeft w:val="0"/>
      <w:marRight w:val="0"/>
      <w:marTop w:val="0"/>
      <w:marBottom w:val="0"/>
      <w:divBdr>
        <w:top w:val="none" w:sz="0" w:space="0" w:color="auto"/>
        <w:left w:val="none" w:sz="0" w:space="0" w:color="auto"/>
        <w:bottom w:val="none" w:sz="0" w:space="0" w:color="auto"/>
        <w:right w:val="none" w:sz="0" w:space="0" w:color="auto"/>
      </w:divBdr>
    </w:div>
    <w:div w:id="389152953">
      <w:bodyDiv w:val="1"/>
      <w:marLeft w:val="0"/>
      <w:marRight w:val="0"/>
      <w:marTop w:val="0"/>
      <w:marBottom w:val="0"/>
      <w:divBdr>
        <w:top w:val="none" w:sz="0" w:space="0" w:color="auto"/>
        <w:left w:val="none" w:sz="0" w:space="0" w:color="auto"/>
        <w:bottom w:val="none" w:sz="0" w:space="0" w:color="auto"/>
        <w:right w:val="none" w:sz="0" w:space="0" w:color="auto"/>
      </w:divBdr>
    </w:div>
    <w:div w:id="406659223">
      <w:bodyDiv w:val="1"/>
      <w:marLeft w:val="0"/>
      <w:marRight w:val="0"/>
      <w:marTop w:val="0"/>
      <w:marBottom w:val="0"/>
      <w:divBdr>
        <w:top w:val="none" w:sz="0" w:space="0" w:color="auto"/>
        <w:left w:val="none" w:sz="0" w:space="0" w:color="auto"/>
        <w:bottom w:val="none" w:sz="0" w:space="0" w:color="auto"/>
        <w:right w:val="none" w:sz="0" w:space="0" w:color="auto"/>
      </w:divBdr>
    </w:div>
    <w:div w:id="406733382">
      <w:bodyDiv w:val="1"/>
      <w:marLeft w:val="0"/>
      <w:marRight w:val="0"/>
      <w:marTop w:val="0"/>
      <w:marBottom w:val="0"/>
      <w:divBdr>
        <w:top w:val="none" w:sz="0" w:space="0" w:color="auto"/>
        <w:left w:val="none" w:sz="0" w:space="0" w:color="auto"/>
        <w:bottom w:val="none" w:sz="0" w:space="0" w:color="auto"/>
        <w:right w:val="none" w:sz="0" w:space="0" w:color="auto"/>
      </w:divBdr>
    </w:div>
    <w:div w:id="440994282">
      <w:bodyDiv w:val="1"/>
      <w:marLeft w:val="0"/>
      <w:marRight w:val="0"/>
      <w:marTop w:val="0"/>
      <w:marBottom w:val="0"/>
      <w:divBdr>
        <w:top w:val="none" w:sz="0" w:space="0" w:color="auto"/>
        <w:left w:val="none" w:sz="0" w:space="0" w:color="auto"/>
        <w:bottom w:val="none" w:sz="0" w:space="0" w:color="auto"/>
        <w:right w:val="none" w:sz="0" w:space="0" w:color="auto"/>
      </w:divBdr>
    </w:div>
    <w:div w:id="443428999">
      <w:bodyDiv w:val="1"/>
      <w:marLeft w:val="0"/>
      <w:marRight w:val="0"/>
      <w:marTop w:val="0"/>
      <w:marBottom w:val="0"/>
      <w:divBdr>
        <w:top w:val="none" w:sz="0" w:space="0" w:color="auto"/>
        <w:left w:val="none" w:sz="0" w:space="0" w:color="auto"/>
        <w:bottom w:val="none" w:sz="0" w:space="0" w:color="auto"/>
        <w:right w:val="none" w:sz="0" w:space="0" w:color="auto"/>
      </w:divBdr>
    </w:div>
    <w:div w:id="443574839">
      <w:bodyDiv w:val="1"/>
      <w:marLeft w:val="0"/>
      <w:marRight w:val="0"/>
      <w:marTop w:val="0"/>
      <w:marBottom w:val="0"/>
      <w:divBdr>
        <w:top w:val="none" w:sz="0" w:space="0" w:color="auto"/>
        <w:left w:val="none" w:sz="0" w:space="0" w:color="auto"/>
        <w:bottom w:val="none" w:sz="0" w:space="0" w:color="auto"/>
        <w:right w:val="none" w:sz="0" w:space="0" w:color="auto"/>
      </w:divBdr>
    </w:div>
    <w:div w:id="449710841">
      <w:bodyDiv w:val="1"/>
      <w:marLeft w:val="0"/>
      <w:marRight w:val="0"/>
      <w:marTop w:val="0"/>
      <w:marBottom w:val="0"/>
      <w:divBdr>
        <w:top w:val="none" w:sz="0" w:space="0" w:color="auto"/>
        <w:left w:val="none" w:sz="0" w:space="0" w:color="auto"/>
        <w:bottom w:val="none" w:sz="0" w:space="0" w:color="auto"/>
        <w:right w:val="none" w:sz="0" w:space="0" w:color="auto"/>
      </w:divBdr>
    </w:div>
    <w:div w:id="459958608">
      <w:bodyDiv w:val="1"/>
      <w:marLeft w:val="0"/>
      <w:marRight w:val="0"/>
      <w:marTop w:val="0"/>
      <w:marBottom w:val="0"/>
      <w:divBdr>
        <w:top w:val="none" w:sz="0" w:space="0" w:color="auto"/>
        <w:left w:val="none" w:sz="0" w:space="0" w:color="auto"/>
        <w:bottom w:val="none" w:sz="0" w:space="0" w:color="auto"/>
        <w:right w:val="none" w:sz="0" w:space="0" w:color="auto"/>
      </w:divBdr>
    </w:div>
    <w:div w:id="475294086">
      <w:bodyDiv w:val="1"/>
      <w:marLeft w:val="0"/>
      <w:marRight w:val="0"/>
      <w:marTop w:val="0"/>
      <w:marBottom w:val="0"/>
      <w:divBdr>
        <w:top w:val="none" w:sz="0" w:space="0" w:color="auto"/>
        <w:left w:val="none" w:sz="0" w:space="0" w:color="auto"/>
        <w:bottom w:val="none" w:sz="0" w:space="0" w:color="auto"/>
        <w:right w:val="none" w:sz="0" w:space="0" w:color="auto"/>
      </w:divBdr>
    </w:div>
    <w:div w:id="480389956">
      <w:bodyDiv w:val="1"/>
      <w:marLeft w:val="0"/>
      <w:marRight w:val="0"/>
      <w:marTop w:val="0"/>
      <w:marBottom w:val="0"/>
      <w:divBdr>
        <w:top w:val="none" w:sz="0" w:space="0" w:color="auto"/>
        <w:left w:val="none" w:sz="0" w:space="0" w:color="auto"/>
        <w:bottom w:val="none" w:sz="0" w:space="0" w:color="auto"/>
        <w:right w:val="none" w:sz="0" w:space="0" w:color="auto"/>
      </w:divBdr>
    </w:div>
    <w:div w:id="494608989">
      <w:bodyDiv w:val="1"/>
      <w:marLeft w:val="0"/>
      <w:marRight w:val="0"/>
      <w:marTop w:val="0"/>
      <w:marBottom w:val="0"/>
      <w:divBdr>
        <w:top w:val="none" w:sz="0" w:space="0" w:color="auto"/>
        <w:left w:val="none" w:sz="0" w:space="0" w:color="auto"/>
        <w:bottom w:val="none" w:sz="0" w:space="0" w:color="auto"/>
        <w:right w:val="none" w:sz="0" w:space="0" w:color="auto"/>
      </w:divBdr>
    </w:div>
    <w:div w:id="530724484">
      <w:bodyDiv w:val="1"/>
      <w:marLeft w:val="0"/>
      <w:marRight w:val="0"/>
      <w:marTop w:val="0"/>
      <w:marBottom w:val="0"/>
      <w:divBdr>
        <w:top w:val="none" w:sz="0" w:space="0" w:color="auto"/>
        <w:left w:val="none" w:sz="0" w:space="0" w:color="auto"/>
        <w:bottom w:val="none" w:sz="0" w:space="0" w:color="auto"/>
        <w:right w:val="none" w:sz="0" w:space="0" w:color="auto"/>
      </w:divBdr>
    </w:div>
    <w:div w:id="554049125">
      <w:bodyDiv w:val="1"/>
      <w:marLeft w:val="0"/>
      <w:marRight w:val="0"/>
      <w:marTop w:val="0"/>
      <w:marBottom w:val="0"/>
      <w:divBdr>
        <w:top w:val="none" w:sz="0" w:space="0" w:color="auto"/>
        <w:left w:val="none" w:sz="0" w:space="0" w:color="auto"/>
        <w:bottom w:val="none" w:sz="0" w:space="0" w:color="auto"/>
        <w:right w:val="none" w:sz="0" w:space="0" w:color="auto"/>
      </w:divBdr>
    </w:div>
    <w:div w:id="561064548">
      <w:bodyDiv w:val="1"/>
      <w:marLeft w:val="0"/>
      <w:marRight w:val="0"/>
      <w:marTop w:val="0"/>
      <w:marBottom w:val="0"/>
      <w:divBdr>
        <w:top w:val="none" w:sz="0" w:space="0" w:color="auto"/>
        <w:left w:val="none" w:sz="0" w:space="0" w:color="auto"/>
        <w:bottom w:val="none" w:sz="0" w:space="0" w:color="auto"/>
        <w:right w:val="none" w:sz="0" w:space="0" w:color="auto"/>
      </w:divBdr>
    </w:div>
    <w:div w:id="594284244">
      <w:bodyDiv w:val="1"/>
      <w:marLeft w:val="0"/>
      <w:marRight w:val="0"/>
      <w:marTop w:val="0"/>
      <w:marBottom w:val="0"/>
      <w:divBdr>
        <w:top w:val="none" w:sz="0" w:space="0" w:color="auto"/>
        <w:left w:val="none" w:sz="0" w:space="0" w:color="auto"/>
        <w:bottom w:val="none" w:sz="0" w:space="0" w:color="auto"/>
        <w:right w:val="none" w:sz="0" w:space="0" w:color="auto"/>
      </w:divBdr>
    </w:div>
    <w:div w:id="606086941">
      <w:bodyDiv w:val="1"/>
      <w:marLeft w:val="0"/>
      <w:marRight w:val="0"/>
      <w:marTop w:val="0"/>
      <w:marBottom w:val="0"/>
      <w:divBdr>
        <w:top w:val="none" w:sz="0" w:space="0" w:color="auto"/>
        <w:left w:val="none" w:sz="0" w:space="0" w:color="auto"/>
        <w:bottom w:val="none" w:sz="0" w:space="0" w:color="auto"/>
        <w:right w:val="none" w:sz="0" w:space="0" w:color="auto"/>
      </w:divBdr>
    </w:div>
    <w:div w:id="628779471">
      <w:bodyDiv w:val="1"/>
      <w:marLeft w:val="0"/>
      <w:marRight w:val="0"/>
      <w:marTop w:val="0"/>
      <w:marBottom w:val="0"/>
      <w:divBdr>
        <w:top w:val="none" w:sz="0" w:space="0" w:color="auto"/>
        <w:left w:val="none" w:sz="0" w:space="0" w:color="auto"/>
        <w:bottom w:val="none" w:sz="0" w:space="0" w:color="auto"/>
        <w:right w:val="none" w:sz="0" w:space="0" w:color="auto"/>
      </w:divBdr>
    </w:div>
    <w:div w:id="633021243">
      <w:bodyDiv w:val="1"/>
      <w:marLeft w:val="0"/>
      <w:marRight w:val="0"/>
      <w:marTop w:val="0"/>
      <w:marBottom w:val="0"/>
      <w:divBdr>
        <w:top w:val="none" w:sz="0" w:space="0" w:color="auto"/>
        <w:left w:val="none" w:sz="0" w:space="0" w:color="auto"/>
        <w:bottom w:val="none" w:sz="0" w:space="0" w:color="auto"/>
        <w:right w:val="none" w:sz="0" w:space="0" w:color="auto"/>
      </w:divBdr>
    </w:div>
    <w:div w:id="664672734">
      <w:bodyDiv w:val="1"/>
      <w:marLeft w:val="0"/>
      <w:marRight w:val="0"/>
      <w:marTop w:val="0"/>
      <w:marBottom w:val="0"/>
      <w:divBdr>
        <w:top w:val="none" w:sz="0" w:space="0" w:color="auto"/>
        <w:left w:val="none" w:sz="0" w:space="0" w:color="auto"/>
        <w:bottom w:val="none" w:sz="0" w:space="0" w:color="auto"/>
        <w:right w:val="none" w:sz="0" w:space="0" w:color="auto"/>
      </w:divBdr>
    </w:div>
    <w:div w:id="712313509">
      <w:bodyDiv w:val="1"/>
      <w:marLeft w:val="0"/>
      <w:marRight w:val="0"/>
      <w:marTop w:val="0"/>
      <w:marBottom w:val="0"/>
      <w:divBdr>
        <w:top w:val="none" w:sz="0" w:space="0" w:color="auto"/>
        <w:left w:val="none" w:sz="0" w:space="0" w:color="auto"/>
        <w:bottom w:val="none" w:sz="0" w:space="0" w:color="auto"/>
        <w:right w:val="none" w:sz="0" w:space="0" w:color="auto"/>
      </w:divBdr>
    </w:div>
    <w:div w:id="714038734">
      <w:bodyDiv w:val="1"/>
      <w:marLeft w:val="0"/>
      <w:marRight w:val="0"/>
      <w:marTop w:val="0"/>
      <w:marBottom w:val="0"/>
      <w:divBdr>
        <w:top w:val="none" w:sz="0" w:space="0" w:color="auto"/>
        <w:left w:val="none" w:sz="0" w:space="0" w:color="auto"/>
        <w:bottom w:val="none" w:sz="0" w:space="0" w:color="auto"/>
        <w:right w:val="none" w:sz="0" w:space="0" w:color="auto"/>
      </w:divBdr>
    </w:div>
    <w:div w:id="721559010">
      <w:bodyDiv w:val="1"/>
      <w:marLeft w:val="0"/>
      <w:marRight w:val="0"/>
      <w:marTop w:val="0"/>
      <w:marBottom w:val="0"/>
      <w:divBdr>
        <w:top w:val="none" w:sz="0" w:space="0" w:color="auto"/>
        <w:left w:val="none" w:sz="0" w:space="0" w:color="auto"/>
        <w:bottom w:val="none" w:sz="0" w:space="0" w:color="auto"/>
        <w:right w:val="none" w:sz="0" w:space="0" w:color="auto"/>
      </w:divBdr>
    </w:div>
    <w:div w:id="725643042">
      <w:bodyDiv w:val="1"/>
      <w:marLeft w:val="0"/>
      <w:marRight w:val="0"/>
      <w:marTop w:val="0"/>
      <w:marBottom w:val="0"/>
      <w:divBdr>
        <w:top w:val="none" w:sz="0" w:space="0" w:color="auto"/>
        <w:left w:val="none" w:sz="0" w:space="0" w:color="auto"/>
        <w:bottom w:val="none" w:sz="0" w:space="0" w:color="auto"/>
        <w:right w:val="none" w:sz="0" w:space="0" w:color="auto"/>
      </w:divBdr>
    </w:div>
    <w:div w:id="748111539">
      <w:bodyDiv w:val="1"/>
      <w:marLeft w:val="0"/>
      <w:marRight w:val="0"/>
      <w:marTop w:val="0"/>
      <w:marBottom w:val="0"/>
      <w:divBdr>
        <w:top w:val="none" w:sz="0" w:space="0" w:color="auto"/>
        <w:left w:val="none" w:sz="0" w:space="0" w:color="auto"/>
        <w:bottom w:val="none" w:sz="0" w:space="0" w:color="auto"/>
        <w:right w:val="none" w:sz="0" w:space="0" w:color="auto"/>
      </w:divBdr>
    </w:div>
    <w:div w:id="756555038">
      <w:bodyDiv w:val="1"/>
      <w:marLeft w:val="0"/>
      <w:marRight w:val="0"/>
      <w:marTop w:val="0"/>
      <w:marBottom w:val="0"/>
      <w:divBdr>
        <w:top w:val="none" w:sz="0" w:space="0" w:color="auto"/>
        <w:left w:val="none" w:sz="0" w:space="0" w:color="auto"/>
        <w:bottom w:val="none" w:sz="0" w:space="0" w:color="auto"/>
        <w:right w:val="none" w:sz="0" w:space="0" w:color="auto"/>
      </w:divBdr>
    </w:div>
    <w:div w:id="807669977">
      <w:bodyDiv w:val="1"/>
      <w:marLeft w:val="0"/>
      <w:marRight w:val="0"/>
      <w:marTop w:val="0"/>
      <w:marBottom w:val="0"/>
      <w:divBdr>
        <w:top w:val="none" w:sz="0" w:space="0" w:color="auto"/>
        <w:left w:val="none" w:sz="0" w:space="0" w:color="auto"/>
        <w:bottom w:val="none" w:sz="0" w:space="0" w:color="auto"/>
        <w:right w:val="none" w:sz="0" w:space="0" w:color="auto"/>
      </w:divBdr>
    </w:div>
    <w:div w:id="811480199">
      <w:bodyDiv w:val="1"/>
      <w:marLeft w:val="0"/>
      <w:marRight w:val="0"/>
      <w:marTop w:val="0"/>
      <w:marBottom w:val="0"/>
      <w:divBdr>
        <w:top w:val="none" w:sz="0" w:space="0" w:color="auto"/>
        <w:left w:val="none" w:sz="0" w:space="0" w:color="auto"/>
        <w:bottom w:val="none" w:sz="0" w:space="0" w:color="auto"/>
        <w:right w:val="none" w:sz="0" w:space="0" w:color="auto"/>
      </w:divBdr>
    </w:div>
    <w:div w:id="850950607">
      <w:bodyDiv w:val="1"/>
      <w:marLeft w:val="0"/>
      <w:marRight w:val="0"/>
      <w:marTop w:val="0"/>
      <w:marBottom w:val="0"/>
      <w:divBdr>
        <w:top w:val="none" w:sz="0" w:space="0" w:color="auto"/>
        <w:left w:val="none" w:sz="0" w:space="0" w:color="auto"/>
        <w:bottom w:val="none" w:sz="0" w:space="0" w:color="auto"/>
        <w:right w:val="none" w:sz="0" w:space="0" w:color="auto"/>
      </w:divBdr>
    </w:div>
    <w:div w:id="851601788">
      <w:bodyDiv w:val="1"/>
      <w:marLeft w:val="0"/>
      <w:marRight w:val="0"/>
      <w:marTop w:val="0"/>
      <w:marBottom w:val="0"/>
      <w:divBdr>
        <w:top w:val="none" w:sz="0" w:space="0" w:color="auto"/>
        <w:left w:val="none" w:sz="0" w:space="0" w:color="auto"/>
        <w:bottom w:val="none" w:sz="0" w:space="0" w:color="auto"/>
        <w:right w:val="none" w:sz="0" w:space="0" w:color="auto"/>
      </w:divBdr>
    </w:div>
    <w:div w:id="912160148">
      <w:bodyDiv w:val="1"/>
      <w:marLeft w:val="0"/>
      <w:marRight w:val="0"/>
      <w:marTop w:val="0"/>
      <w:marBottom w:val="0"/>
      <w:divBdr>
        <w:top w:val="none" w:sz="0" w:space="0" w:color="auto"/>
        <w:left w:val="none" w:sz="0" w:space="0" w:color="auto"/>
        <w:bottom w:val="none" w:sz="0" w:space="0" w:color="auto"/>
        <w:right w:val="none" w:sz="0" w:space="0" w:color="auto"/>
      </w:divBdr>
    </w:div>
    <w:div w:id="918976998">
      <w:bodyDiv w:val="1"/>
      <w:marLeft w:val="0"/>
      <w:marRight w:val="0"/>
      <w:marTop w:val="0"/>
      <w:marBottom w:val="0"/>
      <w:divBdr>
        <w:top w:val="none" w:sz="0" w:space="0" w:color="auto"/>
        <w:left w:val="none" w:sz="0" w:space="0" w:color="auto"/>
        <w:bottom w:val="none" w:sz="0" w:space="0" w:color="auto"/>
        <w:right w:val="none" w:sz="0" w:space="0" w:color="auto"/>
      </w:divBdr>
    </w:div>
    <w:div w:id="934171039">
      <w:bodyDiv w:val="1"/>
      <w:marLeft w:val="0"/>
      <w:marRight w:val="0"/>
      <w:marTop w:val="0"/>
      <w:marBottom w:val="0"/>
      <w:divBdr>
        <w:top w:val="none" w:sz="0" w:space="0" w:color="auto"/>
        <w:left w:val="none" w:sz="0" w:space="0" w:color="auto"/>
        <w:bottom w:val="none" w:sz="0" w:space="0" w:color="auto"/>
        <w:right w:val="none" w:sz="0" w:space="0" w:color="auto"/>
      </w:divBdr>
    </w:div>
    <w:div w:id="938029338">
      <w:bodyDiv w:val="1"/>
      <w:marLeft w:val="0"/>
      <w:marRight w:val="0"/>
      <w:marTop w:val="0"/>
      <w:marBottom w:val="0"/>
      <w:divBdr>
        <w:top w:val="none" w:sz="0" w:space="0" w:color="auto"/>
        <w:left w:val="none" w:sz="0" w:space="0" w:color="auto"/>
        <w:bottom w:val="none" w:sz="0" w:space="0" w:color="auto"/>
        <w:right w:val="none" w:sz="0" w:space="0" w:color="auto"/>
      </w:divBdr>
    </w:div>
    <w:div w:id="982809057">
      <w:bodyDiv w:val="1"/>
      <w:marLeft w:val="0"/>
      <w:marRight w:val="0"/>
      <w:marTop w:val="0"/>
      <w:marBottom w:val="0"/>
      <w:divBdr>
        <w:top w:val="none" w:sz="0" w:space="0" w:color="auto"/>
        <w:left w:val="none" w:sz="0" w:space="0" w:color="auto"/>
        <w:bottom w:val="none" w:sz="0" w:space="0" w:color="auto"/>
        <w:right w:val="none" w:sz="0" w:space="0" w:color="auto"/>
      </w:divBdr>
    </w:div>
    <w:div w:id="1025322822">
      <w:bodyDiv w:val="1"/>
      <w:marLeft w:val="0"/>
      <w:marRight w:val="0"/>
      <w:marTop w:val="0"/>
      <w:marBottom w:val="0"/>
      <w:divBdr>
        <w:top w:val="none" w:sz="0" w:space="0" w:color="auto"/>
        <w:left w:val="none" w:sz="0" w:space="0" w:color="auto"/>
        <w:bottom w:val="none" w:sz="0" w:space="0" w:color="auto"/>
        <w:right w:val="none" w:sz="0" w:space="0" w:color="auto"/>
      </w:divBdr>
    </w:div>
    <w:div w:id="1090662869">
      <w:bodyDiv w:val="1"/>
      <w:marLeft w:val="0"/>
      <w:marRight w:val="0"/>
      <w:marTop w:val="0"/>
      <w:marBottom w:val="0"/>
      <w:divBdr>
        <w:top w:val="none" w:sz="0" w:space="0" w:color="auto"/>
        <w:left w:val="none" w:sz="0" w:space="0" w:color="auto"/>
        <w:bottom w:val="none" w:sz="0" w:space="0" w:color="auto"/>
        <w:right w:val="none" w:sz="0" w:space="0" w:color="auto"/>
      </w:divBdr>
    </w:div>
    <w:div w:id="1161389863">
      <w:bodyDiv w:val="1"/>
      <w:marLeft w:val="0"/>
      <w:marRight w:val="0"/>
      <w:marTop w:val="0"/>
      <w:marBottom w:val="0"/>
      <w:divBdr>
        <w:top w:val="none" w:sz="0" w:space="0" w:color="auto"/>
        <w:left w:val="none" w:sz="0" w:space="0" w:color="auto"/>
        <w:bottom w:val="none" w:sz="0" w:space="0" w:color="auto"/>
        <w:right w:val="none" w:sz="0" w:space="0" w:color="auto"/>
      </w:divBdr>
    </w:div>
    <w:div w:id="1162234441">
      <w:bodyDiv w:val="1"/>
      <w:marLeft w:val="0"/>
      <w:marRight w:val="0"/>
      <w:marTop w:val="0"/>
      <w:marBottom w:val="0"/>
      <w:divBdr>
        <w:top w:val="none" w:sz="0" w:space="0" w:color="auto"/>
        <w:left w:val="none" w:sz="0" w:space="0" w:color="auto"/>
        <w:bottom w:val="none" w:sz="0" w:space="0" w:color="auto"/>
        <w:right w:val="none" w:sz="0" w:space="0" w:color="auto"/>
      </w:divBdr>
    </w:div>
    <w:div w:id="1180119424">
      <w:bodyDiv w:val="1"/>
      <w:marLeft w:val="0"/>
      <w:marRight w:val="0"/>
      <w:marTop w:val="0"/>
      <w:marBottom w:val="0"/>
      <w:divBdr>
        <w:top w:val="none" w:sz="0" w:space="0" w:color="auto"/>
        <w:left w:val="none" w:sz="0" w:space="0" w:color="auto"/>
        <w:bottom w:val="none" w:sz="0" w:space="0" w:color="auto"/>
        <w:right w:val="none" w:sz="0" w:space="0" w:color="auto"/>
      </w:divBdr>
    </w:div>
    <w:div w:id="1181434300">
      <w:bodyDiv w:val="1"/>
      <w:marLeft w:val="0"/>
      <w:marRight w:val="0"/>
      <w:marTop w:val="0"/>
      <w:marBottom w:val="0"/>
      <w:divBdr>
        <w:top w:val="none" w:sz="0" w:space="0" w:color="auto"/>
        <w:left w:val="none" w:sz="0" w:space="0" w:color="auto"/>
        <w:bottom w:val="none" w:sz="0" w:space="0" w:color="auto"/>
        <w:right w:val="none" w:sz="0" w:space="0" w:color="auto"/>
      </w:divBdr>
    </w:div>
    <w:div w:id="1219052002">
      <w:bodyDiv w:val="1"/>
      <w:marLeft w:val="0"/>
      <w:marRight w:val="0"/>
      <w:marTop w:val="0"/>
      <w:marBottom w:val="0"/>
      <w:divBdr>
        <w:top w:val="none" w:sz="0" w:space="0" w:color="auto"/>
        <w:left w:val="none" w:sz="0" w:space="0" w:color="auto"/>
        <w:bottom w:val="none" w:sz="0" w:space="0" w:color="auto"/>
        <w:right w:val="none" w:sz="0" w:space="0" w:color="auto"/>
      </w:divBdr>
    </w:div>
    <w:div w:id="1259869078">
      <w:bodyDiv w:val="1"/>
      <w:marLeft w:val="0"/>
      <w:marRight w:val="0"/>
      <w:marTop w:val="0"/>
      <w:marBottom w:val="0"/>
      <w:divBdr>
        <w:top w:val="none" w:sz="0" w:space="0" w:color="auto"/>
        <w:left w:val="none" w:sz="0" w:space="0" w:color="auto"/>
        <w:bottom w:val="none" w:sz="0" w:space="0" w:color="auto"/>
        <w:right w:val="none" w:sz="0" w:space="0" w:color="auto"/>
      </w:divBdr>
    </w:div>
    <w:div w:id="1264148612">
      <w:bodyDiv w:val="1"/>
      <w:marLeft w:val="0"/>
      <w:marRight w:val="0"/>
      <w:marTop w:val="0"/>
      <w:marBottom w:val="0"/>
      <w:divBdr>
        <w:top w:val="none" w:sz="0" w:space="0" w:color="auto"/>
        <w:left w:val="none" w:sz="0" w:space="0" w:color="auto"/>
        <w:bottom w:val="none" w:sz="0" w:space="0" w:color="auto"/>
        <w:right w:val="none" w:sz="0" w:space="0" w:color="auto"/>
      </w:divBdr>
    </w:div>
    <w:div w:id="1268657993">
      <w:bodyDiv w:val="1"/>
      <w:marLeft w:val="0"/>
      <w:marRight w:val="0"/>
      <w:marTop w:val="0"/>
      <w:marBottom w:val="0"/>
      <w:divBdr>
        <w:top w:val="none" w:sz="0" w:space="0" w:color="auto"/>
        <w:left w:val="none" w:sz="0" w:space="0" w:color="auto"/>
        <w:bottom w:val="none" w:sz="0" w:space="0" w:color="auto"/>
        <w:right w:val="none" w:sz="0" w:space="0" w:color="auto"/>
      </w:divBdr>
    </w:div>
    <w:div w:id="1275209985">
      <w:bodyDiv w:val="1"/>
      <w:marLeft w:val="0"/>
      <w:marRight w:val="0"/>
      <w:marTop w:val="0"/>
      <w:marBottom w:val="0"/>
      <w:divBdr>
        <w:top w:val="none" w:sz="0" w:space="0" w:color="auto"/>
        <w:left w:val="none" w:sz="0" w:space="0" w:color="auto"/>
        <w:bottom w:val="none" w:sz="0" w:space="0" w:color="auto"/>
        <w:right w:val="none" w:sz="0" w:space="0" w:color="auto"/>
      </w:divBdr>
    </w:div>
    <w:div w:id="1279609536">
      <w:bodyDiv w:val="1"/>
      <w:marLeft w:val="0"/>
      <w:marRight w:val="0"/>
      <w:marTop w:val="0"/>
      <w:marBottom w:val="0"/>
      <w:divBdr>
        <w:top w:val="none" w:sz="0" w:space="0" w:color="auto"/>
        <w:left w:val="none" w:sz="0" w:space="0" w:color="auto"/>
        <w:bottom w:val="none" w:sz="0" w:space="0" w:color="auto"/>
        <w:right w:val="none" w:sz="0" w:space="0" w:color="auto"/>
      </w:divBdr>
    </w:div>
    <w:div w:id="1285965815">
      <w:bodyDiv w:val="1"/>
      <w:marLeft w:val="0"/>
      <w:marRight w:val="0"/>
      <w:marTop w:val="0"/>
      <w:marBottom w:val="0"/>
      <w:divBdr>
        <w:top w:val="none" w:sz="0" w:space="0" w:color="auto"/>
        <w:left w:val="none" w:sz="0" w:space="0" w:color="auto"/>
        <w:bottom w:val="none" w:sz="0" w:space="0" w:color="auto"/>
        <w:right w:val="none" w:sz="0" w:space="0" w:color="auto"/>
      </w:divBdr>
    </w:div>
    <w:div w:id="1299073429">
      <w:bodyDiv w:val="1"/>
      <w:marLeft w:val="0"/>
      <w:marRight w:val="0"/>
      <w:marTop w:val="0"/>
      <w:marBottom w:val="0"/>
      <w:divBdr>
        <w:top w:val="none" w:sz="0" w:space="0" w:color="auto"/>
        <w:left w:val="none" w:sz="0" w:space="0" w:color="auto"/>
        <w:bottom w:val="none" w:sz="0" w:space="0" w:color="auto"/>
        <w:right w:val="none" w:sz="0" w:space="0" w:color="auto"/>
      </w:divBdr>
    </w:div>
    <w:div w:id="1318998391">
      <w:bodyDiv w:val="1"/>
      <w:marLeft w:val="0"/>
      <w:marRight w:val="0"/>
      <w:marTop w:val="0"/>
      <w:marBottom w:val="0"/>
      <w:divBdr>
        <w:top w:val="none" w:sz="0" w:space="0" w:color="auto"/>
        <w:left w:val="none" w:sz="0" w:space="0" w:color="auto"/>
        <w:bottom w:val="none" w:sz="0" w:space="0" w:color="auto"/>
        <w:right w:val="none" w:sz="0" w:space="0" w:color="auto"/>
      </w:divBdr>
    </w:div>
    <w:div w:id="1327395683">
      <w:bodyDiv w:val="1"/>
      <w:marLeft w:val="0"/>
      <w:marRight w:val="0"/>
      <w:marTop w:val="0"/>
      <w:marBottom w:val="0"/>
      <w:divBdr>
        <w:top w:val="none" w:sz="0" w:space="0" w:color="auto"/>
        <w:left w:val="none" w:sz="0" w:space="0" w:color="auto"/>
        <w:bottom w:val="none" w:sz="0" w:space="0" w:color="auto"/>
        <w:right w:val="none" w:sz="0" w:space="0" w:color="auto"/>
      </w:divBdr>
    </w:div>
    <w:div w:id="1328171403">
      <w:bodyDiv w:val="1"/>
      <w:marLeft w:val="0"/>
      <w:marRight w:val="0"/>
      <w:marTop w:val="0"/>
      <w:marBottom w:val="0"/>
      <w:divBdr>
        <w:top w:val="none" w:sz="0" w:space="0" w:color="auto"/>
        <w:left w:val="none" w:sz="0" w:space="0" w:color="auto"/>
        <w:bottom w:val="none" w:sz="0" w:space="0" w:color="auto"/>
        <w:right w:val="none" w:sz="0" w:space="0" w:color="auto"/>
      </w:divBdr>
    </w:div>
    <w:div w:id="1361012837">
      <w:bodyDiv w:val="1"/>
      <w:marLeft w:val="0"/>
      <w:marRight w:val="0"/>
      <w:marTop w:val="0"/>
      <w:marBottom w:val="0"/>
      <w:divBdr>
        <w:top w:val="none" w:sz="0" w:space="0" w:color="auto"/>
        <w:left w:val="none" w:sz="0" w:space="0" w:color="auto"/>
        <w:bottom w:val="none" w:sz="0" w:space="0" w:color="auto"/>
        <w:right w:val="none" w:sz="0" w:space="0" w:color="auto"/>
      </w:divBdr>
    </w:div>
    <w:div w:id="1377698036">
      <w:bodyDiv w:val="1"/>
      <w:marLeft w:val="0"/>
      <w:marRight w:val="0"/>
      <w:marTop w:val="0"/>
      <w:marBottom w:val="0"/>
      <w:divBdr>
        <w:top w:val="none" w:sz="0" w:space="0" w:color="auto"/>
        <w:left w:val="none" w:sz="0" w:space="0" w:color="auto"/>
        <w:bottom w:val="none" w:sz="0" w:space="0" w:color="auto"/>
        <w:right w:val="none" w:sz="0" w:space="0" w:color="auto"/>
      </w:divBdr>
    </w:div>
    <w:div w:id="1386757318">
      <w:bodyDiv w:val="1"/>
      <w:marLeft w:val="0"/>
      <w:marRight w:val="0"/>
      <w:marTop w:val="0"/>
      <w:marBottom w:val="0"/>
      <w:divBdr>
        <w:top w:val="none" w:sz="0" w:space="0" w:color="auto"/>
        <w:left w:val="none" w:sz="0" w:space="0" w:color="auto"/>
        <w:bottom w:val="none" w:sz="0" w:space="0" w:color="auto"/>
        <w:right w:val="none" w:sz="0" w:space="0" w:color="auto"/>
      </w:divBdr>
    </w:div>
    <w:div w:id="1391615490">
      <w:bodyDiv w:val="1"/>
      <w:marLeft w:val="0"/>
      <w:marRight w:val="0"/>
      <w:marTop w:val="0"/>
      <w:marBottom w:val="0"/>
      <w:divBdr>
        <w:top w:val="none" w:sz="0" w:space="0" w:color="auto"/>
        <w:left w:val="none" w:sz="0" w:space="0" w:color="auto"/>
        <w:bottom w:val="none" w:sz="0" w:space="0" w:color="auto"/>
        <w:right w:val="none" w:sz="0" w:space="0" w:color="auto"/>
      </w:divBdr>
    </w:div>
    <w:div w:id="1396004847">
      <w:bodyDiv w:val="1"/>
      <w:marLeft w:val="0"/>
      <w:marRight w:val="0"/>
      <w:marTop w:val="0"/>
      <w:marBottom w:val="0"/>
      <w:divBdr>
        <w:top w:val="none" w:sz="0" w:space="0" w:color="auto"/>
        <w:left w:val="none" w:sz="0" w:space="0" w:color="auto"/>
        <w:bottom w:val="none" w:sz="0" w:space="0" w:color="auto"/>
        <w:right w:val="none" w:sz="0" w:space="0" w:color="auto"/>
      </w:divBdr>
    </w:div>
    <w:div w:id="1399673117">
      <w:bodyDiv w:val="1"/>
      <w:marLeft w:val="0"/>
      <w:marRight w:val="0"/>
      <w:marTop w:val="0"/>
      <w:marBottom w:val="0"/>
      <w:divBdr>
        <w:top w:val="none" w:sz="0" w:space="0" w:color="auto"/>
        <w:left w:val="none" w:sz="0" w:space="0" w:color="auto"/>
        <w:bottom w:val="none" w:sz="0" w:space="0" w:color="auto"/>
        <w:right w:val="none" w:sz="0" w:space="0" w:color="auto"/>
      </w:divBdr>
    </w:div>
    <w:div w:id="1409962692">
      <w:bodyDiv w:val="1"/>
      <w:marLeft w:val="0"/>
      <w:marRight w:val="0"/>
      <w:marTop w:val="0"/>
      <w:marBottom w:val="0"/>
      <w:divBdr>
        <w:top w:val="none" w:sz="0" w:space="0" w:color="auto"/>
        <w:left w:val="none" w:sz="0" w:space="0" w:color="auto"/>
        <w:bottom w:val="none" w:sz="0" w:space="0" w:color="auto"/>
        <w:right w:val="none" w:sz="0" w:space="0" w:color="auto"/>
      </w:divBdr>
    </w:div>
    <w:div w:id="1410038914">
      <w:bodyDiv w:val="1"/>
      <w:marLeft w:val="0"/>
      <w:marRight w:val="0"/>
      <w:marTop w:val="0"/>
      <w:marBottom w:val="0"/>
      <w:divBdr>
        <w:top w:val="none" w:sz="0" w:space="0" w:color="auto"/>
        <w:left w:val="none" w:sz="0" w:space="0" w:color="auto"/>
        <w:bottom w:val="none" w:sz="0" w:space="0" w:color="auto"/>
        <w:right w:val="none" w:sz="0" w:space="0" w:color="auto"/>
      </w:divBdr>
    </w:div>
    <w:div w:id="1435443657">
      <w:bodyDiv w:val="1"/>
      <w:marLeft w:val="0"/>
      <w:marRight w:val="0"/>
      <w:marTop w:val="0"/>
      <w:marBottom w:val="0"/>
      <w:divBdr>
        <w:top w:val="none" w:sz="0" w:space="0" w:color="auto"/>
        <w:left w:val="none" w:sz="0" w:space="0" w:color="auto"/>
        <w:bottom w:val="none" w:sz="0" w:space="0" w:color="auto"/>
        <w:right w:val="none" w:sz="0" w:space="0" w:color="auto"/>
      </w:divBdr>
    </w:div>
    <w:div w:id="1464156262">
      <w:bodyDiv w:val="1"/>
      <w:marLeft w:val="0"/>
      <w:marRight w:val="0"/>
      <w:marTop w:val="0"/>
      <w:marBottom w:val="0"/>
      <w:divBdr>
        <w:top w:val="none" w:sz="0" w:space="0" w:color="auto"/>
        <w:left w:val="none" w:sz="0" w:space="0" w:color="auto"/>
        <w:bottom w:val="none" w:sz="0" w:space="0" w:color="auto"/>
        <w:right w:val="none" w:sz="0" w:space="0" w:color="auto"/>
      </w:divBdr>
    </w:div>
    <w:div w:id="1476408420">
      <w:bodyDiv w:val="1"/>
      <w:marLeft w:val="0"/>
      <w:marRight w:val="0"/>
      <w:marTop w:val="0"/>
      <w:marBottom w:val="0"/>
      <w:divBdr>
        <w:top w:val="none" w:sz="0" w:space="0" w:color="auto"/>
        <w:left w:val="none" w:sz="0" w:space="0" w:color="auto"/>
        <w:bottom w:val="none" w:sz="0" w:space="0" w:color="auto"/>
        <w:right w:val="none" w:sz="0" w:space="0" w:color="auto"/>
      </w:divBdr>
    </w:div>
    <w:div w:id="1481190086">
      <w:bodyDiv w:val="1"/>
      <w:marLeft w:val="0"/>
      <w:marRight w:val="0"/>
      <w:marTop w:val="0"/>
      <w:marBottom w:val="0"/>
      <w:divBdr>
        <w:top w:val="none" w:sz="0" w:space="0" w:color="auto"/>
        <w:left w:val="none" w:sz="0" w:space="0" w:color="auto"/>
        <w:bottom w:val="none" w:sz="0" w:space="0" w:color="auto"/>
        <w:right w:val="none" w:sz="0" w:space="0" w:color="auto"/>
      </w:divBdr>
    </w:div>
    <w:div w:id="1485077839">
      <w:bodyDiv w:val="1"/>
      <w:marLeft w:val="0"/>
      <w:marRight w:val="0"/>
      <w:marTop w:val="0"/>
      <w:marBottom w:val="0"/>
      <w:divBdr>
        <w:top w:val="none" w:sz="0" w:space="0" w:color="auto"/>
        <w:left w:val="none" w:sz="0" w:space="0" w:color="auto"/>
        <w:bottom w:val="none" w:sz="0" w:space="0" w:color="auto"/>
        <w:right w:val="none" w:sz="0" w:space="0" w:color="auto"/>
      </w:divBdr>
    </w:div>
    <w:div w:id="1492403588">
      <w:bodyDiv w:val="1"/>
      <w:marLeft w:val="0"/>
      <w:marRight w:val="0"/>
      <w:marTop w:val="0"/>
      <w:marBottom w:val="0"/>
      <w:divBdr>
        <w:top w:val="none" w:sz="0" w:space="0" w:color="auto"/>
        <w:left w:val="none" w:sz="0" w:space="0" w:color="auto"/>
        <w:bottom w:val="none" w:sz="0" w:space="0" w:color="auto"/>
        <w:right w:val="none" w:sz="0" w:space="0" w:color="auto"/>
      </w:divBdr>
    </w:div>
    <w:div w:id="1543445075">
      <w:bodyDiv w:val="1"/>
      <w:marLeft w:val="0"/>
      <w:marRight w:val="0"/>
      <w:marTop w:val="0"/>
      <w:marBottom w:val="0"/>
      <w:divBdr>
        <w:top w:val="none" w:sz="0" w:space="0" w:color="auto"/>
        <w:left w:val="none" w:sz="0" w:space="0" w:color="auto"/>
        <w:bottom w:val="none" w:sz="0" w:space="0" w:color="auto"/>
        <w:right w:val="none" w:sz="0" w:space="0" w:color="auto"/>
      </w:divBdr>
    </w:div>
    <w:div w:id="1568540038">
      <w:bodyDiv w:val="1"/>
      <w:marLeft w:val="0"/>
      <w:marRight w:val="0"/>
      <w:marTop w:val="0"/>
      <w:marBottom w:val="0"/>
      <w:divBdr>
        <w:top w:val="none" w:sz="0" w:space="0" w:color="auto"/>
        <w:left w:val="none" w:sz="0" w:space="0" w:color="auto"/>
        <w:bottom w:val="none" w:sz="0" w:space="0" w:color="auto"/>
        <w:right w:val="none" w:sz="0" w:space="0" w:color="auto"/>
      </w:divBdr>
    </w:div>
    <w:div w:id="1580210025">
      <w:bodyDiv w:val="1"/>
      <w:marLeft w:val="0"/>
      <w:marRight w:val="0"/>
      <w:marTop w:val="0"/>
      <w:marBottom w:val="0"/>
      <w:divBdr>
        <w:top w:val="none" w:sz="0" w:space="0" w:color="auto"/>
        <w:left w:val="none" w:sz="0" w:space="0" w:color="auto"/>
        <w:bottom w:val="none" w:sz="0" w:space="0" w:color="auto"/>
        <w:right w:val="none" w:sz="0" w:space="0" w:color="auto"/>
      </w:divBdr>
    </w:div>
    <w:div w:id="1587886887">
      <w:bodyDiv w:val="1"/>
      <w:marLeft w:val="0"/>
      <w:marRight w:val="0"/>
      <w:marTop w:val="0"/>
      <w:marBottom w:val="0"/>
      <w:divBdr>
        <w:top w:val="none" w:sz="0" w:space="0" w:color="auto"/>
        <w:left w:val="none" w:sz="0" w:space="0" w:color="auto"/>
        <w:bottom w:val="none" w:sz="0" w:space="0" w:color="auto"/>
        <w:right w:val="none" w:sz="0" w:space="0" w:color="auto"/>
      </w:divBdr>
    </w:div>
    <w:div w:id="1606957403">
      <w:bodyDiv w:val="1"/>
      <w:marLeft w:val="0"/>
      <w:marRight w:val="0"/>
      <w:marTop w:val="0"/>
      <w:marBottom w:val="0"/>
      <w:divBdr>
        <w:top w:val="none" w:sz="0" w:space="0" w:color="auto"/>
        <w:left w:val="none" w:sz="0" w:space="0" w:color="auto"/>
        <w:bottom w:val="none" w:sz="0" w:space="0" w:color="auto"/>
        <w:right w:val="none" w:sz="0" w:space="0" w:color="auto"/>
      </w:divBdr>
    </w:div>
    <w:div w:id="1659261978">
      <w:bodyDiv w:val="1"/>
      <w:marLeft w:val="0"/>
      <w:marRight w:val="0"/>
      <w:marTop w:val="0"/>
      <w:marBottom w:val="0"/>
      <w:divBdr>
        <w:top w:val="none" w:sz="0" w:space="0" w:color="auto"/>
        <w:left w:val="none" w:sz="0" w:space="0" w:color="auto"/>
        <w:bottom w:val="none" w:sz="0" w:space="0" w:color="auto"/>
        <w:right w:val="none" w:sz="0" w:space="0" w:color="auto"/>
      </w:divBdr>
    </w:div>
    <w:div w:id="1659308640">
      <w:bodyDiv w:val="1"/>
      <w:marLeft w:val="0"/>
      <w:marRight w:val="0"/>
      <w:marTop w:val="0"/>
      <w:marBottom w:val="0"/>
      <w:divBdr>
        <w:top w:val="none" w:sz="0" w:space="0" w:color="auto"/>
        <w:left w:val="none" w:sz="0" w:space="0" w:color="auto"/>
        <w:bottom w:val="none" w:sz="0" w:space="0" w:color="auto"/>
        <w:right w:val="none" w:sz="0" w:space="0" w:color="auto"/>
      </w:divBdr>
    </w:div>
    <w:div w:id="1661034267">
      <w:bodyDiv w:val="1"/>
      <w:marLeft w:val="0"/>
      <w:marRight w:val="0"/>
      <w:marTop w:val="0"/>
      <w:marBottom w:val="0"/>
      <w:divBdr>
        <w:top w:val="none" w:sz="0" w:space="0" w:color="auto"/>
        <w:left w:val="none" w:sz="0" w:space="0" w:color="auto"/>
        <w:bottom w:val="none" w:sz="0" w:space="0" w:color="auto"/>
        <w:right w:val="none" w:sz="0" w:space="0" w:color="auto"/>
      </w:divBdr>
    </w:div>
    <w:div w:id="1663123861">
      <w:bodyDiv w:val="1"/>
      <w:marLeft w:val="0"/>
      <w:marRight w:val="0"/>
      <w:marTop w:val="0"/>
      <w:marBottom w:val="0"/>
      <w:divBdr>
        <w:top w:val="none" w:sz="0" w:space="0" w:color="auto"/>
        <w:left w:val="none" w:sz="0" w:space="0" w:color="auto"/>
        <w:bottom w:val="none" w:sz="0" w:space="0" w:color="auto"/>
        <w:right w:val="none" w:sz="0" w:space="0" w:color="auto"/>
      </w:divBdr>
    </w:div>
    <w:div w:id="1663585468">
      <w:bodyDiv w:val="1"/>
      <w:marLeft w:val="0"/>
      <w:marRight w:val="0"/>
      <w:marTop w:val="0"/>
      <w:marBottom w:val="0"/>
      <w:divBdr>
        <w:top w:val="none" w:sz="0" w:space="0" w:color="auto"/>
        <w:left w:val="none" w:sz="0" w:space="0" w:color="auto"/>
        <w:bottom w:val="none" w:sz="0" w:space="0" w:color="auto"/>
        <w:right w:val="none" w:sz="0" w:space="0" w:color="auto"/>
      </w:divBdr>
    </w:div>
    <w:div w:id="1685664206">
      <w:bodyDiv w:val="1"/>
      <w:marLeft w:val="0"/>
      <w:marRight w:val="0"/>
      <w:marTop w:val="0"/>
      <w:marBottom w:val="0"/>
      <w:divBdr>
        <w:top w:val="none" w:sz="0" w:space="0" w:color="auto"/>
        <w:left w:val="none" w:sz="0" w:space="0" w:color="auto"/>
        <w:bottom w:val="none" w:sz="0" w:space="0" w:color="auto"/>
        <w:right w:val="none" w:sz="0" w:space="0" w:color="auto"/>
      </w:divBdr>
    </w:div>
    <w:div w:id="1686983347">
      <w:bodyDiv w:val="1"/>
      <w:marLeft w:val="0"/>
      <w:marRight w:val="0"/>
      <w:marTop w:val="0"/>
      <w:marBottom w:val="0"/>
      <w:divBdr>
        <w:top w:val="none" w:sz="0" w:space="0" w:color="auto"/>
        <w:left w:val="none" w:sz="0" w:space="0" w:color="auto"/>
        <w:bottom w:val="none" w:sz="0" w:space="0" w:color="auto"/>
        <w:right w:val="none" w:sz="0" w:space="0" w:color="auto"/>
      </w:divBdr>
    </w:div>
    <w:div w:id="1705203950">
      <w:bodyDiv w:val="1"/>
      <w:marLeft w:val="0"/>
      <w:marRight w:val="0"/>
      <w:marTop w:val="0"/>
      <w:marBottom w:val="0"/>
      <w:divBdr>
        <w:top w:val="none" w:sz="0" w:space="0" w:color="auto"/>
        <w:left w:val="none" w:sz="0" w:space="0" w:color="auto"/>
        <w:bottom w:val="none" w:sz="0" w:space="0" w:color="auto"/>
        <w:right w:val="none" w:sz="0" w:space="0" w:color="auto"/>
      </w:divBdr>
    </w:div>
    <w:div w:id="1772892462">
      <w:bodyDiv w:val="1"/>
      <w:marLeft w:val="0"/>
      <w:marRight w:val="0"/>
      <w:marTop w:val="0"/>
      <w:marBottom w:val="0"/>
      <w:divBdr>
        <w:top w:val="none" w:sz="0" w:space="0" w:color="auto"/>
        <w:left w:val="none" w:sz="0" w:space="0" w:color="auto"/>
        <w:bottom w:val="none" w:sz="0" w:space="0" w:color="auto"/>
        <w:right w:val="none" w:sz="0" w:space="0" w:color="auto"/>
      </w:divBdr>
    </w:div>
    <w:div w:id="1786803303">
      <w:bodyDiv w:val="1"/>
      <w:marLeft w:val="0"/>
      <w:marRight w:val="0"/>
      <w:marTop w:val="0"/>
      <w:marBottom w:val="0"/>
      <w:divBdr>
        <w:top w:val="none" w:sz="0" w:space="0" w:color="auto"/>
        <w:left w:val="none" w:sz="0" w:space="0" w:color="auto"/>
        <w:bottom w:val="none" w:sz="0" w:space="0" w:color="auto"/>
        <w:right w:val="none" w:sz="0" w:space="0" w:color="auto"/>
      </w:divBdr>
    </w:div>
    <w:div w:id="1799369601">
      <w:bodyDiv w:val="1"/>
      <w:marLeft w:val="0"/>
      <w:marRight w:val="0"/>
      <w:marTop w:val="0"/>
      <w:marBottom w:val="0"/>
      <w:divBdr>
        <w:top w:val="none" w:sz="0" w:space="0" w:color="auto"/>
        <w:left w:val="none" w:sz="0" w:space="0" w:color="auto"/>
        <w:bottom w:val="none" w:sz="0" w:space="0" w:color="auto"/>
        <w:right w:val="none" w:sz="0" w:space="0" w:color="auto"/>
      </w:divBdr>
    </w:div>
    <w:div w:id="1823160076">
      <w:bodyDiv w:val="1"/>
      <w:marLeft w:val="0"/>
      <w:marRight w:val="0"/>
      <w:marTop w:val="0"/>
      <w:marBottom w:val="0"/>
      <w:divBdr>
        <w:top w:val="none" w:sz="0" w:space="0" w:color="auto"/>
        <w:left w:val="none" w:sz="0" w:space="0" w:color="auto"/>
        <w:bottom w:val="none" w:sz="0" w:space="0" w:color="auto"/>
        <w:right w:val="none" w:sz="0" w:space="0" w:color="auto"/>
      </w:divBdr>
    </w:div>
    <w:div w:id="1834225096">
      <w:bodyDiv w:val="1"/>
      <w:marLeft w:val="0"/>
      <w:marRight w:val="0"/>
      <w:marTop w:val="0"/>
      <w:marBottom w:val="0"/>
      <w:divBdr>
        <w:top w:val="none" w:sz="0" w:space="0" w:color="auto"/>
        <w:left w:val="none" w:sz="0" w:space="0" w:color="auto"/>
        <w:bottom w:val="none" w:sz="0" w:space="0" w:color="auto"/>
        <w:right w:val="none" w:sz="0" w:space="0" w:color="auto"/>
      </w:divBdr>
    </w:div>
    <w:div w:id="1863325482">
      <w:bodyDiv w:val="1"/>
      <w:marLeft w:val="0"/>
      <w:marRight w:val="0"/>
      <w:marTop w:val="0"/>
      <w:marBottom w:val="0"/>
      <w:divBdr>
        <w:top w:val="none" w:sz="0" w:space="0" w:color="auto"/>
        <w:left w:val="none" w:sz="0" w:space="0" w:color="auto"/>
        <w:bottom w:val="none" w:sz="0" w:space="0" w:color="auto"/>
        <w:right w:val="none" w:sz="0" w:space="0" w:color="auto"/>
      </w:divBdr>
    </w:div>
    <w:div w:id="1868592745">
      <w:bodyDiv w:val="1"/>
      <w:marLeft w:val="0"/>
      <w:marRight w:val="0"/>
      <w:marTop w:val="0"/>
      <w:marBottom w:val="0"/>
      <w:divBdr>
        <w:top w:val="none" w:sz="0" w:space="0" w:color="auto"/>
        <w:left w:val="none" w:sz="0" w:space="0" w:color="auto"/>
        <w:bottom w:val="none" w:sz="0" w:space="0" w:color="auto"/>
        <w:right w:val="none" w:sz="0" w:space="0" w:color="auto"/>
      </w:divBdr>
    </w:div>
    <w:div w:id="1874421677">
      <w:bodyDiv w:val="1"/>
      <w:marLeft w:val="0"/>
      <w:marRight w:val="0"/>
      <w:marTop w:val="0"/>
      <w:marBottom w:val="0"/>
      <w:divBdr>
        <w:top w:val="none" w:sz="0" w:space="0" w:color="auto"/>
        <w:left w:val="none" w:sz="0" w:space="0" w:color="auto"/>
        <w:bottom w:val="none" w:sz="0" w:space="0" w:color="auto"/>
        <w:right w:val="none" w:sz="0" w:space="0" w:color="auto"/>
      </w:divBdr>
    </w:div>
    <w:div w:id="1892839475">
      <w:bodyDiv w:val="1"/>
      <w:marLeft w:val="0"/>
      <w:marRight w:val="0"/>
      <w:marTop w:val="0"/>
      <w:marBottom w:val="0"/>
      <w:divBdr>
        <w:top w:val="none" w:sz="0" w:space="0" w:color="auto"/>
        <w:left w:val="none" w:sz="0" w:space="0" w:color="auto"/>
        <w:bottom w:val="none" w:sz="0" w:space="0" w:color="auto"/>
        <w:right w:val="none" w:sz="0" w:space="0" w:color="auto"/>
      </w:divBdr>
    </w:div>
    <w:div w:id="1911497435">
      <w:bodyDiv w:val="1"/>
      <w:marLeft w:val="0"/>
      <w:marRight w:val="0"/>
      <w:marTop w:val="0"/>
      <w:marBottom w:val="0"/>
      <w:divBdr>
        <w:top w:val="none" w:sz="0" w:space="0" w:color="auto"/>
        <w:left w:val="none" w:sz="0" w:space="0" w:color="auto"/>
        <w:bottom w:val="none" w:sz="0" w:space="0" w:color="auto"/>
        <w:right w:val="none" w:sz="0" w:space="0" w:color="auto"/>
      </w:divBdr>
    </w:div>
    <w:div w:id="1917518513">
      <w:bodyDiv w:val="1"/>
      <w:marLeft w:val="0"/>
      <w:marRight w:val="0"/>
      <w:marTop w:val="0"/>
      <w:marBottom w:val="0"/>
      <w:divBdr>
        <w:top w:val="none" w:sz="0" w:space="0" w:color="auto"/>
        <w:left w:val="none" w:sz="0" w:space="0" w:color="auto"/>
        <w:bottom w:val="none" w:sz="0" w:space="0" w:color="auto"/>
        <w:right w:val="none" w:sz="0" w:space="0" w:color="auto"/>
      </w:divBdr>
    </w:div>
    <w:div w:id="1955208969">
      <w:bodyDiv w:val="1"/>
      <w:marLeft w:val="0"/>
      <w:marRight w:val="0"/>
      <w:marTop w:val="0"/>
      <w:marBottom w:val="0"/>
      <w:divBdr>
        <w:top w:val="none" w:sz="0" w:space="0" w:color="auto"/>
        <w:left w:val="none" w:sz="0" w:space="0" w:color="auto"/>
        <w:bottom w:val="none" w:sz="0" w:space="0" w:color="auto"/>
        <w:right w:val="none" w:sz="0" w:space="0" w:color="auto"/>
      </w:divBdr>
    </w:div>
    <w:div w:id="1987083185">
      <w:bodyDiv w:val="1"/>
      <w:marLeft w:val="0"/>
      <w:marRight w:val="0"/>
      <w:marTop w:val="0"/>
      <w:marBottom w:val="0"/>
      <w:divBdr>
        <w:top w:val="none" w:sz="0" w:space="0" w:color="auto"/>
        <w:left w:val="none" w:sz="0" w:space="0" w:color="auto"/>
        <w:bottom w:val="none" w:sz="0" w:space="0" w:color="auto"/>
        <w:right w:val="none" w:sz="0" w:space="0" w:color="auto"/>
      </w:divBdr>
    </w:div>
    <w:div w:id="1998067020">
      <w:bodyDiv w:val="1"/>
      <w:marLeft w:val="0"/>
      <w:marRight w:val="0"/>
      <w:marTop w:val="0"/>
      <w:marBottom w:val="0"/>
      <w:divBdr>
        <w:top w:val="none" w:sz="0" w:space="0" w:color="auto"/>
        <w:left w:val="none" w:sz="0" w:space="0" w:color="auto"/>
        <w:bottom w:val="none" w:sz="0" w:space="0" w:color="auto"/>
        <w:right w:val="none" w:sz="0" w:space="0" w:color="auto"/>
      </w:divBdr>
    </w:div>
    <w:div w:id="2021930563">
      <w:bodyDiv w:val="1"/>
      <w:marLeft w:val="0"/>
      <w:marRight w:val="0"/>
      <w:marTop w:val="0"/>
      <w:marBottom w:val="0"/>
      <w:divBdr>
        <w:top w:val="none" w:sz="0" w:space="0" w:color="auto"/>
        <w:left w:val="none" w:sz="0" w:space="0" w:color="auto"/>
        <w:bottom w:val="none" w:sz="0" w:space="0" w:color="auto"/>
        <w:right w:val="none" w:sz="0" w:space="0" w:color="auto"/>
      </w:divBdr>
    </w:div>
    <w:div w:id="2075423099">
      <w:bodyDiv w:val="1"/>
      <w:marLeft w:val="0"/>
      <w:marRight w:val="0"/>
      <w:marTop w:val="0"/>
      <w:marBottom w:val="0"/>
      <w:divBdr>
        <w:top w:val="none" w:sz="0" w:space="0" w:color="auto"/>
        <w:left w:val="none" w:sz="0" w:space="0" w:color="auto"/>
        <w:bottom w:val="none" w:sz="0" w:space="0" w:color="auto"/>
        <w:right w:val="none" w:sz="0" w:space="0" w:color="auto"/>
      </w:divBdr>
    </w:div>
    <w:div w:id="2076540565">
      <w:bodyDiv w:val="1"/>
      <w:marLeft w:val="0"/>
      <w:marRight w:val="0"/>
      <w:marTop w:val="0"/>
      <w:marBottom w:val="0"/>
      <w:divBdr>
        <w:top w:val="none" w:sz="0" w:space="0" w:color="auto"/>
        <w:left w:val="none" w:sz="0" w:space="0" w:color="auto"/>
        <w:bottom w:val="none" w:sz="0" w:space="0" w:color="auto"/>
        <w:right w:val="none" w:sz="0" w:space="0" w:color="auto"/>
      </w:divBdr>
    </w:div>
    <w:div w:id="2092119704">
      <w:bodyDiv w:val="1"/>
      <w:marLeft w:val="0"/>
      <w:marRight w:val="0"/>
      <w:marTop w:val="0"/>
      <w:marBottom w:val="0"/>
      <w:divBdr>
        <w:top w:val="none" w:sz="0" w:space="0" w:color="auto"/>
        <w:left w:val="none" w:sz="0" w:space="0" w:color="auto"/>
        <w:bottom w:val="none" w:sz="0" w:space="0" w:color="auto"/>
        <w:right w:val="none" w:sz="0" w:space="0" w:color="auto"/>
      </w:divBdr>
    </w:div>
    <w:div w:id="2127844153">
      <w:bodyDiv w:val="1"/>
      <w:marLeft w:val="0"/>
      <w:marRight w:val="0"/>
      <w:marTop w:val="0"/>
      <w:marBottom w:val="0"/>
      <w:divBdr>
        <w:top w:val="none" w:sz="0" w:space="0" w:color="auto"/>
        <w:left w:val="none" w:sz="0" w:space="0" w:color="auto"/>
        <w:bottom w:val="none" w:sz="0" w:space="0" w:color="auto"/>
        <w:right w:val="none" w:sz="0" w:space="0" w:color="auto"/>
      </w:divBdr>
    </w:div>
    <w:div w:id="2132045179">
      <w:bodyDiv w:val="1"/>
      <w:marLeft w:val="0"/>
      <w:marRight w:val="0"/>
      <w:marTop w:val="0"/>
      <w:marBottom w:val="0"/>
      <w:divBdr>
        <w:top w:val="none" w:sz="0" w:space="0" w:color="auto"/>
        <w:left w:val="none" w:sz="0" w:space="0" w:color="auto"/>
        <w:bottom w:val="none" w:sz="0" w:space="0" w:color="auto"/>
        <w:right w:val="none" w:sz="0" w:space="0" w:color="auto"/>
      </w:divBdr>
    </w:div>
    <w:div w:id="214403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he\AppData\Local\Microsoft\Windows\Temporary%20Internet%20Files\Content.IE5\CVWJ5FC9\Protokoll%20Huddinge%20pastorat%20till%20intran&#228;t(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B7D9E-1D88-433B-A181-D07BB99A8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Protokoll Huddinge pastorat till intranät(1)</Template>
  <TotalTime>1</TotalTime>
  <Pages>16</Pages>
  <Words>1523</Words>
  <Characters>11195</Characters>
  <Application>Microsoft Office Word</Application>
  <DocSecurity>4</DocSecurity>
  <Lines>93</Lines>
  <Paragraphs>25</Paragraphs>
  <ScaleCrop>false</ScaleCrop>
  <HeadingPairs>
    <vt:vector size="2" baseType="variant">
      <vt:variant>
        <vt:lpstr>Rubrik</vt:lpstr>
      </vt:variant>
      <vt:variant>
        <vt:i4>1</vt:i4>
      </vt:variant>
    </vt:vector>
  </HeadingPairs>
  <TitlesOfParts>
    <vt:vector size="1" baseType="lpstr">
      <vt:lpstr>Plats och tid</vt:lpstr>
    </vt:vector>
  </TitlesOfParts>
  <Company>Huddinge Kyrkliga Samfällighet</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Plats och tid</dc:title>
  <dc:creator>Administrator</dc:creator>
  <cp:lastModifiedBy>Charlotte Lindtrup</cp:lastModifiedBy>
  <cp:revision>2</cp:revision>
  <cp:lastPrinted>2022-05-19T05:45:00Z</cp:lastPrinted>
  <dcterms:created xsi:type="dcterms:W3CDTF">2023-04-20T08:29:00Z</dcterms:created>
  <dcterms:modified xsi:type="dcterms:W3CDTF">2023-04-20T08:29:00Z</dcterms:modified>
</cp:coreProperties>
</file>