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86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180"/>
        <w:gridCol w:w="1652"/>
        <w:gridCol w:w="204"/>
        <w:gridCol w:w="1274"/>
        <w:gridCol w:w="497"/>
        <w:gridCol w:w="980"/>
        <w:gridCol w:w="274"/>
        <w:gridCol w:w="1015"/>
        <w:gridCol w:w="173"/>
        <w:gridCol w:w="7"/>
        <w:gridCol w:w="153"/>
        <w:gridCol w:w="196"/>
        <w:gridCol w:w="461"/>
        <w:gridCol w:w="194"/>
        <w:gridCol w:w="249"/>
        <w:gridCol w:w="7"/>
        <w:gridCol w:w="809"/>
        <w:gridCol w:w="7"/>
        <w:gridCol w:w="437"/>
        <w:gridCol w:w="7"/>
      </w:tblGrid>
      <w:tr w:rsidR="00B861D4" w14:paraId="32C8BFE2" w14:textId="77777777" w:rsidTr="00182EBC">
        <w:trPr>
          <w:gridAfter w:val="1"/>
          <w:wAfter w:w="7" w:type="dxa"/>
          <w:cantSplit/>
          <w:trHeight w:val="360"/>
        </w:trPr>
        <w:tc>
          <w:tcPr>
            <w:tcW w:w="1510" w:type="dxa"/>
            <w:vAlign w:val="center"/>
          </w:tcPr>
          <w:p w14:paraId="1063E896" w14:textId="77777777" w:rsidR="00B861D4" w:rsidRPr="006638BA" w:rsidRDefault="00B861D4" w:rsidP="00393E7A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Plats och tid</w:t>
            </w:r>
          </w:p>
        </w:tc>
        <w:tc>
          <w:tcPr>
            <w:tcW w:w="180" w:type="dxa"/>
            <w:vAlign w:val="center"/>
          </w:tcPr>
          <w:p w14:paraId="63DE86E6" w14:textId="77777777" w:rsidR="00B861D4" w:rsidRDefault="00B861D4" w:rsidP="00393E7A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8589" w:type="dxa"/>
            <w:gridSpan w:val="18"/>
            <w:tcBorders>
              <w:bottom w:val="nil"/>
            </w:tcBorders>
            <w:vAlign w:val="center"/>
          </w:tcPr>
          <w:p w14:paraId="6AEA1F89" w14:textId="50BBFDD8" w:rsidR="00B861D4" w:rsidRDefault="005D031B" w:rsidP="004C0307">
            <w:pPr>
              <w:pStyle w:val="Tabellinneh"/>
            </w:pPr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0" w:name="Text35"/>
            <w:r w:rsidR="00002080">
              <w:instrText xml:space="preserve"> FORMTEXT </w:instrText>
            </w:r>
            <w:r>
              <w:fldChar w:fldCharType="separate"/>
            </w:r>
            <w:r w:rsidR="001141CA" w:rsidRPr="001141CA">
              <w:t>Sammanträdesrummet, Klockargården, Huddinge kl. 1</w:t>
            </w:r>
            <w:r w:rsidR="00D974E8">
              <w:t>7</w:t>
            </w:r>
            <w:r w:rsidR="001141CA" w:rsidRPr="001141CA">
              <w:t>.</w:t>
            </w:r>
            <w:r w:rsidR="00D974E8">
              <w:t>0</w:t>
            </w:r>
            <w:r w:rsidR="001141CA" w:rsidRPr="001141CA">
              <w:t>0-1</w:t>
            </w:r>
            <w:r w:rsidR="00CF5608">
              <w:t>8</w:t>
            </w:r>
            <w:r w:rsidR="001141CA" w:rsidRPr="001141CA">
              <w:t>.</w:t>
            </w:r>
            <w:r w:rsidR="00276665">
              <w:t>40</w:t>
            </w:r>
            <w:r>
              <w:fldChar w:fldCharType="end"/>
            </w:r>
            <w:bookmarkEnd w:id="0"/>
          </w:p>
        </w:tc>
      </w:tr>
      <w:tr w:rsidR="00B861D4" w14:paraId="41DC00A6" w14:textId="77777777" w:rsidTr="00182EBC">
        <w:trPr>
          <w:gridAfter w:val="1"/>
          <w:wAfter w:w="7" w:type="dxa"/>
          <w:cantSplit/>
          <w:trHeight w:hRule="exact" w:val="57"/>
        </w:trPr>
        <w:tc>
          <w:tcPr>
            <w:tcW w:w="1510" w:type="dxa"/>
          </w:tcPr>
          <w:p w14:paraId="5A761758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14:paraId="7F6A676D" w14:textId="77777777" w:rsidR="00B861D4" w:rsidRDefault="00B861D4">
            <w:pPr>
              <w:pStyle w:val="Tabellinneh"/>
            </w:pPr>
          </w:p>
        </w:tc>
        <w:tc>
          <w:tcPr>
            <w:tcW w:w="8589" w:type="dxa"/>
            <w:gridSpan w:val="18"/>
            <w:tcBorders>
              <w:top w:val="nil"/>
            </w:tcBorders>
          </w:tcPr>
          <w:p w14:paraId="300EC659" w14:textId="77777777" w:rsidR="00B861D4" w:rsidRDefault="00B861D4">
            <w:pPr>
              <w:pStyle w:val="Tabellinneh"/>
            </w:pPr>
          </w:p>
        </w:tc>
      </w:tr>
      <w:tr w:rsidR="00B861D4" w14:paraId="220EB55F" w14:textId="77777777" w:rsidTr="008B46D9">
        <w:trPr>
          <w:cantSplit/>
          <w:trHeight w:val="2294"/>
        </w:trPr>
        <w:tc>
          <w:tcPr>
            <w:tcW w:w="1510" w:type="dxa"/>
          </w:tcPr>
          <w:p w14:paraId="3011C29D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  <w:szCs w:val="18"/>
              </w:rPr>
            </w:pPr>
            <w:r w:rsidRPr="006638BA">
              <w:rPr>
                <w:rFonts w:ascii="Myriad Pro" w:hAnsi="Myriad Pro"/>
                <w:b/>
                <w:szCs w:val="18"/>
              </w:rPr>
              <w:t>Beslutande</w:t>
            </w:r>
          </w:p>
        </w:tc>
        <w:tc>
          <w:tcPr>
            <w:tcW w:w="180" w:type="dxa"/>
          </w:tcPr>
          <w:p w14:paraId="3463C080" w14:textId="77777777" w:rsidR="00B861D4" w:rsidRDefault="00B861D4">
            <w:pPr>
              <w:pStyle w:val="Tabellinneh"/>
            </w:pPr>
          </w:p>
        </w:tc>
        <w:tc>
          <w:tcPr>
            <w:tcW w:w="3130" w:type="dxa"/>
            <w:gridSpan w:val="3"/>
          </w:tcPr>
          <w:p w14:paraId="131EEB63" w14:textId="6037314E" w:rsidR="00BD0F32" w:rsidRDefault="005D031B" w:rsidP="00891707">
            <w:pPr>
              <w:pStyle w:val="Tabellinneh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B861D4" w:rsidRPr="006120B6">
              <w:instrText xml:space="preserve"> FORMTEXT </w:instrText>
            </w:r>
            <w:r>
              <w:fldChar w:fldCharType="separate"/>
            </w:r>
            <w:r w:rsidR="00BD0F32" w:rsidRPr="00BD0F32">
              <w:t>Ann-Marie Högberg</w:t>
            </w:r>
            <w:r w:rsidR="00515809">
              <w:t>, ordförande</w:t>
            </w:r>
            <w:r w:rsidR="00BD0F32" w:rsidRPr="00BD0F32">
              <w:t xml:space="preserve"> </w:t>
            </w:r>
          </w:p>
          <w:p w14:paraId="3CD13AAD" w14:textId="1B130DF1" w:rsidR="00B861D4" w:rsidRPr="006120B6" w:rsidRDefault="00891707" w:rsidP="00276665">
            <w:pPr>
              <w:pStyle w:val="Tabellinneh"/>
            </w:pPr>
            <w:r>
              <w:t>M</w:t>
            </w:r>
            <w:r w:rsidR="00DE2592">
              <w:rPr>
                <w:noProof/>
              </w:rPr>
              <w:t>argareta Hedström, 1:e vice ordf</w:t>
            </w:r>
            <w:r w:rsidR="00F71CAF">
              <w:rPr>
                <w:noProof/>
              </w:rPr>
              <w:t xml:space="preserve">                                 </w:t>
            </w:r>
            <w:r w:rsidR="007E34C7">
              <w:rPr>
                <w:noProof/>
              </w:rPr>
              <w:t xml:space="preserve"> </w:t>
            </w:r>
            <w:r w:rsidR="007E34C7">
              <w:rPr>
                <w:noProof/>
              </w:rPr>
              <w:br/>
            </w:r>
            <w:r w:rsidR="00D974E8">
              <w:rPr>
                <w:noProof/>
              </w:rPr>
              <w:t>Claes-Johan Bonde</w:t>
            </w:r>
            <w:r w:rsidR="003C5C07">
              <w:rPr>
                <w:noProof/>
              </w:rPr>
              <w:t>, 2:e v ordf</w:t>
            </w:r>
            <w:r w:rsidR="00920E39">
              <w:rPr>
                <w:noProof/>
              </w:rPr>
              <w:br/>
            </w:r>
            <w:r w:rsidR="005D031B">
              <w:fldChar w:fldCharType="end"/>
            </w:r>
            <w:bookmarkEnd w:id="1"/>
          </w:p>
        </w:tc>
        <w:tc>
          <w:tcPr>
            <w:tcW w:w="497" w:type="dxa"/>
          </w:tcPr>
          <w:p w14:paraId="41C4DD8F" w14:textId="77777777" w:rsidR="00B861D4" w:rsidRPr="006120B6" w:rsidRDefault="00B861D4">
            <w:pPr>
              <w:pStyle w:val="Tabellinneh"/>
            </w:pPr>
          </w:p>
        </w:tc>
        <w:tc>
          <w:tcPr>
            <w:tcW w:w="2268" w:type="dxa"/>
            <w:gridSpan w:val="3"/>
          </w:tcPr>
          <w:p w14:paraId="38748134" w14:textId="15F02439" w:rsidR="00B861D4" w:rsidRDefault="005D031B">
            <w:pPr>
              <w:pStyle w:val="Tabellinneh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B861D4">
              <w:instrText xml:space="preserve"> FORMTEXT </w:instrText>
            </w:r>
            <w:r>
              <w:fldChar w:fldCharType="separate"/>
            </w:r>
            <w:r w:rsidR="00BD0F32">
              <w:t> </w:t>
            </w:r>
            <w:r w:rsidR="00BD0F32">
              <w:t> </w:t>
            </w:r>
            <w:r w:rsidR="00BD0F32">
              <w:t> </w:t>
            </w:r>
            <w:r w:rsidR="00BD0F32">
              <w:t> </w:t>
            </w:r>
            <w:r w:rsidR="00BD0F32">
              <w:t> </w:t>
            </w:r>
            <w:r>
              <w:fldChar w:fldCharType="end"/>
            </w:r>
            <w:bookmarkEnd w:id="2"/>
          </w:p>
        </w:tc>
        <w:tc>
          <w:tcPr>
            <w:tcW w:w="180" w:type="dxa"/>
            <w:gridSpan w:val="2"/>
          </w:tcPr>
          <w:p w14:paraId="688D81F4" w14:textId="77777777" w:rsidR="00B861D4" w:rsidRDefault="00B861D4">
            <w:pPr>
              <w:pStyle w:val="Tabellinneh"/>
            </w:pPr>
          </w:p>
        </w:tc>
        <w:tc>
          <w:tcPr>
            <w:tcW w:w="2520" w:type="dxa"/>
            <w:gridSpan w:val="10"/>
          </w:tcPr>
          <w:p w14:paraId="17BF5438" w14:textId="77777777" w:rsidR="00B861D4" w:rsidRDefault="005D031B">
            <w:pPr>
              <w:pStyle w:val="Tabellinneh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B861D4">
              <w:instrText xml:space="preserve"> FORMTEXT </w:instrText>
            </w:r>
            <w:r>
              <w:fldChar w:fldCharType="separate"/>
            </w:r>
            <w:r w:rsidR="00FD1B8A">
              <w:rPr>
                <w:noProof/>
              </w:rPr>
              <w:t> </w:t>
            </w:r>
            <w:r w:rsidR="00FD1B8A">
              <w:rPr>
                <w:noProof/>
              </w:rPr>
              <w:t> </w:t>
            </w:r>
            <w:r w:rsidR="00FD1B8A">
              <w:rPr>
                <w:noProof/>
              </w:rPr>
              <w:t> </w:t>
            </w:r>
            <w:r w:rsidR="00FD1B8A">
              <w:rPr>
                <w:noProof/>
              </w:rPr>
              <w:t> </w:t>
            </w:r>
            <w:r w:rsidR="00FD1B8A"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B861D4" w14:paraId="11127855" w14:textId="77777777" w:rsidTr="008B46D9">
        <w:trPr>
          <w:trHeight w:hRule="exact" w:val="95"/>
        </w:trPr>
        <w:tc>
          <w:tcPr>
            <w:tcW w:w="1510" w:type="dxa"/>
          </w:tcPr>
          <w:p w14:paraId="2950CCDD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  <w:sz w:val="16"/>
              </w:rPr>
            </w:pPr>
          </w:p>
        </w:tc>
        <w:tc>
          <w:tcPr>
            <w:tcW w:w="180" w:type="dxa"/>
          </w:tcPr>
          <w:p w14:paraId="1BCFFB7A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3130" w:type="dxa"/>
            <w:gridSpan w:val="3"/>
            <w:tcBorders>
              <w:bottom w:val="nil"/>
            </w:tcBorders>
          </w:tcPr>
          <w:p w14:paraId="14EF2BD9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497" w:type="dxa"/>
            <w:tcBorders>
              <w:bottom w:val="nil"/>
            </w:tcBorders>
          </w:tcPr>
          <w:p w14:paraId="3671E3F9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268" w:type="dxa"/>
            <w:gridSpan w:val="3"/>
            <w:tcBorders>
              <w:bottom w:val="nil"/>
            </w:tcBorders>
          </w:tcPr>
          <w:p w14:paraId="4A438D84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80" w:type="dxa"/>
            <w:gridSpan w:val="2"/>
            <w:tcBorders>
              <w:bottom w:val="nil"/>
            </w:tcBorders>
          </w:tcPr>
          <w:p w14:paraId="1C98D46D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076" w:type="dxa"/>
            <w:gridSpan w:val="8"/>
            <w:tcBorders>
              <w:bottom w:val="nil"/>
            </w:tcBorders>
          </w:tcPr>
          <w:p w14:paraId="2E1A1A69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nil"/>
            </w:tcBorders>
          </w:tcPr>
          <w:p w14:paraId="3A740C8E" w14:textId="77777777" w:rsidR="00B861D4" w:rsidRDefault="00B861D4">
            <w:pPr>
              <w:pStyle w:val="Tabellinneh"/>
              <w:rPr>
                <w:sz w:val="16"/>
              </w:rPr>
            </w:pPr>
          </w:p>
        </w:tc>
      </w:tr>
      <w:tr w:rsidR="00B861D4" w14:paraId="2E2F78E7" w14:textId="77777777" w:rsidTr="00182EBC">
        <w:tc>
          <w:tcPr>
            <w:tcW w:w="1510" w:type="dxa"/>
          </w:tcPr>
          <w:p w14:paraId="0C9F1911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Ersättare</w:t>
            </w:r>
          </w:p>
          <w:p w14:paraId="4E915FE4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14:paraId="3A1888F1" w14:textId="77777777" w:rsidR="00B861D4" w:rsidRDefault="00B861D4">
            <w:pPr>
              <w:pStyle w:val="Tabellinneh"/>
            </w:pPr>
          </w:p>
        </w:tc>
        <w:tc>
          <w:tcPr>
            <w:tcW w:w="3130" w:type="dxa"/>
            <w:gridSpan w:val="3"/>
            <w:tcBorders>
              <w:bottom w:val="nil"/>
              <w:right w:val="nil"/>
            </w:tcBorders>
          </w:tcPr>
          <w:p w14:paraId="5A4A5A98" w14:textId="60B9D005" w:rsidR="00B861D4" w:rsidRDefault="005D031B" w:rsidP="00BD0F32">
            <w:pPr>
              <w:pStyle w:val="Tabellinne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B861D4">
              <w:instrText xml:space="preserve"> FORMTEXT </w:instrText>
            </w:r>
            <w:r>
              <w:fldChar w:fldCharType="separate"/>
            </w:r>
            <w:r w:rsidR="00276665">
              <w:t>Göran Hallberg</w:t>
            </w:r>
            <w:r w:rsidR="007E2499">
              <w:br/>
            </w:r>
            <w:r w:rsidR="00276665">
              <w:t>Pia Berkman</w:t>
            </w:r>
            <w:r w:rsidR="00360C36">
              <w:br/>
            </w:r>
            <w:r>
              <w:fldChar w:fldCharType="end"/>
            </w:r>
            <w:bookmarkEnd w:id="4"/>
          </w:p>
          <w:p w14:paraId="71825946" w14:textId="77777777" w:rsidR="00B861D4" w:rsidRDefault="00B861D4">
            <w:pPr>
              <w:pStyle w:val="Tabellinneh"/>
            </w:pPr>
          </w:p>
        </w:tc>
        <w:tc>
          <w:tcPr>
            <w:tcW w:w="497" w:type="dxa"/>
            <w:tcBorders>
              <w:left w:val="nil"/>
              <w:bottom w:val="nil"/>
              <w:right w:val="nil"/>
            </w:tcBorders>
          </w:tcPr>
          <w:p w14:paraId="30A7CD63" w14:textId="77777777" w:rsidR="00B861D4" w:rsidRDefault="00B861D4">
            <w:pPr>
              <w:pStyle w:val="Tabellinneh"/>
            </w:pPr>
          </w:p>
        </w:tc>
        <w:tc>
          <w:tcPr>
            <w:tcW w:w="2268" w:type="dxa"/>
            <w:gridSpan w:val="3"/>
            <w:tcBorders>
              <w:left w:val="nil"/>
              <w:bottom w:val="nil"/>
              <w:right w:val="nil"/>
            </w:tcBorders>
          </w:tcPr>
          <w:p w14:paraId="307F2BA7" w14:textId="0B711B86" w:rsidR="00B861D4" w:rsidRDefault="005D031B" w:rsidP="003C5C07">
            <w:pPr>
              <w:pStyle w:val="Tabellinne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861D4">
              <w:instrText xml:space="preserve"> FORMTEXT </w:instrText>
            </w:r>
            <w:r>
              <w:fldChar w:fldCharType="separate"/>
            </w:r>
            <w:r w:rsidR="00276665">
              <w:t>Patrik Skantze,</w:t>
            </w:r>
            <w:r w:rsidR="00CE25A7" w:rsidRPr="00CE25A7">
              <w:t xml:space="preserve"> (adjungerad)</w:t>
            </w:r>
            <w:r>
              <w:fldChar w:fldCharType="end"/>
            </w:r>
          </w:p>
        </w:tc>
        <w:tc>
          <w:tcPr>
            <w:tcW w:w="180" w:type="dxa"/>
            <w:gridSpan w:val="2"/>
            <w:tcBorders>
              <w:left w:val="nil"/>
              <w:bottom w:val="nil"/>
              <w:right w:val="nil"/>
            </w:tcBorders>
          </w:tcPr>
          <w:p w14:paraId="19BA7399" w14:textId="77777777" w:rsidR="00B861D4" w:rsidRDefault="00B861D4">
            <w:pPr>
              <w:pStyle w:val="Tabellinneh"/>
            </w:pPr>
          </w:p>
        </w:tc>
        <w:tc>
          <w:tcPr>
            <w:tcW w:w="2076" w:type="dxa"/>
            <w:gridSpan w:val="8"/>
            <w:tcBorders>
              <w:left w:val="nil"/>
              <w:bottom w:val="nil"/>
              <w:right w:val="nil"/>
            </w:tcBorders>
          </w:tcPr>
          <w:p w14:paraId="20F16477" w14:textId="77777777" w:rsidR="00B861D4" w:rsidRDefault="005D031B" w:rsidP="003C5C07">
            <w:pPr>
              <w:pStyle w:val="Tabellinne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861D4">
              <w:instrText xml:space="preserve"> FORMTEXT </w:instrText>
            </w:r>
            <w:r>
              <w:fldChar w:fldCharType="separate"/>
            </w:r>
            <w:r w:rsidR="003C5C07">
              <w:t> </w:t>
            </w:r>
            <w:r w:rsidR="003C5C07">
              <w:t> </w:t>
            </w:r>
            <w:r w:rsidR="003C5C07">
              <w:t> </w:t>
            </w:r>
            <w:r w:rsidR="003C5C07">
              <w:t> </w:t>
            </w:r>
            <w:r w:rsidR="003C5C07">
              <w:t> </w:t>
            </w:r>
            <w:r>
              <w:fldChar w:fldCharType="end"/>
            </w:r>
          </w:p>
        </w:tc>
        <w:tc>
          <w:tcPr>
            <w:tcW w:w="444" w:type="dxa"/>
            <w:gridSpan w:val="2"/>
            <w:tcBorders>
              <w:left w:val="nil"/>
              <w:bottom w:val="nil"/>
            </w:tcBorders>
          </w:tcPr>
          <w:p w14:paraId="67A7DF54" w14:textId="77777777" w:rsidR="00B861D4" w:rsidRDefault="00B861D4">
            <w:pPr>
              <w:pStyle w:val="Tabellinneh"/>
            </w:pPr>
          </w:p>
        </w:tc>
      </w:tr>
      <w:tr w:rsidR="00B861D4" w14:paraId="7FDADBA5" w14:textId="77777777" w:rsidTr="00182EBC">
        <w:trPr>
          <w:trHeight w:hRule="exact" w:val="113"/>
        </w:trPr>
        <w:tc>
          <w:tcPr>
            <w:tcW w:w="1510" w:type="dxa"/>
          </w:tcPr>
          <w:p w14:paraId="6E3DF228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14:paraId="597FEA3B" w14:textId="77777777" w:rsidR="00B861D4" w:rsidRDefault="00B861D4">
            <w:pPr>
              <w:pStyle w:val="Tabellinneh"/>
            </w:pPr>
          </w:p>
        </w:tc>
        <w:tc>
          <w:tcPr>
            <w:tcW w:w="3130" w:type="dxa"/>
            <w:gridSpan w:val="3"/>
            <w:tcBorders>
              <w:bottom w:val="nil"/>
              <w:right w:val="nil"/>
            </w:tcBorders>
          </w:tcPr>
          <w:p w14:paraId="1B49C376" w14:textId="77777777" w:rsidR="00B861D4" w:rsidRDefault="00B861D4">
            <w:pPr>
              <w:pStyle w:val="Tabellinneh"/>
            </w:pPr>
          </w:p>
        </w:tc>
        <w:tc>
          <w:tcPr>
            <w:tcW w:w="497" w:type="dxa"/>
            <w:tcBorders>
              <w:left w:val="nil"/>
              <w:bottom w:val="nil"/>
              <w:right w:val="nil"/>
            </w:tcBorders>
          </w:tcPr>
          <w:p w14:paraId="77DC3A2A" w14:textId="77777777" w:rsidR="00B861D4" w:rsidRDefault="00B861D4">
            <w:pPr>
              <w:pStyle w:val="Tabellinneh"/>
            </w:pPr>
          </w:p>
        </w:tc>
        <w:tc>
          <w:tcPr>
            <w:tcW w:w="2268" w:type="dxa"/>
            <w:gridSpan w:val="3"/>
            <w:tcBorders>
              <w:left w:val="nil"/>
              <w:bottom w:val="nil"/>
              <w:right w:val="nil"/>
            </w:tcBorders>
          </w:tcPr>
          <w:p w14:paraId="56B05538" w14:textId="77777777" w:rsidR="00B861D4" w:rsidRDefault="00B861D4">
            <w:pPr>
              <w:pStyle w:val="Tabellinneh"/>
            </w:pPr>
          </w:p>
        </w:tc>
        <w:tc>
          <w:tcPr>
            <w:tcW w:w="180" w:type="dxa"/>
            <w:gridSpan w:val="2"/>
            <w:tcBorders>
              <w:left w:val="nil"/>
              <w:bottom w:val="nil"/>
              <w:right w:val="nil"/>
            </w:tcBorders>
          </w:tcPr>
          <w:p w14:paraId="45C217D7" w14:textId="77777777" w:rsidR="00B861D4" w:rsidRDefault="00B861D4">
            <w:pPr>
              <w:pStyle w:val="Tabellinneh"/>
            </w:pPr>
          </w:p>
        </w:tc>
        <w:tc>
          <w:tcPr>
            <w:tcW w:w="2076" w:type="dxa"/>
            <w:gridSpan w:val="8"/>
            <w:tcBorders>
              <w:left w:val="nil"/>
              <w:bottom w:val="nil"/>
              <w:right w:val="nil"/>
            </w:tcBorders>
          </w:tcPr>
          <w:p w14:paraId="42196C6C" w14:textId="77777777" w:rsidR="00B861D4" w:rsidRDefault="00B861D4">
            <w:pPr>
              <w:pStyle w:val="Tabellinneh"/>
            </w:pPr>
          </w:p>
        </w:tc>
        <w:tc>
          <w:tcPr>
            <w:tcW w:w="444" w:type="dxa"/>
            <w:gridSpan w:val="2"/>
            <w:tcBorders>
              <w:left w:val="nil"/>
              <w:bottom w:val="nil"/>
            </w:tcBorders>
          </w:tcPr>
          <w:p w14:paraId="6461327D" w14:textId="77777777" w:rsidR="00B861D4" w:rsidRDefault="00B861D4">
            <w:pPr>
              <w:pStyle w:val="Tabellinneh"/>
            </w:pPr>
          </w:p>
        </w:tc>
      </w:tr>
      <w:tr w:rsidR="00B861D4" w14:paraId="31D80135" w14:textId="77777777" w:rsidTr="00182EBC">
        <w:trPr>
          <w:cantSplit/>
        </w:trPr>
        <w:tc>
          <w:tcPr>
            <w:tcW w:w="1510" w:type="dxa"/>
          </w:tcPr>
          <w:p w14:paraId="0A293AE9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Övriga deltagare</w:t>
            </w:r>
          </w:p>
        </w:tc>
        <w:tc>
          <w:tcPr>
            <w:tcW w:w="180" w:type="dxa"/>
          </w:tcPr>
          <w:p w14:paraId="6AC5BAC2" w14:textId="77777777"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3130" w:type="dxa"/>
            <w:gridSpan w:val="3"/>
            <w:tcBorders>
              <w:bottom w:val="nil"/>
              <w:right w:val="nil"/>
            </w:tcBorders>
          </w:tcPr>
          <w:p w14:paraId="093C5CF4" w14:textId="4BD5263C" w:rsidR="00424CE5" w:rsidRDefault="005D031B" w:rsidP="00424CE5">
            <w:pPr>
              <w:pStyle w:val="Tabellinneh"/>
              <w:rPr>
                <w:noProof/>
              </w:rPr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B861D4">
              <w:instrText xml:space="preserve"> FORMTEXT </w:instrText>
            </w:r>
            <w:r>
              <w:fldChar w:fldCharType="separate"/>
            </w:r>
            <w:r w:rsidR="00CF5608">
              <w:t>Helena Hedlund</w:t>
            </w:r>
            <w:r w:rsidR="00424CE5">
              <w:rPr>
                <w:noProof/>
              </w:rPr>
              <w:t xml:space="preserve">, </w:t>
            </w:r>
            <w:r w:rsidR="00CF5608">
              <w:rPr>
                <w:noProof/>
              </w:rPr>
              <w:t xml:space="preserve">t.f </w:t>
            </w:r>
            <w:r w:rsidR="001D5ED3">
              <w:rPr>
                <w:noProof/>
              </w:rPr>
              <w:t>K</w:t>
            </w:r>
            <w:r w:rsidR="00424CE5">
              <w:rPr>
                <w:noProof/>
              </w:rPr>
              <w:t>yrkoherde</w:t>
            </w:r>
          </w:p>
          <w:p w14:paraId="48EB2124" w14:textId="57B90E8D" w:rsidR="00D8624D" w:rsidRDefault="00424CE5" w:rsidP="00424CE5">
            <w:pPr>
              <w:pStyle w:val="Tabellinneh"/>
              <w:rPr>
                <w:noProof/>
              </w:rPr>
            </w:pPr>
            <w:r>
              <w:rPr>
                <w:noProof/>
              </w:rPr>
              <w:t>Therese Törnro</w:t>
            </w:r>
            <w:r w:rsidR="00BF72AC">
              <w:rPr>
                <w:noProof/>
              </w:rPr>
              <w:t>s,</w:t>
            </w:r>
            <w:r>
              <w:rPr>
                <w:noProof/>
              </w:rPr>
              <w:t xml:space="preserve"> </w:t>
            </w:r>
            <w:r w:rsidR="001D5ED3">
              <w:rPr>
                <w:noProof/>
              </w:rPr>
              <w:t xml:space="preserve">Adm. chef </w:t>
            </w:r>
            <w:r w:rsidR="00CF5608">
              <w:rPr>
                <w:noProof/>
              </w:rPr>
              <w:br/>
              <w:t>Nadia Rachdi</w:t>
            </w:r>
            <w:r w:rsidR="00D8624D">
              <w:rPr>
                <w:noProof/>
              </w:rPr>
              <w:t xml:space="preserve">, </w:t>
            </w:r>
            <w:r w:rsidR="001D5ED3">
              <w:rPr>
                <w:noProof/>
              </w:rPr>
              <w:t>E</w:t>
            </w:r>
            <w:r w:rsidR="00D8624D">
              <w:rPr>
                <w:noProof/>
              </w:rPr>
              <w:t>konom</w:t>
            </w:r>
          </w:p>
          <w:p w14:paraId="3E9A9492" w14:textId="0CC3A705" w:rsidR="00B861D4" w:rsidRDefault="005D031B" w:rsidP="00424CE5">
            <w:pPr>
              <w:pStyle w:val="Tabellinneh"/>
            </w:pPr>
            <w:r>
              <w:fldChar w:fldCharType="end"/>
            </w:r>
            <w:bookmarkEnd w:id="5"/>
          </w:p>
        </w:tc>
        <w:tc>
          <w:tcPr>
            <w:tcW w:w="497" w:type="dxa"/>
            <w:tcBorders>
              <w:left w:val="nil"/>
              <w:bottom w:val="nil"/>
              <w:right w:val="nil"/>
            </w:tcBorders>
          </w:tcPr>
          <w:p w14:paraId="4B4274B0" w14:textId="77777777" w:rsidR="00B861D4" w:rsidRDefault="00B861D4">
            <w:pPr>
              <w:pStyle w:val="Tabellinneh"/>
            </w:pPr>
          </w:p>
        </w:tc>
        <w:tc>
          <w:tcPr>
            <w:tcW w:w="2268" w:type="dxa"/>
            <w:gridSpan w:val="3"/>
            <w:tcBorders>
              <w:left w:val="nil"/>
              <w:bottom w:val="nil"/>
              <w:right w:val="nil"/>
            </w:tcBorders>
          </w:tcPr>
          <w:p w14:paraId="4F8360FF" w14:textId="30B59030" w:rsidR="00B861D4" w:rsidRDefault="00B861D4" w:rsidP="00BD0474">
            <w:pPr>
              <w:pStyle w:val="Tabellinneh"/>
            </w:pPr>
          </w:p>
        </w:tc>
        <w:tc>
          <w:tcPr>
            <w:tcW w:w="180" w:type="dxa"/>
            <w:gridSpan w:val="2"/>
            <w:tcBorders>
              <w:left w:val="nil"/>
              <w:bottom w:val="nil"/>
              <w:right w:val="nil"/>
            </w:tcBorders>
          </w:tcPr>
          <w:p w14:paraId="7E2D0766" w14:textId="77777777" w:rsidR="00B861D4" w:rsidRDefault="00B861D4">
            <w:pPr>
              <w:pStyle w:val="Tabellinneh"/>
            </w:pPr>
          </w:p>
        </w:tc>
        <w:tc>
          <w:tcPr>
            <w:tcW w:w="2520" w:type="dxa"/>
            <w:gridSpan w:val="10"/>
            <w:tcBorders>
              <w:left w:val="nil"/>
              <w:bottom w:val="nil"/>
            </w:tcBorders>
          </w:tcPr>
          <w:p w14:paraId="2081E26C" w14:textId="11C357EF" w:rsidR="00B861D4" w:rsidRDefault="005D031B" w:rsidP="00BD0474">
            <w:pPr>
              <w:pStyle w:val="Tabellinneh"/>
            </w:pPr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6" w:name="Text37"/>
            <w:r w:rsidR="00B861D4">
              <w:instrText xml:space="preserve"> FORMTEXT </w:instrText>
            </w:r>
            <w:r>
              <w:fldChar w:fldCharType="separate"/>
            </w:r>
            <w:r w:rsidR="00AB0BE7">
              <w:br/>
            </w:r>
            <w:r>
              <w:fldChar w:fldCharType="end"/>
            </w:r>
            <w:bookmarkEnd w:id="6"/>
          </w:p>
        </w:tc>
      </w:tr>
      <w:tr w:rsidR="00B861D4" w14:paraId="1476B612" w14:textId="77777777" w:rsidTr="008B46D9">
        <w:trPr>
          <w:gridAfter w:val="1"/>
          <w:wAfter w:w="7" w:type="dxa"/>
          <w:trHeight w:hRule="exact" w:val="730"/>
        </w:trPr>
        <w:tc>
          <w:tcPr>
            <w:tcW w:w="1510" w:type="dxa"/>
          </w:tcPr>
          <w:p w14:paraId="46B31C08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14:paraId="60472736" w14:textId="77777777" w:rsidR="00B861D4" w:rsidRDefault="00B861D4">
            <w:pPr>
              <w:pStyle w:val="Tabellinneh"/>
            </w:pPr>
          </w:p>
        </w:tc>
        <w:tc>
          <w:tcPr>
            <w:tcW w:w="4607" w:type="dxa"/>
            <w:gridSpan w:val="5"/>
            <w:tcBorders>
              <w:top w:val="nil"/>
            </w:tcBorders>
          </w:tcPr>
          <w:p w14:paraId="24B82753" w14:textId="77777777" w:rsidR="00B861D4" w:rsidRDefault="00B861D4">
            <w:pPr>
              <w:pStyle w:val="Tabellinneh"/>
            </w:pPr>
          </w:p>
        </w:tc>
        <w:tc>
          <w:tcPr>
            <w:tcW w:w="274" w:type="dxa"/>
            <w:tcBorders>
              <w:top w:val="nil"/>
            </w:tcBorders>
          </w:tcPr>
          <w:p w14:paraId="47C9536C" w14:textId="77777777" w:rsidR="00B861D4" w:rsidRDefault="00B861D4">
            <w:pPr>
              <w:pStyle w:val="Tabellinneh"/>
            </w:pPr>
          </w:p>
        </w:tc>
        <w:tc>
          <w:tcPr>
            <w:tcW w:w="2005" w:type="dxa"/>
            <w:gridSpan w:val="6"/>
            <w:tcBorders>
              <w:top w:val="nil"/>
            </w:tcBorders>
          </w:tcPr>
          <w:p w14:paraId="11923FE3" w14:textId="77777777" w:rsidR="00B861D4" w:rsidRDefault="00B861D4">
            <w:pPr>
              <w:pStyle w:val="Tabellinneh"/>
            </w:pPr>
          </w:p>
        </w:tc>
        <w:tc>
          <w:tcPr>
            <w:tcW w:w="194" w:type="dxa"/>
            <w:tcBorders>
              <w:top w:val="nil"/>
            </w:tcBorders>
          </w:tcPr>
          <w:p w14:paraId="32A99F4A" w14:textId="77777777" w:rsidR="00B861D4" w:rsidRDefault="00B861D4">
            <w:pPr>
              <w:pStyle w:val="Tabellinneh"/>
            </w:pPr>
          </w:p>
        </w:tc>
        <w:tc>
          <w:tcPr>
            <w:tcW w:w="1065" w:type="dxa"/>
            <w:gridSpan w:val="3"/>
            <w:tcBorders>
              <w:top w:val="nil"/>
            </w:tcBorders>
          </w:tcPr>
          <w:p w14:paraId="305099B9" w14:textId="77777777" w:rsidR="00B861D4" w:rsidRDefault="00B861D4">
            <w:pPr>
              <w:pStyle w:val="Tabellinneh"/>
            </w:pPr>
          </w:p>
        </w:tc>
        <w:tc>
          <w:tcPr>
            <w:tcW w:w="444" w:type="dxa"/>
            <w:gridSpan w:val="2"/>
            <w:tcBorders>
              <w:top w:val="nil"/>
            </w:tcBorders>
          </w:tcPr>
          <w:p w14:paraId="1F261EC2" w14:textId="77777777" w:rsidR="00B861D4" w:rsidRDefault="00B861D4">
            <w:pPr>
              <w:pStyle w:val="Tabellinneh"/>
            </w:pPr>
          </w:p>
        </w:tc>
      </w:tr>
      <w:tr w:rsidR="00B861D4" w14:paraId="6BB76FB7" w14:textId="77777777" w:rsidTr="008B46D9">
        <w:trPr>
          <w:gridAfter w:val="1"/>
          <w:wAfter w:w="7" w:type="dxa"/>
          <w:cantSplit/>
          <w:trHeight w:val="618"/>
        </w:trPr>
        <w:tc>
          <w:tcPr>
            <w:tcW w:w="1510" w:type="dxa"/>
          </w:tcPr>
          <w:p w14:paraId="29338FDB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Utses att justera</w:t>
            </w:r>
          </w:p>
        </w:tc>
        <w:tc>
          <w:tcPr>
            <w:tcW w:w="180" w:type="dxa"/>
          </w:tcPr>
          <w:p w14:paraId="3A228AB1" w14:textId="77777777"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8589" w:type="dxa"/>
            <w:gridSpan w:val="18"/>
          </w:tcPr>
          <w:p w14:paraId="5A2F82BD" w14:textId="5B2AD472" w:rsidR="00B861D4" w:rsidRDefault="005D031B" w:rsidP="00D27B97">
            <w:pPr>
              <w:pStyle w:val="Tabellinneh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B861D4">
              <w:instrText xml:space="preserve"> FORMTEXT </w:instrText>
            </w:r>
            <w:r>
              <w:fldChar w:fldCharType="separate"/>
            </w:r>
            <w:r w:rsidR="001141CA">
              <w:t>Margareta Hedström</w:t>
            </w:r>
            <w:r>
              <w:fldChar w:fldCharType="end"/>
            </w:r>
            <w:bookmarkEnd w:id="7"/>
          </w:p>
        </w:tc>
      </w:tr>
      <w:tr w:rsidR="00B861D4" w14:paraId="73C70CBA" w14:textId="77777777" w:rsidTr="00182EBC">
        <w:trPr>
          <w:gridAfter w:val="1"/>
          <w:wAfter w:w="7" w:type="dxa"/>
          <w:trHeight w:hRule="exact" w:val="113"/>
        </w:trPr>
        <w:tc>
          <w:tcPr>
            <w:tcW w:w="1510" w:type="dxa"/>
          </w:tcPr>
          <w:p w14:paraId="77459E43" w14:textId="77777777" w:rsidR="00B861D4" w:rsidRPr="006638BA" w:rsidRDefault="00B861D4" w:rsidP="007C4284">
            <w:pPr>
              <w:pStyle w:val="Prottabell"/>
              <w:rPr>
                <w:rFonts w:ascii="Myriad Pro" w:hAnsi="Myriad Pro"/>
                <w:b/>
                <w:sz w:val="16"/>
              </w:rPr>
            </w:pPr>
          </w:p>
        </w:tc>
        <w:tc>
          <w:tcPr>
            <w:tcW w:w="180" w:type="dxa"/>
          </w:tcPr>
          <w:p w14:paraId="44D56800" w14:textId="77777777" w:rsidR="00B861D4" w:rsidRDefault="00B861D4" w:rsidP="007C4284">
            <w:pPr>
              <w:pStyle w:val="Sidhuvud"/>
              <w:rPr>
                <w:sz w:val="16"/>
              </w:rPr>
            </w:pPr>
          </w:p>
        </w:tc>
        <w:tc>
          <w:tcPr>
            <w:tcW w:w="4607" w:type="dxa"/>
            <w:gridSpan w:val="5"/>
          </w:tcPr>
          <w:p w14:paraId="4A03A4FC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274" w:type="dxa"/>
          </w:tcPr>
          <w:p w14:paraId="08DD4159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188" w:type="dxa"/>
            <w:gridSpan w:val="2"/>
          </w:tcPr>
          <w:p w14:paraId="2B20B918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60" w:type="dxa"/>
            <w:gridSpan w:val="2"/>
          </w:tcPr>
          <w:p w14:paraId="21698551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100" w:type="dxa"/>
            <w:gridSpan w:val="4"/>
          </w:tcPr>
          <w:p w14:paraId="682C45B9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260" w:type="dxa"/>
            <w:gridSpan w:val="4"/>
          </w:tcPr>
          <w:p w14:paraId="057BA71F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</w:tr>
      <w:tr w:rsidR="00B861D4" w14:paraId="4DDFEC18" w14:textId="77777777" w:rsidTr="00182EBC">
        <w:trPr>
          <w:cantSplit/>
        </w:trPr>
        <w:tc>
          <w:tcPr>
            <w:tcW w:w="1510" w:type="dxa"/>
          </w:tcPr>
          <w:p w14:paraId="36402BD0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  <w:sz w:val="20"/>
              </w:rPr>
            </w:pPr>
            <w:r w:rsidRPr="006638BA">
              <w:rPr>
                <w:rFonts w:ascii="Myriad Pro" w:hAnsi="Myriad Pro"/>
                <w:b/>
              </w:rPr>
              <w:t>Underskrifter</w:t>
            </w:r>
          </w:p>
        </w:tc>
        <w:tc>
          <w:tcPr>
            <w:tcW w:w="180" w:type="dxa"/>
          </w:tcPr>
          <w:p w14:paraId="56DDA84C" w14:textId="77777777" w:rsidR="00B861D4" w:rsidRDefault="00B861D4">
            <w:pPr>
              <w:pStyle w:val="Tabellinneh"/>
            </w:pPr>
          </w:p>
        </w:tc>
        <w:tc>
          <w:tcPr>
            <w:tcW w:w="1652" w:type="dxa"/>
          </w:tcPr>
          <w:p w14:paraId="108E4E5E" w14:textId="77777777" w:rsidR="00B861D4" w:rsidRDefault="00B861D4">
            <w:pPr>
              <w:pStyle w:val="Tabellinneh"/>
            </w:pPr>
            <w:r>
              <w:rPr>
                <w:i/>
              </w:rPr>
              <w:t>Sekreterare:</w:t>
            </w:r>
          </w:p>
        </w:tc>
        <w:tc>
          <w:tcPr>
            <w:tcW w:w="204" w:type="dxa"/>
          </w:tcPr>
          <w:p w14:paraId="3E612F0F" w14:textId="77777777" w:rsidR="00B861D4" w:rsidRDefault="00B861D4">
            <w:pPr>
              <w:pStyle w:val="Tabellinneh"/>
            </w:pPr>
          </w:p>
        </w:tc>
        <w:tc>
          <w:tcPr>
            <w:tcW w:w="4040" w:type="dxa"/>
            <w:gridSpan w:val="5"/>
          </w:tcPr>
          <w:p w14:paraId="31573428" w14:textId="77777777"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</w:t>
            </w:r>
          </w:p>
          <w:p w14:paraId="7978B6F9" w14:textId="2E4F4BBB" w:rsidR="00B861D4" w:rsidRDefault="000D61B0" w:rsidP="0072438B">
            <w:pPr>
              <w:pStyle w:val="Tabellinneh"/>
              <w:rPr>
                <w:i/>
                <w:iCs/>
              </w:rPr>
            </w:pPr>
            <w:r>
              <w:rPr>
                <w:i/>
                <w:iCs/>
              </w:rPr>
              <w:t>Therese Törnros</w:t>
            </w:r>
          </w:p>
        </w:tc>
        <w:tc>
          <w:tcPr>
            <w:tcW w:w="180" w:type="dxa"/>
            <w:gridSpan w:val="2"/>
          </w:tcPr>
          <w:p w14:paraId="2710637F" w14:textId="77777777" w:rsidR="00B861D4" w:rsidRDefault="00B861D4">
            <w:pPr>
              <w:pStyle w:val="Tabellinneh"/>
            </w:pPr>
          </w:p>
          <w:p w14:paraId="3AC5CE7D" w14:textId="77777777" w:rsidR="00B861D4" w:rsidRDefault="00B861D4">
            <w:pPr>
              <w:pStyle w:val="Tabellinneh"/>
            </w:pPr>
          </w:p>
        </w:tc>
        <w:tc>
          <w:tcPr>
            <w:tcW w:w="1260" w:type="dxa"/>
            <w:gridSpan w:val="6"/>
          </w:tcPr>
          <w:p w14:paraId="518F5299" w14:textId="77777777" w:rsidR="00B861D4" w:rsidRPr="00393E7A" w:rsidRDefault="00B861D4">
            <w:pPr>
              <w:pStyle w:val="Tabellinneh"/>
              <w:jc w:val="right"/>
              <w:rPr>
                <w:rFonts w:ascii="Myriad Pro" w:hAnsi="Myriad Pro"/>
                <w:szCs w:val="20"/>
                <w:lang w:val="de-DE"/>
              </w:rPr>
            </w:pPr>
            <w:proofErr w:type="spellStart"/>
            <w:r w:rsidRPr="00393E7A">
              <w:rPr>
                <w:rFonts w:ascii="Myriad Pro" w:hAnsi="Myriad Pro"/>
                <w:szCs w:val="20"/>
                <w:lang w:val="de-DE"/>
              </w:rPr>
              <w:t>Paragrafer</w:t>
            </w:r>
            <w:proofErr w:type="spellEnd"/>
          </w:p>
        </w:tc>
        <w:tc>
          <w:tcPr>
            <w:tcW w:w="1260" w:type="dxa"/>
            <w:gridSpan w:val="4"/>
          </w:tcPr>
          <w:p w14:paraId="02609279" w14:textId="2519D45A" w:rsidR="00F839D4" w:rsidRPr="00F839D4" w:rsidRDefault="004F1614" w:rsidP="00D27B97">
            <w:pPr>
              <w:pStyle w:val="Tabellinneh"/>
            </w:pPr>
            <w:r>
              <w:t>36</w:t>
            </w:r>
            <w:r w:rsidR="00D974E8">
              <w:t>-</w:t>
            </w:r>
            <w:r w:rsidR="00EA771B">
              <w:t>48</w:t>
            </w:r>
          </w:p>
        </w:tc>
      </w:tr>
      <w:tr w:rsidR="00B861D4" w14:paraId="3B9C5205" w14:textId="77777777" w:rsidTr="00182EBC">
        <w:trPr>
          <w:gridAfter w:val="1"/>
          <w:wAfter w:w="7" w:type="dxa"/>
          <w:trHeight w:hRule="exact" w:val="113"/>
        </w:trPr>
        <w:tc>
          <w:tcPr>
            <w:tcW w:w="1510" w:type="dxa"/>
          </w:tcPr>
          <w:p w14:paraId="22714125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  <w:lang w:val="de-DE"/>
              </w:rPr>
            </w:pPr>
          </w:p>
        </w:tc>
        <w:tc>
          <w:tcPr>
            <w:tcW w:w="180" w:type="dxa"/>
          </w:tcPr>
          <w:p w14:paraId="6DDCEC8C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4607" w:type="dxa"/>
            <w:gridSpan w:val="5"/>
          </w:tcPr>
          <w:p w14:paraId="4F6BBB55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274" w:type="dxa"/>
          </w:tcPr>
          <w:p w14:paraId="72FE8B1C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188" w:type="dxa"/>
            <w:gridSpan w:val="2"/>
          </w:tcPr>
          <w:p w14:paraId="2A2BAC35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60" w:type="dxa"/>
            <w:gridSpan w:val="2"/>
          </w:tcPr>
          <w:p w14:paraId="687A2A9E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100" w:type="dxa"/>
            <w:gridSpan w:val="4"/>
          </w:tcPr>
          <w:p w14:paraId="31C1E689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260" w:type="dxa"/>
            <w:gridSpan w:val="4"/>
          </w:tcPr>
          <w:p w14:paraId="76B5E843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</w:tr>
      <w:tr w:rsidR="00B861D4" w14:paraId="3E953312" w14:textId="77777777" w:rsidTr="00182EBC">
        <w:trPr>
          <w:gridAfter w:val="1"/>
          <w:wAfter w:w="7" w:type="dxa"/>
          <w:cantSplit/>
        </w:trPr>
        <w:tc>
          <w:tcPr>
            <w:tcW w:w="1510" w:type="dxa"/>
          </w:tcPr>
          <w:p w14:paraId="77035112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  <w:lang w:val="de-DE"/>
              </w:rPr>
            </w:pPr>
          </w:p>
        </w:tc>
        <w:tc>
          <w:tcPr>
            <w:tcW w:w="180" w:type="dxa"/>
          </w:tcPr>
          <w:p w14:paraId="554A15C6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652" w:type="dxa"/>
          </w:tcPr>
          <w:p w14:paraId="16323F0C" w14:textId="77777777" w:rsidR="00B861D4" w:rsidRDefault="00B861D4">
            <w:pPr>
              <w:pStyle w:val="Tabellinneh"/>
            </w:pPr>
            <w:r>
              <w:rPr>
                <w:i/>
              </w:rPr>
              <w:t>Ordförande:</w:t>
            </w:r>
          </w:p>
        </w:tc>
        <w:tc>
          <w:tcPr>
            <w:tcW w:w="204" w:type="dxa"/>
          </w:tcPr>
          <w:p w14:paraId="20A97B57" w14:textId="77777777" w:rsidR="00B861D4" w:rsidRDefault="00B861D4">
            <w:pPr>
              <w:pStyle w:val="Tabellinneh"/>
            </w:pPr>
          </w:p>
        </w:tc>
        <w:tc>
          <w:tcPr>
            <w:tcW w:w="4213" w:type="dxa"/>
            <w:gridSpan w:val="6"/>
          </w:tcPr>
          <w:p w14:paraId="20ED7320" w14:textId="77777777"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</w:t>
            </w:r>
          </w:p>
          <w:p w14:paraId="50666725" w14:textId="5FE9BDC1" w:rsidR="00B861D4" w:rsidRDefault="005D031B" w:rsidP="00DA267C">
            <w:pPr>
              <w:pStyle w:val="Tabellinneh"/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namn ordf"/>
                  </w:textInput>
                </w:ffData>
              </w:fldChar>
            </w:r>
            <w:bookmarkStart w:id="8" w:name="Text10"/>
            <w:r w:rsidR="00B861D4">
              <w:rPr>
                <w:i/>
                <w:iCs/>
              </w:rPr>
              <w:instrText xml:space="preserve"> FORMTEXT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 w:rsidR="00BD0F32">
              <w:rPr>
                <w:i/>
                <w:iCs/>
              </w:rPr>
              <w:t>Ann-Marie Högberg</w:t>
            </w:r>
            <w:r>
              <w:rPr>
                <w:i/>
                <w:iCs/>
              </w:rPr>
              <w:fldChar w:fldCharType="end"/>
            </w:r>
            <w:bookmarkEnd w:id="8"/>
          </w:p>
        </w:tc>
        <w:tc>
          <w:tcPr>
            <w:tcW w:w="2520" w:type="dxa"/>
            <w:gridSpan w:val="10"/>
          </w:tcPr>
          <w:p w14:paraId="038FCC17" w14:textId="77777777" w:rsidR="00B861D4" w:rsidRDefault="00B861D4">
            <w:pPr>
              <w:pStyle w:val="Tabellinneh"/>
            </w:pPr>
          </w:p>
        </w:tc>
      </w:tr>
      <w:tr w:rsidR="00B861D4" w14:paraId="64D89806" w14:textId="77777777" w:rsidTr="00182EBC">
        <w:trPr>
          <w:gridAfter w:val="1"/>
          <w:wAfter w:w="7" w:type="dxa"/>
          <w:trHeight w:hRule="exact" w:val="113"/>
        </w:trPr>
        <w:tc>
          <w:tcPr>
            <w:tcW w:w="1510" w:type="dxa"/>
          </w:tcPr>
          <w:p w14:paraId="7CD51386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14:paraId="155B01A8" w14:textId="77777777" w:rsidR="00B861D4" w:rsidRDefault="00B861D4">
            <w:pPr>
              <w:pStyle w:val="Tabellinneh"/>
            </w:pPr>
          </w:p>
        </w:tc>
        <w:tc>
          <w:tcPr>
            <w:tcW w:w="4607" w:type="dxa"/>
            <w:gridSpan w:val="5"/>
          </w:tcPr>
          <w:p w14:paraId="5F5B34D0" w14:textId="77777777" w:rsidR="00B861D4" w:rsidRDefault="00B861D4">
            <w:pPr>
              <w:pStyle w:val="Tabellinneh"/>
            </w:pPr>
          </w:p>
        </w:tc>
        <w:tc>
          <w:tcPr>
            <w:tcW w:w="274" w:type="dxa"/>
          </w:tcPr>
          <w:p w14:paraId="490604E6" w14:textId="77777777" w:rsidR="00B861D4" w:rsidRDefault="00B861D4">
            <w:pPr>
              <w:pStyle w:val="Tabellinneh"/>
            </w:pPr>
          </w:p>
        </w:tc>
        <w:tc>
          <w:tcPr>
            <w:tcW w:w="1188" w:type="dxa"/>
            <w:gridSpan w:val="2"/>
          </w:tcPr>
          <w:p w14:paraId="06F6D6A2" w14:textId="77777777" w:rsidR="00B861D4" w:rsidRDefault="00B861D4">
            <w:pPr>
              <w:pStyle w:val="Tabellinneh"/>
            </w:pPr>
          </w:p>
        </w:tc>
        <w:tc>
          <w:tcPr>
            <w:tcW w:w="160" w:type="dxa"/>
            <w:gridSpan w:val="2"/>
          </w:tcPr>
          <w:p w14:paraId="4694A79E" w14:textId="77777777" w:rsidR="00B861D4" w:rsidRDefault="00B861D4">
            <w:pPr>
              <w:pStyle w:val="Tabellinneh"/>
            </w:pPr>
          </w:p>
        </w:tc>
        <w:tc>
          <w:tcPr>
            <w:tcW w:w="1916" w:type="dxa"/>
            <w:gridSpan w:val="6"/>
          </w:tcPr>
          <w:p w14:paraId="4FEF3D07" w14:textId="77777777" w:rsidR="00B861D4" w:rsidRDefault="00B861D4">
            <w:pPr>
              <w:pStyle w:val="Tabellinneh"/>
            </w:pPr>
          </w:p>
        </w:tc>
        <w:tc>
          <w:tcPr>
            <w:tcW w:w="444" w:type="dxa"/>
            <w:gridSpan w:val="2"/>
          </w:tcPr>
          <w:p w14:paraId="28050D36" w14:textId="77777777" w:rsidR="00B861D4" w:rsidRDefault="00B861D4">
            <w:pPr>
              <w:pStyle w:val="Tabellinneh"/>
            </w:pPr>
          </w:p>
        </w:tc>
      </w:tr>
      <w:tr w:rsidR="00B861D4" w14:paraId="5958B953" w14:textId="77777777" w:rsidTr="00182EBC">
        <w:trPr>
          <w:gridAfter w:val="1"/>
          <w:wAfter w:w="7" w:type="dxa"/>
          <w:cantSplit/>
        </w:trPr>
        <w:tc>
          <w:tcPr>
            <w:tcW w:w="1510" w:type="dxa"/>
            <w:tcBorders>
              <w:bottom w:val="nil"/>
            </w:tcBorders>
          </w:tcPr>
          <w:p w14:paraId="644CFBFD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  <w:tcBorders>
              <w:bottom w:val="nil"/>
            </w:tcBorders>
          </w:tcPr>
          <w:p w14:paraId="786C02A1" w14:textId="77777777" w:rsidR="00B861D4" w:rsidRDefault="00B861D4">
            <w:pPr>
              <w:pStyle w:val="Tabellinneh"/>
            </w:pPr>
          </w:p>
        </w:tc>
        <w:tc>
          <w:tcPr>
            <w:tcW w:w="1652" w:type="dxa"/>
            <w:tcBorders>
              <w:bottom w:val="nil"/>
            </w:tcBorders>
          </w:tcPr>
          <w:p w14:paraId="62ADE601" w14:textId="77777777" w:rsidR="00B861D4" w:rsidRDefault="00B861D4">
            <w:pPr>
              <w:pStyle w:val="Tabellinneh"/>
            </w:pPr>
            <w:r>
              <w:rPr>
                <w:i/>
              </w:rPr>
              <w:t>Justerare:</w:t>
            </w:r>
          </w:p>
        </w:tc>
        <w:tc>
          <w:tcPr>
            <w:tcW w:w="204" w:type="dxa"/>
            <w:tcBorders>
              <w:bottom w:val="nil"/>
            </w:tcBorders>
          </w:tcPr>
          <w:p w14:paraId="445D9698" w14:textId="77777777" w:rsidR="00B861D4" w:rsidRDefault="00B861D4">
            <w:pPr>
              <w:pStyle w:val="Tabellinneh"/>
            </w:pPr>
          </w:p>
        </w:tc>
        <w:tc>
          <w:tcPr>
            <w:tcW w:w="6733" w:type="dxa"/>
            <w:gridSpan w:val="16"/>
            <w:tcBorders>
              <w:bottom w:val="nil"/>
            </w:tcBorders>
          </w:tcPr>
          <w:p w14:paraId="55672414" w14:textId="77777777"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 .........................................</w:t>
            </w:r>
          </w:p>
          <w:p w14:paraId="70DFEB74" w14:textId="6E344300" w:rsidR="00B861D4" w:rsidRPr="00F56CC0" w:rsidRDefault="001141CA" w:rsidP="00D27B97">
            <w:pPr>
              <w:pStyle w:val="Tabellinneh"/>
              <w:rPr>
                <w:i/>
                <w:iCs/>
              </w:rPr>
            </w:pPr>
            <w:r>
              <w:rPr>
                <w:i/>
              </w:rPr>
              <w:t>Margareta Hedström</w:t>
            </w:r>
          </w:p>
        </w:tc>
      </w:tr>
      <w:tr w:rsidR="00B861D4" w14:paraId="6D2A85C6" w14:textId="77777777" w:rsidTr="00182EBC">
        <w:trPr>
          <w:gridAfter w:val="1"/>
          <w:wAfter w:w="7" w:type="dxa"/>
          <w:trHeight w:hRule="exact" w:val="113"/>
        </w:trPr>
        <w:tc>
          <w:tcPr>
            <w:tcW w:w="1510" w:type="dxa"/>
          </w:tcPr>
          <w:p w14:paraId="3BCA8C7B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80" w:type="dxa"/>
          </w:tcPr>
          <w:p w14:paraId="647C10AA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4607" w:type="dxa"/>
            <w:gridSpan w:val="5"/>
          </w:tcPr>
          <w:p w14:paraId="06983CA0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74" w:type="dxa"/>
          </w:tcPr>
          <w:p w14:paraId="195A8B10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005" w:type="dxa"/>
            <w:gridSpan w:val="6"/>
          </w:tcPr>
          <w:p w14:paraId="41959C7C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94" w:type="dxa"/>
          </w:tcPr>
          <w:p w14:paraId="23A11951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065" w:type="dxa"/>
            <w:gridSpan w:val="3"/>
          </w:tcPr>
          <w:p w14:paraId="7654EAD9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444" w:type="dxa"/>
            <w:gridSpan w:val="2"/>
          </w:tcPr>
          <w:p w14:paraId="32C29067" w14:textId="77777777" w:rsidR="00B861D4" w:rsidRDefault="00B861D4">
            <w:pPr>
              <w:pStyle w:val="Tabellinneh"/>
              <w:rPr>
                <w:sz w:val="16"/>
              </w:rPr>
            </w:pPr>
          </w:p>
        </w:tc>
      </w:tr>
      <w:tr w:rsidR="00B861D4" w14:paraId="2B240838" w14:textId="77777777" w:rsidTr="00182EBC">
        <w:trPr>
          <w:gridAfter w:val="1"/>
          <w:wAfter w:w="7" w:type="dxa"/>
          <w:trHeight w:hRule="exact" w:val="510"/>
        </w:trPr>
        <w:tc>
          <w:tcPr>
            <w:tcW w:w="1510" w:type="dxa"/>
            <w:tcBorders>
              <w:top w:val="single" w:sz="6" w:space="0" w:color="auto"/>
            </w:tcBorders>
          </w:tcPr>
          <w:p w14:paraId="135AEC47" w14:textId="77777777" w:rsidR="00B861D4" w:rsidRDefault="00B861D4">
            <w:pPr>
              <w:pStyle w:val="Prottabell"/>
            </w:pPr>
          </w:p>
        </w:tc>
        <w:tc>
          <w:tcPr>
            <w:tcW w:w="180" w:type="dxa"/>
            <w:tcBorders>
              <w:top w:val="single" w:sz="6" w:space="0" w:color="auto"/>
            </w:tcBorders>
          </w:tcPr>
          <w:p w14:paraId="22271046" w14:textId="77777777"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4607" w:type="dxa"/>
            <w:gridSpan w:val="5"/>
            <w:tcBorders>
              <w:top w:val="single" w:sz="6" w:space="0" w:color="auto"/>
            </w:tcBorders>
          </w:tcPr>
          <w:p w14:paraId="4FA814E9" w14:textId="77777777" w:rsidR="00B861D4" w:rsidRPr="006638BA" w:rsidRDefault="00B861D4" w:rsidP="007C4284">
            <w:pPr>
              <w:pStyle w:val="Sidhuvud"/>
              <w:tabs>
                <w:tab w:val="clear" w:pos="4536"/>
                <w:tab w:val="clear" w:pos="9072"/>
                <w:tab w:val="left" w:pos="2314"/>
              </w:tabs>
              <w:spacing w:before="120" w:after="120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ANSLAG/BEVIS</w:t>
            </w:r>
            <w:r w:rsidRPr="006638BA">
              <w:rPr>
                <w:rFonts w:ascii="Myriad Pro" w:hAnsi="Myriad Pro"/>
                <w:b/>
              </w:rPr>
              <w:tab/>
            </w:r>
          </w:p>
        </w:tc>
        <w:tc>
          <w:tcPr>
            <w:tcW w:w="274" w:type="dxa"/>
            <w:tcBorders>
              <w:top w:val="single" w:sz="6" w:space="0" w:color="auto"/>
            </w:tcBorders>
          </w:tcPr>
          <w:p w14:paraId="7E37136B" w14:textId="77777777" w:rsidR="00B861D4" w:rsidRDefault="00B861D4">
            <w:pPr>
              <w:pStyle w:val="Tabellinneh"/>
            </w:pPr>
          </w:p>
        </w:tc>
        <w:tc>
          <w:tcPr>
            <w:tcW w:w="2005" w:type="dxa"/>
            <w:gridSpan w:val="6"/>
            <w:tcBorders>
              <w:top w:val="single" w:sz="6" w:space="0" w:color="auto"/>
            </w:tcBorders>
          </w:tcPr>
          <w:p w14:paraId="21F0FBD7" w14:textId="77777777" w:rsidR="00B861D4" w:rsidRDefault="00B861D4">
            <w:pPr>
              <w:pStyle w:val="Tabellinneh"/>
            </w:pPr>
          </w:p>
        </w:tc>
        <w:tc>
          <w:tcPr>
            <w:tcW w:w="194" w:type="dxa"/>
            <w:tcBorders>
              <w:top w:val="single" w:sz="6" w:space="0" w:color="auto"/>
            </w:tcBorders>
          </w:tcPr>
          <w:p w14:paraId="34FA2645" w14:textId="77777777" w:rsidR="00B861D4" w:rsidRDefault="00B861D4">
            <w:pPr>
              <w:pStyle w:val="Tabellinneh"/>
            </w:pPr>
          </w:p>
        </w:tc>
        <w:tc>
          <w:tcPr>
            <w:tcW w:w="1065" w:type="dxa"/>
            <w:gridSpan w:val="3"/>
            <w:tcBorders>
              <w:top w:val="single" w:sz="6" w:space="0" w:color="auto"/>
            </w:tcBorders>
          </w:tcPr>
          <w:p w14:paraId="7B9B039F" w14:textId="77777777" w:rsidR="00B861D4" w:rsidRDefault="00B861D4">
            <w:pPr>
              <w:pStyle w:val="Tabellinneh"/>
            </w:pPr>
          </w:p>
        </w:tc>
        <w:tc>
          <w:tcPr>
            <w:tcW w:w="444" w:type="dxa"/>
            <w:gridSpan w:val="2"/>
            <w:tcBorders>
              <w:top w:val="single" w:sz="6" w:space="0" w:color="auto"/>
            </w:tcBorders>
          </w:tcPr>
          <w:p w14:paraId="04E6F3CF" w14:textId="77777777"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</w:tr>
      <w:tr w:rsidR="00B861D4" w14:paraId="4C568E00" w14:textId="77777777" w:rsidTr="00182EBC">
        <w:trPr>
          <w:gridAfter w:val="1"/>
          <w:wAfter w:w="7" w:type="dxa"/>
          <w:cantSplit/>
          <w:trHeight w:val="284"/>
        </w:trPr>
        <w:tc>
          <w:tcPr>
            <w:tcW w:w="1510" w:type="dxa"/>
          </w:tcPr>
          <w:p w14:paraId="205C12C7" w14:textId="77777777" w:rsidR="00B861D4" w:rsidRDefault="00B861D4">
            <w:pPr>
              <w:pStyle w:val="Prottabell"/>
            </w:pPr>
          </w:p>
        </w:tc>
        <w:tc>
          <w:tcPr>
            <w:tcW w:w="180" w:type="dxa"/>
          </w:tcPr>
          <w:p w14:paraId="07492C3F" w14:textId="77777777"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8589" w:type="dxa"/>
            <w:gridSpan w:val="18"/>
          </w:tcPr>
          <w:p w14:paraId="1D331919" w14:textId="77777777" w:rsidR="00B861D4" w:rsidRDefault="005D031B">
            <w:pPr>
              <w:pStyle w:val="Tabellinneh"/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Listruta2"/>
                  <w:enabled/>
                  <w:calcOnExit w:val="0"/>
                  <w:ddList>
                    <w:listEntry w:val="Justerat protokoll är tillkännagivet genom anslag."/>
                    <w:listEntry w:val=" "/>
                  </w:ddList>
                </w:ffData>
              </w:fldChar>
            </w:r>
            <w:bookmarkStart w:id="9" w:name="Listruta2"/>
            <w:r w:rsidR="00B861D4">
              <w:rPr>
                <w:i/>
                <w:iCs/>
              </w:rPr>
              <w:instrText xml:space="preserve"> FORMDROPDOWN </w:instrText>
            </w:r>
            <w:r w:rsidR="007E6C1C">
              <w:rPr>
                <w:i/>
                <w:iCs/>
              </w:rPr>
            </w:r>
            <w:r w:rsidR="007E6C1C"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9"/>
          </w:p>
        </w:tc>
      </w:tr>
      <w:tr w:rsidR="00B861D4" w14:paraId="1EEBDD2E" w14:textId="77777777" w:rsidTr="00182EBC">
        <w:trPr>
          <w:gridAfter w:val="1"/>
          <w:wAfter w:w="7" w:type="dxa"/>
          <w:cantSplit/>
          <w:trHeight w:val="397"/>
        </w:trPr>
        <w:tc>
          <w:tcPr>
            <w:tcW w:w="1510" w:type="dxa"/>
            <w:vAlign w:val="center"/>
          </w:tcPr>
          <w:p w14:paraId="2F927F80" w14:textId="77777777" w:rsidR="00B861D4" w:rsidRPr="006638BA" w:rsidRDefault="00B861D4" w:rsidP="007C4284">
            <w:pPr>
              <w:pStyle w:val="Tabellinneh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Organ</w:t>
            </w:r>
            <w:r w:rsidR="007C4284">
              <w:rPr>
                <w:rFonts w:ascii="Myriad Pro" w:hAnsi="Myriad Pro"/>
                <w:w w:val="80"/>
                <w:sz w:val="18"/>
                <w:szCs w:val="18"/>
              </w:rPr>
              <w:t>:</w:t>
            </w:r>
          </w:p>
        </w:tc>
        <w:tc>
          <w:tcPr>
            <w:tcW w:w="180" w:type="dxa"/>
          </w:tcPr>
          <w:p w14:paraId="223221C0" w14:textId="77777777" w:rsidR="00B861D4" w:rsidRDefault="00B861D4">
            <w:pPr>
              <w:pStyle w:val="Tabellinneh"/>
            </w:pPr>
          </w:p>
        </w:tc>
        <w:tc>
          <w:tcPr>
            <w:tcW w:w="8589" w:type="dxa"/>
            <w:gridSpan w:val="18"/>
            <w:vAlign w:val="center"/>
          </w:tcPr>
          <w:p w14:paraId="78458AD4" w14:textId="77777777" w:rsidR="00B861D4" w:rsidRPr="006F655E" w:rsidRDefault="005D031B" w:rsidP="007C4284">
            <w:pPr>
              <w:pStyle w:val="Tabellinneh"/>
              <w:rPr>
                <w:rFonts w:ascii="Myriad Pro" w:hAnsi="Myriad Pro"/>
                <w:sz w:val="24"/>
              </w:rPr>
            </w:pPr>
            <w:r>
              <w:rPr>
                <w:rFonts w:ascii="Myriad Pro" w:hAnsi="Myriad Pro"/>
                <w:sz w:val="24"/>
              </w:rPr>
              <w:fldChar w:fldCharType="begin">
                <w:ffData>
                  <w:name w:val="Listruta1"/>
                  <w:enabled/>
                  <w:calcOnExit w:val="0"/>
                  <w:ddList>
                    <w:result w:val="5"/>
                    <w:listEntry w:val="Kyrkofullmäktige"/>
                    <w:listEntry w:val="Kyrkorådet"/>
                    <w:listEntry w:val="Församlingsrådet"/>
                    <w:listEntry w:val="Kyrkogårdsutskottet"/>
                    <w:listEntry w:val="Arbetsmiljökommittén"/>
                    <w:listEntry w:val="Arbetsutskottet"/>
                    <w:listEntry w:val="Förhandlingsdelegationen"/>
                    <w:listEntry w:val="Skyddskommittén"/>
                    <w:listEntry w:val="Valberedningen"/>
                    <w:listEntry w:val="Valnämnden"/>
                    <w:listEntry w:val="Valnämndsutskott"/>
                    <w:listEntry w:val="Budgetberedningen"/>
                  </w:ddList>
                </w:ffData>
              </w:fldChar>
            </w:r>
            <w:bookmarkStart w:id="10" w:name="Listruta1"/>
            <w:r w:rsidR="00196E93">
              <w:rPr>
                <w:rFonts w:ascii="Myriad Pro" w:hAnsi="Myriad Pro"/>
                <w:sz w:val="24"/>
              </w:rPr>
              <w:instrText xml:space="preserve"> FORMDROPDOWN </w:instrText>
            </w:r>
            <w:r w:rsidR="007E6C1C">
              <w:rPr>
                <w:rFonts w:ascii="Myriad Pro" w:hAnsi="Myriad Pro"/>
                <w:sz w:val="24"/>
              </w:rPr>
            </w:r>
            <w:r w:rsidR="007E6C1C">
              <w:rPr>
                <w:rFonts w:ascii="Myriad Pro" w:hAnsi="Myriad Pro"/>
                <w:sz w:val="24"/>
              </w:rPr>
              <w:fldChar w:fldCharType="separate"/>
            </w:r>
            <w:r>
              <w:rPr>
                <w:rFonts w:ascii="Myriad Pro" w:hAnsi="Myriad Pro"/>
                <w:sz w:val="24"/>
              </w:rPr>
              <w:fldChar w:fldCharType="end"/>
            </w:r>
            <w:bookmarkEnd w:id="10"/>
          </w:p>
        </w:tc>
      </w:tr>
      <w:tr w:rsidR="00B861D4" w14:paraId="3CB7F5C1" w14:textId="77777777" w:rsidTr="00182EBC">
        <w:trPr>
          <w:gridAfter w:val="1"/>
          <w:wAfter w:w="7" w:type="dxa"/>
          <w:cantSplit/>
          <w:trHeight w:val="377"/>
        </w:trPr>
        <w:tc>
          <w:tcPr>
            <w:tcW w:w="1510" w:type="dxa"/>
            <w:vAlign w:val="center"/>
          </w:tcPr>
          <w:p w14:paraId="5990F26B" w14:textId="77777777" w:rsidR="00B861D4" w:rsidRPr="006638BA" w:rsidRDefault="00B861D4" w:rsidP="00A563A8">
            <w:pPr>
              <w:pStyle w:val="Tabellinneh"/>
              <w:ind w:right="-70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Sammanträdesdatum:</w:t>
            </w:r>
          </w:p>
        </w:tc>
        <w:tc>
          <w:tcPr>
            <w:tcW w:w="180" w:type="dxa"/>
            <w:vAlign w:val="center"/>
          </w:tcPr>
          <w:p w14:paraId="28B0E25E" w14:textId="77777777" w:rsidR="00B861D4" w:rsidRDefault="00B861D4" w:rsidP="00393E7A">
            <w:pPr>
              <w:pStyle w:val="Tabellinneh"/>
            </w:pPr>
          </w:p>
        </w:tc>
        <w:tc>
          <w:tcPr>
            <w:tcW w:w="8145" w:type="dxa"/>
            <w:gridSpan w:val="16"/>
            <w:vAlign w:val="center"/>
          </w:tcPr>
          <w:p w14:paraId="24E8EE6A" w14:textId="2711B5D6" w:rsidR="00B861D4" w:rsidRPr="006F655E" w:rsidRDefault="005D031B" w:rsidP="00D27B97">
            <w:pPr>
              <w:pStyle w:val="Tabellinneh"/>
              <w:rPr>
                <w:rFonts w:ascii="Myriad Pro" w:hAnsi="Myriad Pro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date"/>
                    <w:format w:val="yyyy-MM-dd"/>
                  </w:textInput>
                </w:ffData>
              </w:fldChar>
            </w:r>
            <w:bookmarkStart w:id="11" w:name="Text13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9018F2">
              <w:rPr>
                <w:rFonts w:ascii="Myriad Pro" w:hAnsi="Myriad Pro"/>
                <w:noProof/>
                <w:sz w:val="24"/>
              </w:rPr>
              <w:t>202</w:t>
            </w:r>
            <w:r w:rsidR="00117661">
              <w:rPr>
                <w:rFonts w:ascii="Myriad Pro" w:hAnsi="Myriad Pro"/>
                <w:noProof/>
                <w:sz w:val="24"/>
              </w:rPr>
              <w:t>3</w:t>
            </w:r>
            <w:r w:rsidR="009018F2">
              <w:rPr>
                <w:rFonts w:ascii="Myriad Pro" w:hAnsi="Myriad Pro"/>
                <w:noProof/>
                <w:sz w:val="24"/>
              </w:rPr>
              <w:t>-</w:t>
            </w:r>
            <w:r w:rsidR="006E3D3C">
              <w:rPr>
                <w:rFonts w:ascii="Myriad Pro" w:hAnsi="Myriad Pro"/>
                <w:noProof/>
                <w:sz w:val="24"/>
              </w:rPr>
              <w:t>0</w:t>
            </w:r>
            <w:r w:rsidR="003C6ECF">
              <w:rPr>
                <w:rFonts w:ascii="Myriad Pro" w:hAnsi="Myriad Pro"/>
                <w:noProof/>
                <w:sz w:val="24"/>
              </w:rPr>
              <w:t>4</w:t>
            </w:r>
            <w:r w:rsidR="00BB1ED9">
              <w:rPr>
                <w:rFonts w:ascii="Myriad Pro" w:hAnsi="Myriad Pro"/>
                <w:noProof/>
                <w:sz w:val="24"/>
              </w:rPr>
              <w:t>-</w:t>
            </w:r>
            <w:r w:rsidR="003C6ECF">
              <w:rPr>
                <w:rFonts w:ascii="Myriad Pro" w:hAnsi="Myriad Pro"/>
                <w:noProof/>
                <w:sz w:val="24"/>
              </w:rPr>
              <w:t>18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11"/>
          </w:p>
        </w:tc>
        <w:tc>
          <w:tcPr>
            <w:tcW w:w="444" w:type="dxa"/>
            <w:gridSpan w:val="2"/>
            <w:vAlign w:val="center"/>
          </w:tcPr>
          <w:p w14:paraId="170F302D" w14:textId="77777777" w:rsidR="00B861D4" w:rsidRDefault="00B861D4" w:rsidP="00393E7A">
            <w:pPr>
              <w:pStyle w:val="Tabellinneh"/>
            </w:pPr>
          </w:p>
        </w:tc>
      </w:tr>
      <w:tr w:rsidR="00B861D4" w14:paraId="50726593" w14:textId="77777777" w:rsidTr="00182EBC">
        <w:trPr>
          <w:gridAfter w:val="1"/>
          <w:wAfter w:w="7" w:type="dxa"/>
          <w:trHeight w:val="510"/>
        </w:trPr>
        <w:tc>
          <w:tcPr>
            <w:tcW w:w="1510" w:type="dxa"/>
            <w:vAlign w:val="center"/>
          </w:tcPr>
          <w:p w14:paraId="785BCAEC" w14:textId="77777777" w:rsidR="00B861D4" w:rsidRPr="006638BA" w:rsidRDefault="00B861D4" w:rsidP="00393E7A">
            <w:pPr>
              <w:pStyle w:val="Tabellinneh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Datum för anslags uppsättande:</w:t>
            </w:r>
          </w:p>
        </w:tc>
        <w:tc>
          <w:tcPr>
            <w:tcW w:w="180" w:type="dxa"/>
          </w:tcPr>
          <w:p w14:paraId="7484A975" w14:textId="77777777" w:rsidR="00B861D4" w:rsidRDefault="00B861D4">
            <w:pPr>
              <w:pStyle w:val="Tabellinneh"/>
            </w:pPr>
          </w:p>
        </w:tc>
        <w:tc>
          <w:tcPr>
            <w:tcW w:w="4607" w:type="dxa"/>
            <w:gridSpan w:val="5"/>
          </w:tcPr>
          <w:p w14:paraId="2065D2BC" w14:textId="77777777" w:rsidR="00B861D4" w:rsidRPr="006F655E" w:rsidRDefault="005D031B" w:rsidP="00EF281D">
            <w:pPr>
              <w:pStyle w:val="Tabellinneh"/>
              <w:spacing w:before="120"/>
              <w:rPr>
                <w:rFonts w:ascii="Myriad Pro" w:hAnsi="Myriad Pro"/>
                <w:sz w:val="24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12"/>
          </w:p>
        </w:tc>
        <w:tc>
          <w:tcPr>
            <w:tcW w:w="274" w:type="dxa"/>
          </w:tcPr>
          <w:p w14:paraId="7D52390E" w14:textId="77777777" w:rsidR="00B861D4" w:rsidRDefault="00B861D4">
            <w:pPr>
              <w:pStyle w:val="Tabellinneh"/>
            </w:pPr>
          </w:p>
        </w:tc>
        <w:tc>
          <w:tcPr>
            <w:tcW w:w="1544" w:type="dxa"/>
            <w:gridSpan w:val="5"/>
            <w:vAlign w:val="center"/>
          </w:tcPr>
          <w:p w14:paraId="5663C838" w14:textId="77777777" w:rsidR="00B861D4" w:rsidRPr="006638BA" w:rsidRDefault="00B861D4" w:rsidP="007C4284">
            <w:pPr>
              <w:pStyle w:val="Tabellinneh"/>
              <w:rPr>
                <w:rFonts w:ascii="Myriad Pro" w:hAnsi="Myriad Pro"/>
                <w:w w:val="80"/>
                <w:sz w:val="18"/>
              </w:rPr>
            </w:pPr>
            <w:r w:rsidRPr="006638BA">
              <w:rPr>
                <w:rFonts w:ascii="Myriad Pro" w:hAnsi="Myriad Pro"/>
                <w:w w:val="80"/>
                <w:sz w:val="18"/>
              </w:rPr>
              <w:t xml:space="preserve">Datum för </w:t>
            </w:r>
            <w:r w:rsidRPr="006638BA">
              <w:rPr>
                <w:rFonts w:ascii="Myriad Pro" w:hAnsi="Myriad Pro"/>
                <w:w w:val="80"/>
                <w:sz w:val="18"/>
              </w:rPr>
              <w:br/>
              <w:t>anslags nedtagande:</w:t>
            </w:r>
          </w:p>
        </w:tc>
        <w:tc>
          <w:tcPr>
            <w:tcW w:w="2164" w:type="dxa"/>
            <w:gridSpan w:val="7"/>
          </w:tcPr>
          <w:p w14:paraId="4D04E92E" w14:textId="77777777" w:rsidR="00B861D4" w:rsidRPr="006F655E" w:rsidRDefault="005D031B" w:rsidP="00EF281D">
            <w:pPr>
              <w:pStyle w:val="Tabellinneh"/>
              <w:spacing w:before="120"/>
              <w:rPr>
                <w:rFonts w:ascii="Myriad Pro" w:hAnsi="Myriad Pro"/>
                <w:sz w:val="24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3" w:name="Text16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13"/>
          </w:p>
        </w:tc>
      </w:tr>
      <w:tr w:rsidR="00B861D4" w14:paraId="71FCB903" w14:textId="77777777" w:rsidTr="00182EBC">
        <w:trPr>
          <w:gridAfter w:val="1"/>
          <w:wAfter w:w="7" w:type="dxa"/>
          <w:cantSplit/>
          <w:trHeight w:val="510"/>
        </w:trPr>
        <w:tc>
          <w:tcPr>
            <w:tcW w:w="1510" w:type="dxa"/>
            <w:tcBorders>
              <w:bottom w:val="nil"/>
            </w:tcBorders>
            <w:vAlign w:val="center"/>
          </w:tcPr>
          <w:p w14:paraId="4FAF8667" w14:textId="77777777" w:rsidR="00B861D4" w:rsidRPr="006638BA" w:rsidRDefault="00B861D4" w:rsidP="00393E7A">
            <w:pPr>
              <w:pStyle w:val="Tabellinneh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Förvaringsplats för protokollet:</w:t>
            </w:r>
          </w:p>
        </w:tc>
        <w:tc>
          <w:tcPr>
            <w:tcW w:w="180" w:type="dxa"/>
            <w:tcBorders>
              <w:bottom w:val="nil"/>
            </w:tcBorders>
          </w:tcPr>
          <w:p w14:paraId="1BC3FAA2" w14:textId="77777777" w:rsidR="00B861D4" w:rsidRDefault="00B861D4">
            <w:pPr>
              <w:pStyle w:val="Tabellinneh"/>
            </w:pPr>
          </w:p>
        </w:tc>
        <w:tc>
          <w:tcPr>
            <w:tcW w:w="8145" w:type="dxa"/>
            <w:gridSpan w:val="16"/>
            <w:tcBorders>
              <w:bottom w:val="nil"/>
            </w:tcBorders>
          </w:tcPr>
          <w:p w14:paraId="4872CAD4" w14:textId="77777777" w:rsidR="00B861D4" w:rsidRPr="006F655E" w:rsidRDefault="005D031B" w:rsidP="00EF281D">
            <w:pPr>
              <w:pStyle w:val="Tabellinneh"/>
              <w:spacing w:before="120"/>
              <w:rPr>
                <w:rFonts w:ascii="Myriad Pro" w:hAnsi="Myriad Pro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14"/>
          </w:p>
        </w:tc>
        <w:tc>
          <w:tcPr>
            <w:tcW w:w="444" w:type="dxa"/>
            <w:gridSpan w:val="2"/>
            <w:tcBorders>
              <w:bottom w:val="nil"/>
            </w:tcBorders>
          </w:tcPr>
          <w:p w14:paraId="76DC06C5" w14:textId="77777777" w:rsidR="00B861D4" w:rsidRDefault="00B861D4">
            <w:pPr>
              <w:pStyle w:val="Tabellinneh"/>
            </w:pPr>
          </w:p>
        </w:tc>
      </w:tr>
      <w:tr w:rsidR="00B861D4" w14:paraId="686EC2FC" w14:textId="77777777" w:rsidTr="00182EBC">
        <w:trPr>
          <w:gridAfter w:val="1"/>
          <w:wAfter w:w="7" w:type="dxa"/>
          <w:cantSplit/>
        </w:trPr>
        <w:tc>
          <w:tcPr>
            <w:tcW w:w="1510" w:type="dxa"/>
            <w:tcBorders>
              <w:bottom w:val="nil"/>
            </w:tcBorders>
          </w:tcPr>
          <w:p w14:paraId="07529544" w14:textId="77777777" w:rsidR="00B861D4" w:rsidRPr="006638BA" w:rsidRDefault="00B861D4">
            <w:pPr>
              <w:pStyle w:val="Tabellinneh"/>
              <w:rPr>
                <w:rFonts w:ascii="Myriad Pro" w:hAnsi="Myriad Pro"/>
                <w:w w:val="80"/>
                <w:position w:val="-3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position w:val="-30"/>
                <w:sz w:val="18"/>
                <w:szCs w:val="18"/>
              </w:rPr>
              <w:t>Underskrift</w:t>
            </w:r>
          </w:p>
        </w:tc>
        <w:tc>
          <w:tcPr>
            <w:tcW w:w="180" w:type="dxa"/>
            <w:tcBorders>
              <w:bottom w:val="nil"/>
            </w:tcBorders>
          </w:tcPr>
          <w:p w14:paraId="0634F7D8" w14:textId="77777777" w:rsidR="00B861D4" w:rsidRDefault="00B861D4">
            <w:pPr>
              <w:pStyle w:val="Tabellinneh"/>
            </w:pPr>
          </w:p>
        </w:tc>
        <w:tc>
          <w:tcPr>
            <w:tcW w:w="8145" w:type="dxa"/>
            <w:gridSpan w:val="16"/>
            <w:tcBorders>
              <w:bottom w:val="nil"/>
            </w:tcBorders>
          </w:tcPr>
          <w:p w14:paraId="3914DE67" w14:textId="77777777" w:rsidR="00EF281D" w:rsidRDefault="00EF281D">
            <w:pPr>
              <w:pStyle w:val="Tabellinneh"/>
              <w:rPr>
                <w:i/>
              </w:rPr>
            </w:pPr>
          </w:p>
          <w:p w14:paraId="70A4F373" w14:textId="77777777"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</w:t>
            </w:r>
          </w:p>
          <w:p w14:paraId="031C8169" w14:textId="77777777" w:rsidR="00B861D4" w:rsidRDefault="005D031B">
            <w:pPr>
              <w:pStyle w:val="Tabellinneh"/>
            </w:pPr>
            <w:r>
              <w:rPr>
                <w:i/>
                <w:iCs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sekr namn"/>
                  </w:textInput>
                </w:ffData>
              </w:fldChar>
            </w:r>
            <w:bookmarkStart w:id="15" w:name="Text17"/>
            <w:r w:rsidR="00B861D4">
              <w:rPr>
                <w:i/>
                <w:iCs/>
              </w:rPr>
              <w:instrText xml:space="preserve"> FORMTEXT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 w:rsidR="00FD1B8A">
              <w:rPr>
                <w:i/>
                <w:iCs/>
                <w:noProof/>
              </w:rPr>
              <w:t>sekr namn</w:t>
            </w:r>
            <w:r>
              <w:rPr>
                <w:i/>
                <w:iCs/>
              </w:rPr>
              <w:fldChar w:fldCharType="end"/>
            </w:r>
            <w:bookmarkEnd w:id="15"/>
          </w:p>
        </w:tc>
        <w:tc>
          <w:tcPr>
            <w:tcW w:w="444" w:type="dxa"/>
            <w:gridSpan w:val="2"/>
            <w:tcBorders>
              <w:bottom w:val="nil"/>
            </w:tcBorders>
          </w:tcPr>
          <w:p w14:paraId="779D4BB8" w14:textId="77777777" w:rsidR="00B861D4" w:rsidRDefault="00B861D4">
            <w:pPr>
              <w:pStyle w:val="Tabellinneh"/>
              <w:rPr>
                <w:sz w:val="8"/>
              </w:rPr>
            </w:pPr>
            <w:r>
              <w:br/>
            </w:r>
          </w:p>
        </w:tc>
      </w:tr>
    </w:tbl>
    <w:p w14:paraId="7C3B391A" w14:textId="77777777" w:rsidR="00B861D4" w:rsidRDefault="00B861D4">
      <w:pPr>
        <w:pStyle w:val="Sidhuvud"/>
        <w:tabs>
          <w:tab w:val="clear" w:pos="4536"/>
          <w:tab w:val="clear" w:pos="9072"/>
          <w:tab w:val="left" w:pos="1253"/>
        </w:tabs>
        <w:sectPr w:rsidR="00B861D4" w:rsidSect="00393E7A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2231" w:right="748" w:bottom="1134" w:left="1418" w:header="709" w:footer="907" w:gutter="0"/>
          <w:cols w:space="708"/>
          <w:titlePg/>
          <w:docGrid w:linePitch="360"/>
        </w:sectPr>
      </w:pPr>
    </w:p>
    <w:p w14:paraId="070A8872" w14:textId="77777777" w:rsidR="00B861D4" w:rsidRDefault="00B861D4" w:rsidP="007653F8">
      <w:pPr>
        <w:pStyle w:val="Brdprotokoll"/>
        <w:ind w:left="0"/>
        <w:sectPr w:rsidR="00B861D4" w:rsidSect="00393E7A">
          <w:type w:val="continuous"/>
          <w:pgSz w:w="11906" w:h="16838" w:code="9"/>
          <w:pgMar w:top="2231" w:right="748" w:bottom="1134" w:left="1418" w:header="709" w:footer="907" w:gutter="0"/>
          <w:cols w:space="708"/>
          <w:formProt w:val="0"/>
          <w:titlePg/>
          <w:docGrid w:linePitch="360"/>
        </w:sectPr>
      </w:pPr>
    </w:p>
    <w:p w14:paraId="3A212367" w14:textId="2F3A5B33" w:rsidR="00D67534" w:rsidRPr="0001192B" w:rsidRDefault="00D67534">
      <w:pPr>
        <w:pStyle w:val="Prothuvud"/>
      </w:pPr>
      <w:r>
        <w:br w:type="page"/>
      </w:r>
      <w:r w:rsidRPr="0001192B">
        <w:lastRenderedPageBreak/>
        <w:t>Arbetsutskottet</w:t>
      </w:r>
      <w:r w:rsidRPr="0001192B">
        <w:tab/>
      </w:r>
      <w:r w:rsidR="00BB3D67" w:rsidRPr="0001192B">
        <w:t>202</w:t>
      </w:r>
      <w:r w:rsidR="0049129F">
        <w:t>3</w:t>
      </w:r>
      <w:r w:rsidR="00BB3D67" w:rsidRPr="0001192B">
        <w:t>-</w:t>
      </w:r>
      <w:r w:rsidR="00A423EB">
        <w:t>0</w:t>
      </w:r>
      <w:r w:rsidR="00236C91">
        <w:t>4-18</w:t>
      </w:r>
      <w:r w:rsidRPr="0001192B">
        <w:tab/>
        <w:t>§</w:t>
      </w:r>
      <w:r w:rsidRPr="0001192B">
        <w:tab/>
      </w:r>
      <w:r w:rsidR="00236C91">
        <w:t>36</w:t>
      </w:r>
      <w:r w:rsidR="009C22A8" w:rsidRPr="0001192B">
        <w:tab/>
        <w:t>sidan</w:t>
      </w:r>
      <w:r w:rsidR="009C22A8" w:rsidRPr="0001192B">
        <w:tab/>
      </w:r>
      <w:r w:rsidR="00197D44">
        <w:t>2</w:t>
      </w:r>
    </w:p>
    <w:p w14:paraId="245803C8" w14:textId="6CD39861" w:rsidR="00D67534" w:rsidRDefault="00D67534">
      <w:pPr>
        <w:pStyle w:val="Diarienr"/>
      </w:pPr>
      <w:r>
        <w:t>Diarienummer</w:t>
      </w:r>
      <w:r>
        <w:tab/>
      </w:r>
      <w:r w:rsidR="00F31242">
        <w:t>P-20</w:t>
      </w:r>
      <w:r w:rsidR="00BB3D67">
        <w:t>2</w:t>
      </w:r>
      <w:r w:rsidR="0049129F">
        <w:t>3</w:t>
      </w:r>
      <w:r w:rsidR="00877DC0">
        <w:t>-8</w:t>
      </w:r>
    </w:p>
    <w:p w14:paraId="5F95CF92" w14:textId="77777777" w:rsidR="00D67534" w:rsidRDefault="00C351A7" w:rsidP="00D67534">
      <w:pPr>
        <w:pStyle w:val="renderubrik"/>
        <w:ind w:right="1100"/>
      </w:pPr>
      <w:r>
        <w:t>Mötets öppnande, dagordning och justerare</w:t>
      </w:r>
    </w:p>
    <w:p w14:paraId="1148EB8F" w14:textId="77777777" w:rsidR="00F11D83" w:rsidRDefault="00F11D83" w:rsidP="00F11D83">
      <w:pPr>
        <w:pStyle w:val="Beslut"/>
      </w:pPr>
      <w:r>
        <w:t xml:space="preserve">Arbetsutskottets </w:t>
      </w:r>
      <w:r w:rsidR="000536FE">
        <w:t>beslut</w:t>
      </w:r>
    </w:p>
    <w:p w14:paraId="1A03749E" w14:textId="42FAD7E0" w:rsidR="00353514" w:rsidRDefault="00C7719E" w:rsidP="00374D43">
      <w:pPr>
        <w:pStyle w:val="Brdprotokoll"/>
        <w:tabs>
          <w:tab w:val="left" w:pos="8910"/>
        </w:tabs>
        <w:ind w:right="830"/>
      </w:pPr>
      <w:r>
        <w:t>O</w:t>
      </w:r>
      <w:r w:rsidR="00D13DF2" w:rsidRPr="00D13DF2">
        <w:t xml:space="preserve">rdförande </w:t>
      </w:r>
      <w:r w:rsidRPr="00C7719E">
        <w:t>Ann-Marie Högberg</w:t>
      </w:r>
      <w:r>
        <w:t xml:space="preserve"> </w:t>
      </w:r>
      <w:r w:rsidR="00D13DF2" w:rsidRPr="00D13DF2">
        <w:t xml:space="preserve">öppnade mötet och </w:t>
      </w:r>
      <w:r w:rsidR="00D13DF2">
        <w:t xml:space="preserve">arbetsutskottet </w:t>
      </w:r>
      <w:r w:rsidR="00D13DF2" w:rsidRPr="00D13DF2">
        <w:t>godkänd</w:t>
      </w:r>
      <w:r w:rsidR="0055357C">
        <w:t>e den föreslagna dagordningen</w:t>
      </w:r>
      <w:r w:rsidR="007B0E8B">
        <w:t>.</w:t>
      </w:r>
      <w:r w:rsidR="00353514">
        <w:t xml:space="preserve"> </w:t>
      </w:r>
    </w:p>
    <w:p w14:paraId="450E9CEC" w14:textId="03136482" w:rsidR="002F6863" w:rsidRDefault="00374D43" w:rsidP="00374D43">
      <w:pPr>
        <w:pStyle w:val="Brdprotokoll"/>
        <w:tabs>
          <w:tab w:val="left" w:pos="8910"/>
        </w:tabs>
        <w:ind w:right="830"/>
      </w:pPr>
      <w:r w:rsidRPr="00D13DF2">
        <w:t>Till justerare valdes</w:t>
      </w:r>
      <w:r>
        <w:t xml:space="preserve"> </w:t>
      </w:r>
      <w:r w:rsidR="000F0603">
        <w:t>Margareta Hedström.</w:t>
      </w:r>
    </w:p>
    <w:p w14:paraId="5CA6F2B5" w14:textId="77777777" w:rsidR="002F6863" w:rsidRDefault="002F6863" w:rsidP="002F6863">
      <w:pPr>
        <w:tabs>
          <w:tab w:val="left" w:pos="0"/>
          <w:tab w:val="left" w:pos="1304"/>
          <w:tab w:val="left" w:pos="2609"/>
          <w:tab w:val="left" w:pos="3913"/>
          <w:tab w:val="left" w:pos="5218"/>
          <w:tab w:val="left" w:pos="6522"/>
          <w:tab w:val="left" w:pos="7826"/>
          <w:tab w:val="left" w:pos="9131"/>
          <w:tab w:val="left" w:pos="10435"/>
        </w:tabs>
        <w:suppressAutoHyphens/>
        <w:ind w:left="990" w:right="470"/>
        <w:rPr>
          <w:sz w:val="22"/>
          <w:szCs w:val="22"/>
        </w:rPr>
      </w:pPr>
    </w:p>
    <w:p w14:paraId="0BB9F5F4" w14:textId="77777777" w:rsidR="00D13DF2" w:rsidRPr="008B4F76" w:rsidRDefault="00D13DF2" w:rsidP="002F6863">
      <w:pPr>
        <w:tabs>
          <w:tab w:val="left" w:pos="0"/>
          <w:tab w:val="left" w:pos="1304"/>
          <w:tab w:val="left" w:pos="2609"/>
          <w:tab w:val="left" w:pos="3913"/>
          <w:tab w:val="left" w:pos="5218"/>
          <w:tab w:val="left" w:pos="6522"/>
          <w:tab w:val="left" w:pos="7826"/>
          <w:tab w:val="left" w:pos="9131"/>
          <w:tab w:val="left" w:pos="10435"/>
        </w:tabs>
        <w:suppressAutoHyphens/>
        <w:ind w:left="990" w:right="470"/>
        <w:rPr>
          <w:sz w:val="22"/>
          <w:szCs w:val="22"/>
        </w:rPr>
      </w:pPr>
    </w:p>
    <w:p w14:paraId="30A799CF" w14:textId="5F9A2CCB" w:rsidR="002C7FCE" w:rsidRDefault="002F6863" w:rsidP="006115E0">
      <w:pPr>
        <w:pStyle w:val="Prothuvud"/>
      </w:pPr>
      <w:r>
        <w:br w:type="page"/>
      </w:r>
    </w:p>
    <w:p w14:paraId="37D92B61" w14:textId="44574293" w:rsidR="00197D44" w:rsidRPr="0001192B" w:rsidRDefault="00197D44" w:rsidP="00197D44">
      <w:pPr>
        <w:pStyle w:val="Prothuvud"/>
      </w:pPr>
      <w:r w:rsidRPr="0001192B">
        <w:lastRenderedPageBreak/>
        <w:t>Arbetsutskottet</w:t>
      </w:r>
      <w:r w:rsidRPr="0001192B">
        <w:tab/>
        <w:t>202</w:t>
      </w:r>
      <w:r w:rsidR="0049129F">
        <w:t>3</w:t>
      </w:r>
      <w:r w:rsidRPr="0001192B">
        <w:t>-</w:t>
      </w:r>
      <w:r w:rsidR="006269F7">
        <w:t>04-18</w:t>
      </w:r>
      <w:r w:rsidRPr="0001192B">
        <w:tab/>
        <w:t>§</w:t>
      </w:r>
      <w:r w:rsidRPr="0001192B">
        <w:tab/>
      </w:r>
      <w:r w:rsidR="00E02B63">
        <w:t>37</w:t>
      </w:r>
      <w:r w:rsidRPr="0001192B">
        <w:tab/>
        <w:t>sidan</w:t>
      </w:r>
      <w:r w:rsidRPr="0001192B">
        <w:tab/>
      </w:r>
      <w:r>
        <w:t>3</w:t>
      </w:r>
    </w:p>
    <w:p w14:paraId="2161F5CB" w14:textId="4404701A" w:rsidR="00197D44" w:rsidRDefault="00197D44" w:rsidP="00197D44">
      <w:pPr>
        <w:pStyle w:val="Diarienr"/>
      </w:pPr>
      <w:r>
        <w:t>Diarienummer</w:t>
      </w:r>
      <w:r>
        <w:tab/>
        <w:t>P-202</w:t>
      </w:r>
      <w:r w:rsidR="0049129F">
        <w:t>3</w:t>
      </w:r>
      <w:r>
        <w:t>-</w:t>
      </w:r>
      <w:r w:rsidR="005918B4">
        <w:t>81</w:t>
      </w:r>
    </w:p>
    <w:p w14:paraId="4E15DADB" w14:textId="49831A4A" w:rsidR="00197D44" w:rsidRDefault="004E65C3" w:rsidP="00197D44">
      <w:pPr>
        <w:pStyle w:val="renderubrik"/>
        <w:ind w:right="1100"/>
      </w:pPr>
      <w:r>
        <w:rPr>
          <w:rFonts w:cstheme="minorHAnsi"/>
        </w:rPr>
        <w:t>Inriktning 2024</w:t>
      </w:r>
    </w:p>
    <w:p w14:paraId="0EDBC9A8" w14:textId="77777777" w:rsidR="0049129F" w:rsidRDefault="0049129F" w:rsidP="0049129F">
      <w:pPr>
        <w:pStyle w:val="Beslut"/>
      </w:pPr>
      <w:r>
        <w:t>Arbetsutskottets beslut</w:t>
      </w:r>
    </w:p>
    <w:p w14:paraId="216DB935" w14:textId="3A888BAC" w:rsidR="0049129F" w:rsidRDefault="0049129F" w:rsidP="0049129F">
      <w:pPr>
        <w:pStyle w:val="Brdprotokoll"/>
      </w:pPr>
      <w:r>
        <w:t>Arbetsutskottet lämnar ärendet vidare till kyrkorådet utan eget ställningstagande.</w:t>
      </w:r>
    </w:p>
    <w:p w14:paraId="20D3E43C" w14:textId="0966F395" w:rsidR="0049129F" w:rsidRDefault="0049129F" w:rsidP="0049129F">
      <w:pPr>
        <w:pStyle w:val="Brdprotokoll"/>
        <w:rPr>
          <w:szCs w:val="22"/>
        </w:rPr>
      </w:pPr>
    </w:p>
    <w:p w14:paraId="7BE7A018" w14:textId="77777777" w:rsidR="0049129F" w:rsidRDefault="0049129F" w:rsidP="0049129F">
      <w:pPr>
        <w:pStyle w:val="Brdprotokoll"/>
      </w:pPr>
    </w:p>
    <w:p w14:paraId="7FF5B1CD" w14:textId="77777777" w:rsidR="0049129F" w:rsidRDefault="0049129F" w:rsidP="0049129F">
      <w:pPr>
        <w:pStyle w:val="Beslut"/>
      </w:pPr>
      <w:r>
        <w:t>Ärendet</w:t>
      </w:r>
    </w:p>
    <w:p w14:paraId="1CBD3E9D" w14:textId="20D67C75" w:rsidR="008718EF" w:rsidRPr="00EA3072" w:rsidRDefault="0049129F" w:rsidP="00EA3072">
      <w:pPr>
        <w:pStyle w:val="Ingetavstnd"/>
      </w:pPr>
      <w:r w:rsidRPr="00EA3072">
        <w:t xml:space="preserve">Ordförande Ann-Marie Högberg redogjorde för </w:t>
      </w:r>
      <w:r w:rsidR="00EA3072" w:rsidRPr="00EA3072">
        <w:t xml:space="preserve">förslag till inriktning för pastoratets </w:t>
      </w:r>
      <w:r w:rsidR="00EA3072">
        <w:br/>
      </w:r>
      <w:r w:rsidR="00EA3072" w:rsidRPr="00EA3072">
        <w:t>verksamhet 2024.</w:t>
      </w:r>
    </w:p>
    <w:p w14:paraId="20E6D6C9" w14:textId="52CAA2C7" w:rsidR="006A3C37" w:rsidRDefault="006A3C37" w:rsidP="00B027E3">
      <w:pPr>
        <w:pStyle w:val="Prothuvud"/>
      </w:pPr>
    </w:p>
    <w:p w14:paraId="42D38A41" w14:textId="486BB0E9" w:rsidR="006A3C37" w:rsidRDefault="006A3C37" w:rsidP="00B027E3">
      <w:pPr>
        <w:pStyle w:val="Prothuvud"/>
      </w:pPr>
    </w:p>
    <w:p w14:paraId="666EB78E" w14:textId="4084A56B" w:rsidR="006A3C37" w:rsidRDefault="006A3C37" w:rsidP="00B027E3">
      <w:pPr>
        <w:pStyle w:val="Prothuvud"/>
      </w:pPr>
    </w:p>
    <w:p w14:paraId="3BCAC3C0" w14:textId="6CC47A55" w:rsidR="006A3C37" w:rsidRDefault="006A3C37" w:rsidP="00B027E3">
      <w:pPr>
        <w:pStyle w:val="Prothuvud"/>
      </w:pPr>
    </w:p>
    <w:p w14:paraId="6CB4A7BE" w14:textId="77777777" w:rsidR="003C09E8" w:rsidRDefault="003C09E8" w:rsidP="003C09E8">
      <w:pPr>
        <w:pStyle w:val="Beslut"/>
      </w:pPr>
      <w:r>
        <w:t>Bilaga</w:t>
      </w:r>
    </w:p>
    <w:p w14:paraId="6994153D" w14:textId="4CE00CDE" w:rsidR="003C09E8" w:rsidRDefault="00EA3072" w:rsidP="003C09E8">
      <w:pPr>
        <w:pStyle w:val="Prothuvud"/>
        <w:numPr>
          <w:ilvl w:val="0"/>
          <w:numId w:val="1"/>
        </w:numPr>
      </w:pPr>
      <w:r>
        <w:t>Inriktning för pastoratet verksamhet 2024</w:t>
      </w:r>
    </w:p>
    <w:p w14:paraId="48960A10" w14:textId="3F0CD2F7" w:rsidR="006A3C37" w:rsidRDefault="006A3C37" w:rsidP="00B027E3">
      <w:pPr>
        <w:pStyle w:val="Prothuvud"/>
      </w:pPr>
    </w:p>
    <w:p w14:paraId="559BC060" w14:textId="4CFFE99B" w:rsidR="00532748" w:rsidRDefault="00532748" w:rsidP="003F1B75">
      <w:pPr>
        <w:pStyle w:val="Prothuvud"/>
        <w:ind w:left="0"/>
      </w:pPr>
    </w:p>
    <w:p w14:paraId="10B1CAD5" w14:textId="0FBF19F5" w:rsidR="001F25F6" w:rsidRDefault="001F25F6" w:rsidP="003F1B75">
      <w:pPr>
        <w:pStyle w:val="Prothuvud"/>
        <w:ind w:left="0"/>
      </w:pPr>
    </w:p>
    <w:p w14:paraId="315397E8" w14:textId="6EF77931" w:rsidR="001F25F6" w:rsidRDefault="001F25F6" w:rsidP="003F1B75">
      <w:pPr>
        <w:pStyle w:val="Prothuvud"/>
        <w:ind w:left="0"/>
      </w:pPr>
    </w:p>
    <w:p w14:paraId="26F14BCE" w14:textId="11F5F32F" w:rsidR="001F25F6" w:rsidRDefault="001F25F6" w:rsidP="003F1B75">
      <w:pPr>
        <w:pStyle w:val="Prothuvud"/>
        <w:ind w:left="0"/>
      </w:pPr>
    </w:p>
    <w:p w14:paraId="237F0148" w14:textId="5A60EB44" w:rsidR="001F25F6" w:rsidRDefault="001F25F6" w:rsidP="003F1B75">
      <w:pPr>
        <w:pStyle w:val="Prothuvud"/>
        <w:ind w:left="0"/>
      </w:pPr>
    </w:p>
    <w:p w14:paraId="532E6DD0" w14:textId="3737A3CC" w:rsidR="001F25F6" w:rsidRDefault="001F25F6" w:rsidP="003F1B75">
      <w:pPr>
        <w:pStyle w:val="Prothuvud"/>
        <w:ind w:left="0"/>
      </w:pPr>
    </w:p>
    <w:p w14:paraId="6C939DC7" w14:textId="7618BEDF" w:rsidR="001F25F6" w:rsidRDefault="001F25F6" w:rsidP="003F1B75">
      <w:pPr>
        <w:pStyle w:val="Prothuvud"/>
        <w:ind w:left="0"/>
      </w:pPr>
    </w:p>
    <w:p w14:paraId="2E5F5A4A" w14:textId="1B17844E" w:rsidR="001F25F6" w:rsidRDefault="001F25F6" w:rsidP="003F1B75">
      <w:pPr>
        <w:pStyle w:val="Prothuvud"/>
        <w:ind w:left="0"/>
      </w:pPr>
    </w:p>
    <w:p w14:paraId="703B5962" w14:textId="2FE0F585" w:rsidR="001F25F6" w:rsidRDefault="001F25F6" w:rsidP="003F1B75">
      <w:pPr>
        <w:pStyle w:val="Prothuvud"/>
        <w:ind w:left="0"/>
      </w:pPr>
    </w:p>
    <w:p w14:paraId="6437BEF7" w14:textId="49A5E6CB" w:rsidR="001F25F6" w:rsidRDefault="001F25F6" w:rsidP="003F1B75">
      <w:pPr>
        <w:pStyle w:val="Prothuvud"/>
        <w:ind w:left="0"/>
      </w:pPr>
    </w:p>
    <w:p w14:paraId="7C93C426" w14:textId="4BD8CDCE" w:rsidR="001F25F6" w:rsidRDefault="001F25F6" w:rsidP="003F1B75">
      <w:pPr>
        <w:pStyle w:val="Prothuvud"/>
        <w:ind w:left="0"/>
      </w:pPr>
    </w:p>
    <w:p w14:paraId="575C362B" w14:textId="079703C4" w:rsidR="001F25F6" w:rsidRDefault="001F25F6" w:rsidP="003F1B75">
      <w:pPr>
        <w:pStyle w:val="Prothuvud"/>
        <w:ind w:left="0"/>
      </w:pPr>
    </w:p>
    <w:p w14:paraId="47781825" w14:textId="65432825" w:rsidR="001F25F6" w:rsidRDefault="001F25F6" w:rsidP="003F1B75">
      <w:pPr>
        <w:pStyle w:val="Prothuvud"/>
        <w:ind w:left="0"/>
      </w:pPr>
    </w:p>
    <w:p w14:paraId="5C67F213" w14:textId="1ABEAC8E" w:rsidR="001F25F6" w:rsidRDefault="001F25F6" w:rsidP="003F1B75">
      <w:pPr>
        <w:pStyle w:val="Prothuvud"/>
        <w:ind w:left="0"/>
      </w:pPr>
    </w:p>
    <w:p w14:paraId="1FEE7B69" w14:textId="1B012AFC" w:rsidR="001F25F6" w:rsidRDefault="001F25F6" w:rsidP="003F1B75">
      <w:pPr>
        <w:pStyle w:val="Prothuvud"/>
        <w:ind w:left="0"/>
      </w:pPr>
    </w:p>
    <w:p w14:paraId="16DAD619" w14:textId="64543AAC" w:rsidR="001F25F6" w:rsidRDefault="001F25F6" w:rsidP="003F1B75">
      <w:pPr>
        <w:pStyle w:val="Prothuvud"/>
        <w:ind w:left="0"/>
      </w:pPr>
    </w:p>
    <w:p w14:paraId="0E5BBE2A" w14:textId="709B1763" w:rsidR="001F25F6" w:rsidRDefault="001F25F6" w:rsidP="003F1B75">
      <w:pPr>
        <w:pStyle w:val="Prothuvud"/>
        <w:ind w:left="0"/>
      </w:pPr>
    </w:p>
    <w:p w14:paraId="08DD31C5" w14:textId="28CB0F56" w:rsidR="001F25F6" w:rsidRDefault="001F25F6" w:rsidP="003F1B75">
      <w:pPr>
        <w:pStyle w:val="Prothuvud"/>
        <w:ind w:left="0"/>
      </w:pPr>
    </w:p>
    <w:p w14:paraId="111815A2" w14:textId="6402B4F3" w:rsidR="001F25F6" w:rsidRDefault="001F25F6" w:rsidP="003F1B75">
      <w:pPr>
        <w:pStyle w:val="Prothuvud"/>
        <w:ind w:left="0"/>
      </w:pPr>
    </w:p>
    <w:p w14:paraId="56E4CAF5" w14:textId="224AFC70" w:rsidR="001F25F6" w:rsidRDefault="001F25F6" w:rsidP="003F1B75">
      <w:pPr>
        <w:pStyle w:val="Prothuvud"/>
        <w:ind w:left="0"/>
      </w:pPr>
    </w:p>
    <w:p w14:paraId="08D3E701" w14:textId="77777777" w:rsidR="0049129F" w:rsidRDefault="0049129F" w:rsidP="001F25F6">
      <w:pPr>
        <w:pStyle w:val="Prothuvud"/>
      </w:pPr>
    </w:p>
    <w:p w14:paraId="1146AEC7" w14:textId="77777777" w:rsidR="0049129F" w:rsidRDefault="0049129F" w:rsidP="001F25F6">
      <w:pPr>
        <w:pStyle w:val="Prothuvud"/>
      </w:pPr>
    </w:p>
    <w:p w14:paraId="3EDC30A8" w14:textId="77777777" w:rsidR="00C478CC" w:rsidRDefault="00C478CC" w:rsidP="001F25F6">
      <w:pPr>
        <w:pStyle w:val="Prothuvud"/>
      </w:pPr>
    </w:p>
    <w:p w14:paraId="57791794" w14:textId="77777777" w:rsidR="00C478CC" w:rsidRDefault="00C478CC" w:rsidP="001F25F6">
      <w:pPr>
        <w:pStyle w:val="Prothuvud"/>
      </w:pPr>
    </w:p>
    <w:p w14:paraId="69514AD2" w14:textId="77777777" w:rsidR="00C478CC" w:rsidRDefault="00C478CC" w:rsidP="001F25F6">
      <w:pPr>
        <w:pStyle w:val="Prothuvud"/>
      </w:pPr>
    </w:p>
    <w:p w14:paraId="122BC1B1" w14:textId="5B8A7257" w:rsidR="001F25F6" w:rsidRPr="0001192B" w:rsidRDefault="001F25F6" w:rsidP="001F25F6">
      <w:pPr>
        <w:pStyle w:val="Prothuvud"/>
      </w:pPr>
      <w:r w:rsidRPr="0001192B">
        <w:lastRenderedPageBreak/>
        <w:t>Arbetsutskottet</w:t>
      </w:r>
      <w:r w:rsidRPr="0001192B">
        <w:tab/>
      </w:r>
      <w:r w:rsidR="006269F7" w:rsidRPr="0001192B">
        <w:t>202</w:t>
      </w:r>
      <w:r w:rsidR="006269F7">
        <w:t>3</w:t>
      </w:r>
      <w:r w:rsidR="006269F7" w:rsidRPr="0001192B">
        <w:t>-</w:t>
      </w:r>
      <w:r w:rsidR="006269F7">
        <w:t>04-18</w:t>
      </w:r>
      <w:r w:rsidRPr="0001192B">
        <w:tab/>
        <w:t>§</w:t>
      </w:r>
      <w:r w:rsidRPr="0001192B">
        <w:tab/>
      </w:r>
      <w:r>
        <w:t>3</w:t>
      </w:r>
      <w:r w:rsidR="00E02B63">
        <w:t>8</w:t>
      </w:r>
      <w:r w:rsidRPr="0001192B">
        <w:tab/>
        <w:t>sidan</w:t>
      </w:r>
      <w:r w:rsidRPr="0001192B">
        <w:tab/>
      </w:r>
      <w:r>
        <w:t>4</w:t>
      </w:r>
    </w:p>
    <w:p w14:paraId="33B26803" w14:textId="0BEAD8EA" w:rsidR="001F25F6" w:rsidRDefault="001F25F6" w:rsidP="001F25F6">
      <w:pPr>
        <w:pStyle w:val="Diarienr"/>
      </w:pPr>
      <w:r>
        <w:t>Diarienummer</w:t>
      </w:r>
      <w:r>
        <w:tab/>
        <w:t>P-202</w:t>
      </w:r>
      <w:r w:rsidR="002F7D1D">
        <w:t>3</w:t>
      </w:r>
      <w:r>
        <w:t>-</w:t>
      </w:r>
      <w:r w:rsidR="001C0FCB">
        <w:t>82</w:t>
      </w:r>
    </w:p>
    <w:p w14:paraId="5E4D0438" w14:textId="31A6AB2A" w:rsidR="001F25F6" w:rsidRDefault="0084290E" w:rsidP="001F25F6">
      <w:pPr>
        <w:pStyle w:val="renderubrik"/>
        <w:ind w:right="1100"/>
      </w:pPr>
      <w:r>
        <w:rPr>
          <w:rFonts w:cstheme="minorHAnsi"/>
        </w:rPr>
        <w:t>Direktiv och ramar inför budget 2024 samt planer för 202</w:t>
      </w:r>
      <w:r w:rsidR="003C09E8">
        <w:rPr>
          <w:rFonts w:cstheme="minorHAnsi"/>
        </w:rPr>
        <w:t>5</w:t>
      </w:r>
      <w:r>
        <w:rPr>
          <w:rFonts w:cstheme="minorHAnsi"/>
        </w:rPr>
        <w:t>-2028</w:t>
      </w:r>
    </w:p>
    <w:p w14:paraId="5CC6C661" w14:textId="77777777" w:rsidR="000114D0" w:rsidRDefault="000114D0" w:rsidP="000114D0">
      <w:pPr>
        <w:pStyle w:val="Beslut"/>
      </w:pPr>
      <w:r>
        <w:t>Arbetsutskottets beslut</w:t>
      </w:r>
    </w:p>
    <w:p w14:paraId="50B5666E" w14:textId="77777777" w:rsidR="000114D0" w:rsidRDefault="000114D0" w:rsidP="000114D0">
      <w:pPr>
        <w:pStyle w:val="Brdprotokoll"/>
      </w:pPr>
      <w:r>
        <w:t>Arbetsutskottet lämnar ärendet vidare till kyrkorådet utan eget ställningstagande.</w:t>
      </w:r>
    </w:p>
    <w:p w14:paraId="7551BBF8" w14:textId="29F951E0" w:rsidR="00A97CB3" w:rsidRDefault="00A97CB3" w:rsidP="00A97CB3">
      <w:pPr>
        <w:pStyle w:val="Brdprotokoll"/>
      </w:pPr>
      <w:r>
        <w:br/>
      </w:r>
    </w:p>
    <w:p w14:paraId="214A8797" w14:textId="77777777" w:rsidR="00A97CB3" w:rsidRDefault="00A97CB3" w:rsidP="00A97CB3">
      <w:pPr>
        <w:pStyle w:val="Beslut"/>
        <w:rPr>
          <w:sz w:val="22"/>
          <w:szCs w:val="22"/>
        </w:rPr>
      </w:pPr>
      <w:r>
        <w:t>Ärendet</w:t>
      </w:r>
    </w:p>
    <w:p w14:paraId="6156F3FF" w14:textId="5C26633C" w:rsidR="003C09E8" w:rsidRDefault="00EA3072" w:rsidP="003C09E8">
      <w:pPr>
        <w:pStyle w:val="Brdprotokoll"/>
        <w:tabs>
          <w:tab w:val="left" w:pos="8910"/>
        </w:tabs>
        <w:ind w:right="830"/>
      </w:pPr>
      <w:r>
        <w:rPr>
          <w:szCs w:val="22"/>
        </w:rPr>
        <w:t xml:space="preserve">Ekonom Nadia </w:t>
      </w:r>
      <w:proofErr w:type="spellStart"/>
      <w:r>
        <w:rPr>
          <w:szCs w:val="22"/>
        </w:rPr>
        <w:t>Rachdi</w:t>
      </w:r>
      <w:proofErr w:type="spellEnd"/>
      <w:r>
        <w:rPr>
          <w:szCs w:val="22"/>
        </w:rPr>
        <w:t xml:space="preserve"> redogjorde för utkast gällande </w:t>
      </w:r>
      <w:r w:rsidR="003C09E8">
        <w:t>d</w:t>
      </w:r>
      <w:r w:rsidR="003C09E8" w:rsidRPr="00C466D8">
        <w:t>irektiv och ramar inför budget 202</w:t>
      </w:r>
      <w:r w:rsidR="003C09E8">
        <w:t>4</w:t>
      </w:r>
      <w:r w:rsidR="003C09E8" w:rsidRPr="00C466D8">
        <w:t xml:space="preserve"> samt planer 202</w:t>
      </w:r>
      <w:r w:rsidR="003C09E8">
        <w:t>5</w:t>
      </w:r>
      <w:r w:rsidR="003C09E8" w:rsidRPr="00C466D8">
        <w:t>-202</w:t>
      </w:r>
      <w:r w:rsidR="003C09E8">
        <w:t>8</w:t>
      </w:r>
    </w:p>
    <w:p w14:paraId="584AFFBE" w14:textId="5FDB5F6B" w:rsidR="00452A35" w:rsidRDefault="00452A35" w:rsidP="00A97CB3">
      <w:pPr>
        <w:pStyle w:val="Prothuvud"/>
      </w:pPr>
    </w:p>
    <w:p w14:paraId="43407390" w14:textId="36DCE3FB" w:rsidR="00A97CB3" w:rsidRDefault="00A97CB3" w:rsidP="00A97CB3">
      <w:pPr>
        <w:pStyle w:val="Prothuvud"/>
      </w:pPr>
    </w:p>
    <w:p w14:paraId="38F2FD45" w14:textId="77777777" w:rsidR="00CB0125" w:rsidRDefault="00CB0125" w:rsidP="00A97CB3">
      <w:pPr>
        <w:pStyle w:val="Prothuvud"/>
      </w:pPr>
    </w:p>
    <w:p w14:paraId="4299D77D" w14:textId="77777777" w:rsidR="00CB0125" w:rsidRDefault="00CB0125" w:rsidP="00A97CB3">
      <w:pPr>
        <w:pStyle w:val="Prothuvud"/>
      </w:pPr>
    </w:p>
    <w:p w14:paraId="1D108864" w14:textId="77777777" w:rsidR="00A97CB3" w:rsidRDefault="00A97CB3" w:rsidP="00A97CB3">
      <w:pPr>
        <w:pStyle w:val="Beslut"/>
      </w:pPr>
      <w:r>
        <w:t>Bilaga</w:t>
      </w:r>
    </w:p>
    <w:p w14:paraId="183781AD" w14:textId="07819CD0" w:rsidR="00452A35" w:rsidRDefault="00EA3072" w:rsidP="00A97CB3">
      <w:pPr>
        <w:pStyle w:val="Prothuvud"/>
        <w:numPr>
          <w:ilvl w:val="0"/>
          <w:numId w:val="15"/>
        </w:numPr>
      </w:pPr>
      <w:r>
        <w:t>Direktiv och ramar inför budget 2024 samt planer för 202</w:t>
      </w:r>
      <w:r w:rsidR="00D61EAB">
        <w:t>5</w:t>
      </w:r>
      <w:r>
        <w:t>-2028</w:t>
      </w:r>
    </w:p>
    <w:p w14:paraId="112F0DA3" w14:textId="77777777" w:rsidR="00A97CB3" w:rsidRDefault="00A97CB3" w:rsidP="00A97CB3">
      <w:pPr>
        <w:pStyle w:val="Prothuvud"/>
      </w:pPr>
    </w:p>
    <w:p w14:paraId="20A7AC89" w14:textId="5B92D6A4" w:rsidR="00FF2E35" w:rsidRDefault="00FF2E35" w:rsidP="003F1B75">
      <w:pPr>
        <w:pStyle w:val="Prothuvud"/>
        <w:ind w:left="0"/>
      </w:pPr>
    </w:p>
    <w:p w14:paraId="2B41275F" w14:textId="7D904086" w:rsidR="00FF2E35" w:rsidRDefault="00FF2E35" w:rsidP="003F1B75">
      <w:pPr>
        <w:pStyle w:val="Prothuvud"/>
        <w:ind w:left="0"/>
      </w:pPr>
    </w:p>
    <w:p w14:paraId="22084CCB" w14:textId="3376C1D1" w:rsidR="00FF2E35" w:rsidRDefault="00FF2E35" w:rsidP="003F1B75">
      <w:pPr>
        <w:pStyle w:val="Prothuvud"/>
        <w:ind w:left="0"/>
      </w:pPr>
    </w:p>
    <w:p w14:paraId="6DF63FFF" w14:textId="1B020802" w:rsidR="00FF2E35" w:rsidRDefault="00FF2E35" w:rsidP="003F1B75">
      <w:pPr>
        <w:pStyle w:val="Prothuvud"/>
        <w:ind w:left="0"/>
      </w:pPr>
    </w:p>
    <w:p w14:paraId="37F9FDA2" w14:textId="0C83FF94" w:rsidR="00FF2E35" w:rsidRDefault="00FF2E35" w:rsidP="003F1B75">
      <w:pPr>
        <w:pStyle w:val="Prothuvud"/>
        <w:ind w:left="0"/>
      </w:pPr>
    </w:p>
    <w:p w14:paraId="3EF08E6F" w14:textId="2D94FE9C" w:rsidR="00FF2E35" w:rsidRDefault="00FF2E35" w:rsidP="003F1B75">
      <w:pPr>
        <w:pStyle w:val="Prothuvud"/>
        <w:ind w:left="0"/>
      </w:pPr>
    </w:p>
    <w:p w14:paraId="47F868AF" w14:textId="1FD4DC64" w:rsidR="00FF2E35" w:rsidRDefault="00FF2E35" w:rsidP="003F1B75">
      <w:pPr>
        <w:pStyle w:val="Prothuvud"/>
        <w:ind w:left="0"/>
      </w:pPr>
    </w:p>
    <w:p w14:paraId="4417A180" w14:textId="599B75AE" w:rsidR="00FF2E35" w:rsidRDefault="00FF2E35" w:rsidP="003F1B75">
      <w:pPr>
        <w:pStyle w:val="Prothuvud"/>
        <w:ind w:left="0"/>
      </w:pPr>
    </w:p>
    <w:p w14:paraId="3BFE674F" w14:textId="29CE0609" w:rsidR="00FF2E35" w:rsidRDefault="00FF2E35" w:rsidP="003F1B75">
      <w:pPr>
        <w:pStyle w:val="Prothuvud"/>
        <w:ind w:left="0"/>
      </w:pPr>
    </w:p>
    <w:p w14:paraId="5FCA53EB" w14:textId="7002579A" w:rsidR="00FF2E35" w:rsidRDefault="00FF2E35" w:rsidP="003F1B75">
      <w:pPr>
        <w:pStyle w:val="Prothuvud"/>
        <w:ind w:left="0"/>
      </w:pPr>
    </w:p>
    <w:p w14:paraId="24E7AB1A" w14:textId="669BDD88" w:rsidR="00FF2E35" w:rsidRDefault="00FF2E35" w:rsidP="003F1B75">
      <w:pPr>
        <w:pStyle w:val="Prothuvud"/>
        <w:ind w:left="0"/>
      </w:pPr>
    </w:p>
    <w:p w14:paraId="048EA97D" w14:textId="7008D648" w:rsidR="00FF2E35" w:rsidRDefault="00FF2E35" w:rsidP="003F1B75">
      <w:pPr>
        <w:pStyle w:val="Prothuvud"/>
        <w:ind w:left="0"/>
      </w:pPr>
    </w:p>
    <w:p w14:paraId="1E117900" w14:textId="1F5BBDC2" w:rsidR="00FF2E35" w:rsidRDefault="00FF2E35" w:rsidP="003F1B75">
      <w:pPr>
        <w:pStyle w:val="Prothuvud"/>
        <w:ind w:left="0"/>
      </w:pPr>
    </w:p>
    <w:p w14:paraId="1D8B7D44" w14:textId="0B515F9D" w:rsidR="00FF2E35" w:rsidRDefault="00FF2E35" w:rsidP="003F1B75">
      <w:pPr>
        <w:pStyle w:val="Prothuvud"/>
        <w:ind w:left="0"/>
      </w:pPr>
    </w:p>
    <w:p w14:paraId="4BCDCF91" w14:textId="31A0DD18" w:rsidR="00FF2E35" w:rsidRDefault="00FF2E35" w:rsidP="003F1B75">
      <w:pPr>
        <w:pStyle w:val="Prothuvud"/>
        <w:ind w:left="0"/>
      </w:pPr>
    </w:p>
    <w:p w14:paraId="1B0E9578" w14:textId="77777777" w:rsidR="0084290E" w:rsidRDefault="0084290E" w:rsidP="00FF2E35">
      <w:pPr>
        <w:pStyle w:val="Prothuvud"/>
      </w:pPr>
    </w:p>
    <w:p w14:paraId="6D7D158F" w14:textId="77777777" w:rsidR="00CB0125" w:rsidRDefault="00CB0125" w:rsidP="00FF2E35">
      <w:pPr>
        <w:pStyle w:val="Prothuvud"/>
      </w:pPr>
    </w:p>
    <w:p w14:paraId="08FED233" w14:textId="77777777" w:rsidR="00CB0125" w:rsidRDefault="00CB0125" w:rsidP="00FF2E35">
      <w:pPr>
        <w:pStyle w:val="Prothuvud"/>
      </w:pPr>
    </w:p>
    <w:p w14:paraId="58163595" w14:textId="77777777" w:rsidR="00CB0125" w:rsidRDefault="00CB0125" w:rsidP="00FF2E35">
      <w:pPr>
        <w:pStyle w:val="Prothuvud"/>
      </w:pPr>
    </w:p>
    <w:p w14:paraId="4B431A3A" w14:textId="77777777" w:rsidR="00CB0125" w:rsidRDefault="00CB0125" w:rsidP="00FF2E35">
      <w:pPr>
        <w:pStyle w:val="Prothuvud"/>
      </w:pPr>
    </w:p>
    <w:p w14:paraId="2EE42B59" w14:textId="77777777" w:rsidR="00CB0125" w:rsidRDefault="00CB0125" w:rsidP="00FF2E35">
      <w:pPr>
        <w:pStyle w:val="Prothuvud"/>
      </w:pPr>
    </w:p>
    <w:p w14:paraId="302E6192" w14:textId="77777777" w:rsidR="00CB0125" w:rsidRDefault="00CB0125" w:rsidP="00FF2E35">
      <w:pPr>
        <w:pStyle w:val="Prothuvud"/>
      </w:pPr>
    </w:p>
    <w:p w14:paraId="0FD6D6C3" w14:textId="77777777" w:rsidR="00CB0125" w:rsidRDefault="00CB0125" w:rsidP="00FF2E35">
      <w:pPr>
        <w:pStyle w:val="Prothuvud"/>
      </w:pPr>
    </w:p>
    <w:p w14:paraId="6760FE99" w14:textId="77777777" w:rsidR="00CB0125" w:rsidRDefault="00CB0125" w:rsidP="00FF2E35">
      <w:pPr>
        <w:pStyle w:val="Prothuvud"/>
      </w:pPr>
    </w:p>
    <w:p w14:paraId="1095AB6D" w14:textId="77777777" w:rsidR="00CB0125" w:rsidRDefault="00CB0125" w:rsidP="00FF2E35">
      <w:pPr>
        <w:pStyle w:val="Prothuvud"/>
      </w:pPr>
    </w:p>
    <w:p w14:paraId="4710181A" w14:textId="0F1415D1" w:rsidR="00FF2E35" w:rsidRPr="0001192B" w:rsidRDefault="00FF2E35" w:rsidP="00FF2E35">
      <w:pPr>
        <w:pStyle w:val="Prothuvud"/>
      </w:pPr>
      <w:r w:rsidRPr="0001192B">
        <w:lastRenderedPageBreak/>
        <w:t>Arbetsutskottet</w:t>
      </w:r>
      <w:r w:rsidRPr="0001192B">
        <w:tab/>
      </w:r>
      <w:r w:rsidR="006269F7" w:rsidRPr="0001192B">
        <w:t>202</w:t>
      </w:r>
      <w:r w:rsidR="006269F7">
        <w:t>3</w:t>
      </w:r>
      <w:r w:rsidR="006269F7" w:rsidRPr="0001192B">
        <w:t>-</w:t>
      </w:r>
      <w:r w:rsidR="006269F7">
        <w:t>04-18</w:t>
      </w:r>
      <w:r w:rsidRPr="0001192B">
        <w:tab/>
        <w:t>§</w:t>
      </w:r>
      <w:r w:rsidRPr="0001192B">
        <w:tab/>
      </w:r>
      <w:r w:rsidR="00E02B63">
        <w:t>39</w:t>
      </w:r>
      <w:r w:rsidRPr="0001192B">
        <w:tab/>
        <w:t>sidan</w:t>
      </w:r>
      <w:r w:rsidRPr="0001192B">
        <w:tab/>
      </w:r>
      <w:r>
        <w:t>5</w:t>
      </w:r>
    </w:p>
    <w:p w14:paraId="4F797423" w14:textId="41A572D7" w:rsidR="00FF2E35" w:rsidRDefault="00FF2E35" w:rsidP="00FF2E35">
      <w:pPr>
        <w:pStyle w:val="Diarienr"/>
      </w:pPr>
      <w:r>
        <w:t>Diarienummer</w:t>
      </w:r>
      <w:r>
        <w:tab/>
        <w:t>P-202</w:t>
      </w:r>
      <w:r w:rsidR="00AB7B9C">
        <w:t>3-</w:t>
      </w:r>
      <w:r w:rsidR="009609E3">
        <w:t>75</w:t>
      </w:r>
    </w:p>
    <w:p w14:paraId="016942A1" w14:textId="313D215D" w:rsidR="00FF2E35" w:rsidRDefault="0084290E" w:rsidP="00FF2E35">
      <w:pPr>
        <w:pStyle w:val="renderubrik"/>
        <w:ind w:right="1100"/>
      </w:pPr>
      <w:proofErr w:type="spellStart"/>
      <w:r>
        <w:rPr>
          <w:rFonts w:cstheme="minorHAnsi"/>
        </w:rPr>
        <w:t>Målsatt</w:t>
      </w:r>
      <w:proofErr w:type="spellEnd"/>
      <w:r>
        <w:rPr>
          <w:rFonts w:cstheme="minorHAnsi"/>
        </w:rPr>
        <w:t xml:space="preserve"> kapital för 2024-2027</w:t>
      </w:r>
    </w:p>
    <w:p w14:paraId="0A28C689" w14:textId="77777777" w:rsidR="002D5402" w:rsidRDefault="002D5402" w:rsidP="002D5402">
      <w:pPr>
        <w:pStyle w:val="Beslut"/>
      </w:pPr>
      <w:r>
        <w:t>Arbetsutskottets beslut</w:t>
      </w:r>
    </w:p>
    <w:p w14:paraId="3FD714C4" w14:textId="59551DA1" w:rsidR="00A97CB3" w:rsidRDefault="002D5402" w:rsidP="002D5402">
      <w:pPr>
        <w:pStyle w:val="Brdprotokoll"/>
      </w:pPr>
      <w:r>
        <w:t>Arbetsutskottet lämnar ärendet vidare till kyrkorådet utan eget ställningstagande.</w:t>
      </w:r>
      <w:r w:rsidR="00A97CB3">
        <w:t xml:space="preserve"> </w:t>
      </w:r>
      <w:r w:rsidR="00A97CB3">
        <w:br/>
      </w:r>
    </w:p>
    <w:p w14:paraId="39448609" w14:textId="77777777" w:rsidR="00A97CB3" w:rsidRDefault="00A97CB3" w:rsidP="00A97CB3">
      <w:pPr>
        <w:pStyle w:val="Brdprotokoll"/>
      </w:pPr>
    </w:p>
    <w:p w14:paraId="14D6D127" w14:textId="77777777" w:rsidR="00A97CB3" w:rsidRDefault="00A97CB3" w:rsidP="00A97CB3">
      <w:pPr>
        <w:pStyle w:val="Brdprotokoll"/>
      </w:pPr>
    </w:p>
    <w:p w14:paraId="10227C65" w14:textId="77777777" w:rsidR="00A97CB3" w:rsidRDefault="00A97CB3" w:rsidP="00A97CB3">
      <w:pPr>
        <w:pStyle w:val="Prothuvud"/>
        <w:ind w:left="0"/>
      </w:pPr>
    </w:p>
    <w:p w14:paraId="160ADD26" w14:textId="77777777" w:rsidR="00A97CB3" w:rsidRDefault="00A97CB3" w:rsidP="00A97CB3">
      <w:pPr>
        <w:pStyle w:val="Beslut"/>
      </w:pPr>
      <w:r>
        <w:t>Ärendet</w:t>
      </w:r>
    </w:p>
    <w:p w14:paraId="5C3FBA7C" w14:textId="77777777" w:rsidR="00867B90" w:rsidRDefault="00867B90" w:rsidP="00F744EC">
      <w:pPr>
        <w:pStyle w:val="Brdprotokoll"/>
      </w:pPr>
      <w:r w:rsidRPr="00867B90">
        <w:t>Arbetsutskottet samtalade om pastoratets målkapital och om detta behöver ändras för perioden 202</w:t>
      </w:r>
      <w:r>
        <w:t>4</w:t>
      </w:r>
      <w:r w:rsidRPr="00867B90">
        <w:t>-202</w:t>
      </w:r>
      <w:r>
        <w:t>7</w:t>
      </w:r>
      <w:r w:rsidRPr="00867B90">
        <w:t xml:space="preserve">. </w:t>
      </w:r>
    </w:p>
    <w:p w14:paraId="63C2FA25" w14:textId="4B1CE3FE" w:rsidR="00867B90" w:rsidRDefault="00867B90" w:rsidP="00F744EC">
      <w:pPr>
        <w:pStyle w:val="Brdprotokoll"/>
      </w:pPr>
      <w:r w:rsidRPr="00867B90">
        <w:t xml:space="preserve">Sedan tidigare fastställt målkapital om 135 Mkr bedöms för kommande period </w:t>
      </w:r>
      <w:r>
        <w:br/>
      </w:r>
      <w:r w:rsidRPr="00867B90">
        <w:t>202</w:t>
      </w:r>
      <w:r>
        <w:t>4</w:t>
      </w:r>
      <w:r w:rsidRPr="00867B90">
        <w:t>-202</w:t>
      </w:r>
      <w:r>
        <w:t>7</w:t>
      </w:r>
      <w:r w:rsidRPr="00867B90">
        <w:t xml:space="preserve"> utifrån storleken på pastoratets egna kapital, vara rimligt. </w:t>
      </w:r>
    </w:p>
    <w:p w14:paraId="6E8D8ABB" w14:textId="4CEB1C15" w:rsidR="00FF2E35" w:rsidRDefault="00FF2E35" w:rsidP="003F1B75">
      <w:pPr>
        <w:pStyle w:val="Prothuvud"/>
        <w:ind w:left="0"/>
      </w:pPr>
    </w:p>
    <w:p w14:paraId="72A11FB4" w14:textId="2A4A2092" w:rsidR="00FF2E35" w:rsidRDefault="00FF2E35" w:rsidP="003F1B75">
      <w:pPr>
        <w:pStyle w:val="Prothuvud"/>
        <w:ind w:left="0"/>
      </w:pPr>
    </w:p>
    <w:p w14:paraId="78D05555" w14:textId="6B6684FA" w:rsidR="00FF2E35" w:rsidRDefault="00FF2E35" w:rsidP="003F1B75">
      <w:pPr>
        <w:pStyle w:val="Prothuvud"/>
        <w:ind w:left="0"/>
      </w:pPr>
    </w:p>
    <w:p w14:paraId="570868A0" w14:textId="78A29B10" w:rsidR="00FF2E35" w:rsidRDefault="00FF2E35" w:rsidP="003F1B75">
      <w:pPr>
        <w:pStyle w:val="Prothuvud"/>
        <w:ind w:left="0"/>
      </w:pPr>
    </w:p>
    <w:p w14:paraId="1123A5F5" w14:textId="1FA26646" w:rsidR="00FF2E35" w:rsidRDefault="00FF2E35" w:rsidP="003F1B75">
      <w:pPr>
        <w:pStyle w:val="Prothuvud"/>
        <w:ind w:left="0"/>
      </w:pPr>
    </w:p>
    <w:p w14:paraId="343A3CBC" w14:textId="3938BFB4" w:rsidR="00FF2E35" w:rsidRDefault="00FF2E35" w:rsidP="003F1B75">
      <w:pPr>
        <w:pStyle w:val="Prothuvud"/>
        <w:ind w:left="0"/>
      </w:pPr>
    </w:p>
    <w:p w14:paraId="511F3A33" w14:textId="75DC1CE0" w:rsidR="00FF2E35" w:rsidRDefault="00FF2E35" w:rsidP="003F1B75">
      <w:pPr>
        <w:pStyle w:val="Prothuvud"/>
        <w:ind w:left="0"/>
      </w:pPr>
    </w:p>
    <w:p w14:paraId="184CBE54" w14:textId="532E6738" w:rsidR="0084290E" w:rsidRDefault="0084290E" w:rsidP="003F1B75">
      <w:pPr>
        <w:pStyle w:val="Prothuvud"/>
        <w:ind w:left="0"/>
      </w:pPr>
    </w:p>
    <w:p w14:paraId="363AACDB" w14:textId="04061B6A" w:rsidR="0084290E" w:rsidRDefault="0084290E" w:rsidP="003F1B75">
      <w:pPr>
        <w:pStyle w:val="Prothuvud"/>
        <w:ind w:left="0"/>
      </w:pPr>
    </w:p>
    <w:p w14:paraId="79565A6A" w14:textId="00D79B75" w:rsidR="0084290E" w:rsidRDefault="0084290E" w:rsidP="003F1B75">
      <w:pPr>
        <w:pStyle w:val="Prothuvud"/>
        <w:ind w:left="0"/>
      </w:pPr>
    </w:p>
    <w:p w14:paraId="6A739039" w14:textId="6E70C7CD" w:rsidR="0084290E" w:rsidRDefault="0084290E" w:rsidP="003F1B75">
      <w:pPr>
        <w:pStyle w:val="Prothuvud"/>
        <w:ind w:left="0"/>
      </w:pPr>
    </w:p>
    <w:p w14:paraId="77ADFAC1" w14:textId="6879C4E8" w:rsidR="0084290E" w:rsidRDefault="0084290E" w:rsidP="003F1B75">
      <w:pPr>
        <w:pStyle w:val="Prothuvud"/>
        <w:ind w:left="0"/>
      </w:pPr>
    </w:p>
    <w:p w14:paraId="2283EFCB" w14:textId="3A930DB9" w:rsidR="0084290E" w:rsidRDefault="0084290E" w:rsidP="003F1B75">
      <w:pPr>
        <w:pStyle w:val="Prothuvud"/>
        <w:ind w:left="0"/>
      </w:pPr>
    </w:p>
    <w:p w14:paraId="368236EB" w14:textId="3C819E80" w:rsidR="0084290E" w:rsidRDefault="0084290E" w:rsidP="003F1B75">
      <w:pPr>
        <w:pStyle w:val="Prothuvud"/>
        <w:ind w:left="0"/>
      </w:pPr>
    </w:p>
    <w:p w14:paraId="53AA7921" w14:textId="4DF5BEA7" w:rsidR="0084290E" w:rsidRDefault="0084290E" w:rsidP="003F1B75">
      <w:pPr>
        <w:pStyle w:val="Prothuvud"/>
        <w:ind w:left="0"/>
      </w:pPr>
    </w:p>
    <w:p w14:paraId="679FFA70" w14:textId="7F57787F" w:rsidR="0084290E" w:rsidRDefault="0084290E" w:rsidP="003F1B75">
      <w:pPr>
        <w:pStyle w:val="Prothuvud"/>
        <w:ind w:left="0"/>
      </w:pPr>
    </w:p>
    <w:p w14:paraId="59B689DC" w14:textId="4AD3A226" w:rsidR="0084290E" w:rsidRDefault="0084290E" w:rsidP="003F1B75">
      <w:pPr>
        <w:pStyle w:val="Prothuvud"/>
        <w:ind w:left="0"/>
      </w:pPr>
    </w:p>
    <w:p w14:paraId="340074DB" w14:textId="108FC25D" w:rsidR="0084290E" w:rsidRDefault="0084290E" w:rsidP="003F1B75">
      <w:pPr>
        <w:pStyle w:val="Prothuvud"/>
        <w:ind w:left="0"/>
      </w:pPr>
    </w:p>
    <w:p w14:paraId="7620243A" w14:textId="4A1AB8FC" w:rsidR="0084290E" w:rsidRDefault="0084290E" w:rsidP="003F1B75">
      <w:pPr>
        <w:pStyle w:val="Prothuvud"/>
        <w:ind w:left="0"/>
      </w:pPr>
    </w:p>
    <w:p w14:paraId="7E377562" w14:textId="309F28A3" w:rsidR="0084290E" w:rsidRDefault="0084290E" w:rsidP="003F1B75">
      <w:pPr>
        <w:pStyle w:val="Prothuvud"/>
        <w:ind w:left="0"/>
      </w:pPr>
    </w:p>
    <w:p w14:paraId="64E6CEC1" w14:textId="05969E47" w:rsidR="0084290E" w:rsidRDefault="0084290E" w:rsidP="003F1B75">
      <w:pPr>
        <w:pStyle w:val="Prothuvud"/>
        <w:ind w:left="0"/>
      </w:pPr>
    </w:p>
    <w:p w14:paraId="7E42CD4D" w14:textId="63CAF610" w:rsidR="0084290E" w:rsidRDefault="0084290E" w:rsidP="003F1B75">
      <w:pPr>
        <w:pStyle w:val="Prothuvud"/>
        <w:ind w:left="0"/>
      </w:pPr>
    </w:p>
    <w:p w14:paraId="173CE753" w14:textId="77777777" w:rsidR="00867B90" w:rsidRDefault="00867B90" w:rsidP="0084290E">
      <w:pPr>
        <w:pStyle w:val="Prothuvud"/>
      </w:pPr>
    </w:p>
    <w:p w14:paraId="3D4AE2DC" w14:textId="77777777" w:rsidR="00867B90" w:rsidRDefault="00867B90" w:rsidP="0084290E">
      <w:pPr>
        <w:pStyle w:val="Prothuvud"/>
      </w:pPr>
    </w:p>
    <w:p w14:paraId="4C16250F" w14:textId="77777777" w:rsidR="00867B90" w:rsidRDefault="00867B90" w:rsidP="0084290E">
      <w:pPr>
        <w:pStyle w:val="Prothuvud"/>
      </w:pPr>
    </w:p>
    <w:p w14:paraId="5E405317" w14:textId="77777777" w:rsidR="00867B90" w:rsidRDefault="00867B90" w:rsidP="0084290E">
      <w:pPr>
        <w:pStyle w:val="Prothuvud"/>
      </w:pPr>
    </w:p>
    <w:p w14:paraId="468311AA" w14:textId="77777777" w:rsidR="00867B90" w:rsidRDefault="00867B90" w:rsidP="0084290E">
      <w:pPr>
        <w:pStyle w:val="Prothuvud"/>
      </w:pPr>
    </w:p>
    <w:p w14:paraId="761113AF" w14:textId="77777777" w:rsidR="00867B90" w:rsidRDefault="00867B90" w:rsidP="0084290E">
      <w:pPr>
        <w:pStyle w:val="Prothuvud"/>
      </w:pPr>
    </w:p>
    <w:p w14:paraId="70219D3D" w14:textId="0FEC00E9" w:rsidR="00BC294F" w:rsidRPr="0001192B" w:rsidRDefault="00BC294F" w:rsidP="00BC294F">
      <w:pPr>
        <w:pStyle w:val="Prothuvud"/>
      </w:pPr>
      <w:r w:rsidRPr="0001192B">
        <w:lastRenderedPageBreak/>
        <w:t>Arbetsutskottet</w:t>
      </w:r>
      <w:r w:rsidRPr="0001192B">
        <w:tab/>
        <w:t>202</w:t>
      </w:r>
      <w:r>
        <w:t>3</w:t>
      </w:r>
      <w:r w:rsidRPr="0001192B">
        <w:t>-</w:t>
      </w:r>
      <w:r>
        <w:t>04-18</w:t>
      </w:r>
      <w:r w:rsidRPr="0001192B">
        <w:tab/>
        <w:t>§</w:t>
      </w:r>
      <w:r w:rsidRPr="0001192B">
        <w:tab/>
      </w:r>
      <w:r w:rsidR="000E3A32">
        <w:t>40</w:t>
      </w:r>
      <w:r w:rsidRPr="0001192B">
        <w:tab/>
        <w:t>sidan</w:t>
      </w:r>
      <w:r w:rsidRPr="0001192B">
        <w:tab/>
      </w:r>
      <w:r w:rsidR="000E3A32">
        <w:t>6</w:t>
      </w:r>
    </w:p>
    <w:p w14:paraId="549A2A70" w14:textId="543D9FC6" w:rsidR="00BC294F" w:rsidRDefault="00BC294F" w:rsidP="00BC294F">
      <w:pPr>
        <w:pStyle w:val="Diarienr"/>
      </w:pPr>
      <w:r>
        <w:t>Diarienummer</w:t>
      </w:r>
      <w:r>
        <w:tab/>
        <w:t>P-2023-89</w:t>
      </w:r>
    </w:p>
    <w:p w14:paraId="395AFF80" w14:textId="5F894A95" w:rsidR="00BC294F" w:rsidRDefault="00BC294F" w:rsidP="00BC294F">
      <w:pPr>
        <w:pStyle w:val="renderubrik"/>
        <w:ind w:right="1100"/>
      </w:pPr>
      <w:r>
        <w:rPr>
          <w:rFonts w:cstheme="minorHAnsi"/>
        </w:rPr>
        <w:t>Omfördelning inom investeringsram</w:t>
      </w:r>
    </w:p>
    <w:p w14:paraId="7308B228" w14:textId="77777777" w:rsidR="00BC294F" w:rsidRDefault="00BC294F" w:rsidP="00BC294F">
      <w:pPr>
        <w:pStyle w:val="Beslut"/>
      </w:pPr>
      <w:r>
        <w:t>Arbetsutskottets beslut</w:t>
      </w:r>
    </w:p>
    <w:p w14:paraId="2FA78E83" w14:textId="77777777" w:rsidR="00BC294F" w:rsidRDefault="00BC294F" w:rsidP="00BC294F">
      <w:pPr>
        <w:pStyle w:val="Brdprotokoll"/>
      </w:pPr>
      <w:r>
        <w:t xml:space="preserve">Arbetsutskottet lämnar ärendet vidare till kyrkorådet utan eget ställningstagande. </w:t>
      </w:r>
      <w:r>
        <w:br/>
      </w:r>
    </w:p>
    <w:p w14:paraId="4A12F34F" w14:textId="77777777" w:rsidR="00BC294F" w:rsidRDefault="00BC294F" w:rsidP="00BC294F">
      <w:pPr>
        <w:pStyle w:val="Brdprotokoll"/>
      </w:pPr>
    </w:p>
    <w:p w14:paraId="540CEE9F" w14:textId="77777777" w:rsidR="00BC294F" w:rsidRDefault="00BC294F" w:rsidP="00BC294F">
      <w:pPr>
        <w:pStyle w:val="Brdprotokoll"/>
      </w:pPr>
    </w:p>
    <w:p w14:paraId="0F2B2A33" w14:textId="77777777" w:rsidR="00BC294F" w:rsidRDefault="00BC294F" w:rsidP="00BC294F">
      <w:pPr>
        <w:pStyle w:val="Prothuvud"/>
        <w:ind w:left="0"/>
      </w:pPr>
    </w:p>
    <w:p w14:paraId="05FE913E" w14:textId="77777777" w:rsidR="00BC294F" w:rsidRDefault="00BC294F" w:rsidP="00BC294F">
      <w:pPr>
        <w:pStyle w:val="Beslut"/>
      </w:pPr>
      <w:r>
        <w:t>Ärendet</w:t>
      </w:r>
    </w:p>
    <w:p w14:paraId="07FECF75" w14:textId="4B82A8FA" w:rsidR="00BC294F" w:rsidRDefault="003C504C" w:rsidP="003C504C">
      <w:pPr>
        <w:pStyle w:val="Brdprotokoll"/>
      </w:pPr>
      <w:r>
        <w:t>Fastighetsutskottet har begärt en omfördelning inom beslutad investeringsram. Mer information kommer till kyrkorådets sammanträde 2023-05-09.</w:t>
      </w:r>
    </w:p>
    <w:p w14:paraId="11171A34" w14:textId="77777777" w:rsidR="00BC294F" w:rsidRDefault="00BC294F" w:rsidP="0084290E">
      <w:pPr>
        <w:pStyle w:val="Prothuvud"/>
      </w:pPr>
    </w:p>
    <w:p w14:paraId="5A2068A2" w14:textId="77777777" w:rsidR="00BC294F" w:rsidRDefault="00BC294F" w:rsidP="0084290E">
      <w:pPr>
        <w:pStyle w:val="Prothuvud"/>
      </w:pPr>
    </w:p>
    <w:p w14:paraId="4258A314" w14:textId="77777777" w:rsidR="00BC294F" w:rsidRDefault="00BC294F" w:rsidP="0084290E">
      <w:pPr>
        <w:pStyle w:val="Prothuvud"/>
      </w:pPr>
    </w:p>
    <w:p w14:paraId="6C798A30" w14:textId="77777777" w:rsidR="00BC294F" w:rsidRDefault="00BC294F" w:rsidP="0084290E">
      <w:pPr>
        <w:pStyle w:val="Prothuvud"/>
      </w:pPr>
    </w:p>
    <w:p w14:paraId="4C1F1730" w14:textId="77777777" w:rsidR="00BC294F" w:rsidRDefault="00BC294F" w:rsidP="0084290E">
      <w:pPr>
        <w:pStyle w:val="Prothuvud"/>
      </w:pPr>
    </w:p>
    <w:p w14:paraId="4D8216A9" w14:textId="77777777" w:rsidR="00BC294F" w:rsidRDefault="00BC294F" w:rsidP="0084290E">
      <w:pPr>
        <w:pStyle w:val="Prothuvud"/>
      </w:pPr>
    </w:p>
    <w:p w14:paraId="740BB70F" w14:textId="77777777" w:rsidR="00BC294F" w:rsidRDefault="00BC294F" w:rsidP="0084290E">
      <w:pPr>
        <w:pStyle w:val="Prothuvud"/>
      </w:pPr>
    </w:p>
    <w:p w14:paraId="7CB9A89F" w14:textId="77777777" w:rsidR="00BC294F" w:rsidRDefault="00BC294F" w:rsidP="0084290E">
      <w:pPr>
        <w:pStyle w:val="Prothuvud"/>
      </w:pPr>
    </w:p>
    <w:p w14:paraId="422238F0" w14:textId="77777777" w:rsidR="00BC294F" w:rsidRDefault="00BC294F" w:rsidP="0084290E">
      <w:pPr>
        <w:pStyle w:val="Prothuvud"/>
      </w:pPr>
    </w:p>
    <w:p w14:paraId="331CC22E" w14:textId="77777777" w:rsidR="00BC294F" w:rsidRDefault="00BC294F" w:rsidP="0084290E">
      <w:pPr>
        <w:pStyle w:val="Prothuvud"/>
      </w:pPr>
    </w:p>
    <w:p w14:paraId="7B0E025B" w14:textId="77777777" w:rsidR="00BC294F" w:rsidRDefault="00BC294F" w:rsidP="0084290E">
      <w:pPr>
        <w:pStyle w:val="Prothuvud"/>
      </w:pPr>
    </w:p>
    <w:p w14:paraId="5ADA2BCF" w14:textId="77777777" w:rsidR="00BC294F" w:rsidRDefault="00BC294F" w:rsidP="0084290E">
      <w:pPr>
        <w:pStyle w:val="Prothuvud"/>
      </w:pPr>
    </w:p>
    <w:p w14:paraId="7D7B8541" w14:textId="77777777" w:rsidR="00BC294F" w:rsidRDefault="00BC294F" w:rsidP="0084290E">
      <w:pPr>
        <w:pStyle w:val="Prothuvud"/>
      </w:pPr>
    </w:p>
    <w:p w14:paraId="4150A036" w14:textId="77777777" w:rsidR="00BC294F" w:rsidRDefault="00BC294F" w:rsidP="0084290E">
      <w:pPr>
        <w:pStyle w:val="Prothuvud"/>
      </w:pPr>
    </w:p>
    <w:p w14:paraId="3CF8DB26" w14:textId="77777777" w:rsidR="00BC294F" w:rsidRDefault="00BC294F" w:rsidP="0084290E">
      <w:pPr>
        <w:pStyle w:val="Prothuvud"/>
      </w:pPr>
    </w:p>
    <w:p w14:paraId="2F941DBE" w14:textId="77777777" w:rsidR="00BC294F" w:rsidRDefault="00BC294F" w:rsidP="0084290E">
      <w:pPr>
        <w:pStyle w:val="Prothuvud"/>
      </w:pPr>
    </w:p>
    <w:p w14:paraId="739D589E" w14:textId="77777777" w:rsidR="00BC294F" w:rsidRDefault="00BC294F" w:rsidP="0084290E">
      <w:pPr>
        <w:pStyle w:val="Prothuvud"/>
      </w:pPr>
    </w:p>
    <w:p w14:paraId="00118902" w14:textId="77777777" w:rsidR="00BC294F" w:rsidRDefault="00BC294F" w:rsidP="0084290E">
      <w:pPr>
        <w:pStyle w:val="Prothuvud"/>
      </w:pPr>
    </w:p>
    <w:p w14:paraId="10D74EAD" w14:textId="77777777" w:rsidR="00BC294F" w:rsidRDefault="00BC294F" w:rsidP="0084290E">
      <w:pPr>
        <w:pStyle w:val="Prothuvud"/>
      </w:pPr>
    </w:p>
    <w:p w14:paraId="129DAA2C" w14:textId="77777777" w:rsidR="00BC294F" w:rsidRDefault="00BC294F" w:rsidP="0084290E">
      <w:pPr>
        <w:pStyle w:val="Prothuvud"/>
      </w:pPr>
    </w:p>
    <w:p w14:paraId="2BE7D300" w14:textId="77777777" w:rsidR="00BC294F" w:rsidRDefault="00BC294F" w:rsidP="0084290E">
      <w:pPr>
        <w:pStyle w:val="Prothuvud"/>
      </w:pPr>
    </w:p>
    <w:p w14:paraId="63B70B54" w14:textId="77777777" w:rsidR="00BC294F" w:rsidRDefault="00BC294F" w:rsidP="0084290E">
      <w:pPr>
        <w:pStyle w:val="Prothuvud"/>
      </w:pPr>
    </w:p>
    <w:p w14:paraId="5E6CB51B" w14:textId="77777777" w:rsidR="00BC294F" w:rsidRDefault="00BC294F" w:rsidP="0084290E">
      <w:pPr>
        <w:pStyle w:val="Prothuvud"/>
      </w:pPr>
    </w:p>
    <w:p w14:paraId="653EABF6" w14:textId="77777777" w:rsidR="00BC294F" w:rsidRDefault="00BC294F" w:rsidP="0084290E">
      <w:pPr>
        <w:pStyle w:val="Prothuvud"/>
      </w:pPr>
    </w:p>
    <w:p w14:paraId="366AEDC9" w14:textId="77777777" w:rsidR="00BC294F" w:rsidRDefault="00BC294F" w:rsidP="0084290E">
      <w:pPr>
        <w:pStyle w:val="Prothuvud"/>
      </w:pPr>
    </w:p>
    <w:p w14:paraId="590B30A5" w14:textId="77777777" w:rsidR="00BC294F" w:rsidRDefault="00BC294F" w:rsidP="0084290E">
      <w:pPr>
        <w:pStyle w:val="Prothuvud"/>
      </w:pPr>
    </w:p>
    <w:p w14:paraId="0820DE3A" w14:textId="77777777" w:rsidR="00BC294F" w:rsidRDefault="00BC294F" w:rsidP="0084290E">
      <w:pPr>
        <w:pStyle w:val="Prothuvud"/>
      </w:pPr>
    </w:p>
    <w:p w14:paraId="68CF135F" w14:textId="77777777" w:rsidR="00BC294F" w:rsidRDefault="00BC294F" w:rsidP="0084290E">
      <w:pPr>
        <w:pStyle w:val="Prothuvud"/>
      </w:pPr>
    </w:p>
    <w:p w14:paraId="544A9AEA" w14:textId="77777777" w:rsidR="00BC294F" w:rsidRDefault="00BC294F" w:rsidP="0084290E">
      <w:pPr>
        <w:pStyle w:val="Prothuvud"/>
      </w:pPr>
    </w:p>
    <w:p w14:paraId="28FEBAC9" w14:textId="77777777" w:rsidR="00437A17" w:rsidRDefault="00437A17" w:rsidP="0084290E">
      <w:pPr>
        <w:pStyle w:val="Prothuvud"/>
      </w:pPr>
    </w:p>
    <w:p w14:paraId="5C6DF3D0" w14:textId="77777777" w:rsidR="00437A17" w:rsidRDefault="00437A17" w:rsidP="0084290E">
      <w:pPr>
        <w:pStyle w:val="Prothuvud"/>
      </w:pPr>
    </w:p>
    <w:p w14:paraId="6F02E156" w14:textId="4A572ED6" w:rsidR="0084290E" w:rsidRPr="0001192B" w:rsidRDefault="0084290E" w:rsidP="0084290E">
      <w:pPr>
        <w:pStyle w:val="Prothuvud"/>
      </w:pPr>
      <w:r w:rsidRPr="0001192B">
        <w:lastRenderedPageBreak/>
        <w:t>Arbetsutskottet</w:t>
      </w:r>
      <w:r w:rsidRPr="0001192B">
        <w:tab/>
        <w:t>2</w:t>
      </w:r>
      <w:r w:rsidR="006269F7" w:rsidRPr="0001192B">
        <w:t>02</w:t>
      </w:r>
      <w:r w:rsidR="006269F7">
        <w:t>3</w:t>
      </w:r>
      <w:r w:rsidR="006269F7" w:rsidRPr="0001192B">
        <w:t>-</w:t>
      </w:r>
      <w:r w:rsidR="006269F7">
        <w:t>04-18</w:t>
      </w:r>
      <w:r w:rsidRPr="0001192B">
        <w:tab/>
        <w:t>§</w:t>
      </w:r>
      <w:r w:rsidRPr="0001192B">
        <w:tab/>
      </w:r>
      <w:r>
        <w:t>4</w:t>
      </w:r>
      <w:r w:rsidR="000E3A32">
        <w:t>1</w:t>
      </w:r>
      <w:r w:rsidRPr="0001192B">
        <w:tab/>
        <w:t>sidan</w:t>
      </w:r>
      <w:r w:rsidRPr="0001192B">
        <w:tab/>
      </w:r>
      <w:r w:rsidR="000E3A32">
        <w:t>7</w:t>
      </w:r>
    </w:p>
    <w:p w14:paraId="5C8BA025" w14:textId="3B0702B0" w:rsidR="0084290E" w:rsidRDefault="0084290E" w:rsidP="0084290E">
      <w:pPr>
        <w:pStyle w:val="Diarienr"/>
      </w:pPr>
      <w:r>
        <w:t>Diarienummer</w:t>
      </w:r>
      <w:r>
        <w:tab/>
        <w:t>P-2023-</w:t>
      </w:r>
      <w:r w:rsidR="00B3409F">
        <w:t>66</w:t>
      </w:r>
    </w:p>
    <w:p w14:paraId="738B87AD" w14:textId="363D8483" w:rsidR="0084290E" w:rsidRDefault="00E02B63" w:rsidP="0084290E">
      <w:pPr>
        <w:pStyle w:val="renderubrik"/>
        <w:ind w:right="1100"/>
      </w:pPr>
      <w:r>
        <w:rPr>
          <w:rFonts w:cstheme="minorHAnsi"/>
        </w:rPr>
        <w:t>Återbesättningsprövning administratör med inriktning fastighet</w:t>
      </w:r>
    </w:p>
    <w:p w14:paraId="4AE0E8B0" w14:textId="77777777" w:rsidR="0084290E" w:rsidRDefault="0084290E" w:rsidP="0084290E">
      <w:pPr>
        <w:pStyle w:val="Beslut"/>
      </w:pPr>
      <w:r>
        <w:t>Arbetsutskottets beslut</w:t>
      </w:r>
    </w:p>
    <w:p w14:paraId="314B970F" w14:textId="77777777" w:rsidR="0084290E" w:rsidRDefault="0084290E" w:rsidP="0084290E">
      <w:pPr>
        <w:pStyle w:val="Brdprotokoll"/>
      </w:pPr>
      <w:r>
        <w:t xml:space="preserve">Arbetsutskottet lämnar ärendet vidare till kyrkorådet utan eget ställningstagande. </w:t>
      </w:r>
      <w:r>
        <w:br/>
      </w:r>
    </w:p>
    <w:p w14:paraId="3BEEDC3D" w14:textId="77777777" w:rsidR="0084290E" w:rsidRDefault="0084290E" w:rsidP="0084290E">
      <w:pPr>
        <w:pStyle w:val="Brdprotokoll"/>
      </w:pPr>
    </w:p>
    <w:p w14:paraId="5583D611" w14:textId="77777777" w:rsidR="0084290E" w:rsidRDefault="0084290E" w:rsidP="0084290E">
      <w:pPr>
        <w:pStyle w:val="Brdprotokoll"/>
      </w:pPr>
    </w:p>
    <w:p w14:paraId="3DB83613" w14:textId="77777777" w:rsidR="0084290E" w:rsidRDefault="0084290E" w:rsidP="0084290E">
      <w:pPr>
        <w:pStyle w:val="Prothuvud"/>
        <w:ind w:left="0"/>
      </w:pPr>
    </w:p>
    <w:p w14:paraId="5EFF3FF5" w14:textId="77777777" w:rsidR="0084290E" w:rsidRDefault="0084290E" w:rsidP="0084290E">
      <w:pPr>
        <w:pStyle w:val="Beslut"/>
      </w:pPr>
      <w:r>
        <w:t>Ärendet</w:t>
      </w:r>
    </w:p>
    <w:p w14:paraId="6245449F" w14:textId="7341A271" w:rsidR="0084290E" w:rsidRDefault="0084290E" w:rsidP="002818D6">
      <w:pPr>
        <w:pStyle w:val="Brdprotokoll"/>
      </w:pPr>
      <w:r>
        <w:t>Kyrkorådet har att besluta om en</w:t>
      </w:r>
      <w:r w:rsidR="002818D6">
        <w:t xml:space="preserve"> återbesättningsprövning administratör med inriktning fastighet.</w:t>
      </w:r>
    </w:p>
    <w:p w14:paraId="7C4E9DA6" w14:textId="4009B11E" w:rsidR="0084290E" w:rsidRDefault="0084290E" w:rsidP="003F1B75">
      <w:pPr>
        <w:pStyle w:val="Prothuvud"/>
        <w:ind w:left="0"/>
      </w:pPr>
    </w:p>
    <w:p w14:paraId="4EDC9434" w14:textId="7F2E7397" w:rsidR="0084290E" w:rsidRDefault="0084290E" w:rsidP="003F1B75">
      <w:pPr>
        <w:pStyle w:val="Prothuvud"/>
        <w:ind w:left="0"/>
      </w:pPr>
    </w:p>
    <w:p w14:paraId="34156CDB" w14:textId="34FDD0EC" w:rsidR="0084290E" w:rsidRDefault="0084290E" w:rsidP="003F1B75">
      <w:pPr>
        <w:pStyle w:val="Prothuvud"/>
        <w:ind w:left="0"/>
      </w:pPr>
    </w:p>
    <w:p w14:paraId="0844AC87" w14:textId="4D9B72C3" w:rsidR="0084290E" w:rsidRDefault="0084290E" w:rsidP="003F1B75">
      <w:pPr>
        <w:pStyle w:val="Prothuvud"/>
        <w:ind w:left="0"/>
      </w:pPr>
    </w:p>
    <w:p w14:paraId="5F8E73C3" w14:textId="76FBE045" w:rsidR="0084290E" w:rsidRDefault="0084290E" w:rsidP="003F1B75">
      <w:pPr>
        <w:pStyle w:val="Prothuvud"/>
        <w:ind w:left="0"/>
      </w:pPr>
    </w:p>
    <w:p w14:paraId="37D7AE81" w14:textId="684E5304" w:rsidR="0084290E" w:rsidRDefault="0084290E" w:rsidP="003F1B75">
      <w:pPr>
        <w:pStyle w:val="Prothuvud"/>
        <w:ind w:left="0"/>
      </w:pPr>
    </w:p>
    <w:p w14:paraId="1FD3BD96" w14:textId="191CE402" w:rsidR="0084290E" w:rsidRDefault="0084290E" w:rsidP="003F1B75">
      <w:pPr>
        <w:pStyle w:val="Prothuvud"/>
        <w:ind w:left="0"/>
      </w:pPr>
    </w:p>
    <w:p w14:paraId="0463E344" w14:textId="07126692" w:rsidR="0084290E" w:rsidRDefault="0084290E" w:rsidP="003F1B75">
      <w:pPr>
        <w:pStyle w:val="Prothuvud"/>
        <w:ind w:left="0"/>
      </w:pPr>
    </w:p>
    <w:p w14:paraId="67F5B1B9" w14:textId="57AFF95F" w:rsidR="0084290E" w:rsidRDefault="0084290E" w:rsidP="003F1B75">
      <w:pPr>
        <w:pStyle w:val="Prothuvud"/>
        <w:ind w:left="0"/>
      </w:pPr>
    </w:p>
    <w:p w14:paraId="14FE9252" w14:textId="05402158" w:rsidR="0084290E" w:rsidRDefault="0084290E" w:rsidP="003F1B75">
      <w:pPr>
        <w:pStyle w:val="Prothuvud"/>
        <w:ind w:left="0"/>
      </w:pPr>
    </w:p>
    <w:p w14:paraId="084BE060" w14:textId="61EB6737" w:rsidR="0084290E" w:rsidRDefault="0084290E" w:rsidP="003F1B75">
      <w:pPr>
        <w:pStyle w:val="Prothuvud"/>
        <w:ind w:left="0"/>
      </w:pPr>
    </w:p>
    <w:p w14:paraId="1EE3867E" w14:textId="19AB5DA0" w:rsidR="0084290E" w:rsidRDefault="0084290E" w:rsidP="003F1B75">
      <w:pPr>
        <w:pStyle w:val="Prothuvud"/>
        <w:ind w:left="0"/>
      </w:pPr>
    </w:p>
    <w:p w14:paraId="5E339266" w14:textId="7B8433A2" w:rsidR="0084290E" w:rsidRDefault="0084290E" w:rsidP="003F1B75">
      <w:pPr>
        <w:pStyle w:val="Prothuvud"/>
        <w:ind w:left="0"/>
      </w:pPr>
    </w:p>
    <w:p w14:paraId="19BDD33A" w14:textId="225D17D6" w:rsidR="0084290E" w:rsidRDefault="0084290E" w:rsidP="003F1B75">
      <w:pPr>
        <w:pStyle w:val="Prothuvud"/>
        <w:ind w:left="0"/>
      </w:pPr>
    </w:p>
    <w:p w14:paraId="68683652" w14:textId="00F8CFDE" w:rsidR="0084290E" w:rsidRDefault="0084290E" w:rsidP="003F1B75">
      <w:pPr>
        <w:pStyle w:val="Prothuvud"/>
        <w:ind w:left="0"/>
      </w:pPr>
    </w:p>
    <w:p w14:paraId="644B3696" w14:textId="347A0883" w:rsidR="0084290E" w:rsidRDefault="0084290E" w:rsidP="003F1B75">
      <w:pPr>
        <w:pStyle w:val="Prothuvud"/>
        <w:ind w:left="0"/>
      </w:pPr>
    </w:p>
    <w:p w14:paraId="48A55DBC" w14:textId="0B09CE77" w:rsidR="0084290E" w:rsidRDefault="0084290E" w:rsidP="003F1B75">
      <w:pPr>
        <w:pStyle w:val="Prothuvud"/>
        <w:ind w:left="0"/>
      </w:pPr>
    </w:p>
    <w:p w14:paraId="1242648E" w14:textId="18184D57" w:rsidR="0084290E" w:rsidRDefault="0084290E" w:rsidP="003F1B75">
      <w:pPr>
        <w:pStyle w:val="Prothuvud"/>
        <w:ind w:left="0"/>
      </w:pPr>
    </w:p>
    <w:p w14:paraId="775BCD75" w14:textId="17E5ECF4" w:rsidR="0084290E" w:rsidRDefault="0084290E" w:rsidP="003F1B75">
      <w:pPr>
        <w:pStyle w:val="Prothuvud"/>
        <w:ind w:left="0"/>
      </w:pPr>
    </w:p>
    <w:p w14:paraId="6AC01266" w14:textId="658EB103" w:rsidR="0084290E" w:rsidRDefault="0084290E" w:rsidP="003F1B75">
      <w:pPr>
        <w:pStyle w:val="Prothuvud"/>
        <w:ind w:left="0"/>
      </w:pPr>
    </w:p>
    <w:p w14:paraId="2E29B7C0" w14:textId="117B1DAA" w:rsidR="0084290E" w:rsidRDefault="0084290E" w:rsidP="003F1B75">
      <w:pPr>
        <w:pStyle w:val="Prothuvud"/>
        <w:ind w:left="0"/>
      </w:pPr>
    </w:p>
    <w:p w14:paraId="3B2DBF3A" w14:textId="650DDDF3" w:rsidR="0084290E" w:rsidRDefault="0084290E" w:rsidP="003F1B75">
      <w:pPr>
        <w:pStyle w:val="Prothuvud"/>
        <w:ind w:left="0"/>
      </w:pPr>
    </w:p>
    <w:p w14:paraId="6EF2C985" w14:textId="77777777" w:rsidR="00A550E0" w:rsidRDefault="00A550E0" w:rsidP="002C64D9">
      <w:pPr>
        <w:pStyle w:val="Prothuvud"/>
      </w:pPr>
    </w:p>
    <w:p w14:paraId="2967BE8C" w14:textId="77777777" w:rsidR="00A550E0" w:rsidRDefault="00A550E0" w:rsidP="002C64D9">
      <w:pPr>
        <w:pStyle w:val="Prothuvud"/>
      </w:pPr>
    </w:p>
    <w:p w14:paraId="5678E426" w14:textId="77777777" w:rsidR="00A550E0" w:rsidRDefault="00A550E0" w:rsidP="002C64D9">
      <w:pPr>
        <w:pStyle w:val="Prothuvud"/>
      </w:pPr>
    </w:p>
    <w:p w14:paraId="73AEC401" w14:textId="77777777" w:rsidR="00A550E0" w:rsidRDefault="00A550E0" w:rsidP="002C64D9">
      <w:pPr>
        <w:pStyle w:val="Prothuvud"/>
      </w:pPr>
    </w:p>
    <w:p w14:paraId="7A81B285" w14:textId="77777777" w:rsidR="00A550E0" w:rsidRDefault="00A550E0" w:rsidP="002C64D9">
      <w:pPr>
        <w:pStyle w:val="Prothuvud"/>
      </w:pPr>
    </w:p>
    <w:p w14:paraId="19508521" w14:textId="77777777" w:rsidR="00A550E0" w:rsidRDefault="00A550E0" w:rsidP="002C64D9">
      <w:pPr>
        <w:pStyle w:val="Prothuvud"/>
      </w:pPr>
    </w:p>
    <w:p w14:paraId="1FA7FFCA" w14:textId="77777777" w:rsidR="00A550E0" w:rsidRDefault="00A550E0" w:rsidP="002C64D9">
      <w:pPr>
        <w:pStyle w:val="Prothuvud"/>
      </w:pPr>
    </w:p>
    <w:p w14:paraId="7EACEE1D" w14:textId="77777777" w:rsidR="00A550E0" w:rsidRDefault="00A550E0" w:rsidP="002C64D9">
      <w:pPr>
        <w:pStyle w:val="Prothuvud"/>
      </w:pPr>
    </w:p>
    <w:p w14:paraId="38A98779" w14:textId="77777777" w:rsidR="00A550E0" w:rsidRDefault="00A550E0" w:rsidP="002C64D9">
      <w:pPr>
        <w:pStyle w:val="Prothuvud"/>
      </w:pPr>
    </w:p>
    <w:p w14:paraId="12A4E971" w14:textId="345D902E" w:rsidR="002C64D9" w:rsidRPr="0001192B" w:rsidRDefault="002C64D9" w:rsidP="002C64D9">
      <w:pPr>
        <w:pStyle w:val="Prothuvud"/>
      </w:pPr>
      <w:r w:rsidRPr="0001192B">
        <w:lastRenderedPageBreak/>
        <w:t>Arbetsutskottet</w:t>
      </w:r>
      <w:r w:rsidRPr="0001192B">
        <w:tab/>
      </w:r>
      <w:r w:rsidR="006269F7" w:rsidRPr="0001192B">
        <w:t>202</w:t>
      </w:r>
      <w:r w:rsidR="006269F7">
        <w:t>3</w:t>
      </w:r>
      <w:r w:rsidR="006269F7" w:rsidRPr="0001192B">
        <w:t>-</w:t>
      </w:r>
      <w:r w:rsidR="006269F7">
        <w:t>04-18</w:t>
      </w:r>
      <w:r w:rsidRPr="0001192B">
        <w:tab/>
        <w:t>§</w:t>
      </w:r>
      <w:r w:rsidRPr="0001192B">
        <w:tab/>
      </w:r>
      <w:r w:rsidR="00E02B63">
        <w:t>4</w:t>
      </w:r>
      <w:r w:rsidR="000E3A32">
        <w:t>2</w:t>
      </w:r>
      <w:r w:rsidRPr="0001192B">
        <w:tab/>
        <w:t>sidan</w:t>
      </w:r>
      <w:r w:rsidRPr="0001192B">
        <w:tab/>
      </w:r>
      <w:r w:rsidR="000E3A32">
        <w:t>8</w:t>
      </w:r>
    </w:p>
    <w:p w14:paraId="5B9C5503" w14:textId="2F0B3677" w:rsidR="002C64D9" w:rsidRDefault="002C64D9" w:rsidP="002C64D9">
      <w:pPr>
        <w:pStyle w:val="Diarienr"/>
      </w:pPr>
      <w:r>
        <w:t>Diarienummer</w:t>
      </w:r>
      <w:r>
        <w:tab/>
        <w:t>P-202</w:t>
      </w:r>
      <w:r w:rsidR="00AB7B9C">
        <w:t>3-</w:t>
      </w:r>
      <w:r w:rsidR="00B3409F">
        <w:t>83</w:t>
      </w:r>
    </w:p>
    <w:p w14:paraId="549F15FD" w14:textId="56964698" w:rsidR="0084290E" w:rsidRPr="0084290E" w:rsidRDefault="00294B45" w:rsidP="0084290E">
      <w:pPr>
        <w:pStyle w:val="renderubrik"/>
        <w:ind w:right="1100"/>
        <w:rPr>
          <w:rFonts w:cstheme="minorHAnsi"/>
        </w:rPr>
      </w:pPr>
      <w:r>
        <w:rPr>
          <w:rFonts w:cstheme="minorHAnsi"/>
        </w:rPr>
        <w:t xml:space="preserve">Återbesättningsprövning </w:t>
      </w:r>
      <w:r w:rsidR="00E02B63">
        <w:rPr>
          <w:rFonts w:cstheme="minorHAnsi"/>
        </w:rPr>
        <w:t>husmor Trångsund Skogås församling</w:t>
      </w:r>
    </w:p>
    <w:p w14:paraId="6A81293C" w14:textId="77777777" w:rsidR="00A97CB3" w:rsidRDefault="00A97CB3" w:rsidP="00A97CB3">
      <w:pPr>
        <w:pStyle w:val="Beslut"/>
      </w:pPr>
      <w:r>
        <w:t>Arbetsutskottets förslag till beslut</w:t>
      </w:r>
    </w:p>
    <w:p w14:paraId="7817E518" w14:textId="77777777" w:rsidR="00A97CB3" w:rsidRDefault="00A97CB3" w:rsidP="00A97CB3">
      <w:pPr>
        <w:pStyle w:val="Brdprotokoll"/>
      </w:pPr>
      <w:r>
        <w:t>Arbetsutskottet lämnar ärendet vidare till kyrkorådet utan eget ställningstagande.</w:t>
      </w:r>
    </w:p>
    <w:p w14:paraId="47BCC50D" w14:textId="77777777" w:rsidR="00A97CB3" w:rsidRDefault="00A97CB3" w:rsidP="00A97CB3">
      <w:pPr>
        <w:pStyle w:val="Brdprotokoll"/>
      </w:pPr>
    </w:p>
    <w:p w14:paraId="2FE05CF7" w14:textId="77777777" w:rsidR="00A97CB3" w:rsidRDefault="00A97CB3" w:rsidP="00A97CB3">
      <w:pPr>
        <w:pStyle w:val="Prothuvud"/>
        <w:ind w:left="0"/>
      </w:pPr>
    </w:p>
    <w:p w14:paraId="4D5B3005" w14:textId="77777777" w:rsidR="00A97CB3" w:rsidRDefault="00A97CB3" w:rsidP="00A97CB3">
      <w:pPr>
        <w:pStyle w:val="Prothuvud"/>
        <w:ind w:left="0"/>
      </w:pPr>
    </w:p>
    <w:p w14:paraId="3E4E03D0" w14:textId="77777777" w:rsidR="00A97CB3" w:rsidRDefault="00A97CB3" w:rsidP="00A97CB3">
      <w:pPr>
        <w:pStyle w:val="Prothuvud"/>
        <w:ind w:left="0"/>
      </w:pPr>
    </w:p>
    <w:p w14:paraId="51F50DCA" w14:textId="77777777" w:rsidR="00A97CB3" w:rsidRDefault="00A97CB3" w:rsidP="00A97CB3">
      <w:pPr>
        <w:pStyle w:val="Beslut"/>
      </w:pPr>
      <w:r>
        <w:t>Ärendet</w:t>
      </w:r>
    </w:p>
    <w:p w14:paraId="5078FEBA" w14:textId="6B0F3DDD" w:rsidR="00A550E0" w:rsidRDefault="00A550E0" w:rsidP="00A550E0">
      <w:pPr>
        <w:pStyle w:val="Brdprotokoll"/>
      </w:pPr>
      <w:r>
        <w:t>Kyrkorådet har att besluta om en återbesättningsprövning husmor i Trångsund Skogås församling.</w:t>
      </w:r>
    </w:p>
    <w:p w14:paraId="46AD9E12" w14:textId="4CD0FA17" w:rsidR="00C04349" w:rsidRDefault="00C04349" w:rsidP="00EA3072">
      <w:pPr>
        <w:pStyle w:val="Ingetavstnd"/>
      </w:pPr>
    </w:p>
    <w:p w14:paraId="6FC4AB37" w14:textId="66E9534A" w:rsidR="00C04349" w:rsidRDefault="00C04349" w:rsidP="00EA3072">
      <w:pPr>
        <w:pStyle w:val="Ingetavstnd"/>
      </w:pPr>
    </w:p>
    <w:p w14:paraId="2D2C1B64" w14:textId="77777777" w:rsidR="002C64D9" w:rsidRDefault="002C64D9" w:rsidP="00FF2E35">
      <w:pPr>
        <w:pStyle w:val="Prothuvud"/>
      </w:pPr>
    </w:p>
    <w:p w14:paraId="3F93162D" w14:textId="77777777" w:rsidR="002C64D9" w:rsidRDefault="002C64D9" w:rsidP="00FF2E35">
      <w:pPr>
        <w:pStyle w:val="Prothuvud"/>
      </w:pPr>
    </w:p>
    <w:p w14:paraId="463FF851" w14:textId="77777777" w:rsidR="002C64D9" w:rsidRPr="00980640" w:rsidRDefault="002C64D9" w:rsidP="00FF2E35">
      <w:pPr>
        <w:pStyle w:val="Prothuvud"/>
        <w:rPr>
          <w:sz w:val="24"/>
        </w:rPr>
      </w:pPr>
    </w:p>
    <w:p w14:paraId="534A0514" w14:textId="77921DD1" w:rsidR="002C64D9" w:rsidRDefault="002C64D9" w:rsidP="00FF2E35">
      <w:pPr>
        <w:pStyle w:val="Prothuvud"/>
      </w:pPr>
    </w:p>
    <w:p w14:paraId="3B8EC207" w14:textId="77777777" w:rsidR="00980640" w:rsidRDefault="00980640" w:rsidP="00FF2E35">
      <w:pPr>
        <w:pStyle w:val="Prothuvud"/>
      </w:pPr>
    </w:p>
    <w:p w14:paraId="12BD3E1E" w14:textId="77777777" w:rsidR="002C64D9" w:rsidRDefault="002C64D9" w:rsidP="00FF2E35">
      <w:pPr>
        <w:pStyle w:val="Prothuvud"/>
      </w:pPr>
    </w:p>
    <w:p w14:paraId="2EB47A71" w14:textId="77777777" w:rsidR="002C64D9" w:rsidRDefault="002C64D9" w:rsidP="00FF2E35">
      <w:pPr>
        <w:pStyle w:val="Prothuvud"/>
      </w:pPr>
    </w:p>
    <w:p w14:paraId="502BBD5D" w14:textId="77777777" w:rsidR="002C64D9" w:rsidRDefault="002C64D9" w:rsidP="00FF2E35">
      <w:pPr>
        <w:pStyle w:val="Prothuvud"/>
      </w:pPr>
    </w:p>
    <w:p w14:paraId="03E81A4F" w14:textId="77777777" w:rsidR="00A550E0" w:rsidRDefault="00A550E0" w:rsidP="00FF2E35">
      <w:pPr>
        <w:pStyle w:val="Prothuvud"/>
      </w:pPr>
    </w:p>
    <w:p w14:paraId="68C8A8F3" w14:textId="77777777" w:rsidR="00A550E0" w:rsidRDefault="00A550E0" w:rsidP="00FF2E35">
      <w:pPr>
        <w:pStyle w:val="Prothuvud"/>
      </w:pPr>
    </w:p>
    <w:p w14:paraId="11DBBBF2" w14:textId="77777777" w:rsidR="00A550E0" w:rsidRDefault="00A550E0" w:rsidP="00FF2E35">
      <w:pPr>
        <w:pStyle w:val="Prothuvud"/>
      </w:pPr>
    </w:p>
    <w:p w14:paraId="0799B42C" w14:textId="77777777" w:rsidR="00A550E0" w:rsidRDefault="00A550E0" w:rsidP="00FF2E35">
      <w:pPr>
        <w:pStyle w:val="Prothuvud"/>
      </w:pPr>
    </w:p>
    <w:p w14:paraId="0B455A02" w14:textId="77777777" w:rsidR="00A550E0" w:rsidRDefault="00A550E0" w:rsidP="00FF2E35">
      <w:pPr>
        <w:pStyle w:val="Prothuvud"/>
      </w:pPr>
    </w:p>
    <w:p w14:paraId="11C42EC5" w14:textId="77777777" w:rsidR="00A550E0" w:rsidRDefault="00A550E0" w:rsidP="00FF2E35">
      <w:pPr>
        <w:pStyle w:val="Prothuvud"/>
      </w:pPr>
    </w:p>
    <w:p w14:paraId="5A26BBAA" w14:textId="77777777" w:rsidR="00A550E0" w:rsidRDefault="00A550E0" w:rsidP="00FF2E35">
      <w:pPr>
        <w:pStyle w:val="Prothuvud"/>
      </w:pPr>
    </w:p>
    <w:p w14:paraId="10E1D657" w14:textId="77777777" w:rsidR="00A550E0" w:rsidRDefault="00A550E0" w:rsidP="00FF2E35">
      <w:pPr>
        <w:pStyle w:val="Prothuvud"/>
      </w:pPr>
    </w:p>
    <w:p w14:paraId="6BAFA755" w14:textId="77777777" w:rsidR="00A550E0" w:rsidRDefault="00A550E0" w:rsidP="00FF2E35">
      <w:pPr>
        <w:pStyle w:val="Prothuvud"/>
      </w:pPr>
    </w:p>
    <w:p w14:paraId="18CC8977" w14:textId="77777777" w:rsidR="00A550E0" w:rsidRDefault="00A550E0" w:rsidP="00FF2E35">
      <w:pPr>
        <w:pStyle w:val="Prothuvud"/>
      </w:pPr>
    </w:p>
    <w:p w14:paraId="3153A616" w14:textId="77777777" w:rsidR="00A550E0" w:rsidRDefault="00A550E0" w:rsidP="00FF2E35">
      <w:pPr>
        <w:pStyle w:val="Prothuvud"/>
      </w:pPr>
    </w:p>
    <w:p w14:paraId="2AA410FC" w14:textId="77777777" w:rsidR="00A550E0" w:rsidRDefault="00A550E0" w:rsidP="00FF2E35">
      <w:pPr>
        <w:pStyle w:val="Prothuvud"/>
      </w:pPr>
    </w:p>
    <w:p w14:paraId="08E6523B" w14:textId="77777777" w:rsidR="00A550E0" w:rsidRDefault="00A550E0" w:rsidP="00FF2E35">
      <w:pPr>
        <w:pStyle w:val="Prothuvud"/>
      </w:pPr>
    </w:p>
    <w:p w14:paraId="5794DAB3" w14:textId="77777777" w:rsidR="00A550E0" w:rsidRDefault="00A550E0" w:rsidP="00FF2E35">
      <w:pPr>
        <w:pStyle w:val="Prothuvud"/>
      </w:pPr>
    </w:p>
    <w:p w14:paraId="2A6102CA" w14:textId="77777777" w:rsidR="00A550E0" w:rsidRDefault="00A550E0" w:rsidP="00FF2E35">
      <w:pPr>
        <w:pStyle w:val="Prothuvud"/>
      </w:pPr>
    </w:p>
    <w:p w14:paraId="3F4F5BCC" w14:textId="77777777" w:rsidR="00A550E0" w:rsidRDefault="00A550E0" w:rsidP="00FF2E35">
      <w:pPr>
        <w:pStyle w:val="Prothuvud"/>
      </w:pPr>
    </w:p>
    <w:p w14:paraId="1D9E3F35" w14:textId="77777777" w:rsidR="00A550E0" w:rsidRDefault="00A550E0" w:rsidP="00FF2E35">
      <w:pPr>
        <w:pStyle w:val="Prothuvud"/>
      </w:pPr>
    </w:p>
    <w:p w14:paraId="1D073177" w14:textId="77777777" w:rsidR="00A550E0" w:rsidRDefault="00A550E0" w:rsidP="00FF2E35">
      <w:pPr>
        <w:pStyle w:val="Prothuvud"/>
      </w:pPr>
    </w:p>
    <w:p w14:paraId="2739074E" w14:textId="77777777" w:rsidR="00A550E0" w:rsidRDefault="00A550E0" w:rsidP="00FF2E35">
      <w:pPr>
        <w:pStyle w:val="Prothuvud"/>
      </w:pPr>
    </w:p>
    <w:p w14:paraId="34FB4193" w14:textId="77777777" w:rsidR="00A550E0" w:rsidRDefault="00A550E0" w:rsidP="00FF2E35">
      <w:pPr>
        <w:pStyle w:val="Prothuvud"/>
      </w:pPr>
    </w:p>
    <w:p w14:paraId="39E9B387" w14:textId="77777777" w:rsidR="00A550E0" w:rsidRDefault="00A550E0" w:rsidP="00FF2E35">
      <w:pPr>
        <w:pStyle w:val="Prothuvud"/>
      </w:pPr>
    </w:p>
    <w:p w14:paraId="583A98FE" w14:textId="7D84E8B5" w:rsidR="00FF2E35" w:rsidRPr="0001192B" w:rsidRDefault="00FF2E35" w:rsidP="00FF2E35">
      <w:pPr>
        <w:pStyle w:val="Prothuvud"/>
      </w:pPr>
      <w:r w:rsidRPr="0001192B">
        <w:lastRenderedPageBreak/>
        <w:t>Arbetsutskottet</w:t>
      </w:r>
      <w:r w:rsidRPr="0001192B">
        <w:tab/>
      </w:r>
      <w:r w:rsidR="006269F7" w:rsidRPr="0001192B">
        <w:t>202</w:t>
      </w:r>
      <w:r w:rsidR="006269F7">
        <w:t>3</w:t>
      </w:r>
      <w:r w:rsidR="006269F7" w:rsidRPr="0001192B">
        <w:t>-</w:t>
      </w:r>
      <w:r w:rsidR="006269F7">
        <w:t>04-18</w:t>
      </w:r>
      <w:r w:rsidRPr="0001192B">
        <w:tab/>
        <w:t>§</w:t>
      </w:r>
      <w:r w:rsidRPr="0001192B">
        <w:tab/>
      </w:r>
      <w:r w:rsidR="00E02B63">
        <w:t>4</w:t>
      </w:r>
      <w:r w:rsidR="000E3A32">
        <w:t>3</w:t>
      </w:r>
      <w:r w:rsidRPr="0001192B">
        <w:tab/>
        <w:t>sidan</w:t>
      </w:r>
      <w:r w:rsidRPr="0001192B">
        <w:tab/>
      </w:r>
      <w:r w:rsidR="000E3A32">
        <w:t>9</w:t>
      </w:r>
    </w:p>
    <w:p w14:paraId="5B0C36A4" w14:textId="2615A78D" w:rsidR="00FF2E35" w:rsidRDefault="00FF2E35" w:rsidP="00FF2E35">
      <w:pPr>
        <w:pStyle w:val="Diarienr"/>
      </w:pPr>
      <w:r>
        <w:t>Diarienummer</w:t>
      </w:r>
      <w:r>
        <w:tab/>
        <w:t>P-202</w:t>
      </w:r>
      <w:r w:rsidR="00AB7B9C">
        <w:t>3-</w:t>
      </w:r>
      <w:r w:rsidR="00B3409F">
        <w:t>84</w:t>
      </w:r>
    </w:p>
    <w:p w14:paraId="7E9920C5" w14:textId="1F644C2D" w:rsidR="00FF2E35" w:rsidRDefault="00FF2E35" w:rsidP="00FF2E35">
      <w:pPr>
        <w:pStyle w:val="renderubrik"/>
        <w:ind w:right="1100"/>
      </w:pPr>
      <w:r w:rsidRPr="00611EF8">
        <w:rPr>
          <w:rFonts w:cstheme="minorHAnsi"/>
        </w:rPr>
        <w:t>Å</w:t>
      </w:r>
      <w:r w:rsidR="00E02B63">
        <w:rPr>
          <w:rFonts w:cstheme="minorHAnsi"/>
        </w:rPr>
        <w:t>terbesättningsprövning kyrkogårdsarbetare</w:t>
      </w:r>
    </w:p>
    <w:p w14:paraId="4A3CB2A3" w14:textId="77777777" w:rsidR="007858CD" w:rsidRDefault="007858CD" w:rsidP="007858CD">
      <w:pPr>
        <w:pStyle w:val="Beslut"/>
      </w:pPr>
      <w:r>
        <w:t>Arbetsutskottets förslag till beslut</w:t>
      </w:r>
    </w:p>
    <w:p w14:paraId="4251619C" w14:textId="159DF747" w:rsidR="00333DE0" w:rsidRDefault="007858CD" w:rsidP="007858CD">
      <w:pPr>
        <w:pStyle w:val="Brdprotokoll"/>
        <w:rPr>
          <w:szCs w:val="22"/>
        </w:rPr>
      </w:pPr>
      <w:r>
        <w:t>Arbetsutskottet lämnar ärendet vidare till kyrkorådet utan eget ställningstagande</w:t>
      </w:r>
    </w:p>
    <w:p w14:paraId="5F505846" w14:textId="28576B25" w:rsidR="00333DE0" w:rsidRDefault="00333DE0" w:rsidP="00A97CB3">
      <w:pPr>
        <w:pStyle w:val="Brdprotokoll"/>
        <w:rPr>
          <w:szCs w:val="22"/>
        </w:rPr>
      </w:pPr>
    </w:p>
    <w:p w14:paraId="3CB62BA1" w14:textId="77777777" w:rsidR="00333DE0" w:rsidRDefault="00333DE0" w:rsidP="00A97CB3">
      <w:pPr>
        <w:pStyle w:val="Brdprotokoll"/>
        <w:rPr>
          <w:szCs w:val="22"/>
        </w:rPr>
      </w:pPr>
    </w:p>
    <w:p w14:paraId="576EF50D" w14:textId="77777777" w:rsidR="00A97CB3" w:rsidRDefault="00A97CB3" w:rsidP="00A97CB3">
      <w:pPr>
        <w:pStyle w:val="Beslut"/>
      </w:pPr>
      <w:r>
        <w:t>Ärendet</w:t>
      </w:r>
    </w:p>
    <w:p w14:paraId="0B971366" w14:textId="5B10718E" w:rsidR="00A550E0" w:rsidRDefault="00A550E0" w:rsidP="00A550E0">
      <w:pPr>
        <w:pStyle w:val="Brdprotokoll"/>
      </w:pPr>
      <w:bookmarkStart w:id="16" w:name="_Hlk126915117"/>
      <w:r>
        <w:t>Kyrkorådet har att besluta om en återbesättningsprövning kyrkogårdsarbetare i begravningsverksamheten.</w:t>
      </w:r>
    </w:p>
    <w:p w14:paraId="7FCCF45A" w14:textId="42C538F4" w:rsidR="004A78BA" w:rsidRPr="004A78BA" w:rsidRDefault="004A78BA" w:rsidP="00A550E0">
      <w:pPr>
        <w:pStyle w:val="Prothuvud"/>
        <w:rPr>
          <w:szCs w:val="22"/>
        </w:rPr>
      </w:pPr>
      <w:r>
        <w:rPr>
          <w:szCs w:val="22"/>
        </w:rPr>
        <w:br/>
      </w:r>
    </w:p>
    <w:bookmarkEnd w:id="16"/>
    <w:p w14:paraId="30FAE5DF" w14:textId="77777777" w:rsidR="00A97CB3" w:rsidRDefault="00A97CB3" w:rsidP="00A97CB3">
      <w:pPr>
        <w:pStyle w:val="Prothuvud"/>
        <w:rPr>
          <w:szCs w:val="22"/>
        </w:rPr>
      </w:pPr>
    </w:p>
    <w:p w14:paraId="24516B37" w14:textId="77777777" w:rsidR="00A97CB3" w:rsidRDefault="00A97CB3" w:rsidP="00A97CB3">
      <w:pPr>
        <w:pStyle w:val="Prothuvud"/>
        <w:rPr>
          <w:szCs w:val="22"/>
        </w:rPr>
      </w:pPr>
    </w:p>
    <w:p w14:paraId="628AD03B" w14:textId="77777777" w:rsidR="00A97CB3" w:rsidRDefault="00A97CB3" w:rsidP="00A97CB3">
      <w:pPr>
        <w:pStyle w:val="Prothuvud"/>
        <w:rPr>
          <w:szCs w:val="22"/>
        </w:rPr>
      </w:pPr>
    </w:p>
    <w:p w14:paraId="02634A91" w14:textId="77777777" w:rsidR="00A97CB3" w:rsidRDefault="00A97CB3" w:rsidP="00A97CB3">
      <w:pPr>
        <w:pStyle w:val="Prothuvud"/>
        <w:rPr>
          <w:szCs w:val="22"/>
        </w:rPr>
      </w:pPr>
    </w:p>
    <w:p w14:paraId="1D03CC5C" w14:textId="35C39DB2" w:rsidR="00FF2E35" w:rsidRDefault="00FF2E35" w:rsidP="00FF2E35">
      <w:pPr>
        <w:pStyle w:val="Brdprotokoll"/>
      </w:pPr>
    </w:p>
    <w:p w14:paraId="2C8578F4" w14:textId="177DE077" w:rsidR="00FF2E35" w:rsidRDefault="00FF2E35" w:rsidP="00FF2E35">
      <w:pPr>
        <w:pStyle w:val="Brdprotokoll"/>
      </w:pPr>
    </w:p>
    <w:p w14:paraId="5318F512" w14:textId="7F7E8415" w:rsidR="00FF2E35" w:rsidRDefault="00FF2E35" w:rsidP="00FF2E35">
      <w:pPr>
        <w:pStyle w:val="Brdprotokoll"/>
      </w:pPr>
    </w:p>
    <w:p w14:paraId="339E23F3" w14:textId="54D5E0BE" w:rsidR="00FF2E35" w:rsidRDefault="00FF2E35" w:rsidP="00FF2E35">
      <w:pPr>
        <w:pStyle w:val="Brdprotokoll"/>
      </w:pPr>
    </w:p>
    <w:p w14:paraId="2C1BAD18" w14:textId="3CCC43EA" w:rsidR="00FF2E35" w:rsidRDefault="00FF2E35" w:rsidP="00FF2E35">
      <w:pPr>
        <w:pStyle w:val="Brdprotokoll"/>
      </w:pPr>
    </w:p>
    <w:p w14:paraId="03564BD1" w14:textId="20A7424E" w:rsidR="00FF2E35" w:rsidRDefault="00FF2E35" w:rsidP="00FF2E35">
      <w:pPr>
        <w:pStyle w:val="Brdprotokoll"/>
      </w:pPr>
    </w:p>
    <w:p w14:paraId="4BA778B6" w14:textId="72CEB7CE" w:rsidR="00FF2E35" w:rsidRDefault="00FF2E35" w:rsidP="00FF2E35">
      <w:pPr>
        <w:pStyle w:val="Brdprotokoll"/>
      </w:pPr>
    </w:p>
    <w:p w14:paraId="7F6E43EE" w14:textId="44310975" w:rsidR="00FF2E35" w:rsidRDefault="00FF2E35" w:rsidP="00FF2E35">
      <w:pPr>
        <w:pStyle w:val="Brdprotokoll"/>
      </w:pPr>
    </w:p>
    <w:p w14:paraId="28449B0E" w14:textId="6AFD41D9" w:rsidR="00FF2E35" w:rsidRDefault="00FF2E35" w:rsidP="00FF2E35">
      <w:pPr>
        <w:pStyle w:val="Brdprotokoll"/>
      </w:pPr>
    </w:p>
    <w:p w14:paraId="10D412E7" w14:textId="32E5DF24" w:rsidR="00FF2E35" w:rsidRDefault="00FF2E35" w:rsidP="00FF2E35">
      <w:pPr>
        <w:pStyle w:val="Brdprotokoll"/>
      </w:pPr>
    </w:p>
    <w:p w14:paraId="37AE3CE6" w14:textId="32630EB5" w:rsidR="00FF2E35" w:rsidRDefault="00FF2E35" w:rsidP="00FF2E35">
      <w:pPr>
        <w:pStyle w:val="Brdprotokoll"/>
      </w:pPr>
    </w:p>
    <w:p w14:paraId="1D3816B7" w14:textId="0BCC1F9C" w:rsidR="00FF2E35" w:rsidRDefault="00FF2E35" w:rsidP="00FF2E35">
      <w:pPr>
        <w:pStyle w:val="Brdprotokoll"/>
      </w:pPr>
    </w:p>
    <w:p w14:paraId="30E54ED5" w14:textId="680E0CD4" w:rsidR="00FF2E35" w:rsidRDefault="00FF2E35" w:rsidP="00FF2E35">
      <w:pPr>
        <w:pStyle w:val="Brdprotokoll"/>
      </w:pPr>
    </w:p>
    <w:p w14:paraId="1E061958" w14:textId="77777777" w:rsidR="007858CD" w:rsidRDefault="007858CD" w:rsidP="00FF2E35">
      <w:pPr>
        <w:pStyle w:val="Prothuvud"/>
      </w:pPr>
    </w:p>
    <w:p w14:paraId="04D50655" w14:textId="77777777" w:rsidR="007858CD" w:rsidRDefault="007858CD" w:rsidP="00FF2E35">
      <w:pPr>
        <w:pStyle w:val="Prothuvud"/>
      </w:pPr>
    </w:p>
    <w:p w14:paraId="44B35A37" w14:textId="77777777" w:rsidR="007858CD" w:rsidRDefault="007858CD" w:rsidP="00FF2E35">
      <w:pPr>
        <w:pStyle w:val="Prothuvud"/>
      </w:pPr>
    </w:p>
    <w:p w14:paraId="4D56138C" w14:textId="77777777" w:rsidR="0095185B" w:rsidRDefault="0095185B" w:rsidP="00FF2E35">
      <w:pPr>
        <w:pStyle w:val="Prothuvud"/>
      </w:pPr>
    </w:p>
    <w:p w14:paraId="1CFCBBF6" w14:textId="77777777" w:rsidR="0095185B" w:rsidRDefault="0095185B" w:rsidP="00FF2E35">
      <w:pPr>
        <w:pStyle w:val="Prothuvud"/>
      </w:pPr>
    </w:p>
    <w:p w14:paraId="7AE6EFF2" w14:textId="77777777" w:rsidR="00A550E0" w:rsidRDefault="00A550E0" w:rsidP="00FF2E35">
      <w:pPr>
        <w:pStyle w:val="Prothuvud"/>
      </w:pPr>
    </w:p>
    <w:p w14:paraId="1A63909E" w14:textId="77777777" w:rsidR="00A550E0" w:rsidRDefault="00A550E0" w:rsidP="00FF2E35">
      <w:pPr>
        <w:pStyle w:val="Prothuvud"/>
      </w:pPr>
    </w:p>
    <w:p w14:paraId="0826E748" w14:textId="77777777" w:rsidR="00A550E0" w:rsidRDefault="00A550E0" w:rsidP="00FF2E35">
      <w:pPr>
        <w:pStyle w:val="Prothuvud"/>
      </w:pPr>
    </w:p>
    <w:p w14:paraId="4858C11D" w14:textId="2EA29A8D" w:rsidR="00FF2E35" w:rsidRPr="0001192B" w:rsidRDefault="00FF2E35" w:rsidP="00FF2E35">
      <w:pPr>
        <w:pStyle w:val="Prothuvud"/>
      </w:pPr>
      <w:r w:rsidRPr="0001192B">
        <w:lastRenderedPageBreak/>
        <w:t>Arbetsutskottet</w:t>
      </w:r>
      <w:r w:rsidRPr="0001192B">
        <w:tab/>
      </w:r>
      <w:r w:rsidR="006269F7" w:rsidRPr="0001192B">
        <w:t>202</w:t>
      </w:r>
      <w:r w:rsidR="006269F7">
        <w:t>3</w:t>
      </w:r>
      <w:r w:rsidR="006269F7" w:rsidRPr="0001192B">
        <w:t>-</w:t>
      </w:r>
      <w:r w:rsidR="006269F7">
        <w:t>04-18</w:t>
      </w:r>
      <w:r w:rsidRPr="0001192B">
        <w:tab/>
        <w:t>§</w:t>
      </w:r>
      <w:r w:rsidRPr="0001192B">
        <w:tab/>
      </w:r>
      <w:r w:rsidR="00E02B63">
        <w:t>4</w:t>
      </w:r>
      <w:r w:rsidR="000E3A32">
        <w:t>4</w:t>
      </w:r>
      <w:r w:rsidRPr="0001192B">
        <w:tab/>
        <w:t>sidan</w:t>
      </w:r>
      <w:r w:rsidRPr="0001192B">
        <w:tab/>
      </w:r>
      <w:r w:rsidR="000E3A32">
        <w:t>10</w:t>
      </w:r>
    </w:p>
    <w:p w14:paraId="0FF54423" w14:textId="7CC2D791" w:rsidR="00FF2E35" w:rsidRDefault="00FF2E35" w:rsidP="00FF2E35">
      <w:pPr>
        <w:pStyle w:val="Diarienr"/>
      </w:pPr>
      <w:r>
        <w:t>Diarienummer</w:t>
      </w:r>
      <w:r>
        <w:tab/>
        <w:t>P-202</w:t>
      </w:r>
      <w:r w:rsidR="00AB7B9C">
        <w:t>3-</w:t>
      </w:r>
      <w:r w:rsidR="00051260">
        <w:t>85</w:t>
      </w:r>
    </w:p>
    <w:p w14:paraId="4F43BAF2" w14:textId="215E38AF" w:rsidR="00FF2E35" w:rsidRDefault="00E02B63" w:rsidP="00FF2E35">
      <w:pPr>
        <w:pStyle w:val="renderubrik"/>
        <w:ind w:right="1100"/>
      </w:pPr>
      <w:r>
        <w:rPr>
          <w:rFonts w:cstheme="minorHAnsi"/>
        </w:rPr>
        <w:t>Verksamhetsbaserad arkivredovisning (VBA)</w:t>
      </w:r>
    </w:p>
    <w:p w14:paraId="69C86E08" w14:textId="77777777" w:rsidR="007858CD" w:rsidRDefault="007858CD" w:rsidP="007858CD">
      <w:pPr>
        <w:pStyle w:val="Beslut"/>
      </w:pPr>
      <w:r>
        <w:t>Arbetsutskottets förslag till beslut</w:t>
      </w:r>
    </w:p>
    <w:p w14:paraId="354D7B0A" w14:textId="77777777" w:rsidR="00822591" w:rsidRDefault="00822591" w:rsidP="00822591">
      <w:pPr>
        <w:pStyle w:val="Brdprotokoll"/>
      </w:pPr>
      <w:r w:rsidRPr="00394018">
        <w:t xml:space="preserve">Kyrkorådet beslutar att </w:t>
      </w:r>
      <w:r>
        <w:t xml:space="preserve">gå över till verksamhetsbaserad arkivredovisning från och </w:t>
      </w:r>
      <w:r>
        <w:br/>
        <w:t>med 1 januari 2024.</w:t>
      </w:r>
    </w:p>
    <w:p w14:paraId="1E9C3273" w14:textId="5B6B0FE4" w:rsidR="00A97CB3" w:rsidRDefault="00A97CB3" w:rsidP="007858CD">
      <w:pPr>
        <w:pStyle w:val="Brdprotokoll"/>
        <w:tabs>
          <w:tab w:val="clear" w:pos="1253"/>
          <w:tab w:val="left" w:pos="1304"/>
        </w:tabs>
      </w:pPr>
      <w:r>
        <w:br/>
      </w:r>
      <w:r>
        <w:br/>
      </w:r>
    </w:p>
    <w:p w14:paraId="69483400" w14:textId="77777777" w:rsidR="00A97CB3" w:rsidRDefault="00A97CB3" w:rsidP="00A97CB3">
      <w:pPr>
        <w:pStyle w:val="Beslut"/>
      </w:pPr>
      <w:r>
        <w:t>Ärendet</w:t>
      </w:r>
    </w:p>
    <w:p w14:paraId="1C8BC144" w14:textId="77777777" w:rsidR="00822591" w:rsidRDefault="00822591" w:rsidP="00822591">
      <w:pPr>
        <w:pStyle w:val="Brdprotokoll"/>
      </w:pPr>
      <w:r w:rsidRPr="00E530CC">
        <w:t xml:space="preserve">Kyrkostyrelsen beslutade 2017 att alla församlingar och pastorat i Svenska kyrkan ska börja använda en ny förteckningsplan för sina arkiv. Den nya förteckningsformen kallas Verksamhetsbaserad arkivredovisning (VBA). Mer information om detta finns i </w:t>
      </w:r>
      <w:proofErr w:type="spellStart"/>
      <w:r w:rsidRPr="00E530CC">
        <w:t>SvKB</w:t>
      </w:r>
      <w:proofErr w:type="spellEnd"/>
      <w:r w:rsidRPr="00E530CC">
        <w:t xml:space="preserve"> 2017:1 /2022:1 (Kyrkostyrelsens beslut med närmare bestämmelser om vård och annan hantering av handlingar i kyrkans arkiv). </w:t>
      </w:r>
    </w:p>
    <w:p w14:paraId="38820BF8" w14:textId="77777777" w:rsidR="00822591" w:rsidRDefault="00822591" w:rsidP="00822591">
      <w:pPr>
        <w:pStyle w:val="Brdprotokoll"/>
      </w:pPr>
      <w:r w:rsidRPr="00E530CC">
        <w:t xml:space="preserve">Beslutet innebär att </w:t>
      </w:r>
      <w:proofErr w:type="spellStart"/>
      <w:r w:rsidRPr="00E530CC">
        <w:t>SvKB</w:t>
      </w:r>
      <w:proofErr w:type="spellEnd"/>
      <w:r w:rsidRPr="00E530CC">
        <w:t xml:space="preserve"> 2003:2 (Kyrkostyrelsens beslut om förteckningsplaner och gallring för Svenska kyrkans arkiv på lokal nivå) upphävs. Den nya förteckningsplanen ska börja tillämpas senast 1 januari 2024.</w:t>
      </w:r>
    </w:p>
    <w:p w14:paraId="11FFD61E" w14:textId="269AD28A" w:rsidR="00A97CB3" w:rsidRDefault="00A97CB3" w:rsidP="00A97CB3">
      <w:pPr>
        <w:pStyle w:val="Brdprotokoll"/>
        <w:tabs>
          <w:tab w:val="left" w:pos="993"/>
        </w:tabs>
        <w:ind w:right="1100"/>
      </w:pPr>
      <w:r>
        <w:t xml:space="preserve"> </w:t>
      </w:r>
    </w:p>
    <w:p w14:paraId="1EC608E1" w14:textId="77777777" w:rsidR="00A97CB3" w:rsidRDefault="00A97CB3" w:rsidP="00A97CB3">
      <w:pPr>
        <w:pStyle w:val="Prothuvud"/>
      </w:pPr>
    </w:p>
    <w:p w14:paraId="6563EC09" w14:textId="77777777" w:rsidR="00E530CC" w:rsidRDefault="00E530CC" w:rsidP="00E530CC">
      <w:pPr>
        <w:pStyle w:val="Beslut"/>
      </w:pPr>
      <w:r>
        <w:t>Bilaga</w:t>
      </w:r>
    </w:p>
    <w:p w14:paraId="69705FC7" w14:textId="7750F906" w:rsidR="00A97CB3" w:rsidRDefault="00E530CC" w:rsidP="00E530CC">
      <w:pPr>
        <w:pStyle w:val="Prothuvud"/>
      </w:pPr>
      <w:r>
        <w:t>Verksamhetsbaserad arkivredovisning (VBA)</w:t>
      </w:r>
    </w:p>
    <w:p w14:paraId="171746BD" w14:textId="77777777" w:rsidR="00A97CB3" w:rsidRDefault="00A97CB3" w:rsidP="00A97CB3">
      <w:pPr>
        <w:pStyle w:val="Prothuvud"/>
      </w:pPr>
      <w:r>
        <w:br/>
      </w:r>
      <w:r>
        <w:br/>
      </w:r>
    </w:p>
    <w:p w14:paraId="717DB8DC" w14:textId="77777777" w:rsidR="00FF2E35" w:rsidRDefault="00FF2E35" w:rsidP="00FF2E35">
      <w:pPr>
        <w:pStyle w:val="Prothuvud"/>
      </w:pPr>
    </w:p>
    <w:p w14:paraId="351A2DB8" w14:textId="77777777" w:rsidR="00FF2E35" w:rsidRDefault="00FF2E35" w:rsidP="00FF2E35">
      <w:pPr>
        <w:pStyle w:val="Brdprotokoll"/>
      </w:pPr>
    </w:p>
    <w:p w14:paraId="16A45212" w14:textId="77777777" w:rsidR="00FF2E35" w:rsidRDefault="00FF2E35" w:rsidP="00FF2E35">
      <w:pPr>
        <w:pStyle w:val="Prothuvud"/>
      </w:pPr>
    </w:p>
    <w:p w14:paraId="4CD310DC" w14:textId="5765B226" w:rsidR="00FF2E35" w:rsidRDefault="00FF2E35" w:rsidP="003F1B75">
      <w:pPr>
        <w:pStyle w:val="Prothuvud"/>
        <w:ind w:left="0"/>
      </w:pPr>
    </w:p>
    <w:p w14:paraId="737035F1" w14:textId="32D24C19" w:rsidR="00E038C5" w:rsidRDefault="00E038C5" w:rsidP="003F1B75">
      <w:pPr>
        <w:pStyle w:val="Prothuvud"/>
        <w:ind w:left="0"/>
      </w:pPr>
    </w:p>
    <w:p w14:paraId="48BE2423" w14:textId="417D3060" w:rsidR="00E038C5" w:rsidRDefault="00E038C5" w:rsidP="003F1B75">
      <w:pPr>
        <w:pStyle w:val="Prothuvud"/>
        <w:ind w:left="0"/>
      </w:pPr>
    </w:p>
    <w:p w14:paraId="7AB5AEA9" w14:textId="26FA76CB" w:rsidR="00E038C5" w:rsidRDefault="00E038C5" w:rsidP="003F1B75">
      <w:pPr>
        <w:pStyle w:val="Prothuvud"/>
        <w:ind w:left="0"/>
      </w:pPr>
    </w:p>
    <w:p w14:paraId="71AC04B6" w14:textId="6F3DB872" w:rsidR="00E038C5" w:rsidRDefault="00E038C5" w:rsidP="003F1B75">
      <w:pPr>
        <w:pStyle w:val="Prothuvud"/>
        <w:ind w:left="0"/>
      </w:pPr>
    </w:p>
    <w:p w14:paraId="2DD9D0D8" w14:textId="182DC9CF" w:rsidR="00E038C5" w:rsidRDefault="00E038C5" w:rsidP="003F1B75">
      <w:pPr>
        <w:pStyle w:val="Prothuvud"/>
        <w:ind w:left="0"/>
      </w:pPr>
    </w:p>
    <w:p w14:paraId="2FA3CDC9" w14:textId="3A1A6BB7" w:rsidR="00E038C5" w:rsidRDefault="00E038C5" w:rsidP="003F1B75">
      <w:pPr>
        <w:pStyle w:val="Prothuvud"/>
        <w:ind w:left="0"/>
      </w:pPr>
    </w:p>
    <w:p w14:paraId="22A32133" w14:textId="673D7392" w:rsidR="00E038C5" w:rsidRDefault="00E038C5" w:rsidP="003F1B75">
      <w:pPr>
        <w:pStyle w:val="Prothuvud"/>
        <w:ind w:left="0"/>
      </w:pPr>
    </w:p>
    <w:p w14:paraId="3B87A445" w14:textId="26C388FC" w:rsidR="00E038C5" w:rsidRDefault="00E038C5" w:rsidP="003F1B75">
      <w:pPr>
        <w:pStyle w:val="Prothuvud"/>
        <w:ind w:left="0"/>
      </w:pPr>
    </w:p>
    <w:p w14:paraId="366B035D" w14:textId="426CDC21" w:rsidR="0095185B" w:rsidRDefault="0095185B" w:rsidP="003F1B75">
      <w:pPr>
        <w:pStyle w:val="Prothuvud"/>
        <w:ind w:left="0"/>
      </w:pPr>
    </w:p>
    <w:p w14:paraId="6545B38E" w14:textId="77777777" w:rsidR="0095185B" w:rsidRDefault="0095185B" w:rsidP="003F1B75">
      <w:pPr>
        <w:pStyle w:val="Prothuvud"/>
        <w:ind w:left="0"/>
      </w:pPr>
    </w:p>
    <w:p w14:paraId="223B7F5A" w14:textId="5F915A10" w:rsidR="00E038C5" w:rsidRDefault="00E038C5" w:rsidP="003F1B75">
      <w:pPr>
        <w:pStyle w:val="Prothuvud"/>
        <w:ind w:left="0"/>
      </w:pPr>
    </w:p>
    <w:p w14:paraId="7B737031" w14:textId="0D90F852" w:rsidR="006A3D93" w:rsidRPr="0001192B" w:rsidRDefault="006A3D93" w:rsidP="006A3D93">
      <w:pPr>
        <w:pStyle w:val="Prothuvud"/>
      </w:pPr>
      <w:r w:rsidRPr="0001192B">
        <w:lastRenderedPageBreak/>
        <w:t>Arbetsutskottet</w:t>
      </w:r>
      <w:r w:rsidRPr="0001192B">
        <w:tab/>
      </w:r>
      <w:r w:rsidR="006269F7" w:rsidRPr="0001192B">
        <w:t>202</w:t>
      </w:r>
      <w:r w:rsidR="006269F7">
        <w:t>3</w:t>
      </w:r>
      <w:r w:rsidR="006269F7" w:rsidRPr="0001192B">
        <w:t>-</w:t>
      </w:r>
      <w:r w:rsidR="006269F7">
        <w:t>04-18</w:t>
      </w:r>
      <w:r w:rsidRPr="0001192B">
        <w:tab/>
        <w:t>§</w:t>
      </w:r>
      <w:r w:rsidRPr="0001192B">
        <w:tab/>
      </w:r>
      <w:r w:rsidR="00E02B63">
        <w:t>4</w:t>
      </w:r>
      <w:r w:rsidR="000E3A32">
        <w:t>5</w:t>
      </w:r>
      <w:r w:rsidRPr="0001192B">
        <w:tab/>
        <w:t>sidan</w:t>
      </w:r>
      <w:r w:rsidRPr="0001192B">
        <w:tab/>
      </w:r>
      <w:r w:rsidR="00E02B63">
        <w:t>1</w:t>
      </w:r>
      <w:r w:rsidR="000E3A32">
        <w:t>1</w:t>
      </w:r>
    </w:p>
    <w:p w14:paraId="16A40708" w14:textId="760C03E9" w:rsidR="006A3D93" w:rsidRDefault="006A3D93" w:rsidP="006A3D93">
      <w:pPr>
        <w:pStyle w:val="Diarienr"/>
      </w:pPr>
      <w:r>
        <w:t>Diarienummer</w:t>
      </w:r>
      <w:r>
        <w:tab/>
        <w:t>P-20</w:t>
      </w:r>
      <w:r w:rsidR="00D60FE6">
        <w:t>23-</w:t>
      </w:r>
      <w:r w:rsidR="00C35616">
        <w:t>86</w:t>
      </w:r>
    </w:p>
    <w:p w14:paraId="2DAE81DE" w14:textId="4ED17B8B" w:rsidR="006A3D93" w:rsidRDefault="00E02B63" w:rsidP="006A3D93">
      <w:pPr>
        <w:pStyle w:val="renderubrik"/>
        <w:ind w:right="1100"/>
      </w:pPr>
      <w:r>
        <w:rPr>
          <w:rFonts w:cstheme="minorHAnsi"/>
        </w:rPr>
        <w:t>Teckenspråkig verksamhet</w:t>
      </w:r>
    </w:p>
    <w:p w14:paraId="1AB8F1D3" w14:textId="77777777" w:rsidR="006A3D93" w:rsidRDefault="006A3D93" w:rsidP="006A3D93">
      <w:pPr>
        <w:pStyle w:val="Beslut"/>
      </w:pPr>
      <w:r w:rsidRPr="00535DB7">
        <w:t xml:space="preserve">Arbetsutskottets </w:t>
      </w:r>
      <w:r>
        <w:t>förslag till beslut</w:t>
      </w:r>
    </w:p>
    <w:p w14:paraId="6BCBD5A1" w14:textId="77777777" w:rsidR="00822591" w:rsidRDefault="00822591" w:rsidP="00822591">
      <w:pPr>
        <w:pStyle w:val="Brdprotokoll"/>
      </w:pPr>
      <w:r w:rsidRPr="00394018">
        <w:t>Kyrkorådet beslutar att anteckna informationen till protokollet.</w:t>
      </w:r>
    </w:p>
    <w:p w14:paraId="6484EF1F" w14:textId="77777777" w:rsidR="006A3D93" w:rsidRDefault="006A3D93" w:rsidP="006A3D93">
      <w:pPr>
        <w:pStyle w:val="Brdprotokoll"/>
        <w:rPr>
          <w:szCs w:val="22"/>
        </w:rPr>
      </w:pPr>
    </w:p>
    <w:p w14:paraId="5AD662E2" w14:textId="77777777" w:rsidR="006A3D93" w:rsidRDefault="006A3D93" w:rsidP="006A3D93">
      <w:pPr>
        <w:pStyle w:val="Brdprotokoll"/>
        <w:rPr>
          <w:szCs w:val="22"/>
        </w:rPr>
      </w:pPr>
    </w:p>
    <w:p w14:paraId="6D9C6425" w14:textId="77777777" w:rsidR="006A3D93" w:rsidRPr="00F6680C" w:rsidRDefault="006A3D93" w:rsidP="006A3D93">
      <w:pPr>
        <w:pStyle w:val="Beslut"/>
      </w:pPr>
      <w:r w:rsidRPr="0088365B">
        <w:t>Ärendet</w:t>
      </w:r>
    </w:p>
    <w:p w14:paraId="2961F547" w14:textId="7855821C" w:rsidR="00405CF2" w:rsidRDefault="00822591" w:rsidP="00405CF2">
      <w:pPr>
        <w:pStyle w:val="Brdprotokoll"/>
      </w:pPr>
      <w:r>
        <w:t>Till kyrkorådets sammanträde 2023-05-09 kommer information om den teckenspråkiga verksamheten.</w:t>
      </w:r>
    </w:p>
    <w:p w14:paraId="28AFCDB5" w14:textId="7529AECE" w:rsidR="006A3D93" w:rsidRDefault="006A3D93" w:rsidP="003F1B75">
      <w:pPr>
        <w:pStyle w:val="Prothuvud"/>
        <w:ind w:left="0"/>
      </w:pPr>
    </w:p>
    <w:p w14:paraId="5B23FF3C" w14:textId="0F0377F1" w:rsidR="006A3D93" w:rsidRDefault="006A3D93" w:rsidP="003F1B75">
      <w:pPr>
        <w:pStyle w:val="Prothuvud"/>
        <w:ind w:left="0"/>
      </w:pPr>
    </w:p>
    <w:p w14:paraId="131D158C" w14:textId="5DD049CA" w:rsidR="006A3D93" w:rsidRDefault="006A3D93" w:rsidP="003F1B75">
      <w:pPr>
        <w:pStyle w:val="Prothuvud"/>
        <w:ind w:left="0"/>
      </w:pPr>
    </w:p>
    <w:p w14:paraId="1AABB17D" w14:textId="47C4B97D" w:rsidR="006A3D93" w:rsidRDefault="006A3D93" w:rsidP="003F1B75">
      <w:pPr>
        <w:pStyle w:val="Prothuvud"/>
        <w:ind w:left="0"/>
      </w:pPr>
    </w:p>
    <w:p w14:paraId="610CC946" w14:textId="42926C9A" w:rsidR="006A3D93" w:rsidRDefault="006A3D93" w:rsidP="003F1B75">
      <w:pPr>
        <w:pStyle w:val="Prothuvud"/>
        <w:ind w:left="0"/>
      </w:pPr>
    </w:p>
    <w:p w14:paraId="065D388D" w14:textId="414F1C37" w:rsidR="006A3D93" w:rsidRDefault="006A3D93" w:rsidP="003F1B75">
      <w:pPr>
        <w:pStyle w:val="Prothuvud"/>
        <w:ind w:left="0"/>
      </w:pPr>
    </w:p>
    <w:p w14:paraId="12FA3D27" w14:textId="2508CC79" w:rsidR="006A3D93" w:rsidRDefault="006A3D93" w:rsidP="003F1B75">
      <w:pPr>
        <w:pStyle w:val="Prothuvud"/>
        <w:ind w:left="0"/>
      </w:pPr>
    </w:p>
    <w:p w14:paraId="5D99067C" w14:textId="529ABCA8" w:rsidR="006A3D93" w:rsidRDefault="006A3D93" w:rsidP="003F1B75">
      <w:pPr>
        <w:pStyle w:val="Prothuvud"/>
        <w:ind w:left="0"/>
      </w:pPr>
    </w:p>
    <w:p w14:paraId="15444B4E" w14:textId="7809B3BE" w:rsidR="006A3D93" w:rsidRDefault="006A3D93" w:rsidP="003F1B75">
      <w:pPr>
        <w:pStyle w:val="Prothuvud"/>
        <w:ind w:left="0"/>
      </w:pPr>
    </w:p>
    <w:p w14:paraId="27417A02" w14:textId="15F26D7B" w:rsidR="006A3D93" w:rsidRDefault="006A3D93" w:rsidP="003F1B75">
      <w:pPr>
        <w:pStyle w:val="Prothuvud"/>
        <w:ind w:left="0"/>
      </w:pPr>
    </w:p>
    <w:p w14:paraId="105EB77E" w14:textId="1CB20BE8" w:rsidR="006A3D93" w:rsidRDefault="006A3D93" w:rsidP="003F1B75">
      <w:pPr>
        <w:pStyle w:val="Prothuvud"/>
        <w:ind w:left="0"/>
      </w:pPr>
    </w:p>
    <w:p w14:paraId="757F806B" w14:textId="376E9177" w:rsidR="006A3D93" w:rsidRDefault="006A3D93" w:rsidP="003F1B75">
      <w:pPr>
        <w:pStyle w:val="Prothuvud"/>
        <w:ind w:left="0"/>
      </w:pPr>
    </w:p>
    <w:p w14:paraId="27CF612B" w14:textId="59CF676A" w:rsidR="006A3D93" w:rsidRDefault="006A3D93" w:rsidP="003F1B75">
      <w:pPr>
        <w:pStyle w:val="Prothuvud"/>
        <w:ind w:left="0"/>
      </w:pPr>
    </w:p>
    <w:p w14:paraId="04BF4193" w14:textId="384365BE" w:rsidR="006A3D93" w:rsidRDefault="006A3D93" w:rsidP="003F1B75">
      <w:pPr>
        <w:pStyle w:val="Prothuvud"/>
        <w:ind w:left="0"/>
      </w:pPr>
    </w:p>
    <w:p w14:paraId="0CA2EC7D" w14:textId="61572F4E" w:rsidR="006A3D93" w:rsidRDefault="006A3D93" w:rsidP="003F1B75">
      <w:pPr>
        <w:pStyle w:val="Prothuvud"/>
        <w:ind w:left="0"/>
      </w:pPr>
    </w:p>
    <w:p w14:paraId="68BEB081" w14:textId="768637A7" w:rsidR="006A3D93" w:rsidRDefault="006A3D93" w:rsidP="003F1B75">
      <w:pPr>
        <w:pStyle w:val="Prothuvud"/>
        <w:ind w:left="0"/>
      </w:pPr>
    </w:p>
    <w:p w14:paraId="1611E600" w14:textId="47B149DE" w:rsidR="006A3D93" w:rsidRDefault="006A3D93" w:rsidP="003F1B75">
      <w:pPr>
        <w:pStyle w:val="Prothuvud"/>
        <w:ind w:left="0"/>
      </w:pPr>
    </w:p>
    <w:p w14:paraId="776BA881" w14:textId="782C5B6A" w:rsidR="006A3D93" w:rsidRDefault="006A3D93" w:rsidP="003F1B75">
      <w:pPr>
        <w:pStyle w:val="Prothuvud"/>
        <w:ind w:left="0"/>
      </w:pPr>
    </w:p>
    <w:p w14:paraId="58BBE9C4" w14:textId="3C03F293" w:rsidR="006A3D93" w:rsidRDefault="006A3D93" w:rsidP="003F1B75">
      <w:pPr>
        <w:pStyle w:val="Prothuvud"/>
        <w:ind w:left="0"/>
      </w:pPr>
    </w:p>
    <w:p w14:paraId="7E7DBA3B" w14:textId="385E588E" w:rsidR="006A3D93" w:rsidRDefault="006A3D93" w:rsidP="003F1B75">
      <w:pPr>
        <w:pStyle w:val="Prothuvud"/>
        <w:ind w:left="0"/>
      </w:pPr>
    </w:p>
    <w:p w14:paraId="16780173" w14:textId="14DC65A8" w:rsidR="006A3D93" w:rsidRDefault="006A3D93" w:rsidP="003F1B75">
      <w:pPr>
        <w:pStyle w:val="Prothuvud"/>
        <w:ind w:left="0"/>
      </w:pPr>
    </w:p>
    <w:p w14:paraId="66349F71" w14:textId="0BD5A1D9" w:rsidR="006A3D93" w:rsidRDefault="006A3D93" w:rsidP="003F1B75">
      <w:pPr>
        <w:pStyle w:val="Prothuvud"/>
        <w:ind w:left="0"/>
      </w:pPr>
    </w:p>
    <w:p w14:paraId="1DAEB59C" w14:textId="5279E8DA" w:rsidR="006A3D93" w:rsidRDefault="006A3D93" w:rsidP="003F1B75">
      <w:pPr>
        <w:pStyle w:val="Prothuvud"/>
        <w:ind w:left="0"/>
      </w:pPr>
    </w:p>
    <w:p w14:paraId="29E6E277" w14:textId="198ABEF5" w:rsidR="006A3D93" w:rsidRDefault="006A3D93" w:rsidP="003F1B75">
      <w:pPr>
        <w:pStyle w:val="Prothuvud"/>
        <w:ind w:left="0"/>
      </w:pPr>
    </w:p>
    <w:p w14:paraId="7ACC7AAB" w14:textId="118ADEC5" w:rsidR="006A3D93" w:rsidRDefault="006A3D93" w:rsidP="003F1B75">
      <w:pPr>
        <w:pStyle w:val="Prothuvud"/>
        <w:ind w:left="0"/>
      </w:pPr>
    </w:p>
    <w:p w14:paraId="1790EDBB" w14:textId="2DFCE152" w:rsidR="006A3D93" w:rsidRDefault="006A3D93" w:rsidP="003F1B75">
      <w:pPr>
        <w:pStyle w:val="Prothuvud"/>
        <w:ind w:left="0"/>
      </w:pPr>
    </w:p>
    <w:p w14:paraId="595CDE14" w14:textId="5AC0968E" w:rsidR="006A3D93" w:rsidRDefault="006A3D93" w:rsidP="003F1B75">
      <w:pPr>
        <w:pStyle w:val="Prothuvud"/>
        <w:ind w:left="0"/>
      </w:pPr>
    </w:p>
    <w:p w14:paraId="295CB801" w14:textId="650BBFD9" w:rsidR="006A3D93" w:rsidRDefault="006A3D93" w:rsidP="003F1B75">
      <w:pPr>
        <w:pStyle w:val="Prothuvud"/>
        <w:ind w:left="0"/>
      </w:pPr>
    </w:p>
    <w:p w14:paraId="0ECBDE99" w14:textId="3E27433D" w:rsidR="006A3D93" w:rsidRDefault="006A3D93" w:rsidP="003F1B75">
      <w:pPr>
        <w:pStyle w:val="Prothuvud"/>
        <w:ind w:left="0"/>
      </w:pPr>
    </w:p>
    <w:p w14:paraId="034B42B9" w14:textId="794B5239" w:rsidR="006A3D93" w:rsidRDefault="006A3D93" w:rsidP="003F1B75">
      <w:pPr>
        <w:pStyle w:val="Prothuvud"/>
        <w:ind w:left="0"/>
      </w:pPr>
    </w:p>
    <w:p w14:paraId="599E5C8E" w14:textId="2B518A21" w:rsidR="006A3D93" w:rsidRDefault="006A3D93" w:rsidP="003F1B75">
      <w:pPr>
        <w:pStyle w:val="Prothuvud"/>
        <w:ind w:left="0"/>
      </w:pPr>
    </w:p>
    <w:p w14:paraId="1795D40B" w14:textId="77777777" w:rsidR="00822591" w:rsidRDefault="00822591" w:rsidP="00BE14D7">
      <w:pPr>
        <w:pStyle w:val="Prothuvud"/>
      </w:pPr>
    </w:p>
    <w:p w14:paraId="5E0EE400" w14:textId="77777777" w:rsidR="00822591" w:rsidRDefault="00822591" w:rsidP="00BE14D7">
      <w:pPr>
        <w:pStyle w:val="Prothuvud"/>
      </w:pPr>
    </w:p>
    <w:p w14:paraId="6271BC41" w14:textId="5F10DE76" w:rsidR="00BE14D7" w:rsidRPr="0001192B" w:rsidRDefault="00BE14D7" w:rsidP="00BE14D7">
      <w:pPr>
        <w:pStyle w:val="Prothuvud"/>
      </w:pPr>
      <w:r w:rsidRPr="0001192B">
        <w:lastRenderedPageBreak/>
        <w:t>Arbetsutskottet</w:t>
      </w:r>
      <w:r w:rsidRPr="0001192B">
        <w:tab/>
      </w:r>
      <w:r w:rsidR="006269F7" w:rsidRPr="0001192B">
        <w:t>202</w:t>
      </w:r>
      <w:r w:rsidR="006269F7">
        <w:t>3</w:t>
      </w:r>
      <w:r w:rsidR="006269F7" w:rsidRPr="0001192B">
        <w:t>-</w:t>
      </w:r>
      <w:r w:rsidR="006269F7">
        <w:t>04-18</w:t>
      </w:r>
      <w:r w:rsidRPr="0001192B">
        <w:tab/>
        <w:t>§</w:t>
      </w:r>
      <w:r w:rsidRPr="0001192B">
        <w:tab/>
      </w:r>
      <w:r w:rsidR="00E02B63">
        <w:t>4</w:t>
      </w:r>
      <w:r w:rsidR="000E3A32">
        <w:t>6</w:t>
      </w:r>
      <w:r w:rsidRPr="0001192B">
        <w:tab/>
        <w:t>sidan</w:t>
      </w:r>
      <w:r w:rsidRPr="0001192B">
        <w:tab/>
      </w:r>
      <w:r>
        <w:t>1</w:t>
      </w:r>
      <w:r w:rsidR="000E3A32">
        <w:t>2</w:t>
      </w:r>
    </w:p>
    <w:p w14:paraId="404FEFE4" w14:textId="0A8C8C55" w:rsidR="00BE14D7" w:rsidRDefault="00BE14D7" w:rsidP="00BE14D7">
      <w:pPr>
        <w:pStyle w:val="Diarienr"/>
      </w:pPr>
      <w:r>
        <w:t>Diarienummer</w:t>
      </w:r>
      <w:r>
        <w:tab/>
        <w:t>P-202</w:t>
      </w:r>
      <w:r w:rsidR="004E7F57">
        <w:t>3-</w:t>
      </w:r>
      <w:r w:rsidR="00A6343D">
        <w:t>87</w:t>
      </w:r>
    </w:p>
    <w:p w14:paraId="55B2D558" w14:textId="34F5FB58" w:rsidR="00BE14D7" w:rsidRDefault="00E02B63" w:rsidP="00BE14D7">
      <w:pPr>
        <w:pStyle w:val="renderubrik"/>
        <w:ind w:right="1100"/>
      </w:pPr>
      <w:r>
        <w:rPr>
          <w:rFonts w:cstheme="minorHAnsi"/>
        </w:rPr>
        <w:t>Ekonomisk kvartalsrapport</w:t>
      </w:r>
    </w:p>
    <w:p w14:paraId="48AF70CD" w14:textId="77777777" w:rsidR="00BE14D7" w:rsidRDefault="00BE14D7" w:rsidP="00BE14D7">
      <w:pPr>
        <w:pStyle w:val="Beslut"/>
      </w:pPr>
      <w:r w:rsidRPr="00535DB7">
        <w:t xml:space="preserve">Arbetsutskottets </w:t>
      </w:r>
      <w:r>
        <w:t>förslag till beslut</w:t>
      </w:r>
    </w:p>
    <w:p w14:paraId="5FAEA5FB" w14:textId="77777777" w:rsidR="008317F6" w:rsidRDefault="008317F6" w:rsidP="008317F6">
      <w:pPr>
        <w:pStyle w:val="Brdprotokoll"/>
      </w:pPr>
      <w:r w:rsidRPr="00394018">
        <w:t>Kyrkorådet beslutar att anteckna informationen till protokollet.</w:t>
      </w:r>
    </w:p>
    <w:p w14:paraId="1ADC53A8" w14:textId="77777777" w:rsidR="00BE14D7" w:rsidRDefault="00BE14D7" w:rsidP="00BE14D7">
      <w:pPr>
        <w:pStyle w:val="Brdprotokoll"/>
        <w:rPr>
          <w:szCs w:val="22"/>
        </w:rPr>
      </w:pPr>
    </w:p>
    <w:p w14:paraId="118219DE" w14:textId="77777777" w:rsidR="00BE14D7" w:rsidRDefault="00BE14D7" w:rsidP="00BE14D7">
      <w:pPr>
        <w:pStyle w:val="Brdprotokoll"/>
        <w:rPr>
          <w:szCs w:val="22"/>
        </w:rPr>
      </w:pPr>
    </w:p>
    <w:p w14:paraId="47271837" w14:textId="77777777" w:rsidR="00BE14D7" w:rsidRPr="00F6680C" w:rsidRDefault="00BE14D7" w:rsidP="00BE14D7">
      <w:pPr>
        <w:pStyle w:val="Beslut"/>
      </w:pPr>
      <w:r w:rsidRPr="0088365B">
        <w:t>Ärendet</w:t>
      </w:r>
    </w:p>
    <w:p w14:paraId="0B22A54D" w14:textId="7F308EE3" w:rsidR="003F0BB7" w:rsidRDefault="003F0BB7" w:rsidP="003F0BB7">
      <w:pPr>
        <w:pStyle w:val="Prothuvud"/>
      </w:pPr>
      <w:r>
        <w:t xml:space="preserve">Ekonom Nadia </w:t>
      </w:r>
      <w:proofErr w:type="spellStart"/>
      <w:r>
        <w:t>Rachdi</w:t>
      </w:r>
      <w:proofErr w:type="spellEnd"/>
      <w:r>
        <w:t xml:space="preserve"> kommer att till kyrkorådets sammanträde 2023-05-09</w:t>
      </w:r>
      <w:r>
        <w:br/>
        <w:t>redovisa en ekonomisk kvartalsrapport enligt bilaga.</w:t>
      </w:r>
    </w:p>
    <w:p w14:paraId="296D2AE0" w14:textId="4B2C229C" w:rsidR="007E1A4B" w:rsidRDefault="007E1A4B" w:rsidP="008317F6">
      <w:pPr>
        <w:pStyle w:val="Prothuvud"/>
      </w:pPr>
    </w:p>
    <w:p w14:paraId="2D3FA5FD" w14:textId="77777777" w:rsidR="008317F6" w:rsidRDefault="008317F6" w:rsidP="008317F6">
      <w:pPr>
        <w:pStyle w:val="Prothuvud"/>
        <w:tabs>
          <w:tab w:val="left" w:pos="7635"/>
        </w:tabs>
      </w:pPr>
    </w:p>
    <w:p w14:paraId="510ECA4F" w14:textId="7DCFA9F5" w:rsidR="00D65211" w:rsidRDefault="00D65211" w:rsidP="00BE14D7">
      <w:pPr>
        <w:pStyle w:val="Brdprotokoll"/>
      </w:pPr>
    </w:p>
    <w:p w14:paraId="6954C70F" w14:textId="746574FF" w:rsidR="00D65211" w:rsidRDefault="00D65211" w:rsidP="00BE14D7">
      <w:pPr>
        <w:pStyle w:val="Brdprotokoll"/>
      </w:pPr>
    </w:p>
    <w:p w14:paraId="58108B94" w14:textId="77777777" w:rsidR="00C43EEC" w:rsidRDefault="00C43EEC" w:rsidP="00C43EEC">
      <w:pPr>
        <w:pStyle w:val="Beslut"/>
      </w:pPr>
      <w:bookmarkStart w:id="17" w:name="_Hlk126916539"/>
      <w:r>
        <w:t>Bilagor</w:t>
      </w:r>
    </w:p>
    <w:p w14:paraId="0DC79884" w14:textId="2B6F308F" w:rsidR="00C43EEC" w:rsidRDefault="003F0BB7" w:rsidP="00C43EEC">
      <w:pPr>
        <w:pStyle w:val="Brdprotokoll"/>
        <w:numPr>
          <w:ilvl w:val="0"/>
          <w:numId w:val="14"/>
        </w:numPr>
      </w:pPr>
      <w:r>
        <w:t>Uppföljning mars 2023</w:t>
      </w:r>
    </w:p>
    <w:bookmarkEnd w:id="17"/>
    <w:p w14:paraId="73463FB6" w14:textId="69072AAB" w:rsidR="00D65211" w:rsidRDefault="00D65211" w:rsidP="00BE14D7">
      <w:pPr>
        <w:pStyle w:val="Brdprotokoll"/>
      </w:pPr>
    </w:p>
    <w:p w14:paraId="52FCBE35" w14:textId="4519DA29" w:rsidR="00D65211" w:rsidRDefault="00D65211" w:rsidP="00BE14D7">
      <w:pPr>
        <w:pStyle w:val="Brdprotokoll"/>
      </w:pPr>
    </w:p>
    <w:p w14:paraId="0BD327BF" w14:textId="3EA87D7D" w:rsidR="00D65211" w:rsidRDefault="00D65211" w:rsidP="00BE14D7">
      <w:pPr>
        <w:pStyle w:val="Brdprotokoll"/>
      </w:pPr>
    </w:p>
    <w:p w14:paraId="60E2F99A" w14:textId="7E8E76F0" w:rsidR="00D65211" w:rsidRDefault="00D65211" w:rsidP="00BE14D7">
      <w:pPr>
        <w:pStyle w:val="Brdprotokoll"/>
      </w:pPr>
    </w:p>
    <w:p w14:paraId="3A75C7E7" w14:textId="5382C65A" w:rsidR="00D65211" w:rsidRDefault="00D65211" w:rsidP="00BE14D7">
      <w:pPr>
        <w:pStyle w:val="Brdprotokoll"/>
      </w:pPr>
    </w:p>
    <w:p w14:paraId="5B0057F0" w14:textId="373A8BF2" w:rsidR="00D65211" w:rsidRDefault="00D65211" w:rsidP="00BE14D7">
      <w:pPr>
        <w:pStyle w:val="Brdprotokoll"/>
      </w:pPr>
    </w:p>
    <w:p w14:paraId="5C17A31F" w14:textId="11D9BECC" w:rsidR="00D65211" w:rsidRDefault="00D65211" w:rsidP="00BE14D7">
      <w:pPr>
        <w:pStyle w:val="Brdprotokoll"/>
      </w:pPr>
    </w:p>
    <w:p w14:paraId="6FCFDC03" w14:textId="77777777" w:rsidR="00B30C90" w:rsidRDefault="00B30C90" w:rsidP="00D65211">
      <w:pPr>
        <w:pStyle w:val="Prothuvud"/>
      </w:pPr>
    </w:p>
    <w:p w14:paraId="4FC3E7FA" w14:textId="77777777" w:rsidR="00B30C90" w:rsidRDefault="00B30C90" w:rsidP="00D65211">
      <w:pPr>
        <w:pStyle w:val="Prothuvud"/>
      </w:pPr>
    </w:p>
    <w:p w14:paraId="1223D77D" w14:textId="77777777" w:rsidR="00B30C90" w:rsidRDefault="00B30C90" w:rsidP="00D65211">
      <w:pPr>
        <w:pStyle w:val="Prothuvud"/>
      </w:pPr>
    </w:p>
    <w:p w14:paraId="3E39AAB6" w14:textId="77777777" w:rsidR="00B30C90" w:rsidRDefault="00B30C90" w:rsidP="00D65211">
      <w:pPr>
        <w:pStyle w:val="Prothuvud"/>
      </w:pPr>
    </w:p>
    <w:p w14:paraId="33240EC9" w14:textId="77777777" w:rsidR="00B30C90" w:rsidRDefault="00B30C90" w:rsidP="00D65211">
      <w:pPr>
        <w:pStyle w:val="Prothuvud"/>
      </w:pPr>
    </w:p>
    <w:p w14:paraId="12198147" w14:textId="77777777" w:rsidR="00B30C90" w:rsidRDefault="00B30C90" w:rsidP="00D65211">
      <w:pPr>
        <w:pStyle w:val="Prothuvud"/>
      </w:pPr>
    </w:p>
    <w:p w14:paraId="34F55343" w14:textId="77777777" w:rsidR="00B30C90" w:rsidRDefault="00B30C90" w:rsidP="00D65211">
      <w:pPr>
        <w:pStyle w:val="Prothuvud"/>
      </w:pPr>
    </w:p>
    <w:p w14:paraId="7724C0C3" w14:textId="77777777" w:rsidR="00B30C90" w:rsidRDefault="00B30C90" w:rsidP="00D65211">
      <w:pPr>
        <w:pStyle w:val="Prothuvud"/>
      </w:pPr>
    </w:p>
    <w:p w14:paraId="283FD1BB" w14:textId="77777777" w:rsidR="00B30C90" w:rsidRDefault="00B30C90" w:rsidP="00D65211">
      <w:pPr>
        <w:pStyle w:val="Prothuvud"/>
      </w:pPr>
    </w:p>
    <w:p w14:paraId="2FE780B7" w14:textId="77777777" w:rsidR="00B30C90" w:rsidRDefault="00B30C90" w:rsidP="00D65211">
      <w:pPr>
        <w:pStyle w:val="Prothuvud"/>
      </w:pPr>
    </w:p>
    <w:p w14:paraId="78C9B050" w14:textId="77777777" w:rsidR="00B30C90" w:rsidRDefault="00B30C90" w:rsidP="00D65211">
      <w:pPr>
        <w:pStyle w:val="Prothuvud"/>
      </w:pPr>
    </w:p>
    <w:p w14:paraId="342F9075" w14:textId="77777777" w:rsidR="00B30C90" w:rsidRDefault="00B30C90" w:rsidP="00D65211">
      <w:pPr>
        <w:pStyle w:val="Prothuvud"/>
      </w:pPr>
    </w:p>
    <w:p w14:paraId="7B77CCBF" w14:textId="77777777" w:rsidR="00B30C90" w:rsidRDefault="00B30C90" w:rsidP="00D65211">
      <w:pPr>
        <w:pStyle w:val="Prothuvud"/>
      </w:pPr>
    </w:p>
    <w:p w14:paraId="3A96437C" w14:textId="77777777" w:rsidR="00B30C90" w:rsidRDefault="00B30C90" w:rsidP="00D65211">
      <w:pPr>
        <w:pStyle w:val="Prothuvud"/>
      </w:pPr>
    </w:p>
    <w:p w14:paraId="78F479CD" w14:textId="3709ADA2" w:rsidR="00D65211" w:rsidRPr="0001192B" w:rsidRDefault="00D65211" w:rsidP="00D65211">
      <w:pPr>
        <w:pStyle w:val="Prothuvud"/>
      </w:pPr>
      <w:r w:rsidRPr="0001192B">
        <w:lastRenderedPageBreak/>
        <w:t>Arbetsutskottet</w:t>
      </w:r>
      <w:r w:rsidRPr="0001192B">
        <w:tab/>
      </w:r>
      <w:r w:rsidR="006269F7" w:rsidRPr="0001192B">
        <w:t>202</w:t>
      </w:r>
      <w:r w:rsidR="006269F7">
        <w:t>3</w:t>
      </w:r>
      <w:r w:rsidR="006269F7" w:rsidRPr="0001192B">
        <w:t>-</w:t>
      </w:r>
      <w:r w:rsidR="006269F7">
        <w:t>04-18</w:t>
      </w:r>
      <w:r w:rsidRPr="0001192B">
        <w:tab/>
        <w:t>§</w:t>
      </w:r>
      <w:r w:rsidRPr="0001192B">
        <w:tab/>
      </w:r>
      <w:r w:rsidR="00E02B63">
        <w:t>4</w:t>
      </w:r>
      <w:r w:rsidR="000E3A32">
        <w:t>7</w:t>
      </w:r>
      <w:r w:rsidRPr="0001192B">
        <w:tab/>
        <w:t>sidan</w:t>
      </w:r>
      <w:r w:rsidRPr="0001192B">
        <w:tab/>
      </w:r>
      <w:r w:rsidR="001E68EE">
        <w:t>1</w:t>
      </w:r>
      <w:r w:rsidR="000E3A32">
        <w:t>3</w:t>
      </w:r>
    </w:p>
    <w:p w14:paraId="55F1AA87" w14:textId="441B28E6" w:rsidR="00D65211" w:rsidRDefault="00D65211" w:rsidP="00D65211">
      <w:pPr>
        <w:pStyle w:val="Diarienr"/>
      </w:pPr>
      <w:r>
        <w:t>Diarienummer</w:t>
      </w:r>
      <w:r>
        <w:tab/>
        <w:t>P-202</w:t>
      </w:r>
      <w:r w:rsidR="004E7F57">
        <w:t>3-</w:t>
      </w:r>
      <w:r w:rsidR="00A6343D">
        <w:t>88</w:t>
      </w:r>
    </w:p>
    <w:p w14:paraId="3327DD07" w14:textId="3530FF01" w:rsidR="00D65211" w:rsidRDefault="00E02B63" w:rsidP="00D65211">
      <w:pPr>
        <w:pStyle w:val="renderubrik"/>
        <w:ind w:right="1100"/>
      </w:pPr>
      <w:r>
        <w:rPr>
          <w:rFonts w:cstheme="minorHAnsi"/>
        </w:rPr>
        <w:t>Lönerevision</w:t>
      </w:r>
    </w:p>
    <w:p w14:paraId="08F8FDB4" w14:textId="77777777" w:rsidR="00B30C90" w:rsidRDefault="00B30C90" w:rsidP="00B30C90">
      <w:pPr>
        <w:pStyle w:val="Beslut"/>
      </w:pPr>
      <w:r w:rsidRPr="00535DB7">
        <w:t xml:space="preserve">Arbetsutskottets </w:t>
      </w:r>
      <w:r>
        <w:t>förslag till beslut</w:t>
      </w:r>
    </w:p>
    <w:p w14:paraId="53298681" w14:textId="77777777" w:rsidR="00B30C90" w:rsidRDefault="00B30C90" w:rsidP="00B30C90">
      <w:pPr>
        <w:pStyle w:val="Brdprotokoll"/>
      </w:pPr>
      <w:r w:rsidRPr="00394018">
        <w:t>Kyrkorådet beslutar att anteckna informationen till protokollet.</w:t>
      </w:r>
    </w:p>
    <w:p w14:paraId="7B19F1D4" w14:textId="77777777" w:rsidR="00B30C90" w:rsidRDefault="00B30C90" w:rsidP="00B30C90">
      <w:pPr>
        <w:pStyle w:val="Brdprotokoll"/>
        <w:rPr>
          <w:szCs w:val="22"/>
        </w:rPr>
      </w:pPr>
    </w:p>
    <w:p w14:paraId="2D5F5298" w14:textId="77777777" w:rsidR="00B30C90" w:rsidRDefault="00B30C90" w:rsidP="00B30C90">
      <w:pPr>
        <w:pStyle w:val="Brdprotokoll"/>
        <w:rPr>
          <w:szCs w:val="22"/>
        </w:rPr>
      </w:pPr>
    </w:p>
    <w:p w14:paraId="3CF05F5F" w14:textId="77777777" w:rsidR="00B30C90" w:rsidRPr="00F6680C" w:rsidRDefault="00B30C90" w:rsidP="00B30C90">
      <w:pPr>
        <w:pStyle w:val="Beslut"/>
      </w:pPr>
      <w:r w:rsidRPr="0088365B">
        <w:t>Ärendet</w:t>
      </w:r>
    </w:p>
    <w:p w14:paraId="6C87844B" w14:textId="1707BE0A" w:rsidR="00B30C90" w:rsidRDefault="00AE45EA" w:rsidP="00B30C90">
      <w:pPr>
        <w:pStyle w:val="Prothuvud"/>
      </w:pPr>
      <w:r>
        <w:t>Till kyrkorådets sammanträde 2023-05-09 kommer information kring årets lönerevision.</w:t>
      </w:r>
    </w:p>
    <w:p w14:paraId="0E3A022A" w14:textId="56C2BFA3" w:rsidR="00BE14D7" w:rsidRDefault="00BE14D7" w:rsidP="003F1B75">
      <w:pPr>
        <w:pStyle w:val="Prothuvud"/>
        <w:ind w:left="0"/>
      </w:pPr>
    </w:p>
    <w:p w14:paraId="083EC209" w14:textId="6AA6835F" w:rsidR="00E7360A" w:rsidRDefault="00E7360A" w:rsidP="003F1B75">
      <w:pPr>
        <w:pStyle w:val="Prothuvud"/>
        <w:ind w:left="0"/>
      </w:pPr>
    </w:p>
    <w:p w14:paraId="110AC4E2" w14:textId="652FBEC2" w:rsidR="00E7360A" w:rsidRDefault="00E7360A" w:rsidP="003F1B75">
      <w:pPr>
        <w:pStyle w:val="Prothuvud"/>
        <w:ind w:left="0"/>
      </w:pPr>
    </w:p>
    <w:p w14:paraId="73B5FC34" w14:textId="27994E07" w:rsidR="00E7360A" w:rsidRDefault="00E7360A" w:rsidP="003F1B75">
      <w:pPr>
        <w:pStyle w:val="Prothuvud"/>
        <w:ind w:left="0"/>
      </w:pPr>
    </w:p>
    <w:p w14:paraId="3F533530" w14:textId="762C59B0" w:rsidR="00E7360A" w:rsidRDefault="00E7360A" w:rsidP="003F1B75">
      <w:pPr>
        <w:pStyle w:val="Prothuvud"/>
        <w:ind w:left="0"/>
      </w:pPr>
    </w:p>
    <w:p w14:paraId="1E799A51" w14:textId="3A21E620" w:rsidR="00E7360A" w:rsidRDefault="00E7360A" w:rsidP="003F1B75">
      <w:pPr>
        <w:pStyle w:val="Prothuvud"/>
        <w:ind w:left="0"/>
      </w:pPr>
    </w:p>
    <w:p w14:paraId="41862527" w14:textId="524C269A" w:rsidR="00E7360A" w:rsidRDefault="00E7360A" w:rsidP="003F1B75">
      <w:pPr>
        <w:pStyle w:val="Prothuvud"/>
        <w:ind w:left="0"/>
      </w:pPr>
    </w:p>
    <w:p w14:paraId="4E71CF31" w14:textId="7F265E31" w:rsidR="00E7360A" w:rsidRDefault="00E7360A" w:rsidP="003F1B75">
      <w:pPr>
        <w:pStyle w:val="Prothuvud"/>
        <w:ind w:left="0"/>
      </w:pPr>
    </w:p>
    <w:p w14:paraId="7DF8845E" w14:textId="41FB130B" w:rsidR="00E7360A" w:rsidRDefault="00E7360A" w:rsidP="003F1B75">
      <w:pPr>
        <w:pStyle w:val="Prothuvud"/>
        <w:ind w:left="0"/>
      </w:pPr>
    </w:p>
    <w:p w14:paraId="58166170" w14:textId="6DA4FAB9" w:rsidR="00E7360A" w:rsidRDefault="00E7360A" w:rsidP="003F1B75">
      <w:pPr>
        <w:pStyle w:val="Prothuvud"/>
        <w:ind w:left="0"/>
      </w:pPr>
    </w:p>
    <w:p w14:paraId="6D3380C4" w14:textId="6BDFDF41" w:rsidR="00E7360A" w:rsidRDefault="00E7360A" w:rsidP="003F1B75">
      <w:pPr>
        <w:pStyle w:val="Prothuvud"/>
        <w:ind w:left="0"/>
      </w:pPr>
    </w:p>
    <w:p w14:paraId="0684AACA" w14:textId="2A98C9B2" w:rsidR="00E7360A" w:rsidRDefault="00E7360A" w:rsidP="003F1B75">
      <w:pPr>
        <w:pStyle w:val="Prothuvud"/>
        <w:ind w:left="0"/>
      </w:pPr>
    </w:p>
    <w:p w14:paraId="427E81FD" w14:textId="0A4D95F7" w:rsidR="00E7360A" w:rsidRDefault="00E7360A" w:rsidP="003F1B75">
      <w:pPr>
        <w:pStyle w:val="Prothuvud"/>
        <w:ind w:left="0"/>
      </w:pPr>
    </w:p>
    <w:p w14:paraId="5D7ECA0B" w14:textId="6419F35E" w:rsidR="00E7360A" w:rsidRDefault="00E7360A" w:rsidP="003F1B75">
      <w:pPr>
        <w:pStyle w:val="Prothuvud"/>
        <w:ind w:left="0"/>
      </w:pPr>
    </w:p>
    <w:p w14:paraId="529A4227" w14:textId="02E8A651" w:rsidR="00E7360A" w:rsidRDefault="00E7360A" w:rsidP="003F1B75">
      <w:pPr>
        <w:pStyle w:val="Prothuvud"/>
        <w:ind w:left="0"/>
      </w:pPr>
    </w:p>
    <w:p w14:paraId="3241243A" w14:textId="0817A4C3" w:rsidR="00E7360A" w:rsidRDefault="00E7360A" w:rsidP="003F1B75">
      <w:pPr>
        <w:pStyle w:val="Prothuvud"/>
        <w:ind w:left="0"/>
      </w:pPr>
    </w:p>
    <w:p w14:paraId="0E186F3C" w14:textId="5A701295" w:rsidR="00E7360A" w:rsidRDefault="00E7360A" w:rsidP="003F1B75">
      <w:pPr>
        <w:pStyle w:val="Prothuvud"/>
        <w:ind w:left="0"/>
      </w:pPr>
    </w:p>
    <w:p w14:paraId="1885CA67" w14:textId="5FB296F3" w:rsidR="00E7360A" w:rsidRDefault="00E7360A" w:rsidP="003F1B75">
      <w:pPr>
        <w:pStyle w:val="Prothuvud"/>
        <w:ind w:left="0"/>
      </w:pPr>
    </w:p>
    <w:p w14:paraId="6155D7B2" w14:textId="3540A553" w:rsidR="00E7360A" w:rsidRDefault="00E7360A" w:rsidP="003F1B75">
      <w:pPr>
        <w:pStyle w:val="Prothuvud"/>
        <w:ind w:left="0"/>
      </w:pPr>
    </w:p>
    <w:p w14:paraId="0C133CF1" w14:textId="5915B095" w:rsidR="00E7360A" w:rsidRDefault="00E7360A" w:rsidP="003F1B75">
      <w:pPr>
        <w:pStyle w:val="Prothuvud"/>
        <w:ind w:left="0"/>
      </w:pPr>
    </w:p>
    <w:p w14:paraId="30242576" w14:textId="75BDF7D4" w:rsidR="00E7360A" w:rsidRDefault="00E7360A" w:rsidP="003F1B75">
      <w:pPr>
        <w:pStyle w:val="Prothuvud"/>
        <w:ind w:left="0"/>
      </w:pPr>
    </w:p>
    <w:p w14:paraId="13D989A9" w14:textId="1B82E5CC" w:rsidR="00E7360A" w:rsidRDefault="00E7360A" w:rsidP="003F1B75">
      <w:pPr>
        <w:pStyle w:val="Prothuvud"/>
        <w:ind w:left="0"/>
      </w:pPr>
    </w:p>
    <w:p w14:paraId="07B68EF1" w14:textId="01966023" w:rsidR="00E7360A" w:rsidRDefault="00E7360A" w:rsidP="003F1B75">
      <w:pPr>
        <w:pStyle w:val="Prothuvud"/>
        <w:ind w:left="0"/>
      </w:pPr>
    </w:p>
    <w:p w14:paraId="00F2D51E" w14:textId="7EE68E6D" w:rsidR="00E7360A" w:rsidRDefault="00E7360A" w:rsidP="003F1B75">
      <w:pPr>
        <w:pStyle w:val="Prothuvud"/>
        <w:ind w:left="0"/>
      </w:pPr>
    </w:p>
    <w:p w14:paraId="54B987BC" w14:textId="77777777" w:rsidR="00DC7E46" w:rsidRDefault="00DC7E46" w:rsidP="00E7360A">
      <w:pPr>
        <w:pStyle w:val="Prothuvud"/>
      </w:pPr>
    </w:p>
    <w:p w14:paraId="4B242FFE" w14:textId="77777777" w:rsidR="00DC7E46" w:rsidRDefault="00DC7E46" w:rsidP="00E7360A">
      <w:pPr>
        <w:pStyle w:val="Prothuvud"/>
      </w:pPr>
    </w:p>
    <w:p w14:paraId="540BC053" w14:textId="77777777" w:rsidR="00DC7E46" w:rsidRDefault="00DC7E46" w:rsidP="00E7360A">
      <w:pPr>
        <w:pStyle w:val="Prothuvud"/>
      </w:pPr>
    </w:p>
    <w:p w14:paraId="1FF292C6" w14:textId="77777777" w:rsidR="00DC7E46" w:rsidRDefault="00DC7E46" w:rsidP="00E7360A">
      <w:pPr>
        <w:pStyle w:val="Prothuvud"/>
      </w:pPr>
    </w:p>
    <w:p w14:paraId="5E2CBD31" w14:textId="77777777" w:rsidR="00DC7E46" w:rsidRDefault="00DC7E46" w:rsidP="00E7360A">
      <w:pPr>
        <w:pStyle w:val="Prothuvud"/>
      </w:pPr>
    </w:p>
    <w:p w14:paraId="6E36828E" w14:textId="77777777" w:rsidR="00DC7E46" w:rsidRDefault="00DC7E46" w:rsidP="00E7360A">
      <w:pPr>
        <w:pStyle w:val="Prothuvud"/>
      </w:pPr>
    </w:p>
    <w:p w14:paraId="3B85B6F6" w14:textId="77777777" w:rsidR="001E68EE" w:rsidRDefault="001E68EE" w:rsidP="00E7360A">
      <w:pPr>
        <w:pStyle w:val="Prothuvud"/>
      </w:pPr>
    </w:p>
    <w:p w14:paraId="19C22E46" w14:textId="77777777" w:rsidR="001E68EE" w:rsidRDefault="001E68EE" w:rsidP="00E7360A">
      <w:pPr>
        <w:pStyle w:val="Prothuvud"/>
      </w:pPr>
    </w:p>
    <w:p w14:paraId="695B1529" w14:textId="77777777" w:rsidR="000521F7" w:rsidRDefault="000521F7" w:rsidP="00E7360A">
      <w:pPr>
        <w:pStyle w:val="Prothuvud"/>
      </w:pPr>
    </w:p>
    <w:p w14:paraId="66239151" w14:textId="77777777" w:rsidR="000521F7" w:rsidRDefault="000521F7" w:rsidP="00E7360A">
      <w:pPr>
        <w:pStyle w:val="Prothuvud"/>
      </w:pPr>
    </w:p>
    <w:p w14:paraId="516422CE" w14:textId="77777777" w:rsidR="000521F7" w:rsidRDefault="000521F7" w:rsidP="00E7360A">
      <w:pPr>
        <w:pStyle w:val="Prothuvud"/>
      </w:pPr>
    </w:p>
    <w:p w14:paraId="0D344393" w14:textId="698A8366" w:rsidR="00E7360A" w:rsidRDefault="00E7360A" w:rsidP="00E7360A">
      <w:pPr>
        <w:pStyle w:val="Prothuvud"/>
      </w:pPr>
      <w:r>
        <w:lastRenderedPageBreak/>
        <w:t>Arbetsutskottet</w:t>
      </w:r>
      <w:r>
        <w:tab/>
      </w:r>
      <w:r w:rsidR="006269F7" w:rsidRPr="0001192B">
        <w:t>202</w:t>
      </w:r>
      <w:r w:rsidR="006269F7">
        <w:t>3</w:t>
      </w:r>
      <w:r w:rsidR="006269F7" w:rsidRPr="0001192B">
        <w:t>-</w:t>
      </w:r>
      <w:r w:rsidR="006269F7">
        <w:t>04-18</w:t>
      </w:r>
      <w:r>
        <w:tab/>
        <w:t>§</w:t>
      </w:r>
      <w:r>
        <w:tab/>
      </w:r>
      <w:r w:rsidR="00E02B63">
        <w:t>4</w:t>
      </w:r>
      <w:r w:rsidR="000E3A32">
        <w:t>8</w:t>
      </w:r>
      <w:r>
        <w:tab/>
        <w:t>sidan</w:t>
      </w:r>
      <w:r>
        <w:tab/>
      </w:r>
      <w:r w:rsidR="001E68EE">
        <w:t>1</w:t>
      </w:r>
      <w:r w:rsidR="000E3A32">
        <w:t>4</w:t>
      </w:r>
    </w:p>
    <w:p w14:paraId="29111374" w14:textId="38DE1517" w:rsidR="00E7360A" w:rsidRDefault="00E7360A" w:rsidP="00E7360A">
      <w:pPr>
        <w:pStyle w:val="Diarienr"/>
      </w:pPr>
      <w:r>
        <w:t>Diarienummer</w:t>
      </w:r>
      <w:r>
        <w:tab/>
        <w:t>P-202</w:t>
      </w:r>
      <w:r w:rsidR="009C3AAB">
        <w:t>3-18</w:t>
      </w:r>
    </w:p>
    <w:p w14:paraId="0F2413B3" w14:textId="77777777" w:rsidR="00E7360A" w:rsidRDefault="00E7360A" w:rsidP="00E7360A">
      <w:pPr>
        <w:pStyle w:val="renderubrik"/>
      </w:pPr>
      <w:r>
        <w:t>Övriga frågor</w:t>
      </w:r>
    </w:p>
    <w:p w14:paraId="7614633C" w14:textId="77777777" w:rsidR="00E7360A" w:rsidRDefault="00E7360A" w:rsidP="00E7360A">
      <w:pPr>
        <w:pStyle w:val="Prothuvud"/>
      </w:pPr>
      <w:r>
        <w:t>Inga övriga frågor uppkom.</w:t>
      </w:r>
    </w:p>
    <w:p w14:paraId="1BF3E2DD" w14:textId="77777777" w:rsidR="00E7360A" w:rsidRDefault="00E7360A" w:rsidP="003F1B75">
      <w:pPr>
        <w:pStyle w:val="Prothuvud"/>
        <w:ind w:left="0"/>
      </w:pPr>
    </w:p>
    <w:sectPr w:rsidR="00E7360A" w:rsidSect="00396761">
      <w:headerReference w:type="default" r:id="rId12"/>
      <w:type w:val="continuous"/>
      <w:pgSz w:w="11906" w:h="16838" w:code="9"/>
      <w:pgMar w:top="1956" w:right="748" w:bottom="1134" w:left="1418" w:header="709" w:footer="90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C9AB4" w14:textId="77777777" w:rsidR="009B1998" w:rsidRDefault="009B1998">
      <w:r>
        <w:separator/>
      </w:r>
    </w:p>
  </w:endnote>
  <w:endnote w:type="continuationSeparator" w:id="0">
    <w:p w14:paraId="56077954" w14:textId="77777777" w:rsidR="009B1998" w:rsidRDefault="009B1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755E8B-4316-427E-8D36-05C817C0E0C8}"/>
    <w:embedBold r:id="rId2" w:fontKey="{F9E2DA73-7DE6-4AB7-AED2-97A430BDC302}"/>
    <w:embedItalic r:id="rId3" w:fontKey="{D54AD66A-4770-4937-A27B-E7A6B76AAECA}"/>
    <w:embedBoldItalic r:id="rId4" w:fontKey="{40B9FBC8-4F2C-4E9A-A393-57734BF005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5" w:fontKey="{09F6BF96-A101-4F2D-9B2E-C3F28ADC49C4}"/>
    <w:embedBold r:id="rId6" w:fontKey="{EE371508-7ED5-46E4-A321-5538C538C4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Arial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CDDF" w14:textId="77777777" w:rsidR="00765133" w:rsidRPr="00551362" w:rsidRDefault="00765133" w:rsidP="00D27E66">
    <w:pPr>
      <w:pStyle w:val="Sidfot"/>
      <w:tabs>
        <w:tab w:val="clear" w:pos="9072"/>
        <w:tab w:val="right" w:pos="9923"/>
      </w:tabs>
      <w:ind w:right="-170"/>
      <w:jc w:val="right"/>
      <w:rPr>
        <w:i/>
        <w:iCs/>
        <w:color w:val="000000"/>
        <w:sz w:val="16"/>
        <w:szCs w:val="16"/>
      </w:rPr>
    </w:pPr>
    <w:r w:rsidRPr="00551362">
      <w:rPr>
        <w:rFonts w:ascii="Myriad Pro" w:hAnsi="Myriad Pro"/>
        <w:iCs/>
        <w:sz w:val="16"/>
        <w:szCs w:val="16"/>
      </w:rPr>
      <w:t>S</w:t>
    </w:r>
    <w:r w:rsidRPr="00551362">
      <w:rPr>
        <w:rFonts w:ascii="Myriad Pro" w:hAnsi="Myriad Pro"/>
        <w:color w:val="000000"/>
        <w:sz w:val="16"/>
        <w:szCs w:val="16"/>
      </w:rPr>
      <w:t xml:space="preserve">idan </w:t>
    </w:r>
    <w:r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PAGE </w:instrText>
    </w:r>
    <w:r w:rsidRPr="00551362">
      <w:rPr>
        <w:rFonts w:ascii="Myriad Pro" w:hAnsi="Myriad Pro"/>
        <w:color w:val="000000"/>
        <w:sz w:val="16"/>
        <w:szCs w:val="16"/>
      </w:rPr>
      <w:fldChar w:fldCharType="separate"/>
    </w:r>
    <w:r>
      <w:rPr>
        <w:rFonts w:ascii="Myriad Pro" w:hAnsi="Myriad Pro"/>
        <w:noProof/>
        <w:color w:val="000000"/>
        <w:sz w:val="16"/>
        <w:szCs w:val="16"/>
      </w:rPr>
      <w:t>10</w:t>
    </w:r>
    <w:r w:rsidRPr="00551362">
      <w:rPr>
        <w:rFonts w:ascii="Myriad Pro" w:hAnsi="Myriad Pro"/>
        <w:color w:val="000000"/>
        <w:sz w:val="16"/>
        <w:szCs w:val="16"/>
      </w:rPr>
      <w:fldChar w:fldCharType="end"/>
    </w:r>
    <w:r w:rsidRPr="00551362">
      <w:rPr>
        <w:rFonts w:ascii="Myriad Pro" w:hAnsi="Myriad Pro"/>
        <w:color w:val="000000"/>
        <w:sz w:val="16"/>
        <w:szCs w:val="16"/>
      </w:rPr>
      <w:t xml:space="preserve"> av </w:t>
    </w:r>
    <w:r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NUMPAGES </w:instrText>
    </w:r>
    <w:r w:rsidRPr="00551362">
      <w:rPr>
        <w:rFonts w:ascii="Myriad Pro" w:hAnsi="Myriad Pro"/>
        <w:color w:val="000000"/>
        <w:sz w:val="16"/>
        <w:szCs w:val="16"/>
      </w:rPr>
      <w:fldChar w:fldCharType="separate"/>
    </w:r>
    <w:r>
      <w:rPr>
        <w:rFonts w:ascii="Myriad Pro" w:hAnsi="Myriad Pro"/>
        <w:noProof/>
        <w:color w:val="000000"/>
        <w:sz w:val="16"/>
        <w:szCs w:val="16"/>
      </w:rPr>
      <w:t>10</w:t>
    </w:r>
    <w:r w:rsidRPr="00551362">
      <w:rPr>
        <w:rFonts w:ascii="Myriad Pro" w:hAnsi="Myriad Pro"/>
        <w:color w:val="000000"/>
        <w:sz w:val="16"/>
        <w:szCs w:val="16"/>
      </w:rPr>
      <w:fldChar w:fldCharType="end"/>
    </w:r>
  </w:p>
  <w:p w14:paraId="28B1CE7D" w14:textId="77777777" w:rsidR="00765133" w:rsidRDefault="00765133" w:rsidP="007653F8">
    <w:pPr>
      <w:pStyle w:val="Sidfot"/>
      <w:pBdr>
        <w:top w:val="single" w:sz="6" w:space="1" w:color="auto"/>
      </w:pBdr>
      <w:tabs>
        <w:tab w:val="clear" w:pos="4536"/>
        <w:tab w:val="clear" w:pos="9072"/>
        <w:tab w:val="center" w:pos="5500"/>
        <w:tab w:val="right" w:pos="9923"/>
      </w:tabs>
      <w:ind w:left="964" w:right="-170"/>
    </w:pPr>
    <w:r>
      <w:rPr>
        <w:i/>
        <w:iCs/>
        <w:color w:val="000000"/>
        <w:sz w:val="16"/>
      </w:rPr>
      <w:t>Justerarnas signaturer</w:t>
    </w:r>
    <w:r>
      <w:rPr>
        <w:i/>
        <w:iCs/>
        <w:color w:val="000000"/>
        <w:sz w:val="16"/>
      </w:rPr>
      <w:tab/>
    </w:r>
    <w:r>
      <w:rPr>
        <w:i/>
        <w:iCs/>
        <w:sz w:val="16"/>
      </w:rPr>
      <w:t>Utdragsbestyrkande</w:t>
    </w:r>
    <w:r>
      <w:rPr>
        <w:i/>
        <w:iCs/>
        <w:sz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2FB37" w14:textId="77777777" w:rsidR="00765133" w:rsidRPr="00551362" w:rsidRDefault="00765133" w:rsidP="00D27E66">
    <w:pPr>
      <w:pStyle w:val="Sidfot"/>
      <w:tabs>
        <w:tab w:val="clear" w:pos="9072"/>
        <w:tab w:val="right" w:pos="9923"/>
      </w:tabs>
      <w:ind w:right="-170"/>
      <w:jc w:val="right"/>
      <w:rPr>
        <w:i/>
        <w:iCs/>
        <w:sz w:val="16"/>
        <w:szCs w:val="16"/>
      </w:rPr>
    </w:pPr>
    <w:r w:rsidRPr="00551362">
      <w:rPr>
        <w:rFonts w:ascii="Myriad Pro" w:hAnsi="Myriad Pro"/>
        <w:iCs/>
        <w:sz w:val="16"/>
        <w:szCs w:val="16"/>
      </w:rPr>
      <w:t>S</w:t>
    </w:r>
    <w:r w:rsidRPr="00551362">
      <w:rPr>
        <w:rFonts w:ascii="Myriad Pro" w:hAnsi="Myriad Pro"/>
        <w:color w:val="000000"/>
        <w:sz w:val="16"/>
        <w:szCs w:val="16"/>
      </w:rPr>
      <w:t xml:space="preserve">idan </w:t>
    </w:r>
    <w:r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PAGE </w:instrText>
    </w:r>
    <w:r w:rsidRPr="00551362">
      <w:rPr>
        <w:rFonts w:ascii="Myriad Pro" w:hAnsi="Myriad Pro"/>
        <w:color w:val="000000"/>
        <w:sz w:val="16"/>
        <w:szCs w:val="16"/>
      </w:rPr>
      <w:fldChar w:fldCharType="separate"/>
    </w:r>
    <w:r>
      <w:rPr>
        <w:rFonts w:ascii="Myriad Pro" w:hAnsi="Myriad Pro"/>
        <w:noProof/>
        <w:color w:val="000000"/>
        <w:sz w:val="16"/>
        <w:szCs w:val="16"/>
      </w:rPr>
      <w:t>1</w:t>
    </w:r>
    <w:r w:rsidRPr="00551362">
      <w:rPr>
        <w:rFonts w:ascii="Myriad Pro" w:hAnsi="Myriad Pro"/>
        <w:color w:val="000000"/>
        <w:sz w:val="16"/>
        <w:szCs w:val="16"/>
      </w:rPr>
      <w:fldChar w:fldCharType="end"/>
    </w:r>
    <w:r w:rsidRPr="00551362">
      <w:rPr>
        <w:rFonts w:ascii="Myriad Pro" w:hAnsi="Myriad Pro"/>
        <w:color w:val="000000"/>
        <w:sz w:val="16"/>
        <w:szCs w:val="16"/>
      </w:rPr>
      <w:t xml:space="preserve"> av </w:t>
    </w:r>
    <w:r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NUMPAGES </w:instrText>
    </w:r>
    <w:r w:rsidRPr="00551362">
      <w:rPr>
        <w:rFonts w:ascii="Myriad Pro" w:hAnsi="Myriad Pro"/>
        <w:color w:val="000000"/>
        <w:sz w:val="16"/>
        <w:szCs w:val="16"/>
      </w:rPr>
      <w:fldChar w:fldCharType="separate"/>
    </w:r>
    <w:r>
      <w:rPr>
        <w:rFonts w:ascii="Myriad Pro" w:hAnsi="Myriad Pro"/>
        <w:noProof/>
        <w:color w:val="000000"/>
        <w:sz w:val="16"/>
        <w:szCs w:val="16"/>
      </w:rPr>
      <w:t>10</w:t>
    </w:r>
    <w:r w:rsidRPr="00551362">
      <w:rPr>
        <w:rFonts w:ascii="Myriad Pro" w:hAnsi="Myriad Pro"/>
        <w:color w:val="000000"/>
        <w:sz w:val="16"/>
        <w:szCs w:val="16"/>
      </w:rPr>
      <w:fldChar w:fldCharType="end"/>
    </w:r>
  </w:p>
  <w:p w14:paraId="055C61A6" w14:textId="77777777" w:rsidR="00765133" w:rsidRDefault="00765133" w:rsidP="007653F8">
    <w:pPr>
      <w:pStyle w:val="Sidfot"/>
      <w:pBdr>
        <w:top w:val="single" w:sz="6" w:space="1" w:color="auto"/>
      </w:pBdr>
      <w:tabs>
        <w:tab w:val="clear" w:pos="9072"/>
        <w:tab w:val="right" w:pos="9923"/>
      </w:tabs>
      <w:ind w:right="-170"/>
      <w:rPr>
        <w:i/>
        <w:iCs/>
        <w:sz w:val="16"/>
      </w:rPr>
    </w:pPr>
    <w:r>
      <w:rPr>
        <w:i/>
        <w:iCs/>
        <w:sz w:val="16"/>
      </w:rPr>
      <w:t>Justerarnas signatur</w:t>
    </w:r>
    <w:r>
      <w:rPr>
        <w:i/>
        <w:iCs/>
        <w:sz w:val="16"/>
      </w:rPr>
      <w:tab/>
      <w:t>Utdragsbestyrkande</w:t>
    </w:r>
    <w:r>
      <w:rPr>
        <w:i/>
        <w:iCs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F7F0F" w14:textId="77777777" w:rsidR="009B1998" w:rsidRDefault="009B1998">
      <w:r>
        <w:separator/>
      </w:r>
    </w:p>
  </w:footnote>
  <w:footnote w:type="continuationSeparator" w:id="0">
    <w:p w14:paraId="19E1F091" w14:textId="77777777" w:rsidR="009B1998" w:rsidRDefault="009B1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3ECF" w14:textId="77777777" w:rsidR="00765133" w:rsidRPr="00393E7A" w:rsidRDefault="00765133" w:rsidP="0036087C">
    <w:pPr>
      <w:pStyle w:val="Sidhuvud"/>
      <w:tabs>
        <w:tab w:val="clear" w:pos="4536"/>
        <w:tab w:val="left" w:pos="5220"/>
      </w:tabs>
      <w:rPr>
        <w:sz w:val="48"/>
        <w:szCs w:val="48"/>
      </w:rPr>
    </w:pPr>
  </w:p>
  <w:p w14:paraId="29AA6677" w14:textId="4BACE809" w:rsidR="00765133" w:rsidRPr="006638BA" w:rsidRDefault="00765133" w:rsidP="00FE015B">
    <w:pPr>
      <w:pStyle w:val="Sidhuvud"/>
      <w:tabs>
        <w:tab w:val="right" w:pos="4536"/>
        <w:tab w:val="left" w:pos="5222"/>
      </w:tabs>
      <w:rPr>
        <w:rFonts w:ascii="Myriad Pro" w:hAnsi="Myriad Pro"/>
      </w:rPr>
    </w:pPr>
    <w:r>
      <w:rPr>
        <w:rFonts w:ascii="Myriad Pro" w:hAnsi="Myriad Pro"/>
        <w:noProof/>
        <w:sz w:val="48"/>
        <w:szCs w:val="48"/>
      </w:rPr>
      <w:drawing>
        <wp:anchor distT="0" distB="0" distL="114300" distR="114300" simplePos="0" relativeHeight="251657216" behindDoc="0" locked="0" layoutInCell="1" allowOverlap="1" wp14:anchorId="082A5B6C" wp14:editId="5C01F096">
          <wp:simplePos x="0" y="0"/>
          <wp:positionH relativeFrom="page">
            <wp:posOffset>5542915</wp:posOffset>
          </wp:positionH>
          <wp:positionV relativeFrom="page">
            <wp:posOffset>579755</wp:posOffset>
          </wp:positionV>
          <wp:extent cx="1619885" cy="311785"/>
          <wp:effectExtent l="19050" t="0" r="0" b="0"/>
          <wp:wrapNone/>
          <wp:docPr id="3" name="Bild 12" descr="iHu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iHu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11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638BA">
      <w:rPr>
        <w:rFonts w:ascii="Myriad Pro" w:hAnsi="Myriad Pro"/>
      </w:rPr>
      <w:t>Sammanträdesprotokoll</w:t>
    </w:r>
    <w:r>
      <w:rPr>
        <w:rFonts w:ascii="Myriad Pro" w:hAnsi="Myriad Pro"/>
      </w:rPr>
      <w:tab/>
    </w:r>
    <w:r>
      <w:rPr>
        <w:rFonts w:ascii="Franklin Gothic Medium Cond" w:hAnsi="Franklin Gothic Medium Cond"/>
        <w:noProof/>
      </w:rPr>
      <w:fldChar w:fldCharType="begin"/>
    </w:r>
    <w:r>
      <w:rPr>
        <w:rFonts w:ascii="Franklin Gothic Medium Cond" w:hAnsi="Franklin Gothic Medium Cond"/>
        <w:noProof/>
      </w:rPr>
      <w:instrText xml:space="preserve"> REF  Text13  \* MERGEFORMAT </w:instrText>
    </w:r>
    <w:r>
      <w:rPr>
        <w:rFonts w:ascii="Franklin Gothic Medium Cond" w:hAnsi="Franklin Gothic Medium Cond"/>
        <w:noProof/>
      </w:rPr>
      <w:fldChar w:fldCharType="separate"/>
    </w:r>
    <w:r w:rsidR="008A7C3E" w:rsidRPr="008A7C3E">
      <w:rPr>
        <w:rFonts w:ascii="Franklin Gothic Medium Cond" w:hAnsi="Franklin Gothic Medium Cond"/>
        <w:noProof/>
      </w:rPr>
      <w:t>2023-04-18</w:t>
    </w:r>
    <w:r>
      <w:rPr>
        <w:rFonts w:ascii="Franklin Gothic Medium Cond" w:hAnsi="Franklin Gothic Medium Cond"/>
        <w:noProof/>
      </w:rPr>
      <w:fldChar w:fldCharType="end"/>
    </w:r>
  </w:p>
  <w:p w14:paraId="09299FDA" w14:textId="1CEFA6DE" w:rsidR="00765133" w:rsidRPr="00551362" w:rsidRDefault="00765133" w:rsidP="00FE015B">
    <w:pPr>
      <w:pStyle w:val="Sidhuvud"/>
      <w:tabs>
        <w:tab w:val="clear" w:pos="4536"/>
        <w:tab w:val="left" w:pos="5220"/>
      </w:tabs>
      <w:rPr>
        <w:rFonts w:ascii="Myriad Pro" w:hAnsi="Myriad Pro"/>
        <w:b/>
        <w:caps/>
        <w:spacing w:val="2"/>
        <w:position w:val="-28"/>
      </w:rPr>
    </w:pPr>
    <w:r>
      <w:rPr>
        <w:rFonts w:ascii="Myriad Pro" w:hAnsi="Myriad Pro"/>
        <w:b/>
        <w:caps/>
        <w:position w:val="-28"/>
      </w:rPr>
      <w:fldChar w:fldCharType="begin"/>
    </w:r>
    <w:r>
      <w:rPr>
        <w:rFonts w:ascii="Myriad Pro" w:hAnsi="Myriad Pro"/>
        <w:b/>
        <w:caps/>
        <w:position w:val="-28"/>
      </w:rPr>
      <w:instrText xml:space="preserve"> REF Listruta1  \* MERGEFORMAT </w:instrText>
    </w:r>
    <w:r>
      <w:rPr>
        <w:rFonts w:ascii="Myriad Pro" w:hAnsi="Myriad Pro"/>
        <w:b/>
        <w:caps/>
        <w:position w:val="-28"/>
      </w:rPr>
      <w:fldChar w:fldCharType="separate"/>
    </w:r>
    <w:r w:rsidR="008A7C3E" w:rsidRPr="008A7C3E">
      <w:rPr>
        <w:rFonts w:ascii="Myriad Pro" w:hAnsi="Myriad Pro"/>
        <w:b/>
        <w:caps/>
        <w:position w:val="-28"/>
      </w:rPr>
      <w:t>Arbetsutskottet</w:t>
    </w:r>
    <w:r>
      <w:rPr>
        <w:rFonts w:ascii="Myriad Pro" w:hAnsi="Myriad Pro"/>
        <w:b/>
        <w:caps/>
        <w:position w:val="-28"/>
      </w:rPr>
      <w:fldChar w:fldCharType="end"/>
    </w:r>
  </w:p>
  <w:p w14:paraId="1CE61FA7" w14:textId="77777777" w:rsidR="00765133" w:rsidRPr="00551362" w:rsidRDefault="00765133" w:rsidP="00FE015B">
    <w:pPr>
      <w:pStyle w:val="Sidhuvud"/>
      <w:tabs>
        <w:tab w:val="clear" w:pos="4536"/>
        <w:tab w:val="left" w:pos="5220"/>
      </w:tabs>
      <w:rPr>
        <w:rFonts w:ascii="Myriad Pro" w:hAnsi="Myriad Pro"/>
        <w:sz w:val="16"/>
        <w:szCs w:val="16"/>
      </w:rPr>
    </w:pPr>
    <w:r w:rsidRPr="00551362">
      <w:rPr>
        <w:rFonts w:ascii="Myriad Pro" w:hAnsi="Myriad Pro"/>
        <w:sz w:val="16"/>
        <w:szCs w:val="16"/>
      </w:rPr>
      <w:t>Huddinge kyrkliga samfällighet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262C5" w14:textId="77777777" w:rsidR="00765133" w:rsidRDefault="00765133" w:rsidP="003135B4">
    <w:pPr>
      <w:pStyle w:val="Sidhuvud"/>
      <w:tabs>
        <w:tab w:val="left" w:pos="5220"/>
      </w:tabs>
      <w:rPr>
        <w:rFonts w:ascii="Myriad Pro" w:hAnsi="Myriad Pro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17786BA" wp14:editId="71787E69">
          <wp:simplePos x="0" y="0"/>
          <wp:positionH relativeFrom="page">
            <wp:posOffset>4829175</wp:posOffset>
          </wp:positionH>
          <wp:positionV relativeFrom="page">
            <wp:posOffset>521335</wp:posOffset>
          </wp:positionV>
          <wp:extent cx="2343785" cy="450850"/>
          <wp:effectExtent l="19050" t="0" r="0" b="0"/>
          <wp:wrapNone/>
          <wp:docPr id="2" name="Bild 22" descr="iHu_logo_S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2" descr="iHu_logo_S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785" cy="450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D3CDE0" w14:textId="662B2522" w:rsidR="00765133" w:rsidRPr="00DD1471" w:rsidRDefault="00765133" w:rsidP="003135B4">
    <w:pPr>
      <w:pStyle w:val="Sidhuvud"/>
      <w:tabs>
        <w:tab w:val="left" w:pos="5220"/>
      </w:tabs>
      <w:rPr>
        <w:rFonts w:ascii="Myriad Pro" w:hAnsi="Myriad Pro"/>
      </w:rPr>
    </w:pPr>
    <w:r w:rsidRPr="00DD1471">
      <w:rPr>
        <w:rFonts w:ascii="Myriad Pro" w:hAnsi="Myriad Pro"/>
      </w:rPr>
      <w:t>Sammanträdesprotokoll</w:t>
    </w:r>
    <w:r w:rsidRPr="00DD1471">
      <w:rPr>
        <w:rFonts w:ascii="Myriad Pro" w:hAnsi="Myriad Pro"/>
      </w:rPr>
      <w:tab/>
    </w:r>
    <w:r>
      <w:rPr>
        <w:rFonts w:ascii="Myriad Pro" w:hAnsi="Myriad Pro"/>
        <w:b/>
        <w:spacing w:val="2"/>
        <w:sz w:val="20"/>
        <w:szCs w:val="20"/>
      </w:rPr>
      <w:fldChar w:fldCharType="begin"/>
    </w:r>
    <w:r>
      <w:rPr>
        <w:rFonts w:ascii="Myriad Pro" w:hAnsi="Myriad Pro"/>
        <w:b/>
        <w:spacing w:val="2"/>
        <w:sz w:val="20"/>
        <w:szCs w:val="20"/>
      </w:rPr>
      <w:instrText xml:space="preserve"> REF Text13  \* MERGEFORMAT </w:instrText>
    </w:r>
    <w:r>
      <w:rPr>
        <w:rFonts w:ascii="Myriad Pro" w:hAnsi="Myriad Pro"/>
        <w:b/>
        <w:spacing w:val="2"/>
        <w:sz w:val="20"/>
        <w:szCs w:val="20"/>
      </w:rPr>
      <w:fldChar w:fldCharType="separate"/>
    </w:r>
    <w:r w:rsidR="008A7C3E" w:rsidRPr="008A7C3E">
      <w:rPr>
        <w:rFonts w:ascii="Myriad Pro" w:hAnsi="Myriad Pro"/>
        <w:b/>
        <w:spacing w:val="2"/>
        <w:sz w:val="20"/>
        <w:szCs w:val="20"/>
      </w:rPr>
      <w:t>2023-04-18</w:t>
    </w:r>
    <w:r>
      <w:rPr>
        <w:rFonts w:ascii="Myriad Pro" w:hAnsi="Myriad Pro"/>
        <w:b/>
        <w:spacing w:val="2"/>
        <w:sz w:val="20"/>
        <w:szCs w:val="20"/>
      </w:rPr>
      <w:fldChar w:fldCharType="end"/>
    </w:r>
  </w:p>
  <w:p w14:paraId="348DC798" w14:textId="2CB95BD6" w:rsidR="00765133" w:rsidRPr="00551362" w:rsidRDefault="00765133" w:rsidP="00FE015B">
    <w:pPr>
      <w:pStyle w:val="Sidhuvud"/>
      <w:tabs>
        <w:tab w:val="left" w:pos="5220"/>
      </w:tabs>
      <w:rPr>
        <w:rFonts w:ascii="Myriad Pro" w:hAnsi="Myriad Pro"/>
        <w:b/>
        <w:caps/>
        <w:position w:val="-28"/>
      </w:rPr>
    </w:pPr>
    <w:r>
      <w:rPr>
        <w:rFonts w:ascii="Myriad Pro" w:hAnsi="Myriad Pro"/>
        <w:b/>
        <w:caps/>
        <w:position w:val="-28"/>
      </w:rPr>
      <w:fldChar w:fldCharType="begin"/>
    </w:r>
    <w:r>
      <w:rPr>
        <w:rFonts w:ascii="Myriad Pro" w:hAnsi="Myriad Pro"/>
        <w:b/>
        <w:caps/>
        <w:position w:val="-28"/>
      </w:rPr>
      <w:instrText xml:space="preserve"> REF Listruta1  \* MERGEFORMAT </w:instrText>
    </w:r>
    <w:r>
      <w:rPr>
        <w:rFonts w:ascii="Myriad Pro" w:hAnsi="Myriad Pro"/>
        <w:b/>
        <w:caps/>
        <w:position w:val="-28"/>
      </w:rPr>
      <w:fldChar w:fldCharType="separate"/>
    </w:r>
    <w:r w:rsidR="008A7C3E" w:rsidRPr="008A7C3E">
      <w:rPr>
        <w:rFonts w:ascii="Myriad Pro" w:hAnsi="Myriad Pro"/>
        <w:b/>
        <w:caps/>
        <w:position w:val="-28"/>
      </w:rPr>
      <w:t>Arbetsutskottet</w:t>
    </w:r>
    <w:r>
      <w:rPr>
        <w:rFonts w:ascii="Myriad Pro" w:hAnsi="Myriad Pro"/>
        <w:b/>
        <w:caps/>
        <w:position w:val="-28"/>
      </w:rPr>
      <w:fldChar w:fldCharType="end"/>
    </w:r>
  </w:p>
  <w:p w14:paraId="3E2ED50E" w14:textId="77777777" w:rsidR="00765133" w:rsidRPr="00551362" w:rsidRDefault="00765133" w:rsidP="00FE015B">
    <w:pPr>
      <w:pStyle w:val="Sidhuvud"/>
      <w:tabs>
        <w:tab w:val="left" w:pos="5220"/>
      </w:tabs>
      <w:rPr>
        <w:rFonts w:ascii="Myriad Pro" w:hAnsi="Myriad Pro"/>
        <w:sz w:val="16"/>
        <w:szCs w:val="16"/>
      </w:rPr>
    </w:pPr>
    <w:r>
      <w:rPr>
        <w:rFonts w:ascii="Myriad Pro" w:hAnsi="Myriad Pro"/>
        <w:sz w:val="16"/>
        <w:szCs w:val="16"/>
      </w:rPr>
      <w:t>Huddinge pastorat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A267C" w14:textId="2E02ECCF" w:rsidR="00765133" w:rsidRPr="00B503AC" w:rsidRDefault="00765133" w:rsidP="00FD1B8A">
    <w:pPr>
      <w:pStyle w:val="Sidhuvud"/>
      <w:tabs>
        <w:tab w:val="clear" w:pos="4536"/>
        <w:tab w:val="right" w:pos="5529"/>
        <w:tab w:val="left" w:pos="5812"/>
      </w:tabs>
      <w:ind w:left="964"/>
      <w:rPr>
        <w:rFonts w:ascii="Myriad Pro" w:hAnsi="Myriad Pro"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3696711D" wp14:editId="447E3FD3">
          <wp:simplePos x="0" y="0"/>
          <wp:positionH relativeFrom="page">
            <wp:posOffset>5544820</wp:posOffset>
          </wp:positionH>
          <wp:positionV relativeFrom="page">
            <wp:posOffset>398145</wp:posOffset>
          </wp:positionV>
          <wp:extent cx="1619885" cy="317500"/>
          <wp:effectExtent l="19050" t="0" r="0" b="0"/>
          <wp:wrapNone/>
          <wp:docPr id="1" name="Bild 24" descr="iHu_logo_S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4" descr="iHu_logo_S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17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503AC">
      <w:rPr>
        <w:rFonts w:ascii="Myriad Pro" w:hAnsi="Myriad Pro"/>
        <w:sz w:val="20"/>
        <w:szCs w:val="20"/>
      </w:rPr>
      <w:t>Sammanträdesprotokoll</w:t>
    </w:r>
    <w:r w:rsidRPr="00B503AC">
      <w:rPr>
        <w:rFonts w:ascii="Myriad Pro" w:hAnsi="Myriad Pro"/>
        <w:sz w:val="20"/>
        <w:szCs w:val="20"/>
      </w:rPr>
      <w:tab/>
    </w:r>
    <w:r>
      <w:rPr>
        <w:rFonts w:ascii="Franklin Gothic Medium Cond" w:hAnsi="Franklin Gothic Medium Cond"/>
        <w:b/>
        <w:noProof/>
        <w:sz w:val="20"/>
        <w:szCs w:val="20"/>
      </w:rPr>
      <w:fldChar w:fldCharType="begin"/>
    </w:r>
    <w:r>
      <w:rPr>
        <w:rFonts w:ascii="Franklin Gothic Medium Cond" w:hAnsi="Franklin Gothic Medium Cond"/>
        <w:b/>
        <w:noProof/>
        <w:sz w:val="20"/>
        <w:szCs w:val="20"/>
      </w:rPr>
      <w:instrText xml:space="preserve"> REF  Text13  \* MERGEFORMAT </w:instrText>
    </w:r>
    <w:r>
      <w:rPr>
        <w:rFonts w:ascii="Franklin Gothic Medium Cond" w:hAnsi="Franklin Gothic Medium Cond"/>
        <w:b/>
        <w:noProof/>
        <w:sz w:val="20"/>
        <w:szCs w:val="20"/>
      </w:rPr>
      <w:fldChar w:fldCharType="separate"/>
    </w:r>
    <w:r w:rsidR="008A7C3E" w:rsidRPr="008A7C3E">
      <w:rPr>
        <w:rFonts w:ascii="Franklin Gothic Medium Cond" w:hAnsi="Franklin Gothic Medium Cond"/>
        <w:b/>
        <w:noProof/>
        <w:sz w:val="20"/>
        <w:szCs w:val="20"/>
      </w:rPr>
      <w:t>2023-04-18</w:t>
    </w:r>
    <w:r>
      <w:rPr>
        <w:rFonts w:ascii="Franklin Gothic Medium Cond" w:hAnsi="Franklin Gothic Medium Cond"/>
        <w:b/>
        <w:noProof/>
        <w:sz w:val="20"/>
        <w:szCs w:val="20"/>
      </w:rPr>
      <w:fldChar w:fldCharType="end"/>
    </w:r>
  </w:p>
  <w:p w14:paraId="4A63402F" w14:textId="1E9C6D91" w:rsidR="00765133" w:rsidRPr="00551362" w:rsidRDefault="00765133" w:rsidP="00B503AC">
    <w:pPr>
      <w:pStyle w:val="Sidhuvud"/>
      <w:tabs>
        <w:tab w:val="clear" w:pos="4536"/>
        <w:tab w:val="left" w:pos="5220"/>
      </w:tabs>
      <w:ind w:left="964"/>
      <w:rPr>
        <w:rFonts w:ascii="Myriad Pro" w:hAnsi="Myriad Pro"/>
        <w:b/>
        <w:caps/>
        <w:spacing w:val="2"/>
        <w:position w:val="-28"/>
      </w:rPr>
    </w:pPr>
    <w:r>
      <w:rPr>
        <w:rFonts w:ascii="Myriad Pro" w:hAnsi="Myriad Pro"/>
        <w:b/>
        <w:caps/>
        <w:position w:val="-28"/>
      </w:rPr>
      <w:fldChar w:fldCharType="begin"/>
    </w:r>
    <w:r>
      <w:rPr>
        <w:rFonts w:ascii="Myriad Pro" w:hAnsi="Myriad Pro"/>
        <w:b/>
        <w:caps/>
        <w:position w:val="-28"/>
      </w:rPr>
      <w:instrText xml:space="preserve"> REF Listruta1  \* MERGEFORMAT </w:instrText>
    </w:r>
    <w:r>
      <w:rPr>
        <w:rFonts w:ascii="Myriad Pro" w:hAnsi="Myriad Pro"/>
        <w:b/>
        <w:caps/>
        <w:position w:val="-28"/>
      </w:rPr>
      <w:fldChar w:fldCharType="separate"/>
    </w:r>
    <w:r w:rsidR="008A7C3E" w:rsidRPr="008A7C3E">
      <w:rPr>
        <w:rFonts w:ascii="Myriad Pro" w:hAnsi="Myriad Pro"/>
        <w:b/>
        <w:caps/>
        <w:position w:val="-28"/>
      </w:rPr>
      <w:t>Arbetsutskottet</w:t>
    </w:r>
    <w:r>
      <w:rPr>
        <w:rFonts w:ascii="Myriad Pro" w:hAnsi="Myriad Pro"/>
        <w:b/>
        <w:caps/>
        <w:position w:val="-28"/>
      </w:rPr>
      <w:fldChar w:fldCharType="end"/>
    </w:r>
  </w:p>
  <w:p w14:paraId="5CA21C72" w14:textId="77777777" w:rsidR="00765133" w:rsidRPr="00551362" w:rsidRDefault="00765133" w:rsidP="00B503AC">
    <w:pPr>
      <w:pStyle w:val="Sidhuvud"/>
      <w:tabs>
        <w:tab w:val="clear" w:pos="4536"/>
        <w:tab w:val="left" w:pos="5220"/>
      </w:tabs>
      <w:ind w:left="964"/>
      <w:rPr>
        <w:rFonts w:ascii="Myriad Pro" w:hAnsi="Myriad Pro"/>
        <w:sz w:val="16"/>
        <w:szCs w:val="16"/>
      </w:rPr>
    </w:pPr>
    <w:r>
      <w:rPr>
        <w:rFonts w:ascii="Myriad Pro" w:hAnsi="Myriad Pro"/>
        <w:sz w:val="16"/>
        <w:szCs w:val="16"/>
      </w:rPr>
      <w:t>Huddinge pastorat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7871"/>
    <w:multiLevelType w:val="hybridMultilevel"/>
    <w:tmpl w:val="B28C4B90"/>
    <w:lvl w:ilvl="0" w:tplc="041D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1" w15:restartNumberingAfterBreak="0">
    <w:nsid w:val="0FAA2BC2"/>
    <w:multiLevelType w:val="hybridMultilevel"/>
    <w:tmpl w:val="47DC182C"/>
    <w:lvl w:ilvl="0" w:tplc="041D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2" w15:restartNumberingAfterBreak="0">
    <w:nsid w:val="1F356DE6"/>
    <w:multiLevelType w:val="hybridMultilevel"/>
    <w:tmpl w:val="AB08C028"/>
    <w:lvl w:ilvl="0" w:tplc="041D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3" w15:restartNumberingAfterBreak="0">
    <w:nsid w:val="1FA545B6"/>
    <w:multiLevelType w:val="hybridMultilevel"/>
    <w:tmpl w:val="1F266D50"/>
    <w:lvl w:ilvl="0" w:tplc="041D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4" w15:restartNumberingAfterBreak="0">
    <w:nsid w:val="2A0133D5"/>
    <w:multiLevelType w:val="hybridMultilevel"/>
    <w:tmpl w:val="C55CF292"/>
    <w:lvl w:ilvl="0" w:tplc="0C149E48">
      <w:numFmt w:val="bullet"/>
      <w:lvlText w:val="•"/>
      <w:lvlJc w:val="left"/>
      <w:pPr>
        <w:ind w:left="1324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5" w15:restartNumberingAfterBreak="0">
    <w:nsid w:val="325116A8"/>
    <w:multiLevelType w:val="hybridMultilevel"/>
    <w:tmpl w:val="6A722EC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3D33198B"/>
    <w:multiLevelType w:val="hybridMultilevel"/>
    <w:tmpl w:val="513A8EC4"/>
    <w:lvl w:ilvl="0" w:tplc="041D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46420A92"/>
    <w:multiLevelType w:val="hybridMultilevel"/>
    <w:tmpl w:val="6FD49AB4"/>
    <w:lvl w:ilvl="0" w:tplc="041D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8" w15:restartNumberingAfterBreak="0">
    <w:nsid w:val="52222DDD"/>
    <w:multiLevelType w:val="multilevel"/>
    <w:tmpl w:val="73089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CC41B2"/>
    <w:multiLevelType w:val="hybridMultilevel"/>
    <w:tmpl w:val="17B03A6C"/>
    <w:lvl w:ilvl="0" w:tplc="041D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10" w15:restartNumberingAfterBreak="0">
    <w:nsid w:val="60BF3CE0"/>
    <w:multiLevelType w:val="hybridMultilevel"/>
    <w:tmpl w:val="2B304D90"/>
    <w:lvl w:ilvl="0" w:tplc="041D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773043BC"/>
    <w:multiLevelType w:val="hybridMultilevel"/>
    <w:tmpl w:val="E848CB68"/>
    <w:lvl w:ilvl="0" w:tplc="AD02B3E4">
      <w:numFmt w:val="bullet"/>
      <w:lvlText w:val=""/>
      <w:lvlJc w:val="left"/>
      <w:pPr>
        <w:ind w:left="1613" w:hanging="360"/>
      </w:pPr>
      <w:rPr>
        <w:rFonts w:ascii="Symbol" w:eastAsia="Times New Roman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933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653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373" w:hanging="360"/>
      </w:pPr>
      <w:rPr>
        <w:rFonts w:ascii="Wingdings" w:hAnsi="Wingdings" w:hint="default"/>
      </w:rPr>
    </w:lvl>
  </w:abstractNum>
  <w:abstractNum w:abstractNumId="12" w15:restartNumberingAfterBreak="0">
    <w:nsid w:val="788C52E3"/>
    <w:multiLevelType w:val="hybridMultilevel"/>
    <w:tmpl w:val="D1344652"/>
    <w:lvl w:ilvl="0" w:tplc="041D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num w:numId="1" w16cid:durableId="1150173406">
    <w:abstractNumId w:val="2"/>
  </w:num>
  <w:num w:numId="2" w16cid:durableId="510222397">
    <w:abstractNumId w:val="4"/>
  </w:num>
  <w:num w:numId="3" w16cid:durableId="2059356175">
    <w:abstractNumId w:val="12"/>
  </w:num>
  <w:num w:numId="4" w16cid:durableId="717821147">
    <w:abstractNumId w:val="3"/>
  </w:num>
  <w:num w:numId="5" w16cid:durableId="647243796">
    <w:abstractNumId w:val="1"/>
  </w:num>
  <w:num w:numId="6" w16cid:durableId="984510792">
    <w:abstractNumId w:val="1"/>
  </w:num>
  <w:num w:numId="7" w16cid:durableId="280743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88333725">
    <w:abstractNumId w:val="11"/>
  </w:num>
  <w:num w:numId="9" w16cid:durableId="1980257074">
    <w:abstractNumId w:val="10"/>
  </w:num>
  <w:num w:numId="10" w16cid:durableId="1874685645">
    <w:abstractNumId w:val="7"/>
  </w:num>
  <w:num w:numId="11" w16cid:durableId="508062244">
    <w:abstractNumId w:val="5"/>
  </w:num>
  <w:num w:numId="12" w16cid:durableId="2114593571">
    <w:abstractNumId w:val="9"/>
  </w:num>
  <w:num w:numId="13" w16cid:durableId="172771429">
    <w:abstractNumId w:val="0"/>
  </w:num>
  <w:num w:numId="14" w16cid:durableId="674966628">
    <w:abstractNumId w:val="12"/>
  </w:num>
  <w:num w:numId="15" w16cid:durableId="1180700924">
    <w:abstractNumId w:val="2"/>
  </w:num>
  <w:num w:numId="16" w16cid:durableId="2097751650">
    <w:abstractNumId w:val="0"/>
  </w:num>
  <w:num w:numId="17" w16cid:durableId="656618192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30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43"/>
    <w:rsid w:val="00000243"/>
    <w:rsid w:val="0000104B"/>
    <w:rsid w:val="00001A93"/>
    <w:rsid w:val="00002080"/>
    <w:rsid w:val="000022AB"/>
    <w:rsid w:val="00002C88"/>
    <w:rsid w:val="00002C8A"/>
    <w:rsid w:val="00003CEC"/>
    <w:rsid w:val="000100D5"/>
    <w:rsid w:val="000102EE"/>
    <w:rsid w:val="000109AE"/>
    <w:rsid w:val="0001115A"/>
    <w:rsid w:val="000114D0"/>
    <w:rsid w:val="0001180D"/>
    <w:rsid w:val="0001192B"/>
    <w:rsid w:val="00012271"/>
    <w:rsid w:val="00013708"/>
    <w:rsid w:val="000139C3"/>
    <w:rsid w:val="00013A4C"/>
    <w:rsid w:val="00014BF4"/>
    <w:rsid w:val="0001528B"/>
    <w:rsid w:val="00016067"/>
    <w:rsid w:val="00016093"/>
    <w:rsid w:val="00017EA3"/>
    <w:rsid w:val="00020DA1"/>
    <w:rsid w:val="000231F3"/>
    <w:rsid w:val="00023D4E"/>
    <w:rsid w:val="000245AD"/>
    <w:rsid w:val="0002479E"/>
    <w:rsid w:val="00025827"/>
    <w:rsid w:val="000264DF"/>
    <w:rsid w:val="00026B81"/>
    <w:rsid w:val="00030AEA"/>
    <w:rsid w:val="00031271"/>
    <w:rsid w:val="00034331"/>
    <w:rsid w:val="00036710"/>
    <w:rsid w:val="00037072"/>
    <w:rsid w:val="00037346"/>
    <w:rsid w:val="0004256D"/>
    <w:rsid w:val="00042A77"/>
    <w:rsid w:val="00043C88"/>
    <w:rsid w:val="00044B87"/>
    <w:rsid w:val="00044B90"/>
    <w:rsid w:val="00045828"/>
    <w:rsid w:val="00045BCF"/>
    <w:rsid w:val="000467D2"/>
    <w:rsid w:val="00046FD9"/>
    <w:rsid w:val="00050EBF"/>
    <w:rsid w:val="00051260"/>
    <w:rsid w:val="00051546"/>
    <w:rsid w:val="000518E4"/>
    <w:rsid w:val="000521F7"/>
    <w:rsid w:val="00052BA9"/>
    <w:rsid w:val="00052CAF"/>
    <w:rsid w:val="00052E4F"/>
    <w:rsid w:val="000536FE"/>
    <w:rsid w:val="00053E77"/>
    <w:rsid w:val="000545AF"/>
    <w:rsid w:val="0005514A"/>
    <w:rsid w:val="00055522"/>
    <w:rsid w:val="00056365"/>
    <w:rsid w:val="0005699D"/>
    <w:rsid w:val="00057D81"/>
    <w:rsid w:val="0006031B"/>
    <w:rsid w:val="00061BA5"/>
    <w:rsid w:val="00061EA9"/>
    <w:rsid w:val="00063317"/>
    <w:rsid w:val="000634F3"/>
    <w:rsid w:val="00064184"/>
    <w:rsid w:val="00066402"/>
    <w:rsid w:val="000673CB"/>
    <w:rsid w:val="00067E0F"/>
    <w:rsid w:val="00070833"/>
    <w:rsid w:val="000718E7"/>
    <w:rsid w:val="00071916"/>
    <w:rsid w:val="00071B8C"/>
    <w:rsid w:val="00071E20"/>
    <w:rsid w:val="00072BF9"/>
    <w:rsid w:val="00073923"/>
    <w:rsid w:val="00073E1B"/>
    <w:rsid w:val="00074867"/>
    <w:rsid w:val="00074FA2"/>
    <w:rsid w:val="000761B8"/>
    <w:rsid w:val="0007658C"/>
    <w:rsid w:val="00076E41"/>
    <w:rsid w:val="00076EA3"/>
    <w:rsid w:val="00077904"/>
    <w:rsid w:val="00077B38"/>
    <w:rsid w:val="00080DBB"/>
    <w:rsid w:val="000811CD"/>
    <w:rsid w:val="00081BD9"/>
    <w:rsid w:val="000820E4"/>
    <w:rsid w:val="000827C5"/>
    <w:rsid w:val="00082C44"/>
    <w:rsid w:val="0008687B"/>
    <w:rsid w:val="00086B67"/>
    <w:rsid w:val="00086F50"/>
    <w:rsid w:val="00087F2A"/>
    <w:rsid w:val="00090879"/>
    <w:rsid w:val="00090A71"/>
    <w:rsid w:val="00090CA5"/>
    <w:rsid w:val="00090F6B"/>
    <w:rsid w:val="00092BEB"/>
    <w:rsid w:val="00093011"/>
    <w:rsid w:val="000936DC"/>
    <w:rsid w:val="000953D6"/>
    <w:rsid w:val="00096A1C"/>
    <w:rsid w:val="000A01A2"/>
    <w:rsid w:val="000A0586"/>
    <w:rsid w:val="000A05D9"/>
    <w:rsid w:val="000A0853"/>
    <w:rsid w:val="000A0D5F"/>
    <w:rsid w:val="000A1A03"/>
    <w:rsid w:val="000A253D"/>
    <w:rsid w:val="000A551F"/>
    <w:rsid w:val="000A5CCA"/>
    <w:rsid w:val="000A6EF8"/>
    <w:rsid w:val="000B0B51"/>
    <w:rsid w:val="000B2719"/>
    <w:rsid w:val="000B3044"/>
    <w:rsid w:val="000B32C8"/>
    <w:rsid w:val="000B3306"/>
    <w:rsid w:val="000B4A0C"/>
    <w:rsid w:val="000B4BE3"/>
    <w:rsid w:val="000B5A42"/>
    <w:rsid w:val="000B5FE4"/>
    <w:rsid w:val="000B61AC"/>
    <w:rsid w:val="000B727B"/>
    <w:rsid w:val="000C008B"/>
    <w:rsid w:val="000C097D"/>
    <w:rsid w:val="000C0D7C"/>
    <w:rsid w:val="000C163E"/>
    <w:rsid w:val="000C4C24"/>
    <w:rsid w:val="000C6D3B"/>
    <w:rsid w:val="000D0314"/>
    <w:rsid w:val="000D047F"/>
    <w:rsid w:val="000D0790"/>
    <w:rsid w:val="000D0B3D"/>
    <w:rsid w:val="000D23D7"/>
    <w:rsid w:val="000D2BC2"/>
    <w:rsid w:val="000D3035"/>
    <w:rsid w:val="000D40E7"/>
    <w:rsid w:val="000D445C"/>
    <w:rsid w:val="000D61B0"/>
    <w:rsid w:val="000D7DFB"/>
    <w:rsid w:val="000D7E2A"/>
    <w:rsid w:val="000E03F7"/>
    <w:rsid w:val="000E143F"/>
    <w:rsid w:val="000E2E72"/>
    <w:rsid w:val="000E2FC0"/>
    <w:rsid w:val="000E316A"/>
    <w:rsid w:val="000E35A0"/>
    <w:rsid w:val="000E3A32"/>
    <w:rsid w:val="000E3B8A"/>
    <w:rsid w:val="000E502F"/>
    <w:rsid w:val="000E5F3E"/>
    <w:rsid w:val="000E66AD"/>
    <w:rsid w:val="000E6A94"/>
    <w:rsid w:val="000E793E"/>
    <w:rsid w:val="000F0603"/>
    <w:rsid w:val="000F07A8"/>
    <w:rsid w:val="000F09B1"/>
    <w:rsid w:val="000F0D45"/>
    <w:rsid w:val="000F14AB"/>
    <w:rsid w:val="000F321E"/>
    <w:rsid w:val="000F5BB9"/>
    <w:rsid w:val="000F6145"/>
    <w:rsid w:val="000F7A02"/>
    <w:rsid w:val="0010004D"/>
    <w:rsid w:val="00100558"/>
    <w:rsid w:val="00101482"/>
    <w:rsid w:val="001018E1"/>
    <w:rsid w:val="001026C7"/>
    <w:rsid w:val="00102794"/>
    <w:rsid w:val="00102CBE"/>
    <w:rsid w:val="00103776"/>
    <w:rsid w:val="00105C70"/>
    <w:rsid w:val="001061C4"/>
    <w:rsid w:val="0010669D"/>
    <w:rsid w:val="00106C7D"/>
    <w:rsid w:val="00106CC7"/>
    <w:rsid w:val="00107390"/>
    <w:rsid w:val="00110252"/>
    <w:rsid w:val="00112341"/>
    <w:rsid w:val="0011319F"/>
    <w:rsid w:val="00113222"/>
    <w:rsid w:val="001140D1"/>
    <w:rsid w:val="001141CA"/>
    <w:rsid w:val="00114B74"/>
    <w:rsid w:val="00117661"/>
    <w:rsid w:val="00117EFA"/>
    <w:rsid w:val="00117F8B"/>
    <w:rsid w:val="001206BE"/>
    <w:rsid w:val="00121240"/>
    <w:rsid w:val="00121F95"/>
    <w:rsid w:val="00122540"/>
    <w:rsid w:val="00122DE1"/>
    <w:rsid w:val="00123DEC"/>
    <w:rsid w:val="001247BB"/>
    <w:rsid w:val="001247ED"/>
    <w:rsid w:val="001251FD"/>
    <w:rsid w:val="0012681D"/>
    <w:rsid w:val="00127C8E"/>
    <w:rsid w:val="001304C9"/>
    <w:rsid w:val="00130AB4"/>
    <w:rsid w:val="001310E2"/>
    <w:rsid w:val="001317A5"/>
    <w:rsid w:val="0013305B"/>
    <w:rsid w:val="00133ED8"/>
    <w:rsid w:val="00134512"/>
    <w:rsid w:val="00135699"/>
    <w:rsid w:val="00137858"/>
    <w:rsid w:val="00137CC0"/>
    <w:rsid w:val="00140092"/>
    <w:rsid w:val="00140B36"/>
    <w:rsid w:val="00140D29"/>
    <w:rsid w:val="0014120C"/>
    <w:rsid w:val="00145304"/>
    <w:rsid w:val="00145B3A"/>
    <w:rsid w:val="001474B1"/>
    <w:rsid w:val="00147AC5"/>
    <w:rsid w:val="001515AE"/>
    <w:rsid w:val="0015273F"/>
    <w:rsid w:val="00153391"/>
    <w:rsid w:val="001538E6"/>
    <w:rsid w:val="001544E0"/>
    <w:rsid w:val="001547FE"/>
    <w:rsid w:val="0015542A"/>
    <w:rsid w:val="001572BF"/>
    <w:rsid w:val="0015748B"/>
    <w:rsid w:val="00157971"/>
    <w:rsid w:val="001600DD"/>
    <w:rsid w:val="001615F7"/>
    <w:rsid w:val="001622C9"/>
    <w:rsid w:val="00163CF1"/>
    <w:rsid w:val="001673D4"/>
    <w:rsid w:val="001674D8"/>
    <w:rsid w:val="00167543"/>
    <w:rsid w:val="00167CEB"/>
    <w:rsid w:val="00167EEC"/>
    <w:rsid w:val="001705A5"/>
    <w:rsid w:val="001709F0"/>
    <w:rsid w:val="001710E0"/>
    <w:rsid w:val="00171FC0"/>
    <w:rsid w:val="00172041"/>
    <w:rsid w:val="0017213F"/>
    <w:rsid w:val="001725ED"/>
    <w:rsid w:val="00172FE6"/>
    <w:rsid w:val="00174598"/>
    <w:rsid w:val="00176DFB"/>
    <w:rsid w:val="001779CD"/>
    <w:rsid w:val="00177AF9"/>
    <w:rsid w:val="00180829"/>
    <w:rsid w:val="00180E77"/>
    <w:rsid w:val="001818D3"/>
    <w:rsid w:val="00181AE2"/>
    <w:rsid w:val="001822BE"/>
    <w:rsid w:val="00182EBC"/>
    <w:rsid w:val="00184027"/>
    <w:rsid w:val="00184725"/>
    <w:rsid w:val="0018567D"/>
    <w:rsid w:val="00191914"/>
    <w:rsid w:val="00192319"/>
    <w:rsid w:val="001923C5"/>
    <w:rsid w:val="00192460"/>
    <w:rsid w:val="00194419"/>
    <w:rsid w:val="001944F0"/>
    <w:rsid w:val="001947B9"/>
    <w:rsid w:val="001953A6"/>
    <w:rsid w:val="00195531"/>
    <w:rsid w:val="00196C64"/>
    <w:rsid w:val="00196E93"/>
    <w:rsid w:val="00197280"/>
    <w:rsid w:val="001973B4"/>
    <w:rsid w:val="00197D44"/>
    <w:rsid w:val="001A0045"/>
    <w:rsid w:val="001A084B"/>
    <w:rsid w:val="001A1942"/>
    <w:rsid w:val="001A1C44"/>
    <w:rsid w:val="001A1CE9"/>
    <w:rsid w:val="001A31C1"/>
    <w:rsid w:val="001A35FF"/>
    <w:rsid w:val="001A39F4"/>
    <w:rsid w:val="001A3CA0"/>
    <w:rsid w:val="001A44A6"/>
    <w:rsid w:val="001A7E55"/>
    <w:rsid w:val="001B45C0"/>
    <w:rsid w:val="001B577A"/>
    <w:rsid w:val="001B5D73"/>
    <w:rsid w:val="001B75EB"/>
    <w:rsid w:val="001B768C"/>
    <w:rsid w:val="001B793C"/>
    <w:rsid w:val="001C0FCB"/>
    <w:rsid w:val="001C109A"/>
    <w:rsid w:val="001C1387"/>
    <w:rsid w:val="001C1946"/>
    <w:rsid w:val="001C19BC"/>
    <w:rsid w:val="001C1E01"/>
    <w:rsid w:val="001C1E54"/>
    <w:rsid w:val="001C2831"/>
    <w:rsid w:val="001C4597"/>
    <w:rsid w:val="001C4876"/>
    <w:rsid w:val="001C6B28"/>
    <w:rsid w:val="001C6C2E"/>
    <w:rsid w:val="001C6C36"/>
    <w:rsid w:val="001D08DA"/>
    <w:rsid w:val="001D0A07"/>
    <w:rsid w:val="001D2C1F"/>
    <w:rsid w:val="001D36B0"/>
    <w:rsid w:val="001D39A2"/>
    <w:rsid w:val="001D4C7B"/>
    <w:rsid w:val="001D5147"/>
    <w:rsid w:val="001D5247"/>
    <w:rsid w:val="001D58A5"/>
    <w:rsid w:val="001D5E70"/>
    <w:rsid w:val="001D5ED3"/>
    <w:rsid w:val="001E0198"/>
    <w:rsid w:val="001E1EA0"/>
    <w:rsid w:val="001E2E05"/>
    <w:rsid w:val="001E310E"/>
    <w:rsid w:val="001E31DE"/>
    <w:rsid w:val="001E379A"/>
    <w:rsid w:val="001E3FE1"/>
    <w:rsid w:val="001E4244"/>
    <w:rsid w:val="001E44D0"/>
    <w:rsid w:val="001E4DFA"/>
    <w:rsid w:val="001E5030"/>
    <w:rsid w:val="001E5901"/>
    <w:rsid w:val="001E66EF"/>
    <w:rsid w:val="001E68EE"/>
    <w:rsid w:val="001E7245"/>
    <w:rsid w:val="001E73B3"/>
    <w:rsid w:val="001E79FB"/>
    <w:rsid w:val="001F1232"/>
    <w:rsid w:val="001F1C76"/>
    <w:rsid w:val="001F1FC2"/>
    <w:rsid w:val="001F25DA"/>
    <w:rsid w:val="001F25F6"/>
    <w:rsid w:val="001F2A5D"/>
    <w:rsid w:val="001F2C6C"/>
    <w:rsid w:val="001F2DA6"/>
    <w:rsid w:val="001F3390"/>
    <w:rsid w:val="001F5047"/>
    <w:rsid w:val="001F54D6"/>
    <w:rsid w:val="001F5901"/>
    <w:rsid w:val="001F6258"/>
    <w:rsid w:val="001F67FE"/>
    <w:rsid w:val="001F6B56"/>
    <w:rsid w:val="001F7887"/>
    <w:rsid w:val="001F7C1A"/>
    <w:rsid w:val="002010F5"/>
    <w:rsid w:val="00202A19"/>
    <w:rsid w:val="00202AC7"/>
    <w:rsid w:val="00202E17"/>
    <w:rsid w:val="00203C27"/>
    <w:rsid w:val="002046EF"/>
    <w:rsid w:val="00204C86"/>
    <w:rsid w:val="002055FA"/>
    <w:rsid w:val="00205E91"/>
    <w:rsid w:val="0020640D"/>
    <w:rsid w:val="0020689A"/>
    <w:rsid w:val="00210B60"/>
    <w:rsid w:val="00212109"/>
    <w:rsid w:val="00213FDE"/>
    <w:rsid w:val="00215159"/>
    <w:rsid w:val="00216CBC"/>
    <w:rsid w:val="00220565"/>
    <w:rsid w:val="00220640"/>
    <w:rsid w:val="00220A65"/>
    <w:rsid w:val="00220B26"/>
    <w:rsid w:val="00221242"/>
    <w:rsid w:val="00221ACA"/>
    <w:rsid w:val="00221AD2"/>
    <w:rsid w:val="0022202E"/>
    <w:rsid w:val="002224C6"/>
    <w:rsid w:val="0022358E"/>
    <w:rsid w:val="0022498B"/>
    <w:rsid w:val="00227163"/>
    <w:rsid w:val="00227913"/>
    <w:rsid w:val="00230576"/>
    <w:rsid w:val="00230B66"/>
    <w:rsid w:val="00230C59"/>
    <w:rsid w:val="00230D69"/>
    <w:rsid w:val="00230E9C"/>
    <w:rsid w:val="00231DF2"/>
    <w:rsid w:val="00232741"/>
    <w:rsid w:val="0023276B"/>
    <w:rsid w:val="00232F16"/>
    <w:rsid w:val="00233A34"/>
    <w:rsid w:val="00233EB3"/>
    <w:rsid w:val="0023432D"/>
    <w:rsid w:val="0023462D"/>
    <w:rsid w:val="002352BB"/>
    <w:rsid w:val="00235612"/>
    <w:rsid w:val="0023577D"/>
    <w:rsid w:val="00236256"/>
    <w:rsid w:val="002364A1"/>
    <w:rsid w:val="00236729"/>
    <w:rsid w:val="00236937"/>
    <w:rsid w:val="00236C91"/>
    <w:rsid w:val="0023738C"/>
    <w:rsid w:val="00240593"/>
    <w:rsid w:val="00240842"/>
    <w:rsid w:val="00241E3B"/>
    <w:rsid w:val="00243ED6"/>
    <w:rsid w:val="00244174"/>
    <w:rsid w:val="00245329"/>
    <w:rsid w:val="00245330"/>
    <w:rsid w:val="002464B9"/>
    <w:rsid w:val="0025064D"/>
    <w:rsid w:val="0025195C"/>
    <w:rsid w:val="00251C6A"/>
    <w:rsid w:val="00251FCC"/>
    <w:rsid w:val="00255409"/>
    <w:rsid w:val="002555EC"/>
    <w:rsid w:val="0025584E"/>
    <w:rsid w:val="00255E05"/>
    <w:rsid w:val="00256788"/>
    <w:rsid w:val="0025715E"/>
    <w:rsid w:val="00257B0E"/>
    <w:rsid w:val="00260DA5"/>
    <w:rsid w:val="00262CF6"/>
    <w:rsid w:val="0026328B"/>
    <w:rsid w:val="00264655"/>
    <w:rsid w:val="0026481F"/>
    <w:rsid w:val="0026482D"/>
    <w:rsid w:val="00264E0C"/>
    <w:rsid w:val="00265A92"/>
    <w:rsid w:val="0026619D"/>
    <w:rsid w:val="0026696C"/>
    <w:rsid w:val="00266B41"/>
    <w:rsid w:val="00267194"/>
    <w:rsid w:val="00271B4D"/>
    <w:rsid w:val="00271F20"/>
    <w:rsid w:val="00273531"/>
    <w:rsid w:val="00273B0D"/>
    <w:rsid w:val="00274321"/>
    <w:rsid w:val="00274A42"/>
    <w:rsid w:val="00275959"/>
    <w:rsid w:val="00276665"/>
    <w:rsid w:val="002766EA"/>
    <w:rsid w:val="0027717E"/>
    <w:rsid w:val="0028149A"/>
    <w:rsid w:val="0028153C"/>
    <w:rsid w:val="002818D6"/>
    <w:rsid w:val="00282988"/>
    <w:rsid w:val="002834A5"/>
    <w:rsid w:val="002836A2"/>
    <w:rsid w:val="00283700"/>
    <w:rsid w:val="00284130"/>
    <w:rsid w:val="0028656F"/>
    <w:rsid w:val="00286D12"/>
    <w:rsid w:val="00287832"/>
    <w:rsid w:val="00290BBE"/>
    <w:rsid w:val="00292CC4"/>
    <w:rsid w:val="00293402"/>
    <w:rsid w:val="00293CA5"/>
    <w:rsid w:val="00293F06"/>
    <w:rsid w:val="00294012"/>
    <w:rsid w:val="0029470A"/>
    <w:rsid w:val="00294B45"/>
    <w:rsid w:val="00297375"/>
    <w:rsid w:val="002A00B0"/>
    <w:rsid w:val="002A164D"/>
    <w:rsid w:val="002A2230"/>
    <w:rsid w:val="002A452B"/>
    <w:rsid w:val="002A5117"/>
    <w:rsid w:val="002A5CAC"/>
    <w:rsid w:val="002A68CE"/>
    <w:rsid w:val="002A7BE6"/>
    <w:rsid w:val="002A7CFB"/>
    <w:rsid w:val="002B0BD2"/>
    <w:rsid w:val="002B0E90"/>
    <w:rsid w:val="002B0EA1"/>
    <w:rsid w:val="002B2011"/>
    <w:rsid w:val="002B258D"/>
    <w:rsid w:val="002B4686"/>
    <w:rsid w:val="002B4A58"/>
    <w:rsid w:val="002B5572"/>
    <w:rsid w:val="002B5B82"/>
    <w:rsid w:val="002C041B"/>
    <w:rsid w:val="002C0437"/>
    <w:rsid w:val="002C082E"/>
    <w:rsid w:val="002C0856"/>
    <w:rsid w:val="002C23EF"/>
    <w:rsid w:val="002C5A10"/>
    <w:rsid w:val="002C64D9"/>
    <w:rsid w:val="002C7FCE"/>
    <w:rsid w:val="002D0271"/>
    <w:rsid w:val="002D0481"/>
    <w:rsid w:val="002D076C"/>
    <w:rsid w:val="002D0C35"/>
    <w:rsid w:val="002D1320"/>
    <w:rsid w:val="002D1802"/>
    <w:rsid w:val="002D3E6B"/>
    <w:rsid w:val="002D5402"/>
    <w:rsid w:val="002D5AD8"/>
    <w:rsid w:val="002D5ADA"/>
    <w:rsid w:val="002D6418"/>
    <w:rsid w:val="002D6B11"/>
    <w:rsid w:val="002D7064"/>
    <w:rsid w:val="002D765B"/>
    <w:rsid w:val="002D76B4"/>
    <w:rsid w:val="002D7CE0"/>
    <w:rsid w:val="002E0A76"/>
    <w:rsid w:val="002E108D"/>
    <w:rsid w:val="002E1314"/>
    <w:rsid w:val="002E22EA"/>
    <w:rsid w:val="002E2524"/>
    <w:rsid w:val="002E2FED"/>
    <w:rsid w:val="002E359B"/>
    <w:rsid w:val="002E5085"/>
    <w:rsid w:val="002E6A4B"/>
    <w:rsid w:val="002F3D9C"/>
    <w:rsid w:val="002F422C"/>
    <w:rsid w:val="002F4318"/>
    <w:rsid w:val="002F6863"/>
    <w:rsid w:val="002F6C32"/>
    <w:rsid w:val="002F7A8C"/>
    <w:rsid w:val="002F7D1D"/>
    <w:rsid w:val="003009B4"/>
    <w:rsid w:val="00300EF4"/>
    <w:rsid w:val="00304219"/>
    <w:rsid w:val="00304FBF"/>
    <w:rsid w:val="00305847"/>
    <w:rsid w:val="003060FC"/>
    <w:rsid w:val="0031025B"/>
    <w:rsid w:val="00310F29"/>
    <w:rsid w:val="0031331A"/>
    <w:rsid w:val="003135B4"/>
    <w:rsid w:val="003140AF"/>
    <w:rsid w:val="00314CA5"/>
    <w:rsid w:val="00314E59"/>
    <w:rsid w:val="003154B9"/>
    <w:rsid w:val="003156F4"/>
    <w:rsid w:val="00316302"/>
    <w:rsid w:val="003206E2"/>
    <w:rsid w:val="003221ED"/>
    <w:rsid w:val="00322268"/>
    <w:rsid w:val="003225B2"/>
    <w:rsid w:val="00324336"/>
    <w:rsid w:val="00326CBB"/>
    <w:rsid w:val="00327107"/>
    <w:rsid w:val="00327B4A"/>
    <w:rsid w:val="00333DE0"/>
    <w:rsid w:val="0033672B"/>
    <w:rsid w:val="00336D72"/>
    <w:rsid w:val="0033791E"/>
    <w:rsid w:val="00337F4F"/>
    <w:rsid w:val="0034065A"/>
    <w:rsid w:val="003415A2"/>
    <w:rsid w:val="003421C1"/>
    <w:rsid w:val="003430B9"/>
    <w:rsid w:val="003430C7"/>
    <w:rsid w:val="003438F8"/>
    <w:rsid w:val="00345733"/>
    <w:rsid w:val="0034695A"/>
    <w:rsid w:val="00351131"/>
    <w:rsid w:val="00351950"/>
    <w:rsid w:val="00352745"/>
    <w:rsid w:val="00352E85"/>
    <w:rsid w:val="00353222"/>
    <w:rsid w:val="00353514"/>
    <w:rsid w:val="00353D84"/>
    <w:rsid w:val="003549CC"/>
    <w:rsid w:val="00355152"/>
    <w:rsid w:val="00355164"/>
    <w:rsid w:val="00355324"/>
    <w:rsid w:val="00355818"/>
    <w:rsid w:val="00355A42"/>
    <w:rsid w:val="003571EA"/>
    <w:rsid w:val="00360744"/>
    <w:rsid w:val="0036087C"/>
    <w:rsid w:val="00360BA8"/>
    <w:rsid w:val="00360C36"/>
    <w:rsid w:val="00361C0C"/>
    <w:rsid w:val="00362C8E"/>
    <w:rsid w:val="00363A2E"/>
    <w:rsid w:val="00365038"/>
    <w:rsid w:val="003655E1"/>
    <w:rsid w:val="003659DB"/>
    <w:rsid w:val="0036638F"/>
    <w:rsid w:val="00366918"/>
    <w:rsid w:val="00367F09"/>
    <w:rsid w:val="003706EA"/>
    <w:rsid w:val="00370CA2"/>
    <w:rsid w:val="003710E4"/>
    <w:rsid w:val="00371C1F"/>
    <w:rsid w:val="0037260D"/>
    <w:rsid w:val="003731EA"/>
    <w:rsid w:val="003734FB"/>
    <w:rsid w:val="00374154"/>
    <w:rsid w:val="003745F2"/>
    <w:rsid w:val="00374D43"/>
    <w:rsid w:val="00374DBF"/>
    <w:rsid w:val="00374E2D"/>
    <w:rsid w:val="00375094"/>
    <w:rsid w:val="00375313"/>
    <w:rsid w:val="003753C9"/>
    <w:rsid w:val="00375FB4"/>
    <w:rsid w:val="003761BB"/>
    <w:rsid w:val="00376670"/>
    <w:rsid w:val="00377349"/>
    <w:rsid w:val="0038044C"/>
    <w:rsid w:val="00381742"/>
    <w:rsid w:val="00381CE8"/>
    <w:rsid w:val="00383D6C"/>
    <w:rsid w:val="00385856"/>
    <w:rsid w:val="00385DF2"/>
    <w:rsid w:val="00386129"/>
    <w:rsid w:val="00386893"/>
    <w:rsid w:val="00386FFB"/>
    <w:rsid w:val="003870E3"/>
    <w:rsid w:val="00391394"/>
    <w:rsid w:val="00392558"/>
    <w:rsid w:val="00393296"/>
    <w:rsid w:val="00393E7A"/>
    <w:rsid w:val="00393F65"/>
    <w:rsid w:val="00393FB0"/>
    <w:rsid w:val="00394018"/>
    <w:rsid w:val="00395D86"/>
    <w:rsid w:val="00396525"/>
    <w:rsid w:val="00396526"/>
    <w:rsid w:val="00396761"/>
    <w:rsid w:val="00396B61"/>
    <w:rsid w:val="003A0ABC"/>
    <w:rsid w:val="003A1639"/>
    <w:rsid w:val="003A28AB"/>
    <w:rsid w:val="003A5132"/>
    <w:rsid w:val="003A5345"/>
    <w:rsid w:val="003A5802"/>
    <w:rsid w:val="003A6475"/>
    <w:rsid w:val="003A7B10"/>
    <w:rsid w:val="003B08C1"/>
    <w:rsid w:val="003B0A8D"/>
    <w:rsid w:val="003B179A"/>
    <w:rsid w:val="003B2155"/>
    <w:rsid w:val="003B219E"/>
    <w:rsid w:val="003B2AAC"/>
    <w:rsid w:val="003B548A"/>
    <w:rsid w:val="003B56DB"/>
    <w:rsid w:val="003B6533"/>
    <w:rsid w:val="003C05F5"/>
    <w:rsid w:val="003C09E8"/>
    <w:rsid w:val="003C1134"/>
    <w:rsid w:val="003C1581"/>
    <w:rsid w:val="003C25C6"/>
    <w:rsid w:val="003C3200"/>
    <w:rsid w:val="003C37C2"/>
    <w:rsid w:val="003C3E7C"/>
    <w:rsid w:val="003C46FF"/>
    <w:rsid w:val="003C504C"/>
    <w:rsid w:val="003C53A4"/>
    <w:rsid w:val="003C5C07"/>
    <w:rsid w:val="003C625D"/>
    <w:rsid w:val="003C6936"/>
    <w:rsid w:val="003C6ECF"/>
    <w:rsid w:val="003D10F8"/>
    <w:rsid w:val="003D122B"/>
    <w:rsid w:val="003D13CA"/>
    <w:rsid w:val="003D18A1"/>
    <w:rsid w:val="003D22CD"/>
    <w:rsid w:val="003D23A0"/>
    <w:rsid w:val="003D48D2"/>
    <w:rsid w:val="003D5556"/>
    <w:rsid w:val="003D5BB7"/>
    <w:rsid w:val="003D7E1F"/>
    <w:rsid w:val="003E0427"/>
    <w:rsid w:val="003E2775"/>
    <w:rsid w:val="003E2A8B"/>
    <w:rsid w:val="003E697D"/>
    <w:rsid w:val="003E6C1E"/>
    <w:rsid w:val="003F01B4"/>
    <w:rsid w:val="003F0712"/>
    <w:rsid w:val="003F0BB7"/>
    <w:rsid w:val="003F1081"/>
    <w:rsid w:val="003F1B75"/>
    <w:rsid w:val="003F1EF3"/>
    <w:rsid w:val="003F3041"/>
    <w:rsid w:val="003F39DF"/>
    <w:rsid w:val="003F3D9A"/>
    <w:rsid w:val="003F4AD2"/>
    <w:rsid w:val="003F52F8"/>
    <w:rsid w:val="003F5AA5"/>
    <w:rsid w:val="003F5E41"/>
    <w:rsid w:val="003F6C2B"/>
    <w:rsid w:val="003F7FCE"/>
    <w:rsid w:val="0040004D"/>
    <w:rsid w:val="00401403"/>
    <w:rsid w:val="00401A88"/>
    <w:rsid w:val="00402493"/>
    <w:rsid w:val="0040269C"/>
    <w:rsid w:val="004030FF"/>
    <w:rsid w:val="00405CF2"/>
    <w:rsid w:val="00405F39"/>
    <w:rsid w:val="004102F2"/>
    <w:rsid w:val="00410D61"/>
    <w:rsid w:val="00411914"/>
    <w:rsid w:val="0041269E"/>
    <w:rsid w:val="004130BC"/>
    <w:rsid w:val="0041360A"/>
    <w:rsid w:val="00413816"/>
    <w:rsid w:val="00415C89"/>
    <w:rsid w:val="00415F94"/>
    <w:rsid w:val="00416979"/>
    <w:rsid w:val="00420037"/>
    <w:rsid w:val="0042117F"/>
    <w:rsid w:val="00421955"/>
    <w:rsid w:val="004230BE"/>
    <w:rsid w:val="00423EC2"/>
    <w:rsid w:val="00424CE5"/>
    <w:rsid w:val="00424EE0"/>
    <w:rsid w:val="00425938"/>
    <w:rsid w:val="00425E41"/>
    <w:rsid w:val="00426CC4"/>
    <w:rsid w:val="00430FD1"/>
    <w:rsid w:val="00431527"/>
    <w:rsid w:val="0043260D"/>
    <w:rsid w:val="00432A75"/>
    <w:rsid w:val="0043448B"/>
    <w:rsid w:val="0043656A"/>
    <w:rsid w:val="00437A17"/>
    <w:rsid w:val="00437B68"/>
    <w:rsid w:val="00442C18"/>
    <w:rsid w:val="00442DBD"/>
    <w:rsid w:val="00443111"/>
    <w:rsid w:val="00443A8D"/>
    <w:rsid w:val="00446129"/>
    <w:rsid w:val="00446852"/>
    <w:rsid w:val="00446F2D"/>
    <w:rsid w:val="00447AF0"/>
    <w:rsid w:val="004502AC"/>
    <w:rsid w:val="00450578"/>
    <w:rsid w:val="00450905"/>
    <w:rsid w:val="004510FE"/>
    <w:rsid w:val="004518D6"/>
    <w:rsid w:val="00452A35"/>
    <w:rsid w:val="004534A7"/>
    <w:rsid w:val="0045381A"/>
    <w:rsid w:val="00454925"/>
    <w:rsid w:val="00454A25"/>
    <w:rsid w:val="004575AB"/>
    <w:rsid w:val="00460904"/>
    <w:rsid w:val="00462E4E"/>
    <w:rsid w:val="0046337C"/>
    <w:rsid w:val="00463E54"/>
    <w:rsid w:val="00464133"/>
    <w:rsid w:val="004641D1"/>
    <w:rsid w:val="004659D4"/>
    <w:rsid w:val="00465D89"/>
    <w:rsid w:val="0047028D"/>
    <w:rsid w:val="00470859"/>
    <w:rsid w:val="004710C1"/>
    <w:rsid w:val="00472E57"/>
    <w:rsid w:val="004734FE"/>
    <w:rsid w:val="00474A6E"/>
    <w:rsid w:val="00474E6D"/>
    <w:rsid w:val="0047572F"/>
    <w:rsid w:val="004760BE"/>
    <w:rsid w:val="0047612C"/>
    <w:rsid w:val="0047640E"/>
    <w:rsid w:val="00480212"/>
    <w:rsid w:val="00480681"/>
    <w:rsid w:val="0048069C"/>
    <w:rsid w:val="00481BBD"/>
    <w:rsid w:val="00481EDD"/>
    <w:rsid w:val="0048207E"/>
    <w:rsid w:val="00482A8E"/>
    <w:rsid w:val="00482F50"/>
    <w:rsid w:val="00483014"/>
    <w:rsid w:val="0048327A"/>
    <w:rsid w:val="00483C87"/>
    <w:rsid w:val="00484DCF"/>
    <w:rsid w:val="0048758A"/>
    <w:rsid w:val="00487AF5"/>
    <w:rsid w:val="0049129F"/>
    <w:rsid w:val="0049161C"/>
    <w:rsid w:val="00493EE0"/>
    <w:rsid w:val="0049446D"/>
    <w:rsid w:val="00494926"/>
    <w:rsid w:val="00495B32"/>
    <w:rsid w:val="00495EA5"/>
    <w:rsid w:val="004975A8"/>
    <w:rsid w:val="004A118A"/>
    <w:rsid w:val="004A26C8"/>
    <w:rsid w:val="004A2A4E"/>
    <w:rsid w:val="004A2C52"/>
    <w:rsid w:val="004A3AF2"/>
    <w:rsid w:val="004A3D15"/>
    <w:rsid w:val="004A4C28"/>
    <w:rsid w:val="004A6031"/>
    <w:rsid w:val="004A66AF"/>
    <w:rsid w:val="004A6CE5"/>
    <w:rsid w:val="004A6D37"/>
    <w:rsid w:val="004A704B"/>
    <w:rsid w:val="004A755D"/>
    <w:rsid w:val="004A78BA"/>
    <w:rsid w:val="004B39E8"/>
    <w:rsid w:val="004B50D3"/>
    <w:rsid w:val="004B6AAE"/>
    <w:rsid w:val="004B71A4"/>
    <w:rsid w:val="004C0307"/>
    <w:rsid w:val="004C06DE"/>
    <w:rsid w:val="004C0814"/>
    <w:rsid w:val="004C0883"/>
    <w:rsid w:val="004C17A7"/>
    <w:rsid w:val="004C1E79"/>
    <w:rsid w:val="004C1EED"/>
    <w:rsid w:val="004C4B80"/>
    <w:rsid w:val="004C50EB"/>
    <w:rsid w:val="004C571D"/>
    <w:rsid w:val="004D1592"/>
    <w:rsid w:val="004D20C8"/>
    <w:rsid w:val="004D2975"/>
    <w:rsid w:val="004D4669"/>
    <w:rsid w:val="004D4D1F"/>
    <w:rsid w:val="004D6992"/>
    <w:rsid w:val="004D75AD"/>
    <w:rsid w:val="004D7B1D"/>
    <w:rsid w:val="004E0000"/>
    <w:rsid w:val="004E0265"/>
    <w:rsid w:val="004E0822"/>
    <w:rsid w:val="004E0955"/>
    <w:rsid w:val="004E18FB"/>
    <w:rsid w:val="004E41B2"/>
    <w:rsid w:val="004E49B2"/>
    <w:rsid w:val="004E4CEE"/>
    <w:rsid w:val="004E56E3"/>
    <w:rsid w:val="004E65C3"/>
    <w:rsid w:val="004E71FA"/>
    <w:rsid w:val="004E7F57"/>
    <w:rsid w:val="004F0D56"/>
    <w:rsid w:val="004F1614"/>
    <w:rsid w:val="004F29BF"/>
    <w:rsid w:val="004F2E6D"/>
    <w:rsid w:val="004F3D3D"/>
    <w:rsid w:val="004F44CA"/>
    <w:rsid w:val="004F4685"/>
    <w:rsid w:val="004F595A"/>
    <w:rsid w:val="004F79ED"/>
    <w:rsid w:val="005005BB"/>
    <w:rsid w:val="00500E23"/>
    <w:rsid w:val="0050384A"/>
    <w:rsid w:val="00503B15"/>
    <w:rsid w:val="005041A5"/>
    <w:rsid w:val="0050429B"/>
    <w:rsid w:val="00505100"/>
    <w:rsid w:val="00505621"/>
    <w:rsid w:val="00505D94"/>
    <w:rsid w:val="00506112"/>
    <w:rsid w:val="00506815"/>
    <w:rsid w:val="005069E5"/>
    <w:rsid w:val="005073D7"/>
    <w:rsid w:val="00507BE2"/>
    <w:rsid w:val="00507C42"/>
    <w:rsid w:val="00510C0E"/>
    <w:rsid w:val="0051352F"/>
    <w:rsid w:val="00513877"/>
    <w:rsid w:val="005146E1"/>
    <w:rsid w:val="00514B17"/>
    <w:rsid w:val="00515809"/>
    <w:rsid w:val="00516AE3"/>
    <w:rsid w:val="00516CE9"/>
    <w:rsid w:val="00517232"/>
    <w:rsid w:val="0052010F"/>
    <w:rsid w:val="0052039A"/>
    <w:rsid w:val="005206DA"/>
    <w:rsid w:val="00520B46"/>
    <w:rsid w:val="0052128D"/>
    <w:rsid w:val="005224DC"/>
    <w:rsid w:val="00522703"/>
    <w:rsid w:val="00523065"/>
    <w:rsid w:val="0052321E"/>
    <w:rsid w:val="00524493"/>
    <w:rsid w:val="0052468D"/>
    <w:rsid w:val="00524A97"/>
    <w:rsid w:val="00524B45"/>
    <w:rsid w:val="00524F3F"/>
    <w:rsid w:val="00525641"/>
    <w:rsid w:val="00525AF9"/>
    <w:rsid w:val="005264EF"/>
    <w:rsid w:val="00527173"/>
    <w:rsid w:val="00531499"/>
    <w:rsid w:val="00531993"/>
    <w:rsid w:val="00532605"/>
    <w:rsid w:val="00532748"/>
    <w:rsid w:val="00532FE3"/>
    <w:rsid w:val="00533FBB"/>
    <w:rsid w:val="005359B3"/>
    <w:rsid w:val="00535DB7"/>
    <w:rsid w:val="005363D7"/>
    <w:rsid w:val="005404FA"/>
    <w:rsid w:val="00540711"/>
    <w:rsid w:val="00540C0B"/>
    <w:rsid w:val="00541810"/>
    <w:rsid w:val="00545F4C"/>
    <w:rsid w:val="0054615C"/>
    <w:rsid w:val="0054683D"/>
    <w:rsid w:val="00547CD0"/>
    <w:rsid w:val="00550AC6"/>
    <w:rsid w:val="00550BDC"/>
    <w:rsid w:val="00551362"/>
    <w:rsid w:val="005522BD"/>
    <w:rsid w:val="0055357C"/>
    <w:rsid w:val="00554193"/>
    <w:rsid w:val="00555821"/>
    <w:rsid w:val="00555C5D"/>
    <w:rsid w:val="0055630A"/>
    <w:rsid w:val="0055705E"/>
    <w:rsid w:val="00557220"/>
    <w:rsid w:val="00557235"/>
    <w:rsid w:val="005575DB"/>
    <w:rsid w:val="005601BF"/>
    <w:rsid w:val="005607E4"/>
    <w:rsid w:val="00560C53"/>
    <w:rsid w:val="00561040"/>
    <w:rsid w:val="0056202E"/>
    <w:rsid w:val="00564D1D"/>
    <w:rsid w:val="005653CD"/>
    <w:rsid w:val="00565A82"/>
    <w:rsid w:val="00565FC3"/>
    <w:rsid w:val="00566C0F"/>
    <w:rsid w:val="00567D5F"/>
    <w:rsid w:val="00567FC7"/>
    <w:rsid w:val="005700E8"/>
    <w:rsid w:val="005722E8"/>
    <w:rsid w:val="00572983"/>
    <w:rsid w:val="00574201"/>
    <w:rsid w:val="005762EE"/>
    <w:rsid w:val="005766D3"/>
    <w:rsid w:val="00576A5E"/>
    <w:rsid w:val="00576E61"/>
    <w:rsid w:val="00576E9E"/>
    <w:rsid w:val="00577809"/>
    <w:rsid w:val="00581EC4"/>
    <w:rsid w:val="005828A3"/>
    <w:rsid w:val="005828BF"/>
    <w:rsid w:val="00583301"/>
    <w:rsid w:val="005838ED"/>
    <w:rsid w:val="00583D82"/>
    <w:rsid w:val="00584FA5"/>
    <w:rsid w:val="0058559E"/>
    <w:rsid w:val="005876BF"/>
    <w:rsid w:val="005900E9"/>
    <w:rsid w:val="005913DA"/>
    <w:rsid w:val="005916A6"/>
    <w:rsid w:val="0059170B"/>
    <w:rsid w:val="005918B4"/>
    <w:rsid w:val="005923B9"/>
    <w:rsid w:val="0059264E"/>
    <w:rsid w:val="005928B2"/>
    <w:rsid w:val="005938C6"/>
    <w:rsid w:val="00593A74"/>
    <w:rsid w:val="00593DB6"/>
    <w:rsid w:val="0059461A"/>
    <w:rsid w:val="00594CA0"/>
    <w:rsid w:val="00596990"/>
    <w:rsid w:val="00597F6D"/>
    <w:rsid w:val="005A2E65"/>
    <w:rsid w:val="005A33D6"/>
    <w:rsid w:val="005A363C"/>
    <w:rsid w:val="005A36E3"/>
    <w:rsid w:val="005A41D7"/>
    <w:rsid w:val="005A456C"/>
    <w:rsid w:val="005A4CCA"/>
    <w:rsid w:val="005A50E4"/>
    <w:rsid w:val="005A5C22"/>
    <w:rsid w:val="005A7281"/>
    <w:rsid w:val="005A78FE"/>
    <w:rsid w:val="005B0C73"/>
    <w:rsid w:val="005B12BF"/>
    <w:rsid w:val="005B1451"/>
    <w:rsid w:val="005B14BB"/>
    <w:rsid w:val="005B1769"/>
    <w:rsid w:val="005B1927"/>
    <w:rsid w:val="005B1A4D"/>
    <w:rsid w:val="005B29FA"/>
    <w:rsid w:val="005B30CE"/>
    <w:rsid w:val="005B361B"/>
    <w:rsid w:val="005B4441"/>
    <w:rsid w:val="005B571A"/>
    <w:rsid w:val="005B6BFE"/>
    <w:rsid w:val="005B745C"/>
    <w:rsid w:val="005B7D6D"/>
    <w:rsid w:val="005C00B7"/>
    <w:rsid w:val="005C0A45"/>
    <w:rsid w:val="005C1693"/>
    <w:rsid w:val="005C18FB"/>
    <w:rsid w:val="005C1B42"/>
    <w:rsid w:val="005C1FD5"/>
    <w:rsid w:val="005C2967"/>
    <w:rsid w:val="005C3F6C"/>
    <w:rsid w:val="005C4426"/>
    <w:rsid w:val="005C45A1"/>
    <w:rsid w:val="005C513C"/>
    <w:rsid w:val="005C5190"/>
    <w:rsid w:val="005C5CF6"/>
    <w:rsid w:val="005C5E4B"/>
    <w:rsid w:val="005C5ED6"/>
    <w:rsid w:val="005C6433"/>
    <w:rsid w:val="005C6679"/>
    <w:rsid w:val="005C6975"/>
    <w:rsid w:val="005C74A3"/>
    <w:rsid w:val="005C7C7A"/>
    <w:rsid w:val="005D031B"/>
    <w:rsid w:val="005D05C9"/>
    <w:rsid w:val="005D3CA1"/>
    <w:rsid w:val="005D42D3"/>
    <w:rsid w:val="005D43A1"/>
    <w:rsid w:val="005D5214"/>
    <w:rsid w:val="005D58D3"/>
    <w:rsid w:val="005D77C5"/>
    <w:rsid w:val="005E05CD"/>
    <w:rsid w:val="005E09FF"/>
    <w:rsid w:val="005E0A70"/>
    <w:rsid w:val="005E0B63"/>
    <w:rsid w:val="005E1B38"/>
    <w:rsid w:val="005E2863"/>
    <w:rsid w:val="005E2891"/>
    <w:rsid w:val="005E42B2"/>
    <w:rsid w:val="005E42D5"/>
    <w:rsid w:val="005E49B8"/>
    <w:rsid w:val="005E4A12"/>
    <w:rsid w:val="005E4E04"/>
    <w:rsid w:val="005E55FA"/>
    <w:rsid w:val="005E5DD2"/>
    <w:rsid w:val="005E64A4"/>
    <w:rsid w:val="005E7C07"/>
    <w:rsid w:val="005F02DB"/>
    <w:rsid w:val="005F0AC5"/>
    <w:rsid w:val="005F18B0"/>
    <w:rsid w:val="005F1C64"/>
    <w:rsid w:val="005F2A21"/>
    <w:rsid w:val="005F361E"/>
    <w:rsid w:val="005F3A93"/>
    <w:rsid w:val="005F3C93"/>
    <w:rsid w:val="005F4108"/>
    <w:rsid w:val="005F42F0"/>
    <w:rsid w:val="005F63D8"/>
    <w:rsid w:val="005F797B"/>
    <w:rsid w:val="00600C8C"/>
    <w:rsid w:val="0060158E"/>
    <w:rsid w:val="00601A35"/>
    <w:rsid w:val="00601DC6"/>
    <w:rsid w:val="00602862"/>
    <w:rsid w:val="006028FA"/>
    <w:rsid w:val="00603E48"/>
    <w:rsid w:val="00604983"/>
    <w:rsid w:val="00607101"/>
    <w:rsid w:val="006074DB"/>
    <w:rsid w:val="0060779C"/>
    <w:rsid w:val="00610B62"/>
    <w:rsid w:val="00610E79"/>
    <w:rsid w:val="00611537"/>
    <w:rsid w:val="006115E0"/>
    <w:rsid w:val="006120B6"/>
    <w:rsid w:val="00612222"/>
    <w:rsid w:val="00612A89"/>
    <w:rsid w:val="006131FA"/>
    <w:rsid w:val="00614C23"/>
    <w:rsid w:val="00615936"/>
    <w:rsid w:val="0061597A"/>
    <w:rsid w:val="00615DF4"/>
    <w:rsid w:val="00615ECA"/>
    <w:rsid w:val="00617B84"/>
    <w:rsid w:val="00621B6B"/>
    <w:rsid w:val="006231D8"/>
    <w:rsid w:val="006243FD"/>
    <w:rsid w:val="0062513F"/>
    <w:rsid w:val="006269F7"/>
    <w:rsid w:val="00630BE0"/>
    <w:rsid w:val="006328DD"/>
    <w:rsid w:val="00632F98"/>
    <w:rsid w:val="00635611"/>
    <w:rsid w:val="006366AE"/>
    <w:rsid w:val="006369F0"/>
    <w:rsid w:val="00637762"/>
    <w:rsid w:val="00637D89"/>
    <w:rsid w:val="00640DE7"/>
    <w:rsid w:val="006416EE"/>
    <w:rsid w:val="00641DAA"/>
    <w:rsid w:val="00642FC7"/>
    <w:rsid w:val="006437F0"/>
    <w:rsid w:val="0064396B"/>
    <w:rsid w:val="00645C53"/>
    <w:rsid w:val="00645FCD"/>
    <w:rsid w:val="00647EFC"/>
    <w:rsid w:val="006538F9"/>
    <w:rsid w:val="00653B98"/>
    <w:rsid w:val="00654E0D"/>
    <w:rsid w:val="0065510B"/>
    <w:rsid w:val="00655155"/>
    <w:rsid w:val="00655241"/>
    <w:rsid w:val="0065676E"/>
    <w:rsid w:val="006572AE"/>
    <w:rsid w:val="006572B5"/>
    <w:rsid w:val="006621AA"/>
    <w:rsid w:val="006638BA"/>
    <w:rsid w:val="0066402E"/>
    <w:rsid w:val="006640B1"/>
    <w:rsid w:val="006641CE"/>
    <w:rsid w:val="00665E29"/>
    <w:rsid w:val="00665EB0"/>
    <w:rsid w:val="006676A7"/>
    <w:rsid w:val="00670DC1"/>
    <w:rsid w:val="00672669"/>
    <w:rsid w:val="00672B7F"/>
    <w:rsid w:val="00674970"/>
    <w:rsid w:val="006749C8"/>
    <w:rsid w:val="00674D7F"/>
    <w:rsid w:val="00675CC1"/>
    <w:rsid w:val="00681E82"/>
    <w:rsid w:val="006833F7"/>
    <w:rsid w:val="00683773"/>
    <w:rsid w:val="00683E18"/>
    <w:rsid w:val="00685BF8"/>
    <w:rsid w:val="006866DE"/>
    <w:rsid w:val="006878E1"/>
    <w:rsid w:val="00691C67"/>
    <w:rsid w:val="00694A38"/>
    <w:rsid w:val="00695600"/>
    <w:rsid w:val="00697697"/>
    <w:rsid w:val="00697763"/>
    <w:rsid w:val="00697798"/>
    <w:rsid w:val="006A134F"/>
    <w:rsid w:val="006A1C12"/>
    <w:rsid w:val="006A2F26"/>
    <w:rsid w:val="006A323E"/>
    <w:rsid w:val="006A32BF"/>
    <w:rsid w:val="006A3C37"/>
    <w:rsid w:val="006A3D93"/>
    <w:rsid w:val="006A5205"/>
    <w:rsid w:val="006A54AC"/>
    <w:rsid w:val="006A55D8"/>
    <w:rsid w:val="006A6FFF"/>
    <w:rsid w:val="006A77C5"/>
    <w:rsid w:val="006B035A"/>
    <w:rsid w:val="006B06AA"/>
    <w:rsid w:val="006B162D"/>
    <w:rsid w:val="006B210F"/>
    <w:rsid w:val="006B21B6"/>
    <w:rsid w:val="006B224E"/>
    <w:rsid w:val="006B2493"/>
    <w:rsid w:val="006B29AC"/>
    <w:rsid w:val="006B34E1"/>
    <w:rsid w:val="006B462C"/>
    <w:rsid w:val="006B56B0"/>
    <w:rsid w:val="006B6648"/>
    <w:rsid w:val="006B6AED"/>
    <w:rsid w:val="006B768B"/>
    <w:rsid w:val="006C0E0D"/>
    <w:rsid w:val="006C1235"/>
    <w:rsid w:val="006C12DA"/>
    <w:rsid w:val="006C13CD"/>
    <w:rsid w:val="006C3A46"/>
    <w:rsid w:val="006C4E97"/>
    <w:rsid w:val="006C5992"/>
    <w:rsid w:val="006C59FE"/>
    <w:rsid w:val="006C6F78"/>
    <w:rsid w:val="006C74A2"/>
    <w:rsid w:val="006C7676"/>
    <w:rsid w:val="006C7CB8"/>
    <w:rsid w:val="006D0017"/>
    <w:rsid w:val="006D152C"/>
    <w:rsid w:val="006D2718"/>
    <w:rsid w:val="006D2B18"/>
    <w:rsid w:val="006D2F59"/>
    <w:rsid w:val="006D356E"/>
    <w:rsid w:val="006D5473"/>
    <w:rsid w:val="006D591A"/>
    <w:rsid w:val="006D6484"/>
    <w:rsid w:val="006D7338"/>
    <w:rsid w:val="006D7D27"/>
    <w:rsid w:val="006E0178"/>
    <w:rsid w:val="006E161D"/>
    <w:rsid w:val="006E3213"/>
    <w:rsid w:val="006E32E8"/>
    <w:rsid w:val="006E3D3C"/>
    <w:rsid w:val="006E4446"/>
    <w:rsid w:val="006E44E2"/>
    <w:rsid w:val="006E45AA"/>
    <w:rsid w:val="006E5112"/>
    <w:rsid w:val="006E6012"/>
    <w:rsid w:val="006E6B57"/>
    <w:rsid w:val="006E7426"/>
    <w:rsid w:val="006E7744"/>
    <w:rsid w:val="006E7B23"/>
    <w:rsid w:val="006F03DA"/>
    <w:rsid w:val="006F048F"/>
    <w:rsid w:val="006F2B01"/>
    <w:rsid w:val="006F2D14"/>
    <w:rsid w:val="006F33DC"/>
    <w:rsid w:val="006F34B3"/>
    <w:rsid w:val="006F3B04"/>
    <w:rsid w:val="006F4A38"/>
    <w:rsid w:val="006F57CF"/>
    <w:rsid w:val="006F654A"/>
    <w:rsid w:val="006F655E"/>
    <w:rsid w:val="006F72F0"/>
    <w:rsid w:val="006F7C23"/>
    <w:rsid w:val="00700D95"/>
    <w:rsid w:val="00701793"/>
    <w:rsid w:val="0070193E"/>
    <w:rsid w:val="0070526D"/>
    <w:rsid w:val="00705943"/>
    <w:rsid w:val="00706564"/>
    <w:rsid w:val="00706C60"/>
    <w:rsid w:val="00706D22"/>
    <w:rsid w:val="007072D2"/>
    <w:rsid w:val="0070771F"/>
    <w:rsid w:val="007103D9"/>
    <w:rsid w:val="00710599"/>
    <w:rsid w:val="007108DC"/>
    <w:rsid w:val="00711306"/>
    <w:rsid w:val="007116D5"/>
    <w:rsid w:val="00713DBF"/>
    <w:rsid w:val="00714DA3"/>
    <w:rsid w:val="00715848"/>
    <w:rsid w:val="00716CE5"/>
    <w:rsid w:val="00717AC1"/>
    <w:rsid w:val="00717CDF"/>
    <w:rsid w:val="00720096"/>
    <w:rsid w:val="007213DF"/>
    <w:rsid w:val="0072192D"/>
    <w:rsid w:val="00721BFE"/>
    <w:rsid w:val="0072438B"/>
    <w:rsid w:val="007244C1"/>
    <w:rsid w:val="00724971"/>
    <w:rsid w:val="00724B1F"/>
    <w:rsid w:val="00724C1E"/>
    <w:rsid w:val="00724F50"/>
    <w:rsid w:val="00724F5C"/>
    <w:rsid w:val="0072598C"/>
    <w:rsid w:val="00727762"/>
    <w:rsid w:val="00730E2F"/>
    <w:rsid w:val="00731EF5"/>
    <w:rsid w:val="0073200E"/>
    <w:rsid w:val="00732149"/>
    <w:rsid w:val="007329AB"/>
    <w:rsid w:val="00732CFD"/>
    <w:rsid w:val="007338E6"/>
    <w:rsid w:val="00733D06"/>
    <w:rsid w:val="00733D24"/>
    <w:rsid w:val="00734364"/>
    <w:rsid w:val="00735041"/>
    <w:rsid w:val="007355B5"/>
    <w:rsid w:val="00735F0E"/>
    <w:rsid w:val="007360DF"/>
    <w:rsid w:val="00736401"/>
    <w:rsid w:val="0073748C"/>
    <w:rsid w:val="00737D54"/>
    <w:rsid w:val="00740701"/>
    <w:rsid w:val="00740850"/>
    <w:rsid w:val="007409E0"/>
    <w:rsid w:val="00740F3D"/>
    <w:rsid w:val="00741ABA"/>
    <w:rsid w:val="007446E1"/>
    <w:rsid w:val="00744AE9"/>
    <w:rsid w:val="007451B9"/>
    <w:rsid w:val="00745CA4"/>
    <w:rsid w:val="0074623A"/>
    <w:rsid w:val="00746B0C"/>
    <w:rsid w:val="00746B2E"/>
    <w:rsid w:val="00747BBF"/>
    <w:rsid w:val="007512F3"/>
    <w:rsid w:val="00752628"/>
    <w:rsid w:val="00752E39"/>
    <w:rsid w:val="00753313"/>
    <w:rsid w:val="00753513"/>
    <w:rsid w:val="0075384F"/>
    <w:rsid w:val="00753D7A"/>
    <w:rsid w:val="0075421B"/>
    <w:rsid w:val="007549C6"/>
    <w:rsid w:val="00754BFA"/>
    <w:rsid w:val="0075612B"/>
    <w:rsid w:val="0075790B"/>
    <w:rsid w:val="00757993"/>
    <w:rsid w:val="00757F74"/>
    <w:rsid w:val="0076084F"/>
    <w:rsid w:val="00762182"/>
    <w:rsid w:val="00762A7C"/>
    <w:rsid w:val="00763A10"/>
    <w:rsid w:val="00763DFD"/>
    <w:rsid w:val="00765133"/>
    <w:rsid w:val="007653F8"/>
    <w:rsid w:val="00765435"/>
    <w:rsid w:val="00765DB4"/>
    <w:rsid w:val="00766FD6"/>
    <w:rsid w:val="007700A4"/>
    <w:rsid w:val="007700F7"/>
    <w:rsid w:val="0077128C"/>
    <w:rsid w:val="007719F3"/>
    <w:rsid w:val="00774210"/>
    <w:rsid w:val="0077571C"/>
    <w:rsid w:val="007757C2"/>
    <w:rsid w:val="0077655E"/>
    <w:rsid w:val="007766EA"/>
    <w:rsid w:val="00777677"/>
    <w:rsid w:val="00777EC0"/>
    <w:rsid w:val="007802F5"/>
    <w:rsid w:val="00781315"/>
    <w:rsid w:val="00781A0D"/>
    <w:rsid w:val="007825DE"/>
    <w:rsid w:val="00782DCF"/>
    <w:rsid w:val="00783667"/>
    <w:rsid w:val="0078511E"/>
    <w:rsid w:val="00785778"/>
    <w:rsid w:val="00785844"/>
    <w:rsid w:val="007858CD"/>
    <w:rsid w:val="00785D70"/>
    <w:rsid w:val="00786F94"/>
    <w:rsid w:val="00787B22"/>
    <w:rsid w:val="00790112"/>
    <w:rsid w:val="007907BB"/>
    <w:rsid w:val="007921D7"/>
    <w:rsid w:val="007952D2"/>
    <w:rsid w:val="00795326"/>
    <w:rsid w:val="007A0350"/>
    <w:rsid w:val="007A0D8B"/>
    <w:rsid w:val="007A3794"/>
    <w:rsid w:val="007A47EB"/>
    <w:rsid w:val="007A6200"/>
    <w:rsid w:val="007A6C1F"/>
    <w:rsid w:val="007A783C"/>
    <w:rsid w:val="007B0619"/>
    <w:rsid w:val="007B0789"/>
    <w:rsid w:val="007B0E8B"/>
    <w:rsid w:val="007B10B2"/>
    <w:rsid w:val="007B13EA"/>
    <w:rsid w:val="007B1A42"/>
    <w:rsid w:val="007B4AB7"/>
    <w:rsid w:val="007B4CBF"/>
    <w:rsid w:val="007B5412"/>
    <w:rsid w:val="007B5524"/>
    <w:rsid w:val="007B6EB1"/>
    <w:rsid w:val="007B7EDE"/>
    <w:rsid w:val="007C03D3"/>
    <w:rsid w:val="007C1986"/>
    <w:rsid w:val="007C2D0B"/>
    <w:rsid w:val="007C3809"/>
    <w:rsid w:val="007C4284"/>
    <w:rsid w:val="007C464C"/>
    <w:rsid w:val="007C5FB8"/>
    <w:rsid w:val="007C6E0D"/>
    <w:rsid w:val="007D02C4"/>
    <w:rsid w:val="007D0610"/>
    <w:rsid w:val="007D0BF6"/>
    <w:rsid w:val="007D0C65"/>
    <w:rsid w:val="007D13C5"/>
    <w:rsid w:val="007D243E"/>
    <w:rsid w:val="007D28B5"/>
    <w:rsid w:val="007D2E8F"/>
    <w:rsid w:val="007D32A6"/>
    <w:rsid w:val="007D3307"/>
    <w:rsid w:val="007D3ADF"/>
    <w:rsid w:val="007D3EB1"/>
    <w:rsid w:val="007D488A"/>
    <w:rsid w:val="007D65E5"/>
    <w:rsid w:val="007D68FC"/>
    <w:rsid w:val="007D70C2"/>
    <w:rsid w:val="007D79EC"/>
    <w:rsid w:val="007E0BCE"/>
    <w:rsid w:val="007E0F5E"/>
    <w:rsid w:val="007E11C1"/>
    <w:rsid w:val="007E1A4B"/>
    <w:rsid w:val="007E1FBF"/>
    <w:rsid w:val="007E2499"/>
    <w:rsid w:val="007E34C7"/>
    <w:rsid w:val="007E3DF8"/>
    <w:rsid w:val="007E4F7C"/>
    <w:rsid w:val="007E65D1"/>
    <w:rsid w:val="007E6C1C"/>
    <w:rsid w:val="007E7860"/>
    <w:rsid w:val="007E7991"/>
    <w:rsid w:val="007F3950"/>
    <w:rsid w:val="007F4C63"/>
    <w:rsid w:val="007F5005"/>
    <w:rsid w:val="007F644F"/>
    <w:rsid w:val="007F690C"/>
    <w:rsid w:val="00800145"/>
    <w:rsid w:val="008003F8"/>
    <w:rsid w:val="008018A0"/>
    <w:rsid w:val="008020BE"/>
    <w:rsid w:val="008028D0"/>
    <w:rsid w:val="0080396C"/>
    <w:rsid w:val="00803971"/>
    <w:rsid w:val="00803E85"/>
    <w:rsid w:val="008052E5"/>
    <w:rsid w:val="00806DA0"/>
    <w:rsid w:val="00811566"/>
    <w:rsid w:val="0081179A"/>
    <w:rsid w:val="0081278C"/>
    <w:rsid w:val="00812E0B"/>
    <w:rsid w:val="00813E29"/>
    <w:rsid w:val="008159C2"/>
    <w:rsid w:val="0081611F"/>
    <w:rsid w:val="00816C34"/>
    <w:rsid w:val="008170C2"/>
    <w:rsid w:val="00817502"/>
    <w:rsid w:val="00817C2D"/>
    <w:rsid w:val="00820AC7"/>
    <w:rsid w:val="00822591"/>
    <w:rsid w:val="00822900"/>
    <w:rsid w:val="008236B4"/>
    <w:rsid w:val="00823EFB"/>
    <w:rsid w:val="00824C4F"/>
    <w:rsid w:val="008254A2"/>
    <w:rsid w:val="008256B4"/>
    <w:rsid w:val="00826128"/>
    <w:rsid w:val="00826D4A"/>
    <w:rsid w:val="00826DE0"/>
    <w:rsid w:val="008271D1"/>
    <w:rsid w:val="00827A5E"/>
    <w:rsid w:val="008309D7"/>
    <w:rsid w:val="008317F6"/>
    <w:rsid w:val="008318E8"/>
    <w:rsid w:val="00832E6D"/>
    <w:rsid w:val="00832E81"/>
    <w:rsid w:val="008330CD"/>
    <w:rsid w:val="00834986"/>
    <w:rsid w:val="00837F72"/>
    <w:rsid w:val="0084043C"/>
    <w:rsid w:val="00840BEC"/>
    <w:rsid w:val="008416CC"/>
    <w:rsid w:val="00841934"/>
    <w:rsid w:val="0084290E"/>
    <w:rsid w:val="00843C0A"/>
    <w:rsid w:val="00843C1B"/>
    <w:rsid w:val="00844250"/>
    <w:rsid w:val="0084473A"/>
    <w:rsid w:val="00846359"/>
    <w:rsid w:val="00846ADE"/>
    <w:rsid w:val="00847409"/>
    <w:rsid w:val="00850471"/>
    <w:rsid w:val="008506F8"/>
    <w:rsid w:val="008510DB"/>
    <w:rsid w:val="00851337"/>
    <w:rsid w:val="00852227"/>
    <w:rsid w:val="00854198"/>
    <w:rsid w:val="008543D8"/>
    <w:rsid w:val="00855598"/>
    <w:rsid w:val="008568A1"/>
    <w:rsid w:val="00856BEA"/>
    <w:rsid w:val="00860045"/>
    <w:rsid w:val="00860052"/>
    <w:rsid w:val="00860FBB"/>
    <w:rsid w:val="0086148B"/>
    <w:rsid w:val="0086179A"/>
    <w:rsid w:val="00861B0C"/>
    <w:rsid w:val="00861B40"/>
    <w:rsid w:val="0086260B"/>
    <w:rsid w:val="00863A38"/>
    <w:rsid w:val="00864257"/>
    <w:rsid w:val="00864368"/>
    <w:rsid w:val="008643CF"/>
    <w:rsid w:val="0086496F"/>
    <w:rsid w:val="0086587B"/>
    <w:rsid w:val="00865A8F"/>
    <w:rsid w:val="00867B90"/>
    <w:rsid w:val="00867C64"/>
    <w:rsid w:val="00870450"/>
    <w:rsid w:val="008718EF"/>
    <w:rsid w:val="00871CCA"/>
    <w:rsid w:val="00872075"/>
    <w:rsid w:val="0087303B"/>
    <w:rsid w:val="008731FA"/>
    <w:rsid w:val="00873AEE"/>
    <w:rsid w:val="00874515"/>
    <w:rsid w:val="00874A4C"/>
    <w:rsid w:val="00874F1D"/>
    <w:rsid w:val="00877DC0"/>
    <w:rsid w:val="00880E2C"/>
    <w:rsid w:val="00881BBE"/>
    <w:rsid w:val="008821CB"/>
    <w:rsid w:val="00882D14"/>
    <w:rsid w:val="008830C4"/>
    <w:rsid w:val="0088365B"/>
    <w:rsid w:val="0088374A"/>
    <w:rsid w:val="0088380F"/>
    <w:rsid w:val="00884667"/>
    <w:rsid w:val="00885309"/>
    <w:rsid w:val="00885C1F"/>
    <w:rsid w:val="00886349"/>
    <w:rsid w:val="00886CB3"/>
    <w:rsid w:val="00886F53"/>
    <w:rsid w:val="00887004"/>
    <w:rsid w:val="00891707"/>
    <w:rsid w:val="0089364B"/>
    <w:rsid w:val="00894095"/>
    <w:rsid w:val="0089409F"/>
    <w:rsid w:val="0089513A"/>
    <w:rsid w:val="0089564E"/>
    <w:rsid w:val="00896706"/>
    <w:rsid w:val="00896986"/>
    <w:rsid w:val="00897B5D"/>
    <w:rsid w:val="00897BAA"/>
    <w:rsid w:val="008A05CE"/>
    <w:rsid w:val="008A0FBC"/>
    <w:rsid w:val="008A1092"/>
    <w:rsid w:val="008A1272"/>
    <w:rsid w:val="008A1274"/>
    <w:rsid w:val="008A21C5"/>
    <w:rsid w:val="008A2329"/>
    <w:rsid w:val="008A54A6"/>
    <w:rsid w:val="008A5D34"/>
    <w:rsid w:val="008A5E01"/>
    <w:rsid w:val="008A760B"/>
    <w:rsid w:val="008A7C3E"/>
    <w:rsid w:val="008A7CC5"/>
    <w:rsid w:val="008B22AF"/>
    <w:rsid w:val="008B38E7"/>
    <w:rsid w:val="008B3CA3"/>
    <w:rsid w:val="008B46D9"/>
    <w:rsid w:val="008B4D8A"/>
    <w:rsid w:val="008B4F76"/>
    <w:rsid w:val="008C09FA"/>
    <w:rsid w:val="008C1251"/>
    <w:rsid w:val="008C18DA"/>
    <w:rsid w:val="008C29A3"/>
    <w:rsid w:val="008C30AB"/>
    <w:rsid w:val="008C3422"/>
    <w:rsid w:val="008C3C2B"/>
    <w:rsid w:val="008C4544"/>
    <w:rsid w:val="008C59BF"/>
    <w:rsid w:val="008C6789"/>
    <w:rsid w:val="008C70B0"/>
    <w:rsid w:val="008D27B2"/>
    <w:rsid w:val="008D28FE"/>
    <w:rsid w:val="008D3073"/>
    <w:rsid w:val="008D46E7"/>
    <w:rsid w:val="008D4F9A"/>
    <w:rsid w:val="008D593B"/>
    <w:rsid w:val="008D62A0"/>
    <w:rsid w:val="008D64D0"/>
    <w:rsid w:val="008D6E4E"/>
    <w:rsid w:val="008D765D"/>
    <w:rsid w:val="008D7CD0"/>
    <w:rsid w:val="008D7D8F"/>
    <w:rsid w:val="008E0932"/>
    <w:rsid w:val="008E0FB1"/>
    <w:rsid w:val="008E1711"/>
    <w:rsid w:val="008E1ED0"/>
    <w:rsid w:val="008E204F"/>
    <w:rsid w:val="008E2A81"/>
    <w:rsid w:val="008E2E41"/>
    <w:rsid w:val="008E39C9"/>
    <w:rsid w:val="008E4A91"/>
    <w:rsid w:val="008E5683"/>
    <w:rsid w:val="008E579C"/>
    <w:rsid w:val="008E5DB8"/>
    <w:rsid w:val="008E5EBE"/>
    <w:rsid w:val="008E6BE1"/>
    <w:rsid w:val="008E786F"/>
    <w:rsid w:val="008F090A"/>
    <w:rsid w:val="008F0AE8"/>
    <w:rsid w:val="008F157E"/>
    <w:rsid w:val="008F1ADF"/>
    <w:rsid w:val="008F1B66"/>
    <w:rsid w:val="008F317F"/>
    <w:rsid w:val="008F44F5"/>
    <w:rsid w:val="008F454E"/>
    <w:rsid w:val="008F4DDA"/>
    <w:rsid w:val="008F51C7"/>
    <w:rsid w:val="008F73E2"/>
    <w:rsid w:val="00900989"/>
    <w:rsid w:val="00901067"/>
    <w:rsid w:val="00901398"/>
    <w:rsid w:val="009018F2"/>
    <w:rsid w:val="00905A9E"/>
    <w:rsid w:val="0090646E"/>
    <w:rsid w:val="00906627"/>
    <w:rsid w:val="00911262"/>
    <w:rsid w:val="009120D6"/>
    <w:rsid w:val="009162D3"/>
    <w:rsid w:val="00916A49"/>
    <w:rsid w:val="0091703A"/>
    <w:rsid w:val="00917579"/>
    <w:rsid w:val="0091771F"/>
    <w:rsid w:val="0091772A"/>
    <w:rsid w:val="00917740"/>
    <w:rsid w:val="00917915"/>
    <w:rsid w:val="009179ED"/>
    <w:rsid w:val="0092063B"/>
    <w:rsid w:val="009207F3"/>
    <w:rsid w:val="00920E39"/>
    <w:rsid w:val="00922C21"/>
    <w:rsid w:val="00922CBF"/>
    <w:rsid w:val="00923CBD"/>
    <w:rsid w:val="00924D15"/>
    <w:rsid w:val="009251D1"/>
    <w:rsid w:val="00926E52"/>
    <w:rsid w:val="009271D9"/>
    <w:rsid w:val="00927ED1"/>
    <w:rsid w:val="00930046"/>
    <w:rsid w:val="00930152"/>
    <w:rsid w:val="00930999"/>
    <w:rsid w:val="00931757"/>
    <w:rsid w:val="00932237"/>
    <w:rsid w:val="009326C0"/>
    <w:rsid w:val="00934A5F"/>
    <w:rsid w:val="00934BF7"/>
    <w:rsid w:val="009369FF"/>
    <w:rsid w:val="00936E8B"/>
    <w:rsid w:val="00937283"/>
    <w:rsid w:val="00940AEE"/>
    <w:rsid w:val="00940F20"/>
    <w:rsid w:val="00941A08"/>
    <w:rsid w:val="00941A54"/>
    <w:rsid w:val="009420A3"/>
    <w:rsid w:val="009431A4"/>
    <w:rsid w:val="00944E13"/>
    <w:rsid w:val="00944F52"/>
    <w:rsid w:val="00945240"/>
    <w:rsid w:val="00945448"/>
    <w:rsid w:val="009462D0"/>
    <w:rsid w:val="00947F62"/>
    <w:rsid w:val="00950A07"/>
    <w:rsid w:val="00950BF0"/>
    <w:rsid w:val="0095185B"/>
    <w:rsid w:val="00952A18"/>
    <w:rsid w:val="00953A13"/>
    <w:rsid w:val="00953B79"/>
    <w:rsid w:val="00953F25"/>
    <w:rsid w:val="00954E9C"/>
    <w:rsid w:val="00956B17"/>
    <w:rsid w:val="00957402"/>
    <w:rsid w:val="009574D3"/>
    <w:rsid w:val="009608B4"/>
    <w:rsid w:val="009609E3"/>
    <w:rsid w:val="009616B1"/>
    <w:rsid w:val="009618ED"/>
    <w:rsid w:val="009622F1"/>
    <w:rsid w:val="009624E3"/>
    <w:rsid w:val="00962B0B"/>
    <w:rsid w:val="00963DD6"/>
    <w:rsid w:val="00964C21"/>
    <w:rsid w:val="009658FE"/>
    <w:rsid w:val="00966473"/>
    <w:rsid w:val="00967100"/>
    <w:rsid w:val="00967484"/>
    <w:rsid w:val="0097035A"/>
    <w:rsid w:val="00971F05"/>
    <w:rsid w:val="00971F6E"/>
    <w:rsid w:val="0097234F"/>
    <w:rsid w:val="00973C22"/>
    <w:rsid w:val="009740F1"/>
    <w:rsid w:val="009766ED"/>
    <w:rsid w:val="009771E7"/>
    <w:rsid w:val="009777F3"/>
    <w:rsid w:val="0098002D"/>
    <w:rsid w:val="0098035D"/>
    <w:rsid w:val="00980640"/>
    <w:rsid w:val="00980F1D"/>
    <w:rsid w:val="00981231"/>
    <w:rsid w:val="00981A53"/>
    <w:rsid w:val="00983344"/>
    <w:rsid w:val="0098359A"/>
    <w:rsid w:val="00983790"/>
    <w:rsid w:val="00983E96"/>
    <w:rsid w:val="0098572B"/>
    <w:rsid w:val="00985805"/>
    <w:rsid w:val="00985819"/>
    <w:rsid w:val="00985DC6"/>
    <w:rsid w:val="00986A89"/>
    <w:rsid w:val="0099095C"/>
    <w:rsid w:val="00991990"/>
    <w:rsid w:val="00991F2A"/>
    <w:rsid w:val="0099275E"/>
    <w:rsid w:val="00992BB4"/>
    <w:rsid w:val="00992E26"/>
    <w:rsid w:val="00996F9F"/>
    <w:rsid w:val="009A05AD"/>
    <w:rsid w:val="009A28E3"/>
    <w:rsid w:val="009A3040"/>
    <w:rsid w:val="009A47FA"/>
    <w:rsid w:val="009A79A6"/>
    <w:rsid w:val="009B06DD"/>
    <w:rsid w:val="009B16EA"/>
    <w:rsid w:val="009B171A"/>
    <w:rsid w:val="009B1998"/>
    <w:rsid w:val="009B3DC3"/>
    <w:rsid w:val="009B7391"/>
    <w:rsid w:val="009C01B1"/>
    <w:rsid w:val="009C02B2"/>
    <w:rsid w:val="009C06FB"/>
    <w:rsid w:val="009C0A6D"/>
    <w:rsid w:val="009C11EE"/>
    <w:rsid w:val="009C1432"/>
    <w:rsid w:val="009C1511"/>
    <w:rsid w:val="009C22A8"/>
    <w:rsid w:val="009C24CF"/>
    <w:rsid w:val="009C26BF"/>
    <w:rsid w:val="009C2D27"/>
    <w:rsid w:val="009C3090"/>
    <w:rsid w:val="009C3AAB"/>
    <w:rsid w:val="009C3D61"/>
    <w:rsid w:val="009C3E07"/>
    <w:rsid w:val="009C4109"/>
    <w:rsid w:val="009C4C46"/>
    <w:rsid w:val="009C5502"/>
    <w:rsid w:val="009C6B2B"/>
    <w:rsid w:val="009D001F"/>
    <w:rsid w:val="009D0400"/>
    <w:rsid w:val="009D107F"/>
    <w:rsid w:val="009D1184"/>
    <w:rsid w:val="009D20FF"/>
    <w:rsid w:val="009D3A54"/>
    <w:rsid w:val="009D5506"/>
    <w:rsid w:val="009E1655"/>
    <w:rsid w:val="009E1778"/>
    <w:rsid w:val="009E2F09"/>
    <w:rsid w:val="009E516D"/>
    <w:rsid w:val="009E64AF"/>
    <w:rsid w:val="009E6C4E"/>
    <w:rsid w:val="009E7367"/>
    <w:rsid w:val="009E7A07"/>
    <w:rsid w:val="009E7E2E"/>
    <w:rsid w:val="009F02AB"/>
    <w:rsid w:val="009F19A5"/>
    <w:rsid w:val="009F20E6"/>
    <w:rsid w:val="009F2780"/>
    <w:rsid w:val="009F2B6B"/>
    <w:rsid w:val="009F32ED"/>
    <w:rsid w:val="009F3ED8"/>
    <w:rsid w:val="009F4F2C"/>
    <w:rsid w:val="009F523A"/>
    <w:rsid w:val="009F5506"/>
    <w:rsid w:val="009F6351"/>
    <w:rsid w:val="009F6644"/>
    <w:rsid w:val="009F699C"/>
    <w:rsid w:val="009F6A12"/>
    <w:rsid w:val="009F6BB0"/>
    <w:rsid w:val="009F797C"/>
    <w:rsid w:val="009F79A6"/>
    <w:rsid w:val="00A00675"/>
    <w:rsid w:val="00A006F9"/>
    <w:rsid w:val="00A012B9"/>
    <w:rsid w:val="00A0135F"/>
    <w:rsid w:val="00A01C26"/>
    <w:rsid w:val="00A02ED3"/>
    <w:rsid w:val="00A03CD9"/>
    <w:rsid w:val="00A04FDE"/>
    <w:rsid w:val="00A0556E"/>
    <w:rsid w:val="00A05791"/>
    <w:rsid w:val="00A06AE9"/>
    <w:rsid w:val="00A0708C"/>
    <w:rsid w:val="00A074D7"/>
    <w:rsid w:val="00A100EB"/>
    <w:rsid w:val="00A107FD"/>
    <w:rsid w:val="00A1094A"/>
    <w:rsid w:val="00A10A8C"/>
    <w:rsid w:val="00A12CB5"/>
    <w:rsid w:val="00A13177"/>
    <w:rsid w:val="00A14020"/>
    <w:rsid w:val="00A16611"/>
    <w:rsid w:val="00A16DA3"/>
    <w:rsid w:val="00A16F13"/>
    <w:rsid w:val="00A17745"/>
    <w:rsid w:val="00A20197"/>
    <w:rsid w:val="00A211A4"/>
    <w:rsid w:val="00A2125E"/>
    <w:rsid w:val="00A21439"/>
    <w:rsid w:val="00A22398"/>
    <w:rsid w:val="00A2292F"/>
    <w:rsid w:val="00A24292"/>
    <w:rsid w:val="00A24FA3"/>
    <w:rsid w:val="00A30919"/>
    <w:rsid w:val="00A31161"/>
    <w:rsid w:val="00A31F24"/>
    <w:rsid w:val="00A33264"/>
    <w:rsid w:val="00A33281"/>
    <w:rsid w:val="00A344BA"/>
    <w:rsid w:val="00A34C78"/>
    <w:rsid w:val="00A35038"/>
    <w:rsid w:val="00A354E1"/>
    <w:rsid w:val="00A41548"/>
    <w:rsid w:val="00A423EB"/>
    <w:rsid w:val="00A42EBE"/>
    <w:rsid w:val="00A443ED"/>
    <w:rsid w:val="00A4482A"/>
    <w:rsid w:val="00A44860"/>
    <w:rsid w:val="00A455F0"/>
    <w:rsid w:val="00A45695"/>
    <w:rsid w:val="00A45D84"/>
    <w:rsid w:val="00A47279"/>
    <w:rsid w:val="00A47B3E"/>
    <w:rsid w:val="00A47D64"/>
    <w:rsid w:val="00A5136B"/>
    <w:rsid w:val="00A51CA8"/>
    <w:rsid w:val="00A536AC"/>
    <w:rsid w:val="00A53953"/>
    <w:rsid w:val="00A54660"/>
    <w:rsid w:val="00A54A2E"/>
    <w:rsid w:val="00A550E0"/>
    <w:rsid w:val="00A55C62"/>
    <w:rsid w:val="00A563A8"/>
    <w:rsid w:val="00A5690F"/>
    <w:rsid w:val="00A57161"/>
    <w:rsid w:val="00A572E9"/>
    <w:rsid w:val="00A578F8"/>
    <w:rsid w:val="00A579C5"/>
    <w:rsid w:val="00A57F8C"/>
    <w:rsid w:val="00A611A8"/>
    <w:rsid w:val="00A631BF"/>
    <w:rsid w:val="00A6343D"/>
    <w:rsid w:val="00A6368B"/>
    <w:rsid w:val="00A64541"/>
    <w:rsid w:val="00A65349"/>
    <w:rsid w:val="00A65A7A"/>
    <w:rsid w:val="00A65AC6"/>
    <w:rsid w:val="00A66DDF"/>
    <w:rsid w:val="00A6727B"/>
    <w:rsid w:val="00A672B3"/>
    <w:rsid w:val="00A6792C"/>
    <w:rsid w:val="00A7045E"/>
    <w:rsid w:val="00A70588"/>
    <w:rsid w:val="00A709B7"/>
    <w:rsid w:val="00A7174B"/>
    <w:rsid w:val="00A71803"/>
    <w:rsid w:val="00A7274B"/>
    <w:rsid w:val="00A731F6"/>
    <w:rsid w:val="00A73B8C"/>
    <w:rsid w:val="00A745AB"/>
    <w:rsid w:val="00A746BD"/>
    <w:rsid w:val="00A75937"/>
    <w:rsid w:val="00A81707"/>
    <w:rsid w:val="00A81B8B"/>
    <w:rsid w:val="00A81E6C"/>
    <w:rsid w:val="00A82CDB"/>
    <w:rsid w:val="00A83DD1"/>
    <w:rsid w:val="00A83E40"/>
    <w:rsid w:val="00A83F0F"/>
    <w:rsid w:val="00A845C5"/>
    <w:rsid w:val="00A84D49"/>
    <w:rsid w:val="00A852E0"/>
    <w:rsid w:val="00A8551B"/>
    <w:rsid w:val="00A85B51"/>
    <w:rsid w:val="00A87494"/>
    <w:rsid w:val="00A9094B"/>
    <w:rsid w:val="00A91A80"/>
    <w:rsid w:val="00A9278D"/>
    <w:rsid w:val="00A928A3"/>
    <w:rsid w:val="00A92D64"/>
    <w:rsid w:val="00A93A1F"/>
    <w:rsid w:val="00A93BE8"/>
    <w:rsid w:val="00A943A1"/>
    <w:rsid w:val="00A94CF6"/>
    <w:rsid w:val="00A95E0C"/>
    <w:rsid w:val="00A96262"/>
    <w:rsid w:val="00A96415"/>
    <w:rsid w:val="00A9725F"/>
    <w:rsid w:val="00A97597"/>
    <w:rsid w:val="00A97CB3"/>
    <w:rsid w:val="00AA0903"/>
    <w:rsid w:val="00AA1AFD"/>
    <w:rsid w:val="00AA1BF4"/>
    <w:rsid w:val="00AA1EC3"/>
    <w:rsid w:val="00AA29CA"/>
    <w:rsid w:val="00AA2B11"/>
    <w:rsid w:val="00AA31A2"/>
    <w:rsid w:val="00AA31BF"/>
    <w:rsid w:val="00AA3820"/>
    <w:rsid w:val="00AA43E4"/>
    <w:rsid w:val="00AA53B4"/>
    <w:rsid w:val="00AB0457"/>
    <w:rsid w:val="00AB0BE7"/>
    <w:rsid w:val="00AB0F10"/>
    <w:rsid w:val="00AB177F"/>
    <w:rsid w:val="00AB1EF7"/>
    <w:rsid w:val="00AB324E"/>
    <w:rsid w:val="00AB3CAC"/>
    <w:rsid w:val="00AB458F"/>
    <w:rsid w:val="00AB5131"/>
    <w:rsid w:val="00AB5837"/>
    <w:rsid w:val="00AB7B9C"/>
    <w:rsid w:val="00AC04F4"/>
    <w:rsid w:val="00AC2444"/>
    <w:rsid w:val="00AC30C9"/>
    <w:rsid w:val="00AC31B9"/>
    <w:rsid w:val="00AC33C8"/>
    <w:rsid w:val="00AC345B"/>
    <w:rsid w:val="00AC37F9"/>
    <w:rsid w:val="00AC4296"/>
    <w:rsid w:val="00AC5A73"/>
    <w:rsid w:val="00AC5ACC"/>
    <w:rsid w:val="00AC5C25"/>
    <w:rsid w:val="00AC5E7A"/>
    <w:rsid w:val="00AC69C3"/>
    <w:rsid w:val="00AC70E5"/>
    <w:rsid w:val="00AC72BC"/>
    <w:rsid w:val="00AC7E39"/>
    <w:rsid w:val="00AC7FB4"/>
    <w:rsid w:val="00AC7FF5"/>
    <w:rsid w:val="00AD00E9"/>
    <w:rsid w:val="00AD30DF"/>
    <w:rsid w:val="00AD3700"/>
    <w:rsid w:val="00AD57BE"/>
    <w:rsid w:val="00AD5EFB"/>
    <w:rsid w:val="00AD5FAC"/>
    <w:rsid w:val="00AD7AEE"/>
    <w:rsid w:val="00AD7DB0"/>
    <w:rsid w:val="00AE048C"/>
    <w:rsid w:val="00AE098D"/>
    <w:rsid w:val="00AE0DC2"/>
    <w:rsid w:val="00AE1ABD"/>
    <w:rsid w:val="00AE1FBA"/>
    <w:rsid w:val="00AE4359"/>
    <w:rsid w:val="00AE45EA"/>
    <w:rsid w:val="00AE479C"/>
    <w:rsid w:val="00AE5A3D"/>
    <w:rsid w:val="00AE63F0"/>
    <w:rsid w:val="00AE6E55"/>
    <w:rsid w:val="00AE7C50"/>
    <w:rsid w:val="00AF02C9"/>
    <w:rsid w:val="00AF07FE"/>
    <w:rsid w:val="00AF1C73"/>
    <w:rsid w:val="00AF1DB8"/>
    <w:rsid w:val="00AF304C"/>
    <w:rsid w:val="00AF3170"/>
    <w:rsid w:val="00AF31F1"/>
    <w:rsid w:val="00AF389D"/>
    <w:rsid w:val="00AF3A5C"/>
    <w:rsid w:val="00AF3CC4"/>
    <w:rsid w:val="00B0017B"/>
    <w:rsid w:val="00B01EC2"/>
    <w:rsid w:val="00B0214A"/>
    <w:rsid w:val="00B027E3"/>
    <w:rsid w:val="00B028F3"/>
    <w:rsid w:val="00B032E2"/>
    <w:rsid w:val="00B04257"/>
    <w:rsid w:val="00B0440F"/>
    <w:rsid w:val="00B045EB"/>
    <w:rsid w:val="00B05230"/>
    <w:rsid w:val="00B06E9A"/>
    <w:rsid w:val="00B152A0"/>
    <w:rsid w:val="00B155DA"/>
    <w:rsid w:val="00B177C9"/>
    <w:rsid w:val="00B17B66"/>
    <w:rsid w:val="00B20CC7"/>
    <w:rsid w:val="00B20EAB"/>
    <w:rsid w:val="00B21034"/>
    <w:rsid w:val="00B24089"/>
    <w:rsid w:val="00B24431"/>
    <w:rsid w:val="00B25648"/>
    <w:rsid w:val="00B25835"/>
    <w:rsid w:val="00B25D5C"/>
    <w:rsid w:val="00B25F86"/>
    <w:rsid w:val="00B262DD"/>
    <w:rsid w:val="00B26393"/>
    <w:rsid w:val="00B30C90"/>
    <w:rsid w:val="00B31054"/>
    <w:rsid w:val="00B339ED"/>
    <w:rsid w:val="00B33B31"/>
    <w:rsid w:val="00B33BDB"/>
    <w:rsid w:val="00B33DFD"/>
    <w:rsid w:val="00B3409F"/>
    <w:rsid w:val="00B34467"/>
    <w:rsid w:val="00B36530"/>
    <w:rsid w:val="00B37440"/>
    <w:rsid w:val="00B42305"/>
    <w:rsid w:val="00B43314"/>
    <w:rsid w:val="00B436DB"/>
    <w:rsid w:val="00B4551B"/>
    <w:rsid w:val="00B45BBC"/>
    <w:rsid w:val="00B47568"/>
    <w:rsid w:val="00B47814"/>
    <w:rsid w:val="00B5019C"/>
    <w:rsid w:val="00B503AC"/>
    <w:rsid w:val="00B520CE"/>
    <w:rsid w:val="00B52C80"/>
    <w:rsid w:val="00B52F33"/>
    <w:rsid w:val="00B537DD"/>
    <w:rsid w:val="00B539B6"/>
    <w:rsid w:val="00B54235"/>
    <w:rsid w:val="00B550B2"/>
    <w:rsid w:val="00B5520E"/>
    <w:rsid w:val="00B562BE"/>
    <w:rsid w:val="00B577A7"/>
    <w:rsid w:val="00B605AC"/>
    <w:rsid w:val="00B61CDF"/>
    <w:rsid w:val="00B62160"/>
    <w:rsid w:val="00B62693"/>
    <w:rsid w:val="00B6282F"/>
    <w:rsid w:val="00B63018"/>
    <w:rsid w:val="00B656D0"/>
    <w:rsid w:val="00B65DBB"/>
    <w:rsid w:val="00B6676D"/>
    <w:rsid w:val="00B667B1"/>
    <w:rsid w:val="00B6782D"/>
    <w:rsid w:val="00B67E07"/>
    <w:rsid w:val="00B67F3B"/>
    <w:rsid w:val="00B71E90"/>
    <w:rsid w:val="00B71FD4"/>
    <w:rsid w:val="00B728BC"/>
    <w:rsid w:val="00B73CDC"/>
    <w:rsid w:val="00B75E30"/>
    <w:rsid w:val="00B7662D"/>
    <w:rsid w:val="00B76BF6"/>
    <w:rsid w:val="00B77984"/>
    <w:rsid w:val="00B77986"/>
    <w:rsid w:val="00B77ACD"/>
    <w:rsid w:val="00B77C15"/>
    <w:rsid w:val="00B823CB"/>
    <w:rsid w:val="00B82FC9"/>
    <w:rsid w:val="00B8434F"/>
    <w:rsid w:val="00B860A8"/>
    <w:rsid w:val="00B861D4"/>
    <w:rsid w:val="00B86BDB"/>
    <w:rsid w:val="00B8704A"/>
    <w:rsid w:val="00B8758E"/>
    <w:rsid w:val="00B918AD"/>
    <w:rsid w:val="00B919AA"/>
    <w:rsid w:val="00B91F94"/>
    <w:rsid w:val="00B93D1C"/>
    <w:rsid w:val="00B94D0D"/>
    <w:rsid w:val="00B96AD7"/>
    <w:rsid w:val="00B96B1F"/>
    <w:rsid w:val="00B9768C"/>
    <w:rsid w:val="00BA17D5"/>
    <w:rsid w:val="00BA2285"/>
    <w:rsid w:val="00BA3313"/>
    <w:rsid w:val="00BA3D3C"/>
    <w:rsid w:val="00BA4262"/>
    <w:rsid w:val="00BA44BE"/>
    <w:rsid w:val="00BA45B7"/>
    <w:rsid w:val="00BA4DB9"/>
    <w:rsid w:val="00BA54E1"/>
    <w:rsid w:val="00BA606B"/>
    <w:rsid w:val="00BA7E4E"/>
    <w:rsid w:val="00BB0034"/>
    <w:rsid w:val="00BB0208"/>
    <w:rsid w:val="00BB0CAD"/>
    <w:rsid w:val="00BB1ED9"/>
    <w:rsid w:val="00BB3838"/>
    <w:rsid w:val="00BB3D67"/>
    <w:rsid w:val="00BB588F"/>
    <w:rsid w:val="00BB6596"/>
    <w:rsid w:val="00BB6853"/>
    <w:rsid w:val="00BC1EBC"/>
    <w:rsid w:val="00BC294F"/>
    <w:rsid w:val="00BC3205"/>
    <w:rsid w:val="00BC3309"/>
    <w:rsid w:val="00BC351B"/>
    <w:rsid w:val="00BC453A"/>
    <w:rsid w:val="00BC4959"/>
    <w:rsid w:val="00BC4A93"/>
    <w:rsid w:val="00BC5191"/>
    <w:rsid w:val="00BC5D6B"/>
    <w:rsid w:val="00BC604B"/>
    <w:rsid w:val="00BC6B53"/>
    <w:rsid w:val="00BC786B"/>
    <w:rsid w:val="00BC7F53"/>
    <w:rsid w:val="00BD0368"/>
    <w:rsid w:val="00BD0474"/>
    <w:rsid w:val="00BD0F32"/>
    <w:rsid w:val="00BD109A"/>
    <w:rsid w:val="00BD3FA7"/>
    <w:rsid w:val="00BD4ED1"/>
    <w:rsid w:val="00BD5114"/>
    <w:rsid w:val="00BD79E6"/>
    <w:rsid w:val="00BD79F9"/>
    <w:rsid w:val="00BE1189"/>
    <w:rsid w:val="00BE14D7"/>
    <w:rsid w:val="00BE23A8"/>
    <w:rsid w:val="00BE3BB9"/>
    <w:rsid w:val="00BE56EB"/>
    <w:rsid w:val="00BE57F3"/>
    <w:rsid w:val="00BE6D90"/>
    <w:rsid w:val="00BE7684"/>
    <w:rsid w:val="00BE7DA3"/>
    <w:rsid w:val="00BE7FB6"/>
    <w:rsid w:val="00BF0BFA"/>
    <w:rsid w:val="00BF3E44"/>
    <w:rsid w:val="00BF46F6"/>
    <w:rsid w:val="00BF62A8"/>
    <w:rsid w:val="00BF6F8A"/>
    <w:rsid w:val="00BF72AC"/>
    <w:rsid w:val="00BF79FD"/>
    <w:rsid w:val="00C015DA"/>
    <w:rsid w:val="00C0276D"/>
    <w:rsid w:val="00C033F4"/>
    <w:rsid w:val="00C03E91"/>
    <w:rsid w:val="00C04349"/>
    <w:rsid w:val="00C04F5C"/>
    <w:rsid w:val="00C0548B"/>
    <w:rsid w:val="00C0563A"/>
    <w:rsid w:val="00C059CC"/>
    <w:rsid w:val="00C05B4E"/>
    <w:rsid w:val="00C05F89"/>
    <w:rsid w:val="00C0667B"/>
    <w:rsid w:val="00C06AED"/>
    <w:rsid w:val="00C10E17"/>
    <w:rsid w:val="00C11684"/>
    <w:rsid w:val="00C12135"/>
    <w:rsid w:val="00C12274"/>
    <w:rsid w:val="00C12593"/>
    <w:rsid w:val="00C157C0"/>
    <w:rsid w:val="00C165EB"/>
    <w:rsid w:val="00C16CBA"/>
    <w:rsid w:val="00C176E0"/>
    <w:rsid w:val="00C1785F"/>
    <w:rsid w:val="00C225DB"/>
    <w:rsid w:val="00C237AE"/>
    <w:rsid w:val="00C243A1"/>
    <w:rsid w:val="00C30336"/>
    <w:rsid w:val="00C30848"/>
    <w:rsid w:val="00C30E2C"/>
    <w:rsid w:val="00C310F8"/>
    <w:rsid w:val="00C316E7"/>
    <w:rsid w:val="00C32F5F"/>
    <w:rsid w:val="00C33BAA"/>
    <w:rsid w:val="00C3458F"/>
    <w:rsid w:val="00C351A7"/>
    <w:rsid w:val="00C3537B"/>
    <w:rsid w:val="00C35616"/>
    <w:rsid w:val="00C35C1A"/>
    <w:rsid w:val="00C37193"/>
    <w:rsid w:val="00C42E6A"/>
    <w:rsid w:val="00C42F8B"/>
    <w:rsid w:val="00C43EEC"/>
    <w:rsid w:val="00C4489D"/>
    <w:rsid w:val="00C44FB4"/>
    <w:rsid w:val="00C4615D"/>
    <w:rsid w:val="00C46581"/>
    <w:rsid w:val="00C478CC"/>
    <w:rsid w:val="00C505A5"/>
    <w:rsid w:val="00C50939"/>
    <w:rsid w:val="00C510E0"/>
    <w:rsid w:val="00C51409"/>
    <w:rsid w:val="00C52E2B"/>
    <w:rsid w:val="00C53BA2"/>
    <w:rsid w:val="00C54BCA"/>
    <w:rsid w:val="00C56760"/>
    <w:rsid w:val="00C56D72"/>
    <w:rsid w:val="00C579D9"/>
    <w:rsid w:val="00C57FB7"/>
    <w:rsid w:val="00C60572"/>
    <w:rsid w:val="00C61E2F"/>
    <w:rsid w:val="00C62AD8"/>
    <w:rsid w:val="00C63EBA"/>
    <w:rsid w:val="00C6449B"/>
    <w:rsid w:val="00C65A88"/>
    <w:rsid w:val="00C66866"/>
    <w:rsid w:val="00C672E2"/>
    <w:rsid w:val="00C6790A"/>
    <w:rsid w:val="00C702E6"/>
    <w:rsid w:val="00C704F7"/>
    <w:rsid w:val="00C70D57"/>
    <w:rsid w:val="00C71E53"/>
    <w:rsid w:val="00C73033"/>
    <w:rsid w:val="00C73C3D"/>
    <w:rsid w:val="00C73CBB"/>
    <w:rsid w:val="00C7418B"/>
    <w:rsid w:val="00C744F6"/>
    <w:rsid w:val="00C7461A"/>
    <w:rsid w:val="00C7548A"/>
    <w:rsid w:val="00C7599B"/>
    <w:rsid w:val="00C75AA7"/>
    <w:rsid w:val="00C761A8"/>
    <w:rsid w:val="00C7719E"/>
    <w:rsid w:val="00C778B0"/>
    <w:rsid w:val="00C80888"/>
    <w:rsid w:val="00C827DB"/>
    <w:rsid w:val="00C82F69"/>
    <w:rsid w:val="00C83FB1"/>
    <w:rsid w:val="00C84A51"/>
    <w:rsid w:val="00C84A6C"/>
    <w:rsid w:val="00C85600"/>
    <w:rsid w:val="00C85876"/>
    <w:rsid w:val="00C86CF8"/>
    <w:rsid w:val="00C86E3F"/>
    <w:rsid w:val="00C87563"/>
    <w:rsid w:val="00C87F75"/>
    <w:rsid w:val="00C90C28"/>
    <w:rsid w:val="00C91643"/>
    <w:rsid w:val="00C9213E"/>
    <w:rsid w:val="00C92885"/>
    <w:rsid w:val="00C928B5"/>
    <w:rsid w:val="00C9384F"/>
    <w:rsid w:val="00C94146"/>
    <w:rsid w:val="00C941A9"/>
    <w:rsid w:val="00C94468"/>
    <w:rsid w:val="00C9483E"/>
    <w:rsid w:val="00C95353"/>
    <w:rsid w:val="00C957F7"/>
    <w:rsid w:val="00C96B62"/>
    <w:rsid w:val="00CA027E"/>
    <w:rsid w:val="00CA1CCC"/>
    <w:rsid w:val="00CA1D1A"/>
    <w:rsid w:val="00CA3287"/>
    <w:rsid w:val="00CA4692"/>
    <w:rsid w:val="00CA54B5"/>
    <w:rsid w:val="00CA7B4C"/>
    <w:rsid w:val="00CB0125"/>
    <w:rsid w:val="00CB3E4A"/>
    <w:rsid w:val="00CC0043"/>
    <w:rsid w:val="00CC1793"/>
    <w:rsid w:val="00CC1833"/>
    <w:rsid w:val="00CC216B"/>
    <w:rsid w:val="00CC297B"/>
    <w:rsid w:val="00CC2E8C"/>
    <w:rsid w:val="00CC3573"/>
    <w:rsid w:val="00CC4D88"/>
    <w:rsid w:val="00CC5DFB"/>
    <w:rsid w:val="00CC6A72"/>
    <w:rsid w:val="00CC6AF5"/>
    <w:rsid w:val="00CC712C"/>
    <w:rsid w:val="00CD0919"/>
    <w:rsid w:val="00CD09DA"/>
    <w:rsid w:val="00CD120F"/>
    <w:rsid w:val="00CD1CFD"/>
    <w:rsid w:val="00CD2C84"/>
    <w:rsid w:val="00CD45B8"/>
    <w:rsid w:val="00CD4B95"/>
    <w:rsid w:val="00CD5945"/>
    <w:rsid w:val="00CD61E5"/>
    <w:rsid w:val="00CD7527"/>
    <w:rsid w:val="00CD76B0"/>
    <w:rsid w:val="00CD7AC1"/>
    <w:rsid w:val="00CE0825"/>
    <w:rsid w:val="00CE16FB"/>
    <w:rsid w:val="00CE25A7"/>
    <w:rsid w:val="00CE3C77"/>
    <w:rsid w:val="00CE43AF"/>
    <w:rsid w:val="00CE5560"/>
    <w:rsid w:val="00CE726E"/>
    <w:rsid w:val="00CE78C7"/>
    <w:rsid w:val="00CF1665"/>
    <w:rsid w:val="00CF1EFC"/>
    <w:rsid w:val="00CF2B1D"/>
    <w:rsid w:val="00CF4DAA"/>
    <w:rsid w:val="00CF4E3D"/>
    <w:rsid w:val="00CF51A7"/>
    <w:rsid w:val="00CF5608"/>
    <w:rsid w:val="00CF5A02"/>
    <w:rsid w:val="00CF6DD7"/>
    <w:rsid w:val="00CF6F43"/>
    <w:rsid w:val="00CF7EDF"/>
    <w:rsid w:val="00D00D87"/>
    <w:rsid w:val="00D00E3C"/>
    <w:rsid w:val="00D00EB0"/>
    <w:rsid w:val="00D00FCF"/>
    <w:rsid w:val="00D01C5F"/>
    <w:rsid w:val="00D025A9"/>
    <w:rsid w:val="00D030B1"/>
    <w:rsid w:val="00D03358"/>
    <w:rsid w:val="00D03585"/>
    <w:rsid w:val="00D03E54"/>
    <w:rsid w:val="00D04240"/>
    <w:rsid w:val="00D052AB"/>
    <w:rsid w:val="00D06159"/>
    <w:rsid w:val="00D10A00"/>
    <w:rsid w:val="00D10D89"/>
    <w:rsid w:val="00D129D1"/>
    <w:rsid w:val="00D13257"/>
    <w:rsid w:val="00D13DF2"/>
    <w:rsid w:val="00D13E03"/>
    <w:rsid w:val="00D14DEB"/>
    <w:rsid w:val="00D16081"/>
    <w:rsid w:val="00D17630"/>
    <w:rsid w:val="00D17DA0"/>
    <w:rsid w:val="00D20A15"/>
    <w:rsid w:val="00D21467"/>
    <w:rsid w:val="00D22458"/>
    <w:rsid w:val="00D2307A"/>
    <w:rsid w:val="00D23207"/>
    <w:rsid w:val="00D24E0E"/>
    <w:rsid w:val="00D24FE6"/>
    <w:rsid w:val="00D277D5"/>
    <w:rsid w:val="00D27B97"/>
    <w:rsid w:val="00D27E66"/>
    <w:rsid w:val="00D312C2"/>
    <w:rsid w:val="00D3132B"/>
    <w:rsid w:val="00D32843"/>
    <w:rsid w:val="00D346F2"/>
    <w:rsid w:val="00D347C8"/>
    <w:rsid w:val="00D351B6"/>
    <w:rsid w:val="00D3635D"/>
    <w:rsid w:val="00D40D87"/>
    <w:rsid w:val="00D41AF0"/>
    <w:rsid w:val="00D41CFA"/>
    <w:rsid w:val="00D41F40"/>
    <w:rsid w:val="00D4227C"/>
    <w:rsid w:val="00D4236E"/>
    <w:rsid w:val="00D42D8C"/>
    <w:rsid w:val="00D42DA9"/>
    <w:rsid w:val="00D45EF0"/>
    <w:rsid w:val="00D465DA"/>
    <w:rsid w:val="00D4669F"/>
    <w:rsid w:val="00D46F97"/>
    <w:rsid w:val="00D47D13"/>
    <w:rsid w:val="00D47EA5"/>
    <w:rsid w:val="00D50199"/>
    <w:rsid w:val="00D5132B"/>
    <w:rsid w:val="00D521D7"/>
    <w:rsid w:val="00D53A4E"/>
    <w:rsid w:val="00D551D4"/>
    <w:rsid w:val="00D56AD6"/>
    <w:rsid w:val="00D56C1E"/>
    <w:rsid w:val="00D56E05"/>
    <w:rsid w:val="00D60635"/>
    <w:rsid w:val="00D60FE6"/>
    <w:rsid w:val="00D611FB"/>
    <w:rsid w:val="00D61523"/>
    <w:rsid w:val="00D61EAB"/>
    <w:rsid w:val="00D62E19"/>
    <w:rsid w:val="00D62F75"/>
    <w:rsid w:val="00D638A8"/>
    <w:rsid w:val="00D63CDB"/>
    <w:rsid w:val="00D63E0C"/>
    <w:rsid w:val="00D65211"/>
    <w:rsid w:val="00D65E1A"/>
    <w:rsid w:val="00D67534"/>
    <w:rsid w:val="00D701E6"/>
    <w:rsid w:val="00D705CF"/>
    <w:rsid w:val="00D714EB"/>
    <w:rsid w:val="00D71FAE"/>
    <w:rsid w:val="00D723E6"/>
    <w:rsid w:val="00D72B64"/>
    <w:rsid w:val="00D7473E"/>
    <w:rsid w:val="00D7559E"/>
    <w:rsid w:val="00D75C16"/>
    <w:rsid w:val="00D76843"/>
    <w:rsid w:val="00D80591"/>
    <w:rsid w:val="00D828A1"/>
    <w:rsid w:val="00D8310E"/>
    <w:rsid w:val="00D831E3"/>
    <w:rsid w:val="00D8543B"/>
    <w:rsid w:val="00D857F5"/>
    <w:rsid w:val="00D860F7"/>
    <w:rsid w:val="00D8624D"/>
    <w:rsid w:val="00D901CE"/>
    <w:rsid w:val="00D90662"/>
    <w:rsid w:val="00D913BE"/>
    <w:rsid w:val="00D931BC"/>
    <w:rsid w:val="00D936C7"/>
    <w:rsid w:val="00D953BA"/>
    <w:rsid w:val="00D95E8A"/>
    <w:rsid w:val="00D97405"/>
    <w:rsid w:val="00D974E8"/>
    <w:rsid w:val="00D9769C"/>
    <w:rsid w:val="00DA0A12"/>
    <w:rsid w:val="00DA190E"/>
    <w:rsid w:val="00DA1B7A"/>
    <w:rsid w:val="00DA267C"/>
    <w:rsid w:val="00DA293F"/>
    <w:rsid w:val="00DA308E"/>
    <w:rsid w:val="00DA3DDC"/>
    <w:rsid w:val="00DA53EF"/>
    <w:rsid w:val="00DA6A98"/>
    <w:rsid w:val="00DA6EBE"/>
    <w:rsid w:val="00DA747A"/>
    <w:rsid w:val="00DB2D43"/>
    <w:rsid w:val="00DB3795"/>
    <w:rsid w:val="00DB4605"/>
    <w:rsid w:val="00DB50F2"/>
    <w:rsid w:val="00DB56F3"/>
    <w:rsid w:val="00DB65E0"/>
    <w:rsid w:val="00DB6ECF"/>
    <w:rsid w:val="00DB79E6"/>
    <w:rsid w:val="00DC0D20"/>
    <w:rsid w:val="00DC1EA4"/>
    <w:rsid w:val="00DC235F"/>
    <w:rsid w:val="00DC3E33"/>
    <w:rsid w:val="00DC5D9C"/>
    <w:rsid w:val="00DC6553"/>
    <w:rsid w:val="00DC66DA"/>
    <w:rsid w:val="00DC7E46"/>
    <w:rsid w:val="00DC7EDE"/>
    <w:rsid w:val="00DD06BE"/>
    <w:rsid w:val="00DD13A1"/>
    <w:rsid w:val="00DD1471"/>
    <w:rsid w:val="00DD1A5A"/>
    <w:rsid w:val="00DD22FE"/>
    <w:rsid w:val="00DD399A"/>
    <w:rsid w:val="00DD3C8B"/>
    <w:rsid w:val="00DD457A"/>
    <w:rsid w:val="00DD4967"/>
    <w:rsid w:val="00DD4C81"/>
    <w:rsid w:val="00DD60BE"/>
    <w:rsid w:val="00DD646E"/>
    <w:rsid w:val="00DD664C"/>
    <w:rsid w:val="00DD7916"/>
    <w:rsid w:val="00DE012C"/>
    <w:rsid w:val="00DE0F13"/>
    <w:rsid w:val="00DE2592"/>
    <w:rsid w:val="00DE2A30"/>
    <w:rsid w:val="00DE4F33"/>
    <w:rsid w:val="00DE50B3"/>
    <w:rsid w:val="00DE61D8"/>
    <w:rsid w:val="00DE6DF9"/>
    <w:rsid w:val="00DE78C2"/>
    <w:rsid w:val="00DF290D"/>
    <w:rsid w:val="00DF3162"/>
    <w:rsid w:val="00DF3662"/>
    <w:rsid w:val="00DF3CA6"/>
    <w:rsid w:val="00DF4624"/>
    <w:rsid w:val="00DF53A4"/>
    <w:rsid w:val="00DF6594"/>
    <w:rsid w:val="00E00031"/>
    <w:rsid w:val="00E00A7F"/>
    <w:rsid w:val="00E01BD5"/>
    <w:rsid w:val="00E02B63"/>
    <w:rsid w:val="00E03367"/>
    <w:rsid w:val="00E038C5"/>
    <w:rsid w:val="00E05C69"/>
    <w:rsid w:val="00E06BAE"/>
    <w:rsid w:val="00E06E39"/>
    <w:rsid w:val="00E07699"/>
    <w:rsid w:val="00E079F6"/>
    <w:rsid w:val="00E07BAA"/>
    <w:rsid w:val="00E07D74"/>
    <w:rsid w:val="00E10AAC"/>
    <w:rsid w:val="00E10DB8"/>
    <w:rsid w:val="00E1181B"/>
    <w:rsid w:val="00E11F69"/>
    <w:rsid w:val="00E12731"/>
    <w:rsid w:val="00E132D9"/>
    <w:rsid w:val="00E1418B"/>
    <w:rsid w:val="00E14970"/>
    <w:rsid w:val="00E16290"/>
    <w:rsid w:val="00E204A6"/>
    <w:rsid w:val="00E22173"/>
    <w:rsid w:val="00E238A2"/>
    <w:rsid w:val="00E2410C"/>
    <w:rsid w:val="00E24700"/>
    <w:rsid w:val="00E254E0"/>
    <w:rsid w:val="00E26E9C"/>
    <w:rsid w:val="00E310A8"/>
    <w:rsid w:val="00E3214B"/>
    <w:rsid w:val="00E32378"/>
    <w:rsid w:val="00E32BE8"/>
    <w:rsid w:val="00E3306C"/>
    <w:rsid w:val="00E33359"/>
    <w:rsid w:val="00E34340"/>
    <w:rsid w:val="00E34CF7"/>
    <w:rsid w:val="00E3598E"/>
    <w:rsid w:val="00E3670A"/>
    <w:rsid w:val="00E37512"/>
    <w:rsid w:val="00E37FD3"/>
    <w:rsid w:val="00E407D7"/>
    <w:rsid w:val="00E4084C"/>
    <w:rsid w:val="00E41287"/>
    <w:rsid w:val="00E41D39"/>
    <w:rsid w:val="00E425E5"/>
    <w:rsid w:val="00E43A05"/>
    <w:rsid w:val="00E43A29"/>
    <w:rsid w:val="00E43B1C"/>
    <w:rsid w:val="00E43C03"/>
    <w:rsid w:val="00E469E0"/>
    <w:rsid w:val="00E46BDF"/>
    <w:rsid w:val="00E47E85"/>
    <w:rsid w:val="00E5139A"/>
    <w:rsid w:val="00E51600"/>
    <w:rsid w:val="00E51803"/>
    <w:rsid w:val="00E530CC"/>
    <w:rsid w:val="00E54998"/>
    <w:rsid w:val="00E56AA0"/>
    <w:rsid w:val="00E578DB"/>
    <w:rsid w:val="00E60EE2"/>
    <w:rsid w:val="00E61235"/>
    <w:rsid w:val="00E617FA"/>
    <w:rsid w:val="00E63053"/>
    <w:rsid w:val="00E64234"/>
    <w:rsid w:val="00E66307"/>
    <w:rsid w:val="00E666AE"/>
    <w:rsid w:val="00E668C2"/>
    <w:rsid w:val="00E709F4"/>
    <w:rsid w:val="00E70BCE"/>
    <w:rsid w:val="00E7360A"/>
    <w:rsid w:val="00E73FE3"/>
    <w:rsid w:val="00E75467"/>
    <w:rsid w:val="00E8047A"/>
    <w:rsid w:val="00E84AD4"/>
    <w:rsid w:val="00E85656"/>
    <w:rsid w:val="00E85912"/>
    <w:rsid w:val="00E86077"/>
    <w:rsid w:val="00E86A85"/>
    <w:rsid w:val="00E86BC9"/>
    <w:rsid w:val="00E87090"/>
    <w:rsid w:val="00E87B5F"/>
    <w:rsid w:val="00E90B23"/>
    <w:rsid w:val="00E90B4C"/>
    <w:rsid w:val="00E9160B"/>
    <w:rsid w:val="00E91CCC"/>
    <w:rsid w:val="00E9260D"/>
    <w:rsid w:val="00E92D7F"/>
    <w:rsid w:val="00E95728"/>
    <w:rsid w:val="00E96C4A"/>
    <w:rsid w:val="00E96F2C"/>
    <w:rsid w:val="00E974A3"/>
    <w:rsid w:val="00EA042C"/>
    <w:rsid w:val="00EA1542"/>
    <w:rsid w:val="00EA203D"/>
    <w:rsid w:val="00EA3072"/>
    <w:rsid w:val="00EA348F"/>
    <w:rsid w:val="00EA4BDC"/>
    <w:rsid w:val="00EA4D5D"/>
    <w:rsid w:val="00EA54D1"/>
    <w:rsid w:val="00EA67E5"/>
    <w:rsid w:val="00EA72F0"/>
    <w:rsid w:val="00EA771B"/>
    <w:rsid w:val="00EB09E8"/>
    <w:rsid w:val="00EB1013"/>
    <w:rsid w:val="00EB1500"/>
    <w:rsid w:val="00EB1785"/>
    <w:rsid w:val="00EB30DC"/>
    <w:rsid w:val="00EB486A"/>
    <w:rsid w:val="00EB4E9D"/>
    <w:rsid w:val="00EB4FD8"/>
    <w:rsid w:val="00EB6F43"/>
    <w:rsid w:val="00EB741D"/>
    <w:rsid w:val="00EB75EB"/>
    <w:rsid w:val="00EB7AA3"/>
    <w:rsid w:val="00EB7EE4"/>
    <w:rsid w:val="00EC00DC"/>
    <w:rsid w:val="00EC0BBA"/>
    <w:rsid w:val="00EC2514"/>
    <w:rsid w:val="00EC2712"/>
    <w:rsid w:val="00EC3688"/>
    <w:rsid w:val="00EC4B74"/>
    <w:rsid w:val="00EC6239"/>
    <w:rsid w:val="00EC6458"/>
    <w:rsid w:val="00EC6628"/>
    <w:rsid w:val="00EC7679"/>
    <w:rsid w:val="00ED3796"/>
    <w:rsid w:val="00ED388F"/>
    <w:rsid w:val="00ED3CFB"/>
    <w:rsid w:val="00ED43C5"/>
    <w:rsid w:val="00ED5093"/>
    <w:rsid w:val="00ED5C2A"/>
    <w:rsid w:val="00ED66A2"/>
    <w:rsid w:val="00ED69A7"/>
    <w:rsid w:val="00ED7D0D"/>
    <w:rsid w:val="00EE2E46"/>
    <w:rsid w:val="00EE6751"/>
    <w:rsid w:val="00EE6E98"/>
    <w:rsid w:val="00EF1B06"/>
    <w:rsid w:val="00EF267E"/>
    <w:rsid w:val="00EF281D"/>
    <w:rsid w:val="00EF33F1"/>
    <w:rsid w:val="00EF5214"/>
    <w:rsid w:val="00EF57E1"/>
    <w:rsid w:val="00EF5A20"/>
    <w:rsid w:val="00EF5D3A"/>
    <w:rsid w:val="00EF6602"/>
    <w:rsid w:val="00EF66A4"/>
    <w:rsid w:val="00EF6A09"/>
    <w:rsid w:val="00EF6CE8"/>
    <w:rsid w:val="00EF6FDF"/>
    <w:rsid w:val="00EF7B0B"/>
    <w:rsid w:val="00F00F0D"/>
    <w:rsid w:val="00F019FB"/>
    <w:rsid w:val="00F021F1"/>
    <w:rsid w:val="00F03887"/>
    <w:rsid w:val="00F04353"/>
    <w:rsid w:val="00F0588D"/>
    <w:rsid w:val="00F058F9"/>
    <w:rsid w:val="00F059BB"/>
    <w:rsid w:val="00F0640C"/>
    <w:rsid w:val="00F06929"/>
    <w:rsid w:val="00F06C1E"/>
    <w:rsid w:val="00F10C1B"/>
    <w:rsid w:val="00F10D98"/>
    <w:rsid w:val="00F111B0"/>
    <w:rsid w:val="00F1184A"/>
    <w:rsid w:val="00F11D83"/>
    <w:rsid w:val="00F1248A"/>
    <w:rsid w:val="00F129C4"/>
    <w:rsid w:val="00F12BBE"/>
    <w:rsid w:val="00F13B93"/>
    <w:rsid w:val="00F15B2F"/>
    <w:rsid w:val="00F17F67"/>
    <w:rsid w:val="00F2045D"/>
    <w:rsid w:val="00F20734"/>
    <w:rsid w:val="00F2156A"/>
    <w:rsid w:val="00F21989"/>
    <w:rsid w:val="00F21A9A"/>
    <w:rsid w:val="00F22EFC"/>
    <w:rsid w:val="00F22F47"/>
    <w:rsid w:val="00F23919"/>
    <w:rsid w:val="00F255D9"/>
    <w:rsid w:val="00F27824"/>
    <w:rsid w:val="00F31242"/>
    <w:rsid w:val="00F3191D"/>
    <w:rsid w:val="00F31EB0"/>
    <w:rsid w:val="00F326B2"/>
    <w:rsid w:val="00F32DBE"/>
    <w:rsid w:val="00F3450C"/>
    <w:rsid w:val="00F36041"/>
    <w:rsid w:val="00F364C5"/>
    <w:rsid w:val="00F37061"/>
    <w:rsid w:val="00F37F69"/>
    <w:rsid w:val="00F406E3"/>
    <w:rsid w:val="00F40F25"/>
    <w:rsid w:val="00F41042"/>
    <w:rsid w:val="00F412DB"/>
    <w:rsid w:val="00F4234F"/>
    <w:rsid w:val="00F42B9D"/>
    <w:rsid w:val="00F44345"/>
    <w:rsid w:val="00F4700F"/>
    <w:rsid w:val="00F47CD1"/>
    <w:rsid w:val="00F50593"/>
    <w:rsid w:val="00F50AAD"/>
    <w:rsid w:val="00F50CD3"/>
    <w:rsid w:val="00F50D79"/>
    <w:rsid w:val="00F51946"/>
    <w:rsid w:val="00F521C5"/>
    <w:rsid w:val="00F52E47"/>
    <w:rsid w:val="00F538B8"/>
    <w:rsid w:val="00F54185"/>
    <w:rsid w:val="00F552C5"/>
    <w:rsid w:val="00F55DF8"/>
    <w:rsid w:val="00F56BFF"/>
    <w:rsid w:val="00F56CC0"/>
    <w:rsid w:val="00F57F1A"/>
    <w:rsid w:val="00F61AB1"/>
    <w:rsid w:val="00F61FB5"/>
    <w:rsid w:val="00F6396F"/>
    <w:rsid w:val="00F65152"/>
    <w:rsid w:val="00F657F2"/>
    <w:rsid w:val="00F66346"/>
    <w:rsid w:val="00F6680C"/>
    <w:rsid w:val="00F709EF"/>
    <w:rsid w:val="00F70CE7"/>
    <w:rsid w:val="00F70EF1"/>
    <w:rsid w:val="00F71CAF"/>
    <w:rsid w:val="00F72910"/>
    <w:rsid w:val="00F72F84"/>
    <w:rsid w:val="00F73869"/>
    <w:rsid w:val="00F73AB9"/>
    <w:rsid w:val="00F744EC"/>
    <w:rsid w:val="00F765FA"/>
    <w:rsid w:val="00F80B59"/>
    <w:rsid w:val="00F812BA"/>
    <w:rsid w:val="00F830FC"/>
    <w:rsid w:val="00F839D4"/>
    <w:rsid w:val="00F847EF"/>
    <w:rsid w:val="00F84A90"/>
    <w:rsid w:val="00F8621F"/>
    <w:rsid w:val="00F9036A"/>
    <w:rsid w:val="00F90F63"/>
    <w:rsid w:val="00F92211"/>
    <w:rsid w:val="00F926C1"/>
    <w:rsid w:val="00F944C7"/>
    <w:rsid w:val="00F949D4"/>
    <w:rsid w:val="00F94BBB"/>
    <w:rsid w:val="00F955FB"/>
    <w:rsid w:val="00F96BE7"/>
    <w:rsid w:val="00F979ED"/>
    <w:rsid w:val="00F97D42"/>
    <w:rsid w:val="00FA3C1F"/>
    <w:rsid w:val="00FA5211"/>
    <w:rsid w:val="00FA5520"/>
    <w:rsid w:val="00FA560F"/>
    <w:rsid w:val="00FA56DD"/>
    <w:rsid w:val="00FA69ED"/>
    <w:rsid w:val="00FA71EF"/>
    <w:rsid w:val="00FA7E89"/>
    <w:rsid w:val="00FB34C4"/>
    <w:rsid w:val="00FB3E38"/>
    <w:rsid w:val="00FB3EB7"/>
    <w:rsid w:val="00FB436F"/>
    <w:rsid w:val="00FB45CD"/>
    <w:rsid w:val="00FB487F"/>
    <w:rsid w:val="00FB576B"/>
    <w:rsid w:val="00FB5E16"/>
    <w:rsid w:val="00FB5E83"/>
    <w:rsid w:val="00FB6E39"/>
    <w:rsid w:val="00FB7AB4"/>
    <w:rsid w:val="00FC083C"/>
    <w:rsid w:val="00FC13A1"/>
    <w:rsid w:val="00FC3605"/>
    <w:rsid w:val="00FC38D7"/>
    <w:rsid w:val="00FC59CB"/>
    <w:rsid w:val="00FC6CE6"/>
    <w:rsid w:val="00FD09E8"/>
    <w:rsid w:val="00FD0F7D"/>
    <w:rsid w:val="00FD1B8A"/>
    <w:rsid w:val="00FD1E71"/>
    <w:rsid w:val="00FD4C28"/>
    <w:rsid w:val="00FD6295"/>
    <w:rsid w:val="00FD6506"/>
    <w:rsid w:val="00FD700F"/>
    <w:rsid w:val="00FD7054"/>
    <w:rsid w:val="00FD7311"/>
    <w:rsid w:val="00FD79FD"/>
    <w:rsid w:val="00FE015B"/>
    <w:rsid w:val="00FE02A1"/>
    <w:rsid w:val="00FE031F"/>
    <w:rsid w:val="00FE1CD7"/>
    <w:rsid w:val="00FE21A5"/>
    <w:rsid w:val="00FE2CA4"/>
    <w:rsid w:val="00FE2EE5"/>
    <w:rsid w:val="00FE422B"/>
    <w:rsid w:val="00FE4A3F"/>
    <w:rsid w:val="00FE4AC9"/>
    <w:rsid w:val="00FE57B1"/>
    <w:rsid w:val="00FE5914"/>
    <w:rsid w:val="00FE7CC3"/>
    <w:rsid w:val="00FF0FC3"/>
    <w:rsid w:val="00FF14BC"/>
    <w:rsid w:val="00FF24D4"/>
    <w:rsid w:val="00FF2E35"/>
    <w:rsid w:val="00FF326D"/>
    <w:rsid w:val="00FF4012"/>
    <w:rsid w:val="00FF557A"/>
    <w:rsid w:val="00FF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185049"/>
  <w15:docId w15:val="{857D6EF5-1DA4-405F-8156-537AAADF2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79C5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A579C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A579C5"/>
    <w:pPr>
      <w:tabs>
        <w:tab w:val="center" w:pos="4536"/>
        <w:tab w:val="right" w:pos="9072"/>
      </w:tabs>
    </w:pPr>
  </w:style>
  <w:style w:type="paragraph" w:customStyle="1" w:styleId="renderubrik">
    <w:name w:val="Ärenderubrik"/>
    <w:basedOn w:val="Sidhuvud"/>
    <w:next w:val="Brdprotokoll"/>
    <w:rsid w:val="00A579C5"/>
    <w:pPr>
      <w:tabs>
        <w:tab w:val="clear" w:pos="4536"/>
        <w:tab w:val="clear" w:pos="9072"/>
        <w:tab w:val="left" w:pos="1253"/>
      </w:tabs>
      <w:spacing w:before="600" w:after="120"/>
      <w:ind w:left="964" w:right="1644"/>
    </w:pPr>
    <w:rPr>
      <w:rFonts w:ascii="Franklin Gothic Medium Cond" w:hAnsi="Franklin Gothic Medium Cond"/>
      <w:sz w:val="32"/>
    </w:rPr>
  </w:style>
  <w:style w:type="paragraph" w:customStyle="1" w:styleId="Beslut">
    <w:name w:val="Beslut"/>
    <w:basedOn w:val="Sidhuvud"/>
    <w:next w:val="Brdprotokoll"/>
    <w:rsid w:val="00A579C5"/>
    <w:pPr>
      <w:tabs>
        <w:tab w:val="clear" w:pos="4536"/>
        <w:tab w:val="clear" w:pos="9072"/>
        <w:tab w:val="left" w:pos="1253"/>
      </w:tabs>
      <w:spacing w:before="420" w:after="80"/>
      <w:ind w:left="964" w:right="1644"/>
    </w:pPr>
    <w:rPr>
      <w:b/>
      <w:bCs/>
      <w:i/>
      <w:iCs/>
    </w:rPr>
  </w:style>
  <w:style w:type="paragraph" w:customStyle="1" w:styleId="rende">
    <w:name w:val="Ärende"/>
    <w:basedOn w:val="Sidhuvud"/>
    <w:rsid w:val="00A579C5"/>
    <w:pPr>
      <w:tabs>
        <w:tab w:val="clear" w:pos="4536"/>
        <w:tab w:val="clear" w:pos="9072"/>
        <w:tab w:val="left" w:pos="1253"/>
      </w:tabs>
      <w:ind w:left="1253" w:right="1642"/>
    </w:pPr>
    <w:rPr>
      <w:b/>
      <w:bCs/>
      <w:i/>
      <w:iCs/>
    </w:rPr>
  </w:style>
  <w:style w:type="paragraph" w:styleId="Ballongtext">
    <w:name w:val="Balloon Text"/>
    <w:basedOn w:val="Normal"/>
    <w:semiHidden/>
    <w:rsid w:val="00EF281D"/>
    <w:rPr>
      <w:rFonts w:ascii="Tahoma" w:hAnsi="Tahoma" w:cs="Tahoma"/>
      <w:sz w:val="16"/>
      <w:szCs w:val="16"/>
    </w:rPr>
  </w:style>
  <w:style w:type="paragraph" w:customStyle="1" w:styleId="Bilagor">
    <w:name w:val="Bilagor"/>
    <w:basedOn w:val="Sidhuvud"/>
    <w:next w:val="Bilagetext"/>
    <w:rsid w:val="00A579C5"/>
    <w:pPr>
      <w:tabs>
        <w:tab w:val="clear" w:pos="4536"/>
        <w:tab w:val="clear" w:pos="9072"/>
        <w:tab w:val="left" w:pos="1253"/>
      </w:tabs>
      <w:spacing w:before="720" w:after="80"/>
      <w:ind w:left="964" w:right="1644"/>
    </w:pPr>
    <w:rPr>
      <w:b/>
      <w:bCs/>
      <w:i/>
      <w:iCs/>
    </w:rPr>
  </w:style>
  <w:style w:type="paragraph" w:customStyle="1" w:styleId="Prottabell">
    <w:name w:val="Prottabell"/>
    <w:basedOn w:val="Sidhuvud"/>
    <w:rsid w:val="00A579C5"/>
    <w:pPr>
      <w:tabs>
        <w:tab w:val="clear" w:pos="4536"/>
        <w:tab w:val="clear" w:pos="9072"/>
      </w:tabs>
    </w:pPr>
    <w:rPr>
      <w:rFonts w:ascii="Franklin Gothic Demi" w:hAnsi="Franklin Gothic Demi"/>
      <w:sz w:val="18"/>
    </w:rPr>
  </w:style>
  <w:style w:type="paragraph" w:customStyle="1" w:styleId="Brdprotokoll">
    <w:name w:val="Brödprotokoll"/>
    <w:basedOn w:val="Sidhuvud"/>
    <w:rsid w:val="00A579C5"/>
    <w:pPr>
      <w:tabs>
        <w:tab w:val="clear" w:pos="4536"/>
        <w:tab w:val="clear" w:pos="9072"/>
        <w:tab w:val="left" w:pos="1253"/>
      </w:tabs>
      <w:spacing w:after="120"/>
      <w:ind w:left="964" w:right="1134"/>
    </w:pPr>
    <w:rPr>
      <w:sz w:val="22"/>
    </w:rPr>
  </w:style>
  <w:style w:type="paragraph" w:customStyle="1" w:styleId="Diarienr">
    <w:name w:val="Diarienr"/>
    <w:basedOn w:val="Sidhuvud"/>
    <w:rsid w:val="00A579C5"/>
    <w:pPr>
      <w:pBdr>
        <w:bottom w:val="single" w:sz="8" w:space="6" w:color="auto"/>
      </w:pBdr>
      <w:tabs>
        <w:tab w:val="clear" w:pos="4536"/>
        <w:tab w:val="clear" w:pos="9072"/>
        <w:tab w:val="left" w:pos="1620"/>
      </w:tabs>
      <w:spacing w:before="240"/>
      <w:ind w:left="964"/>
    </w:pPr>
    <w:rPr>
      <w:i/>
      <w:iCs/>
      <w:sz w:val="22"/>
    </w:rPr>
  </w:style>
  <w:style w:type="paragraph" w:customStyle="1" w:styleId="Prothuvud">
    <w:name w:val="Prothuvud"/>
    <w:basedOn w:val="Sidhuvud"/>
    <w:rsid w:val="00A579C5"/>
    <w:pPr>
      <w:tabs>
        <w:tab w:val="clear" w:pos="4536"/>
        <w:tab w:val="left" w:pos="5222"/>
        <w:tab w:val="right" w:pos="7088"/>
        <w:tab w:val="right" w:pos="7371"/>
        <w:tab w:val="left" w:pos="8080"/>
      </w:tabs>
      <w:ind w:left="964"/>
    </w:pPr>
    <w:rPr>
      <w:sz w:val="22"/>
    </w:rPr>
  </w:style>
  <w:style w:type="paragraph" w:customStyle="1" w:styleId="Bilagetext">
    <w:name w:val="Bilagetext"/>
    <w:basedOn w:val="Brdprotokoll"/>
    <w:rsid w:val="00A579C5"/>
    <w:pPr>
      <w:spacing w:after="60"/>
    </w:pPr>
  </w:style>
  <w:style w:type="paragraph" w:customStyle="1" w:styleId="Tabellinneh">
    <w:name w:val="Tabellinneh"/>
    <w:basedOn w:val="Sidhuvud"/>
    <w:rsid w:val="00A579C5"/>
    <w:pPr>
      <w:tabs>
        <w:tab w:val="clear" w:pos="4536"/>
        <w:tab w:val="clear" w:pos="9072"/>
      </w:tabs>
    </w:pPr>
    <w:rPr>
      <w:sz w:val="20"/>
    </w:rPr>
  </w:style>
  <w:style w:type="paragraph" w:customStyle="1" w:styleId="Delges">
    <w:name w:val="Delges"/>
    <w:basedOn w:val="Bilagor"/>
    <w:next w:val="Bilagetext"/>
    <w:rsid w:val="00A579C5"/>
  </w:style>
  <w:style w:type="paragraph" w:styleId="Liststycke">
    <w:name w:val="List Paragraph"/>
    <w:basedOn w:val="Normal"/>
    <w:uiPriority w:val="34"/>
    <w:qFormat/>
    <w:rsid w:val="008B4F76"/>
    <w:pPr>
      <w:ind w:left="720"/>
      <w:contextualSpacing/>
    </w:pPr>
    <w:rPr>
      <w:sz w:val="21"/>
      <w:szCs w:val="21"/>
    </w:rPr>
  </w:style>
  <w:style w:type="character" w:styleId="Hyperlnk">
    <w:name w:val="Hyperlink"/>
    <w:basedOn w:val="Standardstycketeckensnitt"/>
    <w:rsid w:val="00C30336"/>
    <w:rPr>
      <w:color w:val="0000FF" w:themeColor="hyperlink"/>
      <w:u w:val="single"/>
    </w:rPr>
  </w:style>
  <w:style w:type="paragraph" w:customStyle="1" w:styleId="FyllfltFet">
    <w:name w:val="Fyllfält Fet"/>
    <w:basedOn w:val="Normal"/>
    <w:autoRedefine/>
    <w:rsid w:val="00B71E90"/>
    <w:rPr>
      <w:rFonts w:ascii="Myriad Pro" w:eastAsia="MS Mincho" w:hAnsi="Myriad Pro"/>
      <w:b/>
      <w:noProof/>
      <w:sz w:val="20"/>
      <w:szCs w:val="20"/>
    </w:rPr>
  </w:style>
  <w:style w:type="paragraph" w:customStyle="1" w:styleId="Fyllflt">
    <w:name w:val="Fyllfält"/>
    <w:basedOn w:val="Normal"/>
    <w:autoRedefine/>
    <w:rsid w:val="00C05F89"/>
    <w:pPr>
      <w:ind w:left="964"/>
    </w:pPr>
    <w:rPr>
      <w:rFonts w:eastAsia="MS Mincho"/>
      <w:noProof/>
      <w:sz w:val="22"/>
      <w:szCs w:val="22"/>
    </w:rPr>
  </w:style>
  <w:style w:type="paragraph" w:customStyle="1" w:styleId="Kryssblankett">
    <w:name w:val="Kryss_blankett"/>
    <w:basedOn w:val="Normal"/>
    <w:rsid w:val="00106CC7"/>
    <w:pPr>
      <w:spacing w:beforeLines="20" w:before="48"/>
      <w:ind w:left="-130" w:right="-123"/>
    </w:pPr>
    <w:rPr>
      <w:rFonts w:ascii="Myriad Pro" w:hAnsi="Myriad Pro"/>
      <w:sz w:val="20"/>
      <w:szCs w:val="20"/>
    </w:rPr>
  </w:style>
  <w:style w:type="paragraph" w:customStyle="1" w:styleId="Default">
    <w:name w:val="Default"/>
    <w:rsid w:val="00220B2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brdprotokoll0">
    <w:name w:val="brdprotokoll"/>
    <w:basedOn w:val="Normal"/>
    <w:rsid w:val="00A5136B"/>
    <w:rPr>
      <w:rFonts w:ascii="Calibri" w:eastAsiaTheme="minorHAnsi" w:hAnsi="Calibri" w:cs="Calibri"/>
      <w:sz w:val="22"/>
      <w:szCs w:val="22"/>
    </w:rPr>
  </w:style>
  <w:style w:type="paragraph" w:styleId="Ingetavstnd">
    <w:name w:val="No Spacing"/>
    <w:aliases w:val="Inget avstånd TNR"/>
    <w:basedOn w:val="Normal"/>
    <w:autoRedefine/>
    <w:uiPriority w:val="1"/>
    <w:qFormat/>
    <w:rsid w:val="00EA3072"/>
    <w:pPr>
      <w:ind w:left="993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he\AppData\Local\Microsoft\Windows\Temporary%20Internet%20Files\Content.IE5\CVWJ5FC9\Protokoll%20Huddinge%20pastorat%20till%20intran&#228;t(1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3068FB-C1AF-40A5-A94D-DBCAA3B83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 Huddinge pastorat till intranät(1)</Template>
  <TotalTime>1</TotalTime>
  <Pages>14</Pages>
  <Words>654</Words>
  <Characters>5911</Characters>
  <Application>Microsoft Office Word</Application>
  <DocSecurity>4</DocSecurity>
  <Lines>49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Plats och tid</vt:lpstr>
    </vt:vector>
  </TitlesOfParts>
  <Company>Huddinge Kyrkliga Samfällighet</Company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Plats och tid</dc:title>
  <dc:creator>Administrator</dc:creator>
  <cp:lastModifiedBy>Charlotte Lindtrup</cp:lastModifiedBy>
  <cp:revision>2</cp:revision>
  <cp:lastPrinted>2021-04-27T10:13:00Z</cp:lastPrinted>
  <dcterms:created xsi:type="dcterms:W3CDTF">2023-05-29T08:57:00Z</dcterms:created>
  <dcterms:modified xsi:type="dcterms:W3CDTF">2023-05-29T08:57:00Z</dcterms:modified>
</cp:coreProperties>
</file>