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7"/>
        <w:gridCol w:w="179"/>
        <w:gridCol w:w="1651"/>
        <w:gridCol w:w="204"/>
        <w:gridCol w:w="1415"/>
        <w:gridCol w:w="497"/>
        <w:gridCol w:w="984"/>
        <w:gridCol w:w="274"/>
        <w:gridCol w:w="658"/>
        <w:gridCol w:w="182"/>
        <w:gridCol w:w="160"/>
        <w:gridCol w:w="189"/>
        <w:gridCol w:w="461"/>
        <w:gridCol w:w="194"/>
        <w:gridCol w:w="256"/>
        <w:gridCol w:w="815"/>
        <w:gridCol w:w="451"/>
      </w:tblGrid>
      <w:tr w:rsidR="00B861D4" w14:paraId="32C8BFE2" w14:textId="77777777" w:rsidTr="004C15CE">
        <w:trPr>
          <w:cantSplit/>
          <w:trHeight w:val="360"/>
        </w:trPr>
        <w:tc>
          <w:tcPr>
            <w:tcW w:w="1508" w:type="dxa"/>
            <w:vAlign w:val="center"/>
          </w:tcPr>
          <w:p w14:paraId="1063E896" w14:textId="77777777" w:rsidR="00B861D4" w:rsidRPr="006638BA" w:rsidRDefault="00B861D4" w:rsidP="00393E7A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Plats och tid</w:t>
            </w:r>
          </w:p>
        </w:tc>
        <w:tc>
          <w:tcPr>
            <w:tcW w:w="180" w:type="dxa"/>
            <w:vAlign w:val="center"/>
          </w:tcPr>
          <w:p w14:paraId="63DE86E6" w14:textId="77777777" w:rsidR="00B861D4" w:rsidRDefault="00B861D4" w:rsidP="00393E7A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384" w:type="dxa"/>
            <w:gridSpan w:val="15"/>
            <w:vAlign w:val="center"/>
          </w:tcPr>
          <w:p w14:paraId="6AEA1F89" w14:textId="5FB02B4B" w:rsidR="00B861D4" w:rsidRDefault="007F7E60" w:rsidP="004C0307">
            <w:pPr>
              <w:pStyle w:val="Tabellinneh"/>
            </w:pPr>
            <w:r>
              <w:t>Sammanträdesrummet, Klockargården, Huddinge kl. 17.00-19.15</w:t>
            </w:r>
          </w:p>
        </w:tc>
      </w:tr>
      <w:tr w:rsidR="00B861D4" w14:paraId="41DC00A6" w14:textId="77777777" w:rsidTr="004C15CE">
        <w:trPr>
          <w:cantSplit/>
          <w:trHeight w:hRule="exact" w:val="57"/>
        </w:trPr>
        <w:tc>
          <w:tcPr>
            <w:tcW w:w="1508" w:type="dxa"/>
          </w:tcPr>
          <w:p w14:paraId="5A761758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7F6A676D" w14:textId="77777777" w:rsidR="00B861D4" w:rsidRDefault="00B861D4">
            <w:pPr>
              <w:pStyle w:val="Tabellinneh"/>
            </w:pPr>
          </w:p>
        </w:tc>
        <w:tc>
          <w:tcPr>
            <w:tcW w:w="8384" w:type="dxa"/>
            <w:gridSpan w:val="15"/>
          </w:tcPr>
          <w:p w14:paraId="300EC659" w14:textId="77777777" w:rsidR="00B861D4" w:rsidRDefault="00B861D4">
            <w:pPr>
              <w:pStyle w:val="Tabellinneh"/>
            </w:pPr>
          </w:p>
        </w:tc>
      </w:tr>
      <w:tr w:rsidR="00B861D4" w14:paraId="220EB55F" w14:textId="77777777" w:rsidTr="004C15CE">
        <w:trPr>
          <w:cantSplit/>
          <w:trHeight w:val="1547"/>
        </w:trPr>
        <w:tc>
          <w:tcPr>
            <w:tcW w:w="1508" w:type="dxa"/>
          </w:tcPr>
          <w:p w14:paraId="3011C29D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  <w:szCs w:val="18"/>
              </w:rPr>
            </w:pPr>
            <w:r w:rsidRPr="006638BA">
              <w:rPr>
                <w:rFonts w:ascii="Myriad Pro" w:hAnsi="Myriad Pro"/>
                <w:b/>
                <w:szCs w:val="18"/>
              </w:rPr>
              <w:t>Beslutande</w:t>
            </w:r>
          </w:p>
        </w:tc>
        <w:tc>
          <w:tcPr>
            <w:tcW w:w="180" w:type="dxa"/>
          </w:tcPr>
          <w:p w14:paraId="3463C080" w14:textId="77777777" w:rsidR="00B861D4" w:rsidRDefault="00B861D4">
            <w:pPr>
              <w:pStyle w:val="Tabellinneh"/>
            </w:pPr>
          </w:p>
        </w:tc>
        <w:tc>
          <w:tcPr>
            <w:tcW w:w="3270" w:type="dxa"/>
            <w:gridSpan w:val="3"/>
          </w:tcPr>
          <w:p w14:paraId="3CD13AAD" w14:textId="68B474C5" w:rsidR="003934B3" w:rsidRPr="006120B6" w:rsidRDefault="003934B3" w:rsidP="00E32BE8">
            <w:pPr>
              <w:pStyle w:val="Tabellinneh"/>
            </w:pPr>
            <w:r>
              <w:t>Ann-Marie Högberg, ordförande</w:t>
            </w:r>
            <w:r>
              <w:br/>
              <w:t>Margareta Hedström, 1:e vice ordf.</w:t>
            </w:r>
            <w:r>
              <w:br/>
              <w:t>från § 25</w:t>
            </w:r>
            <w:r>
              <w:br/>
              <w:t>Claes-Johan Bonde</w:t>
            </w:r>
          </w:p>
        </w:tc>
        <w:tc>
          <w:tcPr>
            <w:tcW w:w="497" w:type="dxa"/>
          </w:tcPr>
          <w:p w14:paraId="41C4DD8F" w14:textId="77777777" w:rsidR="00B861D4" w:rsidRPr="006120B6" w:rsidRDefault="00B861D4">
            <w:pPr>
              <w:pStyle w:val="Tabellinneh"/>
            </w:pPr>
          </w:p>
        </w:tc>
        <w:tc>
          <w:tcPr>
            <w:tcW w:w="1916" w:type="dxa"/>
            <w:gridSpan w:val="3"/>
          </w:tcPr>
          <w:p w14:paraId="38748134" w14:textId="15F02439" w:rsidR="00B861D4" w:rsidRDefault="005D031B">
            <w:pPr>
              <w:pStyle w:val="Tabellinneh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="00B861D4">
              <w:instrText xml:space="preserve"> FORMTEXT </w:instrText>
            </w:r>
            <w:r>
              <w:fldChar w:fldCharType="separate"/>
            </w:r>
            <w:r w:rsidR="00BD0F32">
              <w:t> </w:t>
            </w:r>
            <w:r w:rsidR="00BD0F32">
              <w:t> </w:t>
            </w:r>
            <w:r w:rsidR="00BD0F32">
              <w:t> </w:t>
            </w:r>
            <w:r w:rsidR="00BD0F32">
              <w:t> </w:t>
            </w:r>
            <w:r w:rsidR="00BD0F32">
              <w:t> </w:t>
            </w:r>
            <w:r>
              <w:fldChar w:fldCharType="end"/>
            </w:r>
            <w:bookmarkEnd w:id="0"/>
          </w:p>
        </w:tc>
        <w:tc>
          <w:tcPr>
            <w:tcW w:w="180" w:type="dxa"/>
          </w:tcPr>
          <w:p w14:paraId="688D81F4" w14:textId="77777777" w:rsidR="00B861D4" w:rsidRDefault="00B861D4">
            <w:pPr>
              <w:pStyle w:val="Tabellinneh"/>
            </w:pPr>
          </w:p>
        </w:tc>
        <w:tc>
          <w:tcPr>
            <w:tcW w:w="2519" w:type="dxa"/>
            <w:gridSpan w:val="7"/>
          </w:tcPr>
          <w:p w14:paraId="17BF5438" w14:textId="77777777" w:rsidR="00B861D4" w:rsidRDefault="005D031B">
            <w:pPr>
              <w:pStyle w:val="Tabellinneh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="00B861D4">
              <w:instrText xml:space="preserve"> FORMTEXT </w:instrText>
            </w:r>
            <w:r>
              <w:fldChar w:fldCharType="separate"/>
            </w:r>
            <w:r w:rsidR="00FD1B8A">
              <w:rPr>
                <w:noProof/>
              </w:rPr>
              <w:t> </w:t>
            </w:r>
            <w:r w:rsidR="00FD1B8A">
              <w:rPr>
                <w:noProof/>
              </w:rPr>
              <w:t> </w:t>
            </w:r>
            <w:r w:rsidR="00FD1B8A">
              <w:rPr>
                <w:noProof/>
              </w:rPr>
              <w:t> </w:t>
            </w:r>
            <w:r w:rsidR="00FD1B8A">
              <w:rPr>
                <w:noProof/>
              </w:rPr>
              <w:t> </w:t>
            </w:r>
            <w:r w:rsidR="00FD1B8A"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B861D4" w14:paraId="11127855" w14:textId="77777777" w:rsidTr="004C15CE">
        <w:trPr>
          <w:trHeight w:hRule="exact" w:val="80"/>
        </w:trPr>
        <w:tc>
          <w:tcPr>
            <w:tcW w:w="1508" w:type="dxa"/>
          </w:tcPr>
          <w:p w14:paraId="2950CCDD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  <w:sz w:val="16"/>
              </w:rPr>
            </w:pPr>
          </w:p>
        </w:tc>
        <w:tc>
          <w:tcPr>
            <w:tcW w:w="180" w:type="dxa"/>
          </w:tcPr>
          <w:p w14:paraId="1BCFFB7A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3270" w:type="dxa"/>
            <w:gridSpan w:val="3"/>
          </w:tcPr>
          <w:p w14:paraId="14EF2BD9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497" w:type="dxa"/>
          </w:tcPr>
          <w:p w14:paraId="3671E3F9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916" w:type="dxa"/>
            <w:gridSpan w:val="3"/>
          </w:tcPr>
          <w:p w14:paraId="4A438D84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80" w:type="dxa"/>
          </w:tcPr>
          <w:p w14:paraId="1C98D46D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075" w:type="dxa"/>
            <w:gridSpan w:val="6"/>
          </w:tcPr>
          <w:p w14:paraId="2E1A1A69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444" w:type="dxa"/>
          </w:tcPr>
          <w:p w14:paraId="3A740C8E" w14:textId="77777777" w:rsidR="00B861D4" w:rsidRDefault="00B861D4">
            <w:pPr>
              <w:pStyle w:val="Tabellinneh"/>
              <w:rPr>
                <w:sz w:val="16"/>
              </w:rPr>
            </w:pPr>
          </w:p>
        </w:tc>
      </w:tr>
      <w:tr w:rsidR="00B861D4" w14:paraId="2E2F78E7" w14:textId="77777777" w:rsidTr="004C15CE">
        <w:tc>
          <w:tcPr>
            <w:tcW w:w="1508" w:type="dxa"/>
          </w:tcPr>
          <w:p w14:paraId="0C9F1911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Ersättare</w:t>
            </w:r>
          </w:p>
          <w:p w14:paraId="4E915FE4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3A1888F1" w14:textId="77777777" w:rsidR="00B861D4" w:rsidRDefault="00B861D4">
            <w:pPr>
              <w:pStyle w:val="Tabellinneh"/>
            </w:pPr>
          </w:p>
        </w:tc>
        <w:tc>
          <w:tcPr>
            <w:tcW w:w="3270" w:type="dxa"/>
            <w:gridSpan w:val="3"/>
          </w:tcPr>
          <w:p w14:paraId="71825946" w14:textId="4DC222EA" w:rsidR="00B861D4" w:rsidRDefault="003934B3">
            <w:pPr>
              <w:pStyle w:val="Tabellinneh"/>
            </w:pPr>
            <w:r>
              <w:t>Göran Hallberg</w:t>
            </w:r>
            <w:r>
              <w:br/>
              <w:t xml:space="preserve">Britt </w:t>
            </w:r>
            <w:proofErr w:type="spellStart"/>
            <w:r>
              <w:t>Björneke</w:t>
            </w:r>
            <w:proofErr w:type="spellEnd"/>
            <w:r>
              <w:t xml:space="preserve"> </w:t>
            </w:r>
            <w:proofErr w:type="spellStart"/>
            <w:r>
              <w:t>t.o.m</w:t>
            </w:r>
            <w:proofErr w:type="spellEnd"/>
            <w:r>
              <w:t xml:space="preserve"> §28</w:t>
            </w:r>
            <w:r>
              <w:br/>
              <w:t>Pia Berkman</w:t>
            </w:r>
            <w:r>
              <w:br/>
            </w:r>
          </w:p>
        </w:tc>
        <w:tc>
          <w:tcPr>
            <w:tcW w:w="497" w:type="dxa"/>
          </w:tcPr>
          <w:p w14:paraId="30A7CD63" w14:textId="77777777" w:rsidR="00B861D4" w:rsidRDefault="00B861D4">
            <w:pPr>
              <w:pStyle w:val="Tabellinneh"/>
            </w:pPr>
          </w:p>
        </w:tc>
        <w:tc>
          <w:tcPr>
            <w:tcW w:w="1916" w:type="dxa"/>
            <w:gridSpan w:val="3"/>
          </w:tcPr>
          <w:p w14:paraId="307F2BA7" w14:textId="2B3D367A" w:rsidR="00B861D4" w:rsidRDefault="005D031B" w:rsidP="003C5C07">
            <w:pPr>
              <w:pStyle w:val="Tabellinne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861D4">
              <w:instrText xml:space="preserve"> FORMTEXT </w:instrText>
            </w:r>
            <w:r>
              <w:fldChar w:fldCharType="separate"/>
            </w:r>
            <w:r w:rsidR="00424CE5">
              <w:t> </w:t>
            </w:r>
            <w:r w:rsidR="00424CE5">
              <w:t> </w:t>
            </w:r>
            <w:r w:rsidR="00424CE5">
              <w:t> </w:t>
            </w:r>
            <w:r w:rsidR="00424CE5">
              <w:t> </w:t>
            </w:r>
            <w:r w:rsidR="00424CE5">
              <w:t> </w:t>
            </w:r>
            <w:r>
              <w:fldChar w:fldCharType="end"/>
            </w:r>
          </w:p>
        </w:tc>
        <w:tc>
          <w:tcPr>
            <w:tcW w:w="180" w:type="dxa"/>
          </w:tcPr>
          <w:p w14:paraId="19BA7399" w14:textId="77777777" w:rsidR="00B861D4" w:rsidRDefault="00B861D4">
            <w:pPr>
              <w:pStyle w:val="Tabellinneh"/>
            </w:pPr>
          </w:p>
        </w:tc>
        <w:tc>
          <w:tcPr>
            <w:tcW w:w="2075" w:type="dxa"/>
            <w:gridSpan w:val="6"/>
          </w:tcPr>
          <w:p w14:paraId="20F16477" w14:textId="77777777" w:rsidR="00B861D4" w:rsidRDefault="005D031B" w:rsidP="003C5C07">
            <w:pPr>
              <w:pStyle w:val="Tabellinneh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861D4">
              <w:instrText xml:space="preserve"> FORMTEXT </w:instrText>
            </w:r>
            <w:r>
              <w:fldChar w:fldCharType="separate"/>
            </w:r>
            <w:r w:rsidR="003C5C07">
              <w:t> </w:t>
            </w:r>
            <w:r w:rsidR="003C5C07">
              <w:t> </w:t>
            </w:r>
            <w:r w:rsidR="003C5C07">
              <w:t> </w:t>
            </w:r>
            <w:r w:rsidR="003C5C07">
              <w:t> </w:t>
            </w:r>
            <w:r w:rsidR="003C5C07">
              <w:t> </w:t>
            </w:r>
            <w:r>
              <w:fldChar w:fldCharType="end"/>
            </w:r>
          </w:p>
        </w:tc>
        <w:tc>
          <w:tcPr>
            <w:tcW w:w="444" w:type="dxa"/>
          </w:tcPr>
          <w:p w14:paraId="67A7DF54" w14:textId="77777777" w:rsidR="00B861D4" w:rsidRDefault="00B861D4">
            <w:pPr>
              <w:pStyle w:val="Tabellinneh"/>
            </w:pPr>
          </w:p>
        </w:tc>
      </w:tr>
      <w:tr w:rsidR="00B861D4" w14:paraId="7FDADBA5" w14:textId="77777777" w:rsidTr="004C15CE">
        <w:trPr>
          <w:trHeight w:hRule="exact" w:val="113"/>
        </w:trPr>
        <w:tc>
          <w:tcPr>
            <w:tcW w:w="1508" w:type="dxa"/>
          </w:tcPr>
          <w:p w14:paraId="6E3DF228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597FEA3B" w14:textId="77777777" w:rsidR="00B861D4" w:rsidRDefault="00B861D4">
            <w:pPr>
              <w:pStyle w:val="Tabellinneh"/>
            </w:pPr>
          </w:p>
        </w:tc>
        <w:tc>
          <w:tcPr>
            <w:tcW w:w="3270" w:type="dxa"/>
            <w:gridSpan w:val="3"/>
          </w:tcPr>
          <w:p w14:paraId="1B49C376" w14:textId="77777777" w:rsidR="00B861D4" w:rsidRDefault="00B861D4">
            <w:pPr>
              <w:pStyle w:val="Tabellinneh"/>
            </w:pPr>
          </w:p>
        </w:tc>
        <w:tc>
          <w:tcPr>
            <w:tcW w:w="497" w:type="dxa"/>
          </w:tcPr>
          <w:p w14:paraId="77DC3A2A" w14:textId="77777777" w:rsidR="00B861D4" w:rsidRDefault="00B861D4">
            <w:pPr>
              <w:pStyle w:val="Tabellinneh"/>
            </w:pPr>
          </w:p>
        </w:tc>
        <w:tc>
          <w:tcPr>
            <w:tcW w:w="1916" w:type="dxa"/>
            <w:gridSpan w:val="3"/>
          </w:tcPr>
          <w:p w14:paraId="56B05538" w14:textId="77777777" w:rsidR="00B861D4" w:rsidRDefault="00B861D4">
            <w:pPr>
              <w:pStyle w:val="Tabellinneh"/>
            </w:pPr>
          </w:p>
        </w:tc>
        <w:tc>
          <w:tcPr>
            <w:tcW w:w="180" w:type="dxa"/>
          </w:tcPr>
          <w:p w14:paraId="45C217D7" w14:textId="77777777" w:rsidR="00B861D4" w:rsidRDefault="00B861D4">
            <w:pPr>
              <w:pStyle w:val="Tabellinneh"/>
            </w:pPr>
          </w:p>
        </w:tc>
        <w:tc>
          <w:tcPr>
            <w:tcW w:w="2075" w:type="dxa"/>
            <w:gridSpan w:val="6"/>
          </w:tcPr>
          <w:p w14:paraId="42196C6C" w14:textId="77777777" w:rsidR="00B861D4" w:rsidRDefault="00B861D4">
            <w:pPr>
              <w:pStyle w:val="Tabellinneh"/>
            </w:pPr>
          </w:p>
        </w:tc>
        <w:tc>
          <w:tcPr>
            <w:tcW w:w="444" w:type="dxa"/>
          </w:tcPr>
          <w:p w14:paraId="6461327D" w14:textId="77777777" w:rsidR="00B861D4" w:rsidRDefault="00B861D4">
            <w:pPr>
              <w:pStyle w:val="Tabellinneh"/>
            </w:pPr>
          </w:p>
        </w:tc>
      </w:tr>
      <w:tr w:rsidR="00B861D4" w14:paraId="31D80135" w14:textId="77777777" w:rsidTr="004C15CE">
        <w:trPr>
          <w:cantSplit/>
        </w:trPr>
        <w:tc>
          <w:tcPr>
            <w:tcW w:w="1508" w:type="dxa"/>
          </w:tcPr>
          <w:p w14:paraId="0A293AE9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Övriga deltagare</w:t>
            </w:r>
          </w:p>
        </w:tc>
        <w:tc>
          <w:tcPr>
            <w:tcW w:w="180" w:type="dxa"/>
          </w:tcPr>
          <w:p w14:paraId="6AC5BAC2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3270" w:type="dxa"/>
            <w:gridSpan w:val="3"/>
          </w:tcPr>
          <w:p w14:paraId="3E9A9492" w14:textId="7CA2E99E" w:rsidR="00B861D4" w:rsidRDefault="003934B3" w:rsidP="00424CE5">
            <w:pPr>
              <w:pStyle w:val="Tabellinneh"/>
            </w:pPr>
            <w:r>
              <w:t>Helena Hedlund, Tf. Kyrkoherde</w:t>
            </w:r>
            <w:r>
              <w:br/>
              <w:t>Therese Törnros, Adm. Chef</w:t>
            </w:r>
            <w:r>
              <w:br/>
              <w:t>Nadia Rachdi, Ekonom</w:t>
            </w:r>
          </w:p>
        </w:tc>
        <w:tc>
          <w:tcPr>
            <w:tcW w:w="497" w:type="dxa"/>
          </w:tcPr>
          <w:p w14:paraId="4B4274B0" w14:textId="77777777" w:rsidR="00B861D4" w:rsidRDefault="00B861D4">
            <w:pPr>
              <w:pStyle w:val="Tabellinneh"/>
            </w:pPr>
          </w:p>
        </w:tc>
        <w:tc>
          <w:tcPr>
            <w:tcW w:w="1916" w:type="dxa"/>
            <w:gridSpan w:val="3"/>
          </w:tcPr>
          <w:p w14:paraId="4F8360FF" w14:textId="30B59030" w:rsidR="00B861D4" w:rsidRDefault="00B861D4" w:rsidP="00BD0474">
            <w:pPr>
              <w:pStyle w:val="Tabellinneh"/>
            </w:pPr>
          </w:p>
        </w:tc>
        <w:tc>
          <w:tcPr>
            <w:tcW w:w="180" w:type="dxa"/>
          </w:tcPr>
          <w:p w14:paraId="7E2D0766" w14:textId="77777777" w:rsidR="00B861D4" w:rsidRDefault="00B861D4">
            <w:pPr>
              <w:pStyle w:val="Tabellinneh"/>
            </w:pPr>
          </w:p>
        </w:tc>
        <w:tc>
          <w:tcPr>
            <w:tcW w:w="2519" w:type="dxa"/>
            <w:gridSpan w:val="7"/>
          </w:tcPr>
          <w:p w14:paraId="2081E26C" w14:textId="10E95C6B" w:rsidR="00B861D4" w:rsidRDefault="00B861D4" w:rsidP="00BD0474">
            <w:pPr>
              <w:pStyle w:val="Tabellinneh"/>
            </w:pPr>
          </w:p>
        </w:tc>
      </w:tr>
      <w:tr w:rsidR="00B861D4" w14:paraId="1476B612" w14:textId="77777777" w:rsidTr="004C15CE">
        <w:trPr>
          <w:trHeight w:hRule="exact" w:val="730"/>
        </w:trPr>
        <w:tc>
          <w:tcPr>
            <w:tcW w:w="1508" w:type="dxa"/>
          </w:tcPr>
          <w:p w14:paraId="46B31C08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60472736" w14:textId="77777777" w:rsidR="00B861D4" w:rsidRDefault="00B861D4">
            <w:pPr>
              <w:pStyle w:val="Tabellinneh"/>
            </w:pPr>
          </w:p>
        </w:tc>
        <w:tc>
          <w:tcPr>
            <w:tcW w:w="4751" w:type="dxa"/>
            <w:gridSpan w:val="5"/>
          </w:tcPr>
          <w:p w14:paraId="24B82753" w14:textId="77777777" w:rsidR="00B861D4" w:rsidRDefault="00B861D4">
            <w:pPr>
              <w:pStyle w:val="Tabellinneh"/>
            </w:pPr>
          </w:p>
        </w:tc>
        <w:tc>
          <w:tcPr>
            <w:tcW w:w="274" w:type="dxa"/>
          </w:tcPr>
          <w:p w14:paraId="47C9536C" w14:textId="77777777" w:rsidR="00B861D4" w:rsidRDefault="00B861D4">
            <w:pPr>
              <w:pStyle w:val="Tabellinneh"/>
            </w:pPr>
          </w:p>
        </w:tc>
        <w:tc>
          <w:tcPr>
            <w:tcW w:w="1650" w:type="dxa"/>
            <w:gridSpan w:val="5"/>
          </w:tcPr>
          <w:p w14:paraId="11923FE3" w14:textId="77777777" w:rsidR="00B861D4" w:rsidRDefault="00B861D4">
            <w:pPr>
              <w:pStyle w:val="Tabellinneh"/>
            </w:pPr>
          </w:p>
        </w:tc>
        <w:tc>
          <w:tcPr>
            <w:tcW w:w="194" w:type="dxa"/>
          </w:tcPr>
          <w:p w14:paraId="32A99F4A" w14:textId="77777777" w:rsidR="00B861D4" w:rsidRDefault="00B861D4">
            <w:pPr>
              <w:pStyle w:val="Tabellinneh"/>
            </w:pPr>
          </w:p>
        </w:tc>
        <w:tc>
          <w:tcPr>
            <w:tcW w:w="1071" w:type="dxa"/>
            <w:gridSpan w:val="2"/>
          </w:tcPr>
          <w:p w14:paraId="305099B9" w14:textId="77777777" w:rsidR="00B861D4" w:rsidRDefault="00B861D4">
            <w:pPr>
              <w:pStyle w:val="Tabellinneh"/>
            </w:pPr>
          </w:p>
        </w:tc>
        <w:tc>
          <w:tcPr>
            <w:tcW w:w="444" w:type="dxa"/>
          </w:tcPr>
          <w:p w14:paraId="1F261EC2" w14:textId="77777777" w:rsidR="00B861D4" w:rsidRDefault="00B861D4">
            <w:pPr>
              <w:pStyle w:val="Tabellinneh"/>
            </w:pPr>
          </w:p>
        </w:tc>
      </w:tr>
      <w:tr w:rsidR="00B861D4" w14:paraId="6BB76FB7" w14:textId="77777777" w:rsidTr="004C15CE">
        <w:trPr>
          <w:cantSplit/>
          <w:trHeight w:val="618"/>
        </w:trPr>
        <w:tc>
          <w:tcPr>
            <w:tcW w:w="1508" w:type="dxa"/>
          </w:tcPr>
          <w:p w14:paraId="29338FDB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Utses att justera</w:t>
            </w:r>
          </w:p>
        </w:tc>
        <w:tc>
          <w:tcPr>
            <w:tcW w:w="180" w:type="dxa"/>
          </w:tcPr>
          <w:p w14:paraId="3A228AB1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384" w:type="dxa"/>
            <w:gridSpan w:val="15"/>
          </w:tcPr>
          <w:p w14:paraId="6A9112C7" w14:textId="364B50EE" w:rsidR="00B861D4" w:rsidRDefault="00343C46" w:rsidP="00D27B97">
            <w:pPr>
              <w:pStyle w:val="Tabellinneh"/>
            </w:pPr>
            <w:r>
              <w:t>Claes-Johan Bonde</w:t>
            </w:r>
            <w:r>
              <w:br/>
            </w:r>
            <w:r>
              <w:br/>
              <w:t>Protokollet justeras digitalt.</w:t>
            </w:r>
          </w:p>
          <w:p w14:paraId="5A2F82BD" w14:textId="0701C938" w:rsidR="00343C46" w:rsidRDefault="00343C46" w:rsidP="00D27B97">
            <w:pPr>
              <w:pStyle w:val="Tabellinneh"/>
            </w:pPr>
          </w:p>
        </w:tc>
      </w:tr>
      <w:tr w:rsidR="00B861D4" w14:paraId="73C70CBA" w14:textId="77777777" w:rsidTr="004C15CE">
        <w:trPr>
          <w:trHeight w:hRule="exact" w:val="113"/>
        </w:trPr>
        <w:tc>
          <w:tcPr>
            <w:tcW w:w="1508" w:type="dxa"/>
          </w:tcPr>
          <w:p w14:paraId="77459E43" w14:textId="77777777" w:rsidR="00B861D4" w:rsidRPr="006638BA" w:rsidRDefault="00B861D4" w:rsidP="007C4284">
            <w:pPr>
              <w:pStyle w:val="Prottabell"/>
              <w:rPr>
                <w:rFonts w:ascii="Myriad Pro" w:hAnsi="Myriad Pro"/>
                <w:b/>
                <w:sz w:val="16"/>
              </w:rPr>
            </w:pPr>
          </w:p>
        </w:tc>
        <w:tc>
          <w:tcPr>
            <w:tcW w:w="180" w:type="dxa"/>
          </w:tcPr>
          <w:p w14:paraId="44D56800" w14:textId="77777777" w:rsidR="00B861D4" w:rsidRDefault="00B861D4" w:rsidP="007C4284">
            <w:pPr>
              <w:pStyle w:val="Sidhuvud"/>
              <w:rPr>
                <w:sz w:val="16"/>
              </w:rPr>
            </w:pPr>
          </w:p>
        </w:tc>
        <w:tc>
          <w:tcPr>
            <w:tcW w:w="4751" w:type="dxa"/>
            <w:gridSpan w:val="5"/>
          </w:tcPr>
          <w:p w14:paraId="4A03A4FC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274" w:type="dxa"/>
          </w:tcPr>
          <w:p w14:paraId="08DD4159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840" w:type="dxa"/>
            <w:gridSpan w:val="2"/>
          </w:tcPr>
          <w:p w14:paraId="2B20B918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60" w:type="dxa"/>
          </w:tcPr>
          <w:p w14:paraId="21698551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100" w:type="dxa"/>
            <w:gridSpan w:val="4"/>
          </w:tcPr>
          <w:p w14:paraId="682C45B9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259" w:type="dxa"/>
            <w:gridSpan w:val="2"/>
          </w:tcPr>
          <w:p w14:paraId="057BA71F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</w:tr>
      <w:tr w:rsidR="00B861D4" w14:paraId="4DDFEC18" w14:textId="77777777" w:rsidTr="004C15CE">
        <w:trPr>
          <w:cantSplit/>
        </w:trPr>
        <w:tc>
          <w:tcPr>
            <w:tcW w:w="1508" w:type="dxa"/>
          </w:tcPr>
          <w:p w14:paraId="36402BD0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  <w:sz w:val="20"/>
              </w:rPr>
            </w:pPr>
            <w:r w:rsidRPr="006638BA">
              <w:rPr>
                <w:rFonts w:ascii="Myriad Pro" w:hAnsi="Myriad Pro"/>
                <w:b/>
              </w:rPr>
              <w:t>Underskrifter</w:t>
            </w:r>
          </w:p>
        </w:tc>
        <w:tc>
          <w:tcPr>
            <w:tcW w:w="180" w:type="dxa"/>
          </w:tcPr>
          <w:p w14:paraId="56DDA84C" w14:textId="77777777" w:rsidR="00B861D4" w:rsidRDefault="00B861D4">
            <w:pPr>
              <w:pStyle w:val="Tabellinneh"/>
            </w:pPr>
          </w:p>
        </w:tc>
        <w:tc>
          <w:tcPr>
            <w:tcW w:w="1651" w:type="dxa"/>
          </w:tcPr>
          <w:p w14:paraId="108E4E5E" w14:textId="77777777" w:rsidR="00B861D4" w:rsidRDefault="00B861D4">
            <w:pPr>
              <w:pStyle w:val="Tabellinneh"/>
            </w:pPr>
            <w:r>
              <w:rPr>
                <w:i/>
              </w:rPr>
              <w:t>Sekreterare:</w:t>
            </w:r>
          </w:p>
        </w:tc>
        <w:tc>
          <w:tcPr>
            <w:tcW w:w="204" w:type="dxa"/>
          </w:tcPr>
          <w:p w14:paraId="3E612F0F" w14:textId="77777777" w:rsidR="00B861D4" w:rsidRDefault="00B861D4">
            <w:pPr>
              <w:pStyle w:val="Tabellinneh"/>
            </w:pPr>
          </w:p>
        </w:tc>
        <w:tc>
          <w:tcPr>
            <w:tcW w:w="3828" w:type="dxa"/>
            <w:gridSpan w:val="5"/>
          </w:tcPr>
          <w:p w14:paraId="31573428" w14:textId="77777777"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</w:t>
            </w:r>
          </w:p>
          <w:p w14:paraId="7978B6F9" w14:textId="2E4F4BBB" w:rsidR="00B861D4" w:rsidRDefault="000D61B0" w:rsidP="0072438B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t>Therese Törnros</w:t>
            </w:r>
          </w:p>
        </w:tc>
        <w:tc>
          <w:tcPr>
            <w:tcW w:w="180" w:type="dxa"/>
          </w:tcPr>
          <w:p w14:paraId="2710637F" w14:textId="77777777" w:rsidR="00B861D4" w:rsidRDefault="00B861D4">
            <w:pPr>
              <w:pStyle w:val="Tabellinneh"/>
            </w:pPr>
          </w:p>
          <w:p w14:paraId="3AC5CE7D" w14:textId="77777777" w:rsidR="00B861D4" w:rsidRDefault="00B861D4">
            <w:pPr>
              <w:pStyle w:val="Tabellinneh"/>
            </w:pPr>
          </w:p>
        </w:tc>
        <w:tc>
          <w:tcPr>
            <w:tcW w:w="1260" w:type="dxa"/>
            <w:gridSpan w:val="5"/>
          </w:tcPr>
          <w:p w14:paraId="518F5299" w14:textId="77777777" w:rsidR="00B861D4" w:rsidRPr="00393E7A" w:rsidRDefault="00B861D4">
            <w:pPr>
              <w:pStyle w:val="Tabellinneh"/>
              <w:jc w:val="right"/>
              <w:rPr>
                <w:rFonts w:ascii="Myriad Pro" w:hAnsi="Myriad Pro"/>
                <w:szCs w:val="20"/>
                <w:lang w:val="de-DE"/>
              </w:rPr>
            </w:pPr>
            <w:proofErr w:type="spellStart"/>
            <w:r w:rsidRPr="00393E7A">
              <w:rPr>
                <w:rFonts w:ascii="Myriad Pro" w:hAnsi="Myriad Pro"/>
                <w:szCs w:val="20"/>
                <w:lang w:val="de-DE"/>
              </w:rPr>
              <w:t>Paragrafer</w:t>
            </w:r>
            <w:proofErr w:type="spellEnd"/>
          </w:p>
        </w:tc>
        <w:tc>
          <w:tcPr>
            <w:tcW w:w="1266" w:type="dxa"/>
            <w:gridSpan w:val="2"/>
          </w:tcPr>
          <w:p w14:paraId="02609279" w14:textId="7334EC4A" w:rsidR="00F839D4" w:rsidRPr="00F839D4" w:rsidRDefault="004B16B7" w:rsidP="00D27B97">
            <w:pPr>
              <w:pStyle w:val="Tabellinneh"/>
            </w:pPr>
            <w:r>
              <w:t>24-</w:t>
            </w:r>
            <w:r w:rsidR="002D230A">
              <w:t>35</w:t>
            </w:r>
          </w:p>
        </w:tc>
      </w:tr>
      <w:tr w:rsidR="00B861D4" w14:paraId="3B9C5205" w14:textId="77777777" w:rsidTr="004C15CE">
        <w:trPr>
          <w:trHeight w:hRule="exact" w:val="113"/>
        </w:trPr>
        <w:tc>
          <w:tcPr>
            <w:tcW w:w="1508" w:type="dxa"/>
          </w:tcPr>
          <w:p w14:paraId="22714125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  <w:lang w:val="de-DE"/>
              </w:rPr>
            </w:pPr>
          </w:p>
        </w:tc>
        <w:tc>
          <w:tcPr>
            <w:tcW w:w="180" w:type="dxa"/>
          </w:tcPr>
          <w:p w14:paraId="6DDCEC8C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4751" w:type="dxa"/>
            <w:gridSpan w:val="5"/>
          </w:tcPr>
          <w:p w14:paraId="4F6BBB55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274" w:type="dxa"/>
          </w:tcPr>
          <w:p w14:paraId="72FE8B1C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840" w:type="dxa"/>
            <w:gridSpan w:val="2"/>
          </w:tcPr>
          <w:p w14:paraId="2A2BAC35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60" w:type="dxa"/>
          </w:tcPr>
          <w:p w14:paraId="687A2A9E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100" w:type="dxa"/>
            <w:gridSpan w:val="4"/>
          </w:tcPr>
          <w:p w14:paraId="31C1E689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259" w:type="dxa"/>
            <w:gridSpan w:val="2"/>
          </w:tcPr>
          <w:p w14:paraId="76B5E843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</w:tr>
      <w:tr w:rsidR="00B861D4" w14:paraId="3E953312" w14:textId="77777777" w:rsidTr="004C15CE">
        <w:trPr>
          <w:cantSplit/>
        </w:trPr>
        <w:tc>
          <w:tcPr>
            <w:tcW w:w="1508" w:type="dxa"/>
          </w:tcPr>
          <w:p w14:paraId="77035112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  <w:lang w:val="de-DE"/>
              </w:rPr>
            </w:pPr>
          </w:p>
        </w:tc>
        <w:tc>
          <w:tcPr>
            <w:tcW w:w="180" w:type="dxa"/>
          </w:tcPr>
          <w:p w14:paraId="554A15C6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651" w:type="dxa"/>
          </w:tcPr>
          <w:p w14:paraId="16323F0C" w14:textId="77777777" w:rsidR="00B861D4" w:rsidRDefault="00B861D4">
            <w:pPr>
              <w:pStyle w:val="Tabellinneh"/>
            </w:pPr>
            <w:r>
              <w:rPr>
                <w:i/>
              </w:rPr>
              <w:t>Ordförande:</w:t>
            </w:r>
          </w:p>
        </w:tc>
        <w:tc>
          <w:tcPr>
            <w:tcW w:w="204" w:type="dxa"/>
          </w:tcPr>
          <w:p w14:paraId="20A97B57" w14:textId="77777777" w:rsidR="00B861D4" w:rsidRDefault="00B861D4">
            <w:pPr>
              <w:pStyle w:val="Tabellinneh"/>
            </w:pPr>
          </w:p>
        </w:tc>
        <w:tc>
          <w:tcPr>
            <w:tcW w:w="4010" w:type="dxa"/>
            <w:gridSpan w:val="6"/>
          </w:tcPr>
          <w:p w14:paraId="20ED7320" w14:textId="77777777"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</w:t>
            </w:r>
          </w:p>
          <w:p w14:paraId="50666725" w14:textId="5FE9BDC1" w:rsidR="00B861D4" w:rsidRDefault="005D031B" w:rsidP="00DA267C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namn ordf"/>
                  </w:textInput>
                </w:ffData>
              </w:fldChar>
            </w:r>
            <w:bookmarkStart w:id="2" w:name="Text10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BD0F32">
              <w:rPr>
                <w:i/>
                <w:iCs/>
              </w:rPr>
              <w:t>Ann-Marie Högberg</w:t>
            </w:r>
            <w:r>
              <w:rPr>
                <w:i/>
                <w:iCs/>
              </w:rPr>
              <w:fldChar w:fldCharType="end"/>
            </w:r>
            <w:bookmarkEnd w:id="2"/>
          </w:p>
        </w:tc>
        <w:tc>
          <w:tcPr>
            <w:tcW w:w="2519" w:type="dxa"/>
            <w:gridSpan w:val="7"/>
          </w:tcPr>
          <w:p w14:paraId="038FCC17" w14:textId="77777777" w:rsidR="00B861D4" w:rsidRDefault="00B861D4">
            <w:pPr>
              <w:pStyle w:val="Tabellinneh"/>
            </w:pPr>
          </w:p>
        </w:tc>
      </w:tr>
      <w:tr w:rsidR="00B861D4" w14:paraId="64D89806" w14:textId="77777777" w:rsidTr="004C15CE">
        <w:trPr>
          <w:trHeight w:hRule="exact" w:val="113"/>
        </w:trPr>
        <w:tc>
          <w:tcPr>
            <w:tcW w:w="1508" w:type="dxa"/>
          </w:tcPr>
          <w:p w14:paraId="7CD51386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155B01A8" w14:textId="77777777" w:rsidR="00B861D4" w:rsidRDefault="00B861D4">
            <w:pPr>
              <w:pStyle w:val="Tabellinneh"/>
            </w:pPr>
          </w:p>
        </w:tc>
        <w:tc>
          <w:tcPr>
            <w:tcW w:w="4751" w:type="dxa"/>
            <w:gridSpan w:val="5"/>
          </w:tcPr>
          <w:p w14:paraId="5F5B34D0" w14:textId="77777777" w:rsidR="00B861D4" w:rsidRDefault="00B861D4">
            <w:pPr>
              <w:pStyle w:val="Tabellinneh"/>
            </w:pPr>
          </w:p>
        </w:tc>
        <w:tc>
          <w:tcPr>
            <w:tcW w:w="274" w:type="dxa"/>
          </w:tcPr>
          <w:p w14:paraId="490604E6" w14:textId="77777777" w:rsidR="00B861D4" w:rsidRDefault="00B861D4">
            <w:pPr>
              <w:pStyle w:val="Tabellinneh"/>
            </w:pPr>
          </w:p>
        </w:tc>
        <w:tc>
          <w:tcPr>
            <w:tcW w:w="840" w:type="dxa"/>
            <w:gridSpan w:val="2"/>
          </w:tcPr>
          <w:p w14:paraId="06F6D6A2" w14:textId="77777777" w:rsidR="00B861D4" w:rsidRDefault="00B861D4">
            <w:pPr>
              <w:pStyle w:val="Tabellinneh"/>
            </w:pPr>
          </w:p>
        </w:tc>
        <w:tc>
          <w:tcPr>
            <w:tcW w:w="160" w:type="dxa"/>
          </w:tcPr>
          <w:p w14:paraId="4694A79E" w14:textId="77777777" w:rsidR="00B861D4" w:rsidRDefault="00B861D4">
            <w:pPr>
              <w:pStyle w:val="Tabellinneh"/>
            </w:pPr>
          </w:p>
        </w:tc>
        <w:tc>
          <w:tcPr>
            <w:tcW w:w="1915" w:type="dxa"/>
            <w:gridSpan w:val="5"/>
          </w:tcPr>
          <w:p w14:paraId="4FEF3D07" w14:textId="77777777" w:rsidR="00B861D4" w:rsidRDefault="00B861D4">
            <w:pPr>
              <w:pStyle w:val="Tabellinneh"/>
            </w:pPr>
          </w:p>
        </w:tc>
        <w:tc>
          <w:tcPr>
            <w:tcW w:w="444" w:type="dxa"/>
          </w:tcPr>
          <w:p w14:paraId="28050D36" w14:textId="77777777" w:rsidR="00B861D4" w:rsidRDefault="00B861D4">
            <w:pPr>
              <w:pStyle w:val="Tabellinneh"/>
            </w:pPr>
          </w:p>
        </w:tc>
      </w:tr>
      <w:tr w:rsidR="00B861D4" w14:paraId="5958B953" w14:textId="77777777" w:rsidTr="004C15CE">
        <w:trPr>
          <w:cantSplit/>
        </w:trPr>
        <w:tc>
          <w:tcPr>
            <w:tcW w:w="1508" w:type="dxa"/>
          </w:tcPr>
          <w:p w14:paraId="644CFBFD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786C02A1" w14:textId="77777777" w:rsidR="00B861D4" w:rsidRDefault="00B861D4">
            <w:pPr>
              <w:pStyle w:val="Tabellinneh"/>
            </w:pPr>
          </w:p>
        </w:tc>
        <w:tc>
          <w:tcPr>
            <w:tcW w:w="1651" w:type="dxa"/>
          </w:tcPr>
          <w:p w14:paraId="62ADE601" w14:textId="77777777" w:rsidR="00B861D4" w:rsidRDefault="00B861D4">
            <w:pPr>
              <w:pStyle w:val="Tabellinneh"/>
            </w:pPr>
            <w:r>
              <w:rPr>
                <w:i/>
              </w:rPr>
              <w:t>Justerare:</w:t>
            </w:r>
          </w:p>
        </w:tc>
        <w:tc>
          <w:tcPr>
            <w:tcW w:w="204" w:type="dxa"/>
          </w:tcPr>
          <w:p w14:paraId="445D9698" w14:textId="77777777" w:rsidR="00B861D4" w:rsidRDefault="00B861D4">
            <w:pPr>
              <w:pStyle w:val="Tabellinneh"/>
            </w:pPr>
          </w:p>
        </w:tc>
        <w:tc>
          <w:tcPr>
            <w:tcW w:w="6529" w:type="dxa"/>
            <w:gridSpan w:val="13"/>
            <w:tcBorders>
              <w:bottom w:val="single" w:sz="4" w:space="0" w:color="auto"/>
            </w:tcBorders>
          </w:tcPr>
          <w:p w14:paraId="55672414" w14:textId="77777777"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 .........................................</w:t>
            </w:r>
          </w:p>
          <w:p w14:paraId="1F42881F" w14:textId="77777777" w:rsidR="00B861D4" w:rsidRDefault="00343C46" w:rsidP="00D27B97">
            <w:pPr>
              <w:pStyle w:val="Tabellinneh"/>
              <w:rPr>
                <w:i/>
              </w:rPr>
            </w:pPr>
            <w:r>
              <w:rPr>
                <w:i/>
              </w:rPr>
              <w:t>Claes-Johan Bonde</w:t>
            </w:r>
          </w:p>
          <w:p w14:paraId="28A5FC3E" w14:textId="77777777" w:rsidR="004C15CE" w:rsidRDefault="004C15CE" w:rsidP="00D27B97">
            <w:pPr>
              <w:pStyle w:val="Tabellinneh"/>
              <w:rPr>
                <w:i/>
              </w:rPr>
            </w:pPr>
          </w:p>
          <w:p w14:paraId="70DFEB74" w14:textId="566CD7F7" w:rsidR="004C15CE" w:rsidRPr="00F56CC0" w:rsidRDefault="004C15CE" w:rsidP="00D27B97">
            <w:pPr>
              <w:pStyle w:val="Tabellinneh"/>
              <w:rPr>
                <w:i/>
                <w:iCs/>
              </w:rPr>
            </w:pPr>
          </w:p>
        </w:tc>
      </w:tr>
      <w:tr w:rsidR="00B861D4" w14:paraId="6D2A85C6" w14:textId="77777777" w:rsidTr="004C15CE">
        <w:trPr>
          <w:trHeight w:hRule="exact" w:val="113"/>
        </w:trPr>
        <w:tc>
          <w:tcPr>
            <w:tcW w:w="1508" w:type="dxa"/>
            <w:tcBorders>
              <w:top w:val="single" w:sz="4" w:space="0" w:color="auto"/>
            </w:tcBorders>
          </w:tcPr>
          <w:p w14:paraId="3BCA8C7B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80" w:type="dxa"/>
            <w:tcBorders>
              <w:top w:val="single" w:sz="4" w:space="0" w:color="auto"/>
            </w:tcBorders>
          </w:tcPr>
          <w:p w14:paraId="647C10AA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4751" w:type="dxa"/>
            <w:gridSpan w:val="5"/>
            <w:tcBorders>
              <w:top w:val="single" w:sz="4" w:space="0" w:color="auto"/>
            </w:tcBorders>
          </w:tcPr>
          <w:p w14:paraId="06983CA0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74" w:type="dxa"/>
            <w:tcBorders>
              <w:top w:val="single" w:sz="4" w:space="0" w:color="auto"/>
            </w:tcBorders>
          </w:tcPr>
          <w:p w14:paraId="195A8B10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650" w:type="dxa"/>
            <w:gridSpan w:val="5"/>
            <w:tcBorders>
              <w:top w:val="single" w:sz="4" w:space="0" w:color="auto"/>
            </w:tcBorders>
          </w:tcPr>
          <w:p w14:paraId="41959C7C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94" w:type="dxa"/>
            <w:tcBorders>
              <w:top w:val="single" w:sz="4" w:space="0" w:color="auto"/>
            </w:tcBorders>
          </w:tcPr>
          <w:p w14:paraId="23A11951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071" w:type="dxa"/>
            <w:gridSpan w:val="2"/>
            <w:tcBorders>
              <w:top w:val="single" w:sz="4" w:space="0" w:color="auto"/>
            </w:tcBorders>
          </w:tcPr>
          <w:p w14:paraId="7654EAD9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</w:tcBorders>
          </w:tcPr>
          <w:p w14:paraId="32C29067" w14:textId="77777777" w:rsidR="00B861D4" w:rsidRDefault="00B861D4">
            <w:pPr>
              <w:pStyle w:val="Tabellinneh"/>
              <w:rPr>
                <w:sz w:val="16"/>
              </w:rPr>
            </w:pPr>
          </w:p>
        </w:tc>
      </w:tr>
      <w:tr w:rsidR="00B861D4" w14:paraId="2B240838" w14:textId="77777777" w:rsidTr="004C15CE">
        <w:trPr>
          <w:trHeight w:hRule="exact" w:val="510"/>
        </w:trPr>
        <w:tc>
          <w:tcPr>
            <w:tcW w:w="1508" w:type="dxa"/>
          </w:tcPr>
          <w:p w14:paraId="135AEC47" w14:textId="77777777" w:rsidR="00B861D4" w:rsidRDefault="00B861D4">
            <w:pPr>
              <w:pStyle w:val="Prottabell"/>
            </w:pPr>
          </w:p>
        </w:tc>
        <w:tc>
          <w:tcPr>
            <w:tcW w:w="180" w:type="dxa"/>
          </w:tcPr>
          <w:p w14:paraId="22271046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4751" w:type="dxa"/>
            <w:gridSpan w:val="5"/>
          </w:tcPr>
          <w:p w14:paraId="4FA814E9" w14:textId="77777777" w:rsidR="00B861D4" w:rsidRPr="006638BA" w:rsidRDefault="00B861D4" w:rsidP="007C4284">
            <w:pPr>
              <w:pStyle w:val="Sidhuvud"/>
              <w:tabs>
                <w:tab w:val="clear" w:pos="4536"/>
                <w:tab w:val="clear" w:pos="9072"/>
                <w:tab w:val="left" w:pos="2314"/>
              </w:tabs>
              <w:spacing w:before="120" w:after="120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ANSLAG/BEVIS</w:t>
            </w:r>
            <w:r w:rsidRPr="006638BA">
              <w:rPr>
                <w:rFonts w:ascii="Myriad Pro" w:hAnsi="Myriad Pro"/>
                <w:b/>
              </w:rPr>
              <w:tab/>
            </w:r>
          </w:p>
        </w:tc>
        <w:tc>
          <w:tcPr>
            <w:tcW w:w="274" w:type="dxa"/>
          </w:tcPr>
          <w:p w14:paraId="7E37136B" w14:textId="77777777" w:rsidR="00B861D4" w:rsidRDefault="00B861D4">
            <w:pPr>
              <w:pStyle w:val="Tabellinneh"/>
            </w:pPr>
          </w:p>
        </w:tc>
        <w:tc>
          <w:tcPr>
            <w:tcW w:w="1650" w:type="dxa"/>
            <w:gridSpan w:val="5"/>
          </w:tcPr>
          <w:p w14:paraId="21F0FBD7" w14:textId="77777777" w:rsidR="00B861D4" w:rsidRDefault="00B861D4">
            <w:pPr>
              <w:pStyle w:val="Tabellinneh"/>
            </w:pPr>
          </w:p>
        </w:tc>
        <w:tc>
          <w:tcPr>
            <w:tcW w:w="194" w:type="dxa"/>
          </w:tcPr>
          <w:p w14:paraId="34FA2645" w14:textId="77777777" w:rsidR="00B861D4" w:rsidRDefault="00B861D4">
            <w:pPr>
              <w:pStyle w:val="Tabellinneh"/>
            </w:pPr>
          </w:p>
        </w:tc>
        <w:tc>
          <w:tcPr>
            <w:tcW w:w="1071" w:type="dxa"/>
            <w:gridSpan w:val="2"/>
          </w:tcPr>
          <w:p w14:paraId="7B9B039F" w14:textId="77777777" w:rsidR="00B861D4" w:rsidRDefault="00B861D4">
            <w:pPr>
              <w:pStyle w:val="Tabellinneh"/>
            </w:pPr>
          </w:p>
        </w:tc>
        <w:tc>
          <w:tcPr>
            <w:tcW w:w="444" w:type="dxa"/>
          </w:tcPr>
          <w:p w14:paraId="04E6F3CF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</w:tr>
      <w:tr w:rsidR="00B861D4" w14:paraId="4C568E00" w14:textId="77777777" w:rsidTr="004C15CE">
        <w:trPr>
          <w:cantSplit/>
          <w:trHeight w:val="284"/>
        </w:trPr>
        <w:tc>
          <w:tcPr>
            <w:tcW w:w="1508" w:type="dxa"/>
          </w:tcPr>
          <w:p w14:paraId="205C12C7" w14:textId="77777777" w:rsidR="00B861D4" w:rsidRDefault="00B861D4">
            <w:pPr>
              <w:pStyle w:val="Prottabell"/>
            </w:pPr>
          </w:p>
        </w:tc>
        <w:tc>
          <w:tcPr>
            <w:tcW w:w="180" w:type="dxa"/>
          </w:tcPr>
          <w:p w14:paraId="07492C3F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384" w:type="dxa"/>
            <w:gridSpan w:val="15"/>
          </w:tcPr>
          <w:p w14:paraId="1D331919" w14:textId="77777777" w:rsidR="00B861D4" w:rsidRDefault="005D031B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Listruta2"/>
                  <w:enabled/>
                  <w:calcOnExit w:val="0"/>
                  <w:ddList>
                    <w:listEntry w:val="Justerat protokoll är tillkännagivet genom anslag."/>
                    <w:listEntry w:val=" "/>
                  </w:ddList>
                </w:ffData>
              </w:fldChar>
            </w:r>
            <w:bookmarkStart w:id="3" w:name="Listruta2"/>
            <w:r w:rsidR="00B861D4">
              <w:rPr>
                <w:i/>
                <w:iCs/>
              </w:rPr>
              <w:instrText xml:space="preserve"> FORMDROPDOWN </w:instrText>
            </w:r>
            <w:r w:rsidR="00712B54">
              <w:rPr>
                <w:i/>
                <w:iCs/>
              </w:rPr>
            </w:r>
            <w:r w:rsidR="00712B54"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3"/>
          </w:p>
        </w:tc>
      </w:tr>
      <w:tr w:rsidR="00B861D4" w14:paraId="1EEBDD2E" w14:textId="77777777" w:rsidTr="004C15CE">
        <w:trPr>
          <w:cantSplit/>
          <w:trHeight w:val="397"/>
        </w:trPr>
        <w:tc>
          <w:tcPr>
            <w:tcW w:w="1508" w:type="dxa"/>
            <w:vAlign w:val="center"/>
          </w:tcPr>
          <w:p w14:paraId="2F927F80" w14:textId="77777777" w:rsidR="00B861D4" w:rsidRPr="006638BA" w:rsidRDefault="00B861D4" w:rsidP="007C4284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Organ</w:t>
            </w:r>
            <w:r w:rsidR="007C4284">
              <w:rPr>
                <w:rFonts w:ascii="Myriad Pro" w:hAnsi="Myriad Pro"/>
                <w:w w:val="80"/>
                <w:sz w:val="18"/>
                <w:szCs w:val="18"/>
              </w:rPr>
              <w:t>:</w:t>
            </w:r>
          </w:p>
        </w:tc>
        <w:tc>
          <w:tcPr>
            <w:tcW w:w="180" w:type="dxa"/>
          </w:tcPr>
          <w:p w14:paraId="223221C0" w14:textId="77777777" w:rsidR="00B861D4" w:rsidRDefault="00B861D4">
            <w:pPr>
              <w:pStyle w:val="Tabellinneh"/>
            </w:pPr>
          </w:p>
        </w:tc>
        <w:tc>
          <w:tcPr>
            <w:tcW w:w="8384" w:type="dxa"/>
            <w:gridSpan w:val="15"/>
            <w:vAlign w:val="center"/>
          </w:tcPr>
          <w:p w14:paraId="78458AD4" w14:textId="77777777" w:rsidR="00B861D4" w:rsidRPr="006F655E" w:rsidRDefault="005D031B" w:rsidP="007C4284">
            <w:pPr>
              <w:pStyle w:val="Tabellinneh"/>
              <w:rPr>
                <w:rFonts w:ascii="Myriad Pro" w:hAnsi="Myriad Pro"/>
                <w:sz w:val="24"/>
              </w:rPr>
            </w:pPr>
            <w:r>
              <w:rPr>
                <w:rFonts w:ascii="Myriad Pro" w:hAnsi="Myriad Pro"/>
                <w:sz w:val="24"/>
              </w:rPr>
              <w:fldChar w:fldCharType="begin">
                <w:ffData>
                  <w:name w:val="Listruta1"/>
                  <w:enabled/>
                  <w:calcOnExit w:val="0"/>
                  <w:ddList>
                    <w:result w:val="5"/>
                    <w:listEntry w:val="Kyrkofullmäktige"/>
                    <w:listEntry w:val="Kyrkorådet"/>
                    <w:listEntry w:val="Församlingsrådet"/>
                    <w:listEntry w:val="Kyrkogårdsutskottet"/>
                    <w:listEntry w:val="Arbetsmiljökommittén"/>
                    <w:listEntry w:val="Arbetsutskottet"/>
                    <w:listEntry w:val="Förhandlingsdelegationen"/>
                    <w:listEntry w:val="Skyddskommittén"/>
                    <w:listEntry w:val="Valberedningen"/>
                    <w:listEntry w:val="Valnämnden"/>
                    <w:listEntry w:val="Valnämndsutskott"/>
                    <w:listEntry w:val="Budgetberedningen"/>
                  </w:ddList>
                </w:ffData>
              </w:fldChar>
            </w:r>
            <w:bookmarkStart w:id="4" w:name="Listruta1"/>
            <w:r w:rsidR="00196E93">
              <w:rPr>
                <w:rFonts w:ascii="Myriad Pro" w:hAnsi="Myriad Pro"/>
                <w:sz w:val="24"/>
              </w:rPr>
              <w:instrText xml:space="preserve"> FORMDROPDOWN </w:instrText>
            </w:r>
            <w:r w:rsidR="00712B54">
              <w:rPr>
                <w:rFonts w:ascii="Myriad Pro" w:hAnsi="Myriad Pro"/>
                <w:sz w:val="24"/>
              </w:rPr>
            </w:r>
            <w:r w:rsidR="00712B54">
              <w:rPr>
                <w:rFonts w:ascii="Myriad Pro" w:hAnsi="Myriad Pro"/>
                <w:sz w:val="24"/>
              </w:rPr>
              <w:fldChar w:fldCharType="separate"/>
            </w:r>
            <w:r>
              <w:rPr>
                <w:rFonts w:ascii="Myriad Pro" w:hAnsi="Myriad Pro"/>
                <w:sz w:val="24"/>
              </w:rPr>
              <w:fldChar w:fldCharType="end"/>
            </w:r>
            <w:bookmarkEnd w:id="4"/>
          </w:p>
        </w:tc>
      </w:tr>
      <w:tr w:rsidR="00B861D4" w14:paraId="3CB7F5C1" w14:textId="77777777" w:rsidTr="004C15CE">
        <w:trPr>
          <w:cantSplit/>
          <w:trHeight w:val="377"/>
        </w:trPr>
        <w:tc>
          <w:tcPr>
            <w:tcW w:w="1508" w:type="dxa"/>
            <w:vAlign w:val="center"/>
          </w:tcPr>
          <w:p w14:paraId="5990F26B" w14:textId="77777777" w:rsidR="00B861D4" w:rsidRPr="006638BA" w:rsidRDefault="00B861D4" w:rsidP="00A563A8">
            <w:pPr>
              <w:pStyle w:val="Tabellinneh"/>
              <w:ind w:right="-70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Sammanträdesdatum:</w:t>
            </w:r>
          </w:p>
        </w:tc>
        <w:tc>
          <w:tcPr>
            <w:tcW w:w="180" w:type="dxa"/>
            <w:vAlign w:val="center"/>
          </w:tcPr>
          <w:p w14:paraId="28B0E25E" w14:textId="77777777" w:rsidR="00B861D4" w:rsidRDefault="00B861D4" w:rsidP="00393E7A">
            <w:pPr>
              <w:pStyle w:val="Tabellinneh"/>
            </w:pPr>
          </w:p>
        </w:tc>
        <w:tc>
          <w:tcPr>
            <w:tcW w:w="7940" w:type="dxa"/>
            <w:gridSpan w:val="14"/>
            <w:vAlign w:val="center"/>
          </w:tcPr>
          <w:p w14:paraId="24E8EE6A" w14:textId="137B06DD" w:rsidR="00B861D4" w:rsidRPr="003F2650" w:rsidRDefault="005D031B" w:rsidP="00D27B97">
            <w:pPr>
              <w:pStyle w:val="Tabellinneh"/>
              <w:rPr>
                <w:sz w:val="28"/>
                <w:szCs w:val="28"/>
              </w:rPr>
            </w:pPr>
            <w:r w:rsidRPr="003F2650">
              <w:rPr>
                <w:sz w:val="28"/>
                <w:szCs w:val="28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date"/>
                    <w:format w:val="yyyy-MM-dd"/>
                  </w:textInput>
                </w:ffData>
              </w:fldChar>
            </w:r>
            <w:bookmarkStart w:id="5" w:name="Text13"/>
            <w:r w:rsidR="00B861D4" w:rsidRPr="003F2650">
              <w:rPr>
                <w:sz w:val="28"/>
                <w:szCs w:val="28"/>
              </w:rPr>
              <w:instrText xml:space="preserve"> FORMTEXT </w:instrText>
            </w:r>
            <w:r w:rsidRPr="003F2650">
              <w:rPr>
                <w:sz w:val="28"/>
                <w:szCs w:val="28"/>
              </w:rPr>
            </w:r>
            <w:r w:rsidRPr="003F2650">
              <w:rPr>
                <w:sz w:val="28"/>
                <w:szCs w:val="28"/>
              </w:rPr>
              <w:fldChar w:fldCharType="separate"/>
            </w:r>
            <w:r w:rsidR="009018F2" w:rsidRPr="003F2650">
              <w:rPr>
                <w:noProof/>
                <w:sz w:val="28"/>
                <w:szCs w:val="28"/>
              </w:rPr>
              <w:t>202</w:t>
            </w:r>
            <w:r w:rsidR="00117661" w:rsidRPr="003F2650">
              <w:rPr>
                <w:noProof/>
                <w:sz w:val="28"/>
                <w:szCs w:val="28"/>
              </w:rPr>
              <w:t>3</w:t>
            </w:r>
            <w:r w:rsidR="009018F2" w:rsidRPr="003F2650">
              <w:rPr>
                <w:noProof/>
                <w:sz w:val="28"/>
                <w:szCs w:val="28"/>
              </w:rPr>
              <w:t>-</w:t>
            </w:r>
            <w:r w:rsidR="006E3D3C" w:rsidRPr="003F2650">
              <w:rPr>
                <w:noProof/>
                <w:sz w:val="28"/>
                <w:szCs w:val="28"/>
              </w:rPr>
              <w:t>0</w:t>
            </w:r>
            <w:r w:rsidR="003F2650" w:rsidRPr="003F2650">
              <w:rPr>
                <w:sz w:val="28"/>
                <w:szCs w:val="28"/>
              </w:rPr>
              <w:t>3</w:t>
            </w:r>
            <w:r w:rsidR="00BB1ED9" w:rsidRPr="003F2650">
              <w:rPr>
                <w:noProof/>
                <w:sz w:val="28"/>
                <w:szCs w:val="28"/>
              </w:rPr>
              <w:t>-</w:t>
            </w:r>
            <w:r w:rsidR="006E3D3C" w:rsidRPr="003F2650">
              <w:rPr>
                <w:noProof/>
                <w:sz w:val="28"/>
                <w:szCs w:val="28"/>
              </w:rPr>
              <w:t>2</w:t>
            </w:r>
            <w:r w:rsidR="008E577A" w:rsidRPr="003F2650">
              <w:rPr>
                <w:noProof/>
                <w:sz w:val="28"/>
                <w:szCs w:val="28"/>
              </w:rPr>
              <w:t>1</w:t>
            </w:r>
            <w:r w:rsidRPr="003F2650">
              <w:rPr>
                <w:sz w:val="28"/>
                <w:szCs w:val="28"/>
              </w:rPr>
              <w:fldChar w:fldCharType="end"/>
            </w:r>
            <w:bookmarkEnd w:id="5"/>
          </w:p>
        </w:tc>
        <w:tc>
          <w:tcPr>
            <w:tcW w:w="444" w:type="dxa"/>
            <w:vAlign w:val="center"/>
          </w:tcPr>
          <w:p w14:paraId="170F302D" w14:textId="77777777" w:rsidR="00B861D4" w:rsidRDefault="00B861D4" w:rsidP="00393E7A">
            <w:pPr>
              <w:pStyle w:val="Tabellinneh"/>
            </w:pPr>
          </w:p>
        </w:tc>
      </w:tr>
      <w:tr w:rsidR="00B861D4" w14:paraId="50726593" w14:textId="77777777" w:rsidTr="004C15CE">
        <w:trPr>
          <w:trHeight w:val="510"/>
        </w:trPr>
        <w:tc>
          <w:tcPr>
            <w:tcW w:w="1508" w:type="dxa"/>
            <w:vAlign w:val="center"/>
          </w:tcPr>
          <w:p w14:paraId="785BCAEC" w14:textId="77777777" w:rsidR="00B861D4" w:rsidRPr="006638BA" w:rsidRDefault="00B861D4" w:rsidP="00393E7A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Datum för anslags uppsättande:</w:t>
            </w:r>
          </w:p>
        </w:tc>
        <w:tc>
          <w:tcPr>
            <w:tcW w:w="180" w:type="dxa"/>
          </w:tcPr>
          <w:p w14:paraId="7484A975" w14:textId="77777777" w:rsidR="00B861D4" w:rsidRDefault="00B861D4">
            <w:pPr>
              <w:pStyle w:val="Tabellinneh"/>
            </w:pPr>
          </w:p>
        </w:tc>
        <w:tc>
          <w:tcPr>
            <w:tcW w:w="4751" w:type="dxa"/>
            <w:gridSpan w:val="5"/>
          </w:tcPr>
          <w:p w14:paraId="2065D2BC" w14:textId="77777777" w:rsidR="00B861D4" w:rsidRPr="006F655E" w:rsidRDefault="005D031B" w:rsidP="00EF281D">
            <w:pPr>
              <w:pStyle w:val="Tabellinneh"/>
              <w:spacing w:before="120"/>
              <w:rPr>
                <w:rFonts w:ascii="Myriad Pro" w:hAnsi="Myriad Pro"/>
                <w:sz w:val="24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6" w:name="Text14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6"/>
          </w:p>
        </w:tc>
        <w:tc>
          <w:tcPr>
            <w:tcW w:w="274" w:type="dxa"/>
          </w:tcPr>
          <w:p w14:paraId="7D52390E" w14:textId="77777777" w:rsidR="00B861D4" w:rsidRDefault="00B861D4">
            <w:pPr>
              <w:pStyle w:val="Tabellinneh"/>
            </w:pPr>
          </w:p>
        </w:tc>
        <w:tc>
          <w:tcPr>
            <w:tcW w:w="1189" w:type="dxa"/>
            <w:gridSpan w:val="4"/>
            <w:vAlign w:val="center"/>
          </w:tcPr>
          <w:p w14:paraId="5663C838" w14:textId="77777777" w:rsidR="00B861D4" w:rsidRPr="006638BA" w:rsidRDefault="00B861D4" w:rsidP="007C4284">
            <w:pPr>
              <w:pStyle w:val="Tabellinneh"/>
              <w:rPr>
                <w:rFonts w:ascii="Myriad Pro" w:hAnsi="Myriad Pro"/>
                <w:w w:val="80"/>
                <w:sz w:val="18"/>
              </w:rPr>
            </w:pPr>
            <w:r w:rsidRPr="006638BA">
              <w:rPr>
                <w:rFonts w:ascii="Myriad Pro" w:hAnsi="Myriad Pro"/>
                <w:w w:val="80"/>
                <w:sz w:val="18"/>
              </w:rPr>
              <w:t xml:space="preserve">Datum för </w:t>
            </w:r>
            <w:r w:rsidRPr="006638BA">
              <w:rPr>
                <w:rFonts w:ascii="Myriad Pro" w:hAnsi="Myriad Pro"/>
                <w:w w:val="80"/>
                <w:sz w:val="18"/>
              </w:rPr>
              <w:br/>
              <w:t>anslags nedtagande:</w:t>
            </w:r>
          </w:p>
        </w:tc>
        <w:tc>
          <w:tcPr>
            <w:tcW w:w="2170" w:type="dxa"/>
            <w:gridSpan w:val="5"/>
          </w:tcPr>
          <w:p w14:paraId="4D04E92E" w14:textId="77777777" w:rsidR="00B861D4" w:rsidRPr="006F655E" w:rsidRDefault="005D031B" w:rsidP="00EF281D">
            <w:pPr>
              <w:pStyle w:val="Tabellinneh"/>
              <w:spacing w:before="120"/>
              <w:rPr>
                <w:rFonts w:ascii="Myriad Pro" w:hAnsi="Myriad Pro"/>
                <w:sz w:val="24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7" w:name="Text16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7"/>
          </w:p>
        </w:tc>
      </w:tr>
      <w:tr w:rsidR="00B861D4" w14:paraId="71FCB903" w14:textId="77777777" w:rsidTr="004C15CE">
        <w:trPr>
          <w:cantSplit/>
          <w:trHeight w:val="510"/>
        </w:trPr>
        <w:tc>
          <w:tcPr>
            <w:tcW w:w="1508" w:type="dxa"/>
            <w:vAlign w:val="center"/>
          </w:tcPr>
          <w:p w14:paraId="4FAF8667" w14:textId="77777777" w:rsidR="00B861D4" w:rsidRPr="006638BA" w:rsidRDefault="00B861D4" w:rsidP="00393E7A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Förvaringsplats för protokollet:</w:t>
            </w:r>
          </w:p>
        </w:tc>
        <w:tc>
          <w:tcPr>
            <w:tcW w:w="180" w:type="dxa"/>
          </w:tcPr>
          <w:p w14:paraId="1BC3FAA2" w14:textId="77777777" w:rsidR="00B861D4" w:rsidRDefault="00B861D4">
            <w:pPr>
              <w:pStyle w:val="Tabellinneh"/>
            </w:pPr>
          </w:p>
        </w:tc>
        <w:tc>
          <w:tcPr>
            <w:tcW w:w="7940" w:type="dxa"/>
            <w:gridSpan w:val="14"/>
          </w:tcPr>
          <w:p w14:paraId="4872CAD4" w14:textId="77777777" w:rsidR="00B861D4" w:rsidRPr="006F655E" w:rsidRDefault="005D031B" w:rsidP="00EF281D">
            <w:pPr>
              <w:pStyle w:val="Tabellinneh"/>
              <w:spacing w:before="120"/>
              <w:rPr>
                <w:rFonts w:ascii="Myriad Pro" w:hAnsi="Myriad Pro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="00FD1B8A" w:rsidRPr="006F655E">
              <w:rPr>
                <w:rFonts w:ascii="Myriad Pro" w:hAnsi="Myriad Pro"/>
                <w:noProof/>
                <w:sz w:val="24"/>
              </w:rPr>
              <w:t> 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8"/>
          </w:p>
        </w:tc>
        <w:tc>
          <w:tcPr>
            <w:tcW w:w="444" w:type="dxa"/>
          </w:tcPr>
          <w:p w14:paraId="76DC06C5" w14:textId="77777777" w:rsidR="00B861D4" w:rsidRDefault="00B861D4">
            <w:pPr>
              <w:pStyle w:val="Tabellinneh"/>
            </w:pPr>
          </w:p>
        </w:tc>
      </w:tr>
      <w:tr w:rsidR="00B861D4" w14:paraId="686EC2FC" w14:textId="77777777" w:rsidTr="004C15CE">
        <w:trPr>
          <w:cantSplit/>
        </w:trPr>
        <w:tc>
          <w:tcPr>
            <w:tcW w:w="1508" w:type="dxa"/>
          </w:tcPr>
          <w:p w14:paraId="07529544" w14:textId="77777777" w:rsidR="00B861D4" w:rsidRPr="006638BA" w:rsidRDefault="00B861D4">
            <w:pPr>
              <w:pStyle w:val="Tabellinneh"/>
              <w:rPr>
                <w:rFonts w:ascii="Myriad Pro" w:hAnsi="Myriad Pro"/>
                <w:w w:val="80"/>
                <w:position w:val="-3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position w:val="-30"/>
                <w:sz w:val="18"/>
                <w:szCs w:val="18"/>
              </w:rPr>
              <w:t>Underskrift</w:t>
            </w:r>
          </w:p>
        </w:tc>
        <w:tc>
          <w:tcPr>
            <w:tcW w:w="180" w:type="dxa"/>
          </w:tcPr>
          <w:p w14:paraId="0634F7D8" w14:textId="77777777" w:rsidR="00B861D4" w:rsidRDefault="00B861D4">
            <w:pPr>
              <w:pStyle w:val="Tabellinneh"/>
            </w:pPr>
          </w:p>
        </w:tc>
        <w:tc>
          <w:tcPr>
            <w:tcW w:w="7940" w:type="dxa"/>
            <w:gridSpan w:val="14"/>
          </w:tcPr>
          <w:p w14:paraId="3914DE67" w14:textId="77777777" w:rsidR="00EF281D" w:rsidRDefault="00EF281D">
            <w:pPr>
              <w:pStyle w:val="Tabellinneh"/>
              <w:rPr>
                <w:i/>
              </w:rPr>
            </w:pPr>
          </w:p>
          <w:p w14:paraId="70A4F373" w14:textId="77777777"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</w:t>
            </w:r>
          </w:p>
          <w:p w14:paraId="031C8169" w14:textId="77777777" w:rsidR="00B861D4" w:rsidRDefault="005D031B">
            <w:pPr>
              <w:pStyle w:val="Tabellinneh"/>
            </w:pPr>
            <w:r>
              <w:rPr>
                <w:i/>
                <w:iCs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sekr namn"/>
                  </w:textInput>
                </w:ffData>
              </w:fldChar>
            </w:r>
            <w:bookmarkStart w:id="9" w:name="Text17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FD1B8A">
              <w:rPr>
                <w:i/>
                <w:iCs/>
                <w:noProof/>
              </w:rPr>
              <w:t>sekr namn</w:t>
            </w:r>
            <w:r>
              <w:rPr>
                <w:i/>
                <w:iCs/>
              </w:rPr>
              <w:fldChar w:fldCharType="end"/>
            </w:r>
            <w:bookmarkEnd w:id="9"/>
          </w:p>
        </w:tc>
        <w:tc>
          <w:tcPr>
            <w:tcW w:w="444" w:type="dxa"/>
          </w:tcPr>
          <w:p w14:paraId="779D4BB8" w14:textId="77777777" w:rsidR="00B861D4" w:rsidRDefault="00B861D4">
            <w:pPr>
              <w:pStyle w:val="Tabellinneh"/>
              <w:rPr>
                <w:sz w:val="8"/>
              </w:rPr>
            </w:pPr>
            <w:r>
              <w:br/>
            </w:r>
          </w:p>
        </w:tc>
      </w:tr>
    </w:tbl>
    <w:p w14:paraId="7C3B391A" w14:textId="77777777" w:rsidR="00B861D4" w:rsidRDefault="00B861D4">
      <w:pPr>
        <w:pStyle w:val="Sidhuvud"/>
        <w:tabs>
          <w:tab w:val="clear" w:pos="4536"/>
          <w:tab w:val="clear" w:pos="9072"/>
          <w:tab w:val="left" w:pos="1253"/>
        </w:tabs>
        <w:sectPr w:rsidR="00B861D4" w:rsidSect="00393E7A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2231" w:right="748" w:bottom="1134" w:left="1418" w:header="709" w:footer="907" w:gutter="0"/>
          <w:cols w:space="708"/>
          <w:titlePg/>
          <w:docGrid w:linePitch="360"/>
        </w:sectPr>
      </w:pPr>
    </w:p>
    <w:p w14:paraId="070A8872" w14:textId="77777777" w:rsidR="00B861D4" w:rsidRDefault="00B861D4" w:rsidP="007653F8">
      <w:pPr>
        <w:pStyle w:val="Brdprotokoll"/>
        <w:ind w:left="0"/>
        <w:sectPr w:rsidR="00B861D4" w:rsidSect="00393E7A">
          <w:type w:val="continuous"/>
          <w:pgSz w:w="11906" w:h="16838" w:code="9"/>
          <w:pgMar w:top="2231" w:right="748" w:bottom="1134" w:left="1418" w:header="709" w:footer="907" w:gutter="0"/>
          <w:cols w:space="708"/>
          <w:formProt w:val="0"/>
          <w:titlePg/>
          <w:docGrid w:linePitch="360"/>
        </w:sectPr>
      </w:pPr>
    </w:p>
    <w:p w14:paraId="3A212367" w14:textId="55698B18" w:rsidR="00D67534" w:rsidRPr="0001192B" w:rsidRDefault="00D67534">
      <w:pPr>
        <w:pStyle w:val="Prothuvud"/>
      </w:pPr>
      <w:r>
        <w:br w:type="page"/>
      </w:r>
      <w:r w:rsidRPr="0001192B">
        <w:lastRenderedPageBreak/>
        <w:t>Arbetsutskottet</w:t>
      </w:r>
      <w:r w:rsidRPr="0001192B">
        <w:tab/>
      </w:r>
      <w:r w:rsidR="00842E0F" w:rsidRPr="0001192B">
        <w:t>202</w:t>
      </w:r>
      <w:r w:rsidR="00842E0F">
        <w:t>3</w:t>
      </w:r>
      <w:r w:rsidR="00842E0F" w:rsidRPr="0001192B">
        <w:t>-</w:t>
      </w:r>
      <w:r w:rsidR="00842E0F">
        <w:t>0</w:t>
      </w:r>
      <w:r w:rsidR="004B16B7">
        <w:t>3</w:t>
      </w:r>
      <w:r w:rsidR="00842E0F">
        <w:t>-21</w:t>
      </w:r>
      <w:r w:rsidRPr="0001192B">
        <w:tab/>
        <w:t>§</w:t>
      </w:r>
      <w:r w:rsidRPr="0001192B">
        <w:tab/>
      </w:r>
      <w:r w:rsidR="004B16B7">
        <w:t>24</w:t>
      </w:r>
      <w:r w:rsidR="009C22A8" w:rsidRPr="0001192B">
        <w:tab/>
        <w:t>sidan</w:t>
      </w:r>
      <w:r w:rsidR="009C22A8" w:rsidRPr="0001192B">
        <w:tab/>
      </w:r>
      <w:r w:rsidR="00197D44">
        <w:t>2</w:t>
      </w:r>
    </w:p>
    <w:p w14:paraId="245803C8" w14:textId="6CD39861" w:rsidR="00D67534" w:rsidRDefault="00D67534">
      <w:pPr>
        <w:pStyle w:val="Diarienr"/>
      </w:pPr>
      <w:r>
        <w:t>Diarienummer</w:t>
      </w:r>
      <w:r>
        <w:tab/>
      </w:r>
      <w:r w:rsidR="00F31242">
        <w:t>P-20</w:t>
      </w:r>
      <w:r w:rsidR="00BB3D67">
        <w:t>2</w:t>
      </w:r>
      <w:r w:rsidR="0049129F">
        <w:t>3</w:t>
      </w:r>
      <w:r w:rsidR="00877DC0">
        <w:t>-8</w:t>
      </w:r>
    </w:p>
    <w:p w14:paraId="5F95CF92" w14:textId="77777777" w:rsidR="00D67534" w:rsidRDefault="00C351A7" w:rsidP="00D67534">
      <w:pPr>
        <w:pStyle w:val="renderubrik"/>
        <w:ind w:right="1100"/>
      </w:pPr>
      <w:r>
        <w:t>Mötets öppnande, dagordning och justerare</w:t>
      </w:r>
    </w:p>
    <w:p w14:paraId="1148EB8F" w14:textId="77777777" w:rsidR="00F11D83" w:rsidRDefault="00F11D83" w:rsidP="00F11D83">
      <w:pPr>
        <w:pStyle w:val="Beslut"/>
      </w:pPr>
      <w:r>
        <w:t xml:space="preserve">Arbetsutskottets </w:t>
      </w:r>
      <w:r w:rsidR="000536FE">
        <w:t>beslut</w:t>
      </w:r>
    </w:p>
    <w:p w14:paraId="1A03749E" w14:textId="48C7D6AE" w:rsidR="00353514" w:rsidRDefault="00C7719E" w:rsidP="00374D43">
      <w:pPr>
        <w:pStyle w:val="Brdprotokoll"/>
        <w:tabs>
          <w:tab w:val="left" w:pos="8910"/>
        </w:tabs>
        <w:ind w:right="830"/>
      </w:pPr>
      <w:r>
        <w:t>O</w:t>
      </w:r>
      <w:r w:rsidR="00D13DF2" w:rsidRPr="00D13DF2">
        <w:t xml:space="preserve">rdförande </w:t>
      </w:r>
      <w:r w:rsidRPr="00C7719E">
        <w:t>Ann-Marie Högberg</w:t>
      </w:r>
      <w:r>
        <w:t xml:space="preserve"> </w:t>
      </w:r>
      <w:r w:rsidR="00D13DF2" w:rsidRPr="00D13DF2">
        <w:t xml:space="preserve">öppnade mötet och </w:t>
      </w:r>
      <w:r w:rsidR="00D13DF2">
        <w:t xml:space="preserve">arbetsutskottet </w:t>
      </w:r>
      <w:r w:rsidR="00D13DF2" w:rsidRPr="00D13DF2">
        <w:t>godkänd</w:t>
      </w:r>
      <w:r w:rsidR="0055357C">
        <w:t>e den föreslagna dagordningen</w:t>
      </w:r>
      <w:r w:rsidR="00A87071">
        <w:t xml:space="preserve"> med följande revideringar: Beslutsärende 7 </w:t>
      </w:r>
      <w:r w:rsidR="00343C46">
        <w:t xml:space="preserve">”Omfördelning inom investeringsram” </w:t>
      </w:r>
      <w:r w:rsidR="00A87071">
        <w:t>utgår</w:t>
      </w:r>
      <w:r w:rsidR="00343C46">
        <w:t xml:space="preserve"> samt informationsärende 13 ”Lönerevision”</w:t>
      </w:r>
      <w:r w:rsidR="00A87071">
        <w:t>. Ny beslutspunkt 11 ”Ombud till Hela människans Årsstämma”</w:t>
      </w:r>
    </w:p>
    <w:p w14:paraId="450E9CEC" w14:textId="5398EC4C" w:rsidR="002F6863" w:rsidRDefault="00374D43" w:rsidP="00374D43">
      <w:pPr>
        <w:pStyle w:val="Brdprotokoll"/>
        <w:tabs>
          <w:tab w:val="left" w:pos="8910"/>
        </w:tabs>
        <w:ind w:right="830"/>
      </w:pPr>
      <w:r w:rsidRPr="00D13DF2">
        <w:t>Till justerare valdes</w:t>
      </w:r>
      <w:r>
        <w:t xml:space="preserve"> </w:t>
      </w:r>
      <w:r w:rsidR="00343C46">
        <w:t>Claes-Johan Bonde.</w:t>
      </w:r>
    </w:p>
    <w:p w14:paraId="5CA6F2B5" w14:textId="77777777" w:rsidR="002F6863" w:rsidRDefault="002F6863" w:rsidP="002F6863">
      <w:pPr>
        <w:tabs>
          <w:tab w:val="left" w:pos="0"/>
          <w:tab w:val="left" w:pos="1304"/>
          <w:tab w:val="left" w:pos="2609"/>
          <w:tab w:val="left" w:pos="3913"/>
          <w:tab w:val="left" w:pos="5218"/>
          <w:tab w:val="left" w:pos="6522"/>
          <w:tab w:val="left" w:pos="7826"/>
          <w:tab w:val="left" w:pos="9131"/>
          <w:tab w:val="left" w:pos="10435"/>
        </w:tabs>
        <w:suppressAutoHyphens/>
        <w:ind w:left="990" w:right="470"/>
        <w:rPr>
          <w:sz w:val="22"/>
          <w:szCs w:val="22"/>
        </w:rPr>
      </w:pPr>
    </w:p>
    <w:p w14:paraId="0BB9F5F4" w14:textId="77777777" w:rsidR="00D13DF2" w:rsidRPr="008B4F76" w:rsidRDefault="00D13DF2" w:rsidP="002F6863">
      <w:pPr>
        <w:tabs>
          <w:tab w:val="left" w:pos="0"/>
          <w:tab w:val="left" w:pos="1304"/>
          <w:tab w:val="left" w:pos="2609"/>
          <w:tab w:val="left" w:pos="3913"/>
          <w:tab w:val="left" w:pos="5218"/>
          <w:tab w:val="left" w:pos="6522"/>
          <w:tab w:val="left" w:pos="7826"/>
          <w:tab w:val="left" w:pos="9131"/>
          <w:tab w:val="left" w:pos="10435"/>
        </w:tabs>
        <w:suppressAutoHyphens/>
        <w:ind w:left="990" w:right="470"/>
        <w:rPr>
          <w:sz w:val="22"/>
          <w:szCs w:val="22"/>
        </w:rPr>
      </w:pPr>
    </w:p>
    <w:p w14:paraId="30A799CF" w14:textId="5F9A2CCB" w:rsidR="002C7FCE" w:rsidRDefault="002F6863" w:rsidP="006115E0">
      <w:pPr>
        <w:pStyle w:val="Prothuvud"/>
      </w:pPr>
      <w:r>
        <w:br w:type="page"/>
      </w:r>
    </w:p>
    <w:p w14:paraId="37D92B61" w14:textId="3BDAE273" w:rsidR="00197D44" w:rsidRPr="0001192B" w:rsidRDefault="00197D44" w:rsidP="00197D44">
      <w:pPr>
        <w:pStyle w:val="Prothuvud"/>
      </w:pPr>
      <w:r w:rsidRPr="0001192B">
        <w:lastRenderedPageBreak/>
        <w:t>Arbetsutskottet</w:t>
      </w:r>
      <w:r w:rsidRPr="0001192B">
        <w:tab/>
      </w:r>
      <w:r w:rsidR="00842E0F" w:rsidRPr="0001192B">
        <w:t>202</w:t>
      </w:r>
      <w:r w:rsidR="00842E0F">
        <w:t>3</w:t>
      </w:r>
      <w:r w:rsidR="00842E0F" w:rsidRPr="0001192B">
        <w:t>-</w:t>
      </w:r>
      <w:r w:rsidR="00842E0F">
        <w:t>0</w:t>
      </w:r>
      <w:r w:rsidR="00FA5946">
        <w:t>3.21</w:t>
      </w:r>
      <w:r w:rsidRPr="0001192B">
        <w:tab/>
        <w:t>§</w:t>
      </w:r>
      <w:r w:rsidRPr="0001192B">
        <w:tab/>
      </w:r>
      <w:r w:rsidR="00FA5946">
        <w:t>25</w:t>
      </w:r>
      <w:r w:rsidRPr="0001192B">
        <w:tab/>
        <w:t>sidan</w:t>
      </w:r>
      <w:r w:rsidRPr="0001192B">
        <w:tab/>
      </w:r>
      <w:r>
        <w:t>3</w:t>
      </w:r>
    </w:p>
    <w:p w14:paraId="2161F5CB" w14:textId="6ED8EC5E" w:rsidR="00197D44" w:rsidRDefault="00197D44" w:rsidP="00197D44">
      <w:pPr>
        <w:pStyle w:val="Diarienr"/>
      </w:pPr>
      <w:r>
        <w:t>Diarienummer</w:t>
      </w:r>
      <w:r>
        <w:tab/>
        <w:t>P-202</w:t>
      </w:r>
      <w:r w:rsidR="0049129F">
        <w:t>3</w:t>
      </w:r>
      <w:r>
        <w:t>-</w:t>
      </w:r>
      <w:r w:rsidR="00C1619D">
        <w:t>69</w:t>
      </w:r>
    </w:p>
    <w:p w14:paraId="4E15DADB" w14:textId="57EA58DF" w:rsidR="00197D44" w:rsidRDefault="00472665" w:rsidP="00197D44">
      <w:pPr>
        <w:pStyle w:val="renderubrik"/>
        <w:ind w:right="1100"/>
      </w:pPr>
      <w:r>
        <w:rPr>
          <w:rFonts w:cstheme="minorHAnsi"/>
        </w:rPr>
        <w:t>In</w:t>
      </w:r>
      <w:r w:rsidR="00660CBF">
        <w:rPr>
          <w:rFonts w:cstheme="minorHAnsi"/>
        </w:rPr>
        <w:t xml:space="preserve">formation från </w:t>
      </w:r>
      <w:proofErr w:type="spellStart"/>
      <w:r w:rsidR="00660CBF">
        <w:rPr>
          <w:rFonts w:cstheme="minorHAnsi"/>
        </w:rPr>
        <w:t>Mazars</w:t>
      </w:r>
      <w:proofErr w:type="spellEnd"/>
      <w:r w:rsidR="00660CBF">
        <w:rPr>
          <w:rFonts w:cstheme="minorHAnsi"/>
        </w:rPr>
        <w:t xml:space="preserve"> revisionsbyrå</w:t>
      </w:r>
    </w:p>
    <w:p w14:paraId="53EBF0C5" w14:textId="14CF19B7" w:rsidR="00F322CF" w:rsidRDefault="00F322CF" w:rsidP="00F322CF">
      <w:pPr>
        <w:pStyle w:val="Beslut"/>
      </w:pPr>
      <w:r>
        <w:t xml:space="preserve">Arbetsutskottets </w:t>
      </w:r>
      <w:r w:rsidR="00D54288">
        <w:t>beslut</w:t>
      </w:r>
    </w:p>
    <w:p w14:paraId="4C4748CA" w14:textId="4010A153" w:rsidR="00D54288" w:rsidRDefault="0049129F" w:rsidP="00D54288">
      <w:pPr>
        <w:pStyle w:val="Brdprotokoll"/>
      </w:pPr>
      <w:r>
        <w:t>Arbetsutskottet</w:t>
      </w:r>
      <w:r w:rsidR="00D54288" w:rsidRPr="00394018">
        <w:t xml:space="preserve"> beslutar att anteckna informationen till protokollet.</w:t>
      </w:r>
    </w:p>
    <w:p w14:paraId="216DB935" w14:textId="65C05B87" w:rsidR="0049129F" w:rsidRDefault="0049129F" w:rsidP="0049129F">
      <w:pPr>
        <w:pStyle w:val="Brdprotokoll"/>
      </w:pPr>
    </w:p>
    <w:p w14:paraId="20D3E43C" w14:textId="0966F395" w:rsidR="0049129F" w:rsidRDefault="0049129F" w:rsidP="0049129F">
      <w:pPr>
        <w:pStyle w:val="Brdprotokoll"/>
        <w:rPr>
          <w:szCs w:val="22"/>
        </w:rPr>
      </w:pPr>
    </w:p>
    <w:p w14:paraId="7BE7A018" w14:textId="77777777" w:rsidR="0049129F" w:rsidRDefault="0049129F" w:rsidP="0049129F">
      <w:pPr>
        <w:pStyle w:val="Brdprotokoll"/>
      </w:pPr>
    </w:p>
    <w:p w14:paraId="7FF5B1CD" w14:textId="77777777" w:rsidR="0049129F" w:rsidRDefault="0049129F" w:rsidP="0049129F">
      <w:pPr>
        <w:pStyle w:val="Beslut"/>
      </w:pPr>
      <w:r>
        <w:t>Ärendet</w:t>
      </w:r>
    </w:p>
    <w:p w14:paraId="0D0E1EB9" w14:textId="4EABC18D" w:rsidR="007B71AB" w:rsidRDefault="00046D7C" w:rsidP="007B71AB">
      <w:pPr>
        <w:pStyle w:val="Brdprotokoll"/>
      </w:pPr>
      <w:r>
        <w:t xml:space="preserve">Karin Westerlund och Anna </w:t>
      </w:r>
      <w:proofErr w:type="spellStart"/>
      <w:r>
        <w:t>Forsslund</w:t>
      </w:r>
      <w:proofErr w:type="spellEnd"/>
      <w:r>
        <w:t xml:space="preserve"> från </w:t>
      </w:r>
      <w:proofErr w:type="spellStart"/>
      <w:r>
        <w:t>Mazars</w:t>
      </w:r>
      <w:proofErr w:type="spellEnd"/>
      <w:r>
        <w:t xml:space="preserve"> revisionsbyrå presenterade sitt arbete kring revision för Huddinge pastorat</w:t>
      </w:r>
      <w:r w:rsidR="007E7EAB">
        <w:t xml:space="preserve"> enligt bilaga</w:t>
      </w:r>
      <w:r>
        <w:t xml:space="preserve">. </w:t>
      </w:r>
      <w:r w:rsidR="00DB4BAC">
        <w:t>Förtroendevald revisor Bengt Säberg deltog också.</w:t>
      </w:r>
    </w:p>
    <w:p w14:paraId="20E6D6C9" w14:textId="52CAA2C7" w:rsidR="006A3C37" w:rsidRDefault="006A3C37" w:rsidP="00B027E3">
      <w:pPr>
        <w:pStyle w:val="Prothuvud"/>
      </w:pPr>
    </w:p>
    <w:p w14:paraId="42D38A41" w14:textId="486BB0E9" w:rsidR="006A3C37" w:rsidRDefault="006A3C37" w:rsidP="00B027E3">
      <w:pPr>
        <w:pStyle w:val="Prothuvud"/>
      </w:pPr>
    </w:p>
    <w:p w14:paraId="666EB78E" w14:textId="4084A56B" w:rsidR="006A3C37" w:rsidRDefault="006A3C37" w:rsidP="00B027E3">
      <w:pPr>
        <w:pStyle w:val="Prothuvud"/>
      </w:pPr>
    </w:p>
    <w:p w14:paraId="19EF8738" w14:textId="77777777" w:rsidR="007E7EAB" w:rsidRDefault="007E7EAB" w:rsidP="007E7EAB">
      <w:pPr>
        <w:pStyle w:val="Beslut"/>
      </w:pPr>
      <w:r>
        <w:t>Bilaga</w:t>
      </w:r>
    </w:p>
    <w:p w14:paraId="15232FB6" w14:textId="4F65BF44" w:rsidR="007E7EAB" w:rsidRDefault="007E7EAB" w:rsidP="007E7EAB">
      <w:pPr>
        <w:pStyle w:val="Prothuvud"/>
        <w:numPr>
          <w:ilvl w:val="0"/>
          <w:numId w:val="1"/>
        </w:numPr>
      </w:pPr>
      <w:r w:rsidRPr="007E7EAB">
        <w:t xml:space="preserve">Avrapportering revision Huddinge pastorat bokslut 2022 </w:t>
      </w:r>
      <w:r>
        <w:t>–</w:t>
      </w:r>
      <w:r w:rsidRPr="007E7EAB">
        <w:t xml:space="preserve"> utkast</w:t>
      </w:r>
      <w:r>
        <w:t>.</w:t>
      </w:r>
    </w:p>
    <w:p w14:paraId="3BCAC3C0" w14:textId="6CC47A55" w:rsidR="006A3C37" w:rsidRDefault="006A3C37" w:rsidP="00B027E3">
      <w:pPr>
        <w:pStyle w:val="Prothuvud"/>
      </w:pPr>
    </w:p>
    <w:p w14:paraId="48960A10" w14:textId="3F0CD2F7" w:rsidR="006A3C37" w:rsidRDefault="006A3C37" w:rsidP="00B027E3">
      <w:pPr>
        <w:pStyle w:val="Prothuvud"/>
      </w:pPr>
    </w:p>
    <w:p w14:paraId="559BC060" w14:textId="4CFFE99B" w:rsidR="00532748" w:rsidRDefault="00532748" w:rsidP="003F1B75">
      <w:pPr>
        <w:pStyle w:val="Prothuvud"/>
        <w:ind w:left="0"/>
      </w:pPr>
    </w:p>
    <w:p w14:paraId="10B1CAD5" w14:textId="0FBF19F5" w:rsidR="001F25F6" w:rsidRDefault="001F25F6" w:rsidP="003F1B75">
      <w:pPr>
        <w:pStyle w:val="Prothuvud"/>
        <w:ind w:left="0"/>
      </w:pPr>
    </w:p>
    <w:p w14:paraId="315397E8" w14:textId="678196E8" w:rsidR="001F25F6" w:rsidRDefault="001F25F6" w:rsidP="003F1B75">
      <w:pPr>
        <w:pStyle w:val="Prothuvud"/>
        <w:ind w:left="0"/>
      </w:pPr>
    </w:p>
    <w:p w14:paraId="71873F69" w14:textId="4EC06FA7" w:rsidR="00FA5946" w:rsidRDefault="00FA5946" w:rsidP="003F1B75">
      <w:pPr>
        <w:pStyle w:val="Prothuvud"/>
        <w:ind w:left="0"/>
      </w:pPr>
    </w:p>
    <w:p w14:paraId="47884591" w14:textId="51E194BB" w:rsidR="00FA5946" w:rsidRDefault="00FA5946" w:rsidP="003F1B75">
      <w:pPr>
        <w:pStyle w:val="Prothuvud"/>
        <w:ind w:left="0"/>
      </w:pPr>
    </w:p>
    <w:p w14:paraId="5613A798" w14:textId="4B114E01" w:rsidR="00FA5946" w:rsidRDefault="00FA5946" w:rsidP="003F1B75">
      <w:pPr>
        <w:pStyle w:val="Prothuvud"/>
        <w:ind w:left="0"/>
      </w:pPr>
    </w:p>
    <w:p w14:paraId="71EA69C2" w14:textId="77777777" w:rsidR="00FA5946" w:rsidRDefault="00FA5946" w:rsidP="003F1B75">
      <w:pPr>
        <w:pStyle w:val="Prothuvud"/>
        <w:ind w:left="0"/>
      </w:pPr>
    </w:p>
    <w:p w14:paraId="26F14BCE" w14:textId="11F5F32F" w:rsidR="001F25F6" w:rsidRDefault="001F25F6" w:rsidP="003F1B75">
      <w:pPr>
        <w:pStyle w:val="Prothuvud"/>
        <w:ind w:left="0"/>
      </w:pPr>
    </w:p>
    <w:p w14:paraId="237F0148" w14:textId="5A60EB44" w:rsidR="001F25F6" w:rsidRDefault="001F25F6" w:rsidP="003F1B75">
      <w:pPr>
        <w:pStyle w:val="Prothuvud"/>
        <w:ind w:left="0"/>
      </w:pPr>
    </w:p>
    <w:p w14:paraId="532E6DD0" w14:textId="3737A3CC" w:rsidR="001F25F6" w:rsidRDefault="001F25F6" w:rsidP="003F1B75">
      <w:pPr>
        <w:pStyle w:val="Prothuvud"/>
        <w:ind w:left="0"/>
      </w:pPr>
    </w:p>
    <w:p w14:paraId="6C939DC7" w14:textId="7618BEDF" w:rsidR="001F25F6" w:rsidRDefault="001F25F6" w:rsidP="003F1B75">
      <w:pPr>
        <w:pStyle w:val="Prothuvud"/>
        <w:ind w:left="0"/>
      </w:pPr>
    </w:p>
    <w:p w14:paraId="2E5F5A4A" w14:textId="1B17844E" w:rsidR="001F25F6" w:rsidRDefault="001F25F6" w:rsidP="003F1B75">
      <w:pPr>
        <w:pStyle w:val="Prothuvud"/>
        <w:ind w:left="0"/>
      </w:pPr>
    </w:p>
    <w:p w14:paraId="703B5962" w14:textId="2FE0F585" w:rsidR="001F25F6" w:rsidRDefault="001F25F6" w:rsidP="003F1B75">
      <w:pPr>
        <w:pStyle w:val="Prothuvud"/>
        <w:ind w:left="0"/>
      </w:pPr>
    </w:p>
    <w:p w14:paraId="6437BEF7" w14:textId="49A5E6CB" w:rsidR="001F25F6" w:rsidRDefault="001F25F6" w:rsidP="003F1B75">
      <w:pPr>
        <w:pStyle w:val="Prothuvud"/>
        <w:ind w:left="0"/>
      </w:pPr>
    </w:p>
    <w:p w14:paraId="7C93C426" w14:textId="4BD8CDCE" w:rsidR="001F25F6" w:rsidRDefault="001F25F6" w:rsidP="003F1B75">
      <w:pPr>
        <w:pStyle w:val="Prothuvud"/>
        <w:ind w:left="0"/>
      </w:pPr>
    </w:p>
    <w:p w14:paraId="575C362B" w14:textId="079703C4" w:rsidR="001F25F6" w:rsidRDefault="001F25F6" w:rsidP="003F1B75">
      <w:pPr>
        <w:pStyle w:val="Prothuvud"/>
        <w:ind w:left="0"/>
      </w:pPr>
    </w:p>
    <w:p w14:paraId="47781825" w14:textId="65432825" w:rsidR="001F25F6" w:rsidRDefault="001F25F6" w:rsidP="003F1B75">
      <w:pPr>
        <w:pStyle w:val="Prothuvud"/>
        <w:ind w:left="0"/>
      </w:pPr>
    </w:p>
    <w:p w14:paraId="5C67F213" w14:textId="1ABEAC8E" w:rsidR="001F25F6" w:rsidRDefault="001F25F6" w:rsidP="003F1B75">
      <w:pPr>
        <w:pStyle w:val="Prothuvud"/>
        <w:ind w:left="0"/>
      </w:pPr>
    </w:p>
    <w:p w14:paraId="1FEE7B69" w14:textId="1B012AFC" w:rsidR="001F25F6" w:rsidRDefault="001F25F6" w:rsidP="003F1B75">
      <w:pPr>
        <w:pStyle w:val="Prothuvud"/>
        <w:ind w:left="0"/>
      </w:pPr>
    </w:p>
    <w:p w14:paraId="16DAD619" w14:textId="64543AAC" w:rsidR="001F25F6" w:rsidRDefault="001F25F6" w:rsidP="003F1B75">
      <w:pPr>
        <w:pStyle w:val="Prothuvud"/>
        <w:ind w:left="0"/>
      </w:pPr>
    </w:p>
    <w:p w14:paraId="0E5BBE2A" w14:textId="709B1763" w:rsidR="001F25F6" w:rsidRDefault="001F25F6" w:rsidP="003F1B75">
      <w:pPr>
        <w:pStyle w:val="Prothuvud"/>
        <w:ind w:left="0"/>
      </w:pPr>
    </w:p>
    <w:p w14:paraId="08DD31C5" w14:textId="28CB0F56" w:rsidR="001F25F6" w:rsidRDefault="001F25F6" w:rsidP="003F1B75">
      <w:pPr>
        <w:pStyle w:val="Prothuvud"/>
        <w:ind w:left="0"/>
      </w:pPr>
    </w:p>
    <w:p w14:paraId="122BC1B1" w14:textId="5AF6E1CC" w:rsidR="001F25F6" w:rsidRPr="0001192B" w:rsidRDefault="001F25F6" w:rsidP="001F25F6">
      <w:pPr>
        <w:pStyle w:val="Prothuvud"/>
      </w:pPr>
      <w:r w:rsidRPr="0001192B">
        <w:lastRenderedPageBreak/>
        <w:t>Arbetsutskottet</w:t>
      </w:r>
      <w:r w:rsidRPr="0001192B">
        <w:tab/>
      </w:r>
      <w:r w:rsidR="00842E0F" w:rsidRPr="0001192B">
        <w:t>202</w:t>
      </w:r>
      <w:r w:rsidR="00842E0F">
        <w:t>3</w:t>
      </w:r>
      <w:r w:rsidR="00842E0F" w:rsidRPr="0001192B">
        <w:t>-</w:t>
      </w:r>
      <w:r w:rsidR="00842E0F">
        <w:t>0</w:t>
      </w:r>
      <w:r w:rsidR="00FA5946">
        <w:t>3-21</w:t>
      </w:r>
      <w:r w:rsidRPr="0001192B">
        <w:tab/>
        <w:t>§</w:t>
      </w:r>
      <w:r w:rsidRPr="0001192B">
        <w:tab/>
      </w:r>
      <w:r w:rsidR="00FA5946">
        <w:t>26</w:t>
      </w:r>
      <w:r w:rsidRPr="0001192B">
        <w:tab/>
        <w:t>sidan</w:t>
      </w:r>
      <w:r w:rsidRPr="0001192B">
        <w:tab/>
      </w:r>
      <w:r>
        <w:t>4</w:t>
      </w:r>
    </w:p>
    <w:p w14:paraId="33B26803" w14:textId="7E860735" w:rsidR="001F25F6" w:rsidRDefault="001F25F6" w:rsidP="001F25F6">
      <w:pPr>
        <w:pStyle w:val="Diarienr"/>
      </w:pPr>
      <w:r>
        <w:t>Diarienummer</w:t>
      </w:r>
      <w:r>
        <w:tab/>
        <w:t>P-202</w:t>
      </w:r>
      <w:r w:rsidR="002F7D1D">
        <w:t>3</w:t>
      </w:r>
      <w:r>
        <w:t>-</w:t>
      </w:r>
      <w:r w:rsidR="00D43ED6">
        <w:t>52</w:t>
      </w:r>
    </w:p>
    <w:p w14:paraId="5E4D0438" w14:textId="480A5F85" w:rsidR="001F25F6" w:rsidRDefault="000C03E2" w:rsidP="001F25F6">
      <w:pPr>
        <w:pStyle w:val="renderubrik"/>
        <w:ind w:right="1100"/>
      </w:pPr>
      <w:r>
        <w:rPr>
          <w:rFonts w:cstheme="minorHAnsi"/>
        </w:rPr>
        <w:t>Verksamhetsuppföljning</w:t>
      </w:r>
      <w:r w:rsidR="00C1619D">
        <w:rPr>
          <w:rFonts w:cstheme="minorHAnsi"/>
        </w:rPr>
        <w:t xml:space="preserve"> 2022</w:t>
      </w:r>
    </w:p>
    <w:p w14:paraId="326209D0" w14:textId="77777777" w:rsidR="00F322CF" w:rsidRDefault="00F322CF" w:rsidP="00F322CF">
      <w:pPr>
        <w:pStyle w:val="Beslut"/>
      </w:pPr>
      <w:r>
        <w:t>Arbetsutskottets förslag till beslut</w:t>
      </w:r>
    </w:p>
    <w:p w14:paraId="6B8690DE" w14:textId="77777777" w:rsidR="00680A43" w:rsidRDefault="00680A43" w:rsidP="00680A43">
      <w:pPr>
        <w:pStyle w:val="Brdprotokoll"/>
      </w:pPr>
      <w:r>
        <w:t>Arbetsutskottet lämnar ärendet vidare till kyrkorådet utan eget ställningstagande.</w:t>
      </w:r>
    </w:p>
    <w:p w14:paraId="4D0F471E" w14:textId="77777777" w:rsidR="00D04D80" w:rsidRDefault="00D04D80" w:rsidP="00D04D80">
      <w:pPr>
        <w:pStyle w:val="Brdprotokoll"/>
        <w:ind w:right="1100"/>
      </w:pPr>
    </w:p>
    <w:p w14:paraId="5E28180C" w14:textId="77777777" w:rsidR="00D04D80" w:rsidRPr="00B52BE5" w:rsidRDefault="00D04D80" w:rsidP="00D04D80">
      <w:pPr>
        <w:pStyle w:val="Prothuvud"/>
        <w:rPr>
          <w:color w:val="FF0000"/>
          <w:szCs w:val="22"/>
        </w:rPr>
      </w:pPr>
    </w:p>
    <w:p w14:paraId="432F6F82" w14:textId="77777777" w:rsidR="00D04D80" w:rsidRPr="0014330A" w:rsidRDefault="00D04D80" w:rsidP="00D04D80">
      <w:pPr>
        <w:pStyle w:val="Beslut"/>
      </w:pPr>
      <w:r w:rsidRPr="0014330A">
        <w:t>Ärendet</w:t>
      </w:r>
    </w:p>
    <w:p w14:paraId="0DD59E54" w14:textId="1F309B91" w:rsidR="00D04D80" w:rsidRDefault="00D04D80" w:rsidP="00D04D80">
      <w:pPr>
        <w:pStyle w:val="Brdprotokoll"/>
        <w:tabs>
          <w:tab w:val="left" w:pos="8910"/>
        </w:tabs>
        <w:ind w:right="830"/>
        <w:rPr>
          <w:szCs w:val="22"/>
        </w:rPr>
      </w:pPr>
      <w:r>
        <w:rPr>
          <w:szCs w:val="22"/>
        </w:rPr>
        <w:t xml:space="preserve">Till sammanträdet föreligger ett utkast enligt bilaga angående verksamhetsuppföljning 2022. Verksamhetsuppföljningen avser </w:t>
      </w:r>
      <w:r>
        <w:t xml:space="preserve">församlingarna och förvaltningarnas verksamhet inom Huddinge pastorat. </w:t>
      </w:r>
    </w:p>
    <w:p w14:paraId="43407390" w14:textId="36DCE3FB" w:rsidR="00A97CB3" w:rsidRDefault="00A97CB3" w:rsidP="00A97CB3">
      <w:pPr>
        <w:pStyle w:val="Prothuvud"/>
      </w:pPr>
    </w:p>
    <w:p w14:paraId="1A9E2EA3" w14:textId="77777777" w:rsidR="00A97CB3" w:rsidRDefault="00A97CB3" w:rsidP="00A97CB3">
      <w:pPr>
        <w:pStyle w:val="Brdprotokoll"/>
      </w:pPr>
    </w:p>
    <w:p w14:paraId="416FD617" w14:textId="77777777" w:rsidR="00A97CB3" w:rsidRDefault="00A97CB3" w:rsidP="00A97CB3">
      <w:pPr>
        <w:pStyle w:val="Brdprotokoll"/>
        <w:ind w:left="0"/>
      </w:pPr>
    </w:p>
    <w:p w14:paraId="1D108864" w14:textId="77777777" w:rsidR="00A97CB3" w:rsidRDefault="00A97CB3" w:rsidP="00A97CB3">
      <w:pPr>
        <w:pStyle w:val="Beslut"/>
      </w:pPr>
      <w:r>
        <w:t>Bilaga</w:t>
      </w:r>
    </w:p>
    <w:p w14:paraId="112F0DA3" w14:textId="519EA64D" w:rsidR="00A97CB3" w:rsidRDefault="007B71AB" w:rsidP="009454D5">
      <w:pPr>
        <w:pStyle w:val="Prothuvud"/>
        <w:numPr>
          <w:ilvl w:val="0"/>
          <w:numId w:val="15"/>
        </w:numPr>
      </w:pPr>
      <w:r>
        <w:t>V</w:t>
      </w:r>
      <w:r w:rsidR="009454D5">
        <w:t>erksamhetsuppföljning 2022</w:t>
      </w:r>
    </w:p>
    <w:p w14:paraId="20A7AC89" w14:textId="6D6B454F" w:rsidR="00FF2E35" w:rsidRDefault="00FF2E35" w:rsidP="003F1B75">
      <w:pPr>
        <w:pStyle w:val="Prothuvud"/>
        <w:ind w:left="0"/>
      </w:pPr>
    </w:p>
    <w:p w14:paraId="2B41275F" w14:textId="7D904086" w:rsidR="00FF2E35" w:rsidRDefault="00FF2E35" w:rsidP="003F1B75">
      <w:pPr>
        <w:pStyle w:val="Prothuvud"/>
        <w:ind w:left="0"/>
      </w:pPr>
    </w:p>
    <w:p w14:paraId="22084CCB" w14:textId="3376C1D1" w:rsidR="00FF2E35" w:rsidRDefault="00FF2E35" w:rsidP="003F1B75">
      <w:pPr>
        <w:pStyle w:val="Prothuvud"/>
        <w:ind w:left="0"/>
      </w:pPr>
    </w:p>
    <w:p w14:paraId="6DF63FFF" w14:textId="1B020802" w:rsidR="00FF2E35" w:rsidRDefault="00FF2E35" w:rsidP="003F1B75">
      <w:pPr>
        <w:pStyle w:val="Prothuvud"/>
        <w:ind w:left="0"/>
      </w:pPr>
    </w:p>
    <w:p w14:paraId="37F9FDA2" w14:textId="0C83FF94" w:rsidR="00FF2E35" w:rsidRDefault="00FF2E35" w:rsidP="003F1B75">
      <w:pPr>
        <w:pStyle w:val="Prothuvud"/>
        <w:ind w:left="0"/>
      </w:pPr>
    </w:p>
    <w:p w14:paraId="3EF08E6F" w14:textId="2D94FE9C" w:rsidR="00FF2E35" w:rsidRDefault="00FF2E35" w:rsidP="003F1B75">
      <w:pPr>
        <w:pStyle w:val="Prothuvud"/>
        <w:ind w:left="0"/>
      </w:pPr>
    </w:p>
    <w:p w14:paraId="47F868AF" w14:textId="1FD4DC64" w:rsidR="00FF2E35" w:rsidRDefault="00FF2E35" w:rsidP="003F1B75">
      <w:pPr>
        <w:pStyle w:val="Prothuvud"/>
        <w:ind w:left="0"/>
      </w:pPr>
    </w:p>
    <w:p w14:paraId="4417A180" w14:textId="599B75AE" w:rsidR="00FF2E35" w:rsidRDefault="00FF2E35" w:rsidP="003F1B75">
      <w:pPr>
        <w:pStyle w:val="Prothuvud"/>
        <w:ind w:left="0"/>
      </w:pPr>
    </w:p>
    <w:p w14:paraId="3BFE674F" w14:textId="29CE0609" w:rsidR="00FF2E35" w:rsidRDefault="00FF2E35" w:rsidP="003F1B75">
      <w:pPr>
        <w:pStyle w:val="Prothuvud"/>
        <w:ind w:left="0"/>
      </w:pPr>
    </w:p>
    <w:p w14:paraId="5FCA53EB" w14:textId="7002579A" w:rsidR="00FF2E35" w:rsidRDefault="00FF2E35" w:rsidP="003F1B75">
      <w:pPr>
        <w:pStyle w:val="Prothuvud"/>
        <w:ind w:left="0"/>
      </w:pPr>
    </w:p>
    <w:p w14:paraId="24E7AB1A" w14:textId="669BDD88" w:rsidR="00FF2E35" w:rsidRDefault="00FF2E35" w:rsidP="003F1B75">
      <w:pPr>
        <w:pStyle w:val="Prothuvud"/>
        <w:ind w:left="0"/>
      </w:pPr>
    </w:p>
    <w:p w14:paraId="048EA97D" w14:textId="7008D648" w:rsidR="00FF2E35" w:rsidRDefault="00FF2E35" w:rsidP="003F1B75">
      <w:pPr>
        <w:pStyle w:val="Prothuvud"/>
        <w:ind w:left="0"/>
      </w:pPr>
    </w:p>
    <w:p w14:paraId="1E117900" w14:textId="1F5BBDC2" w:rsidR="00FF2E35" w:rsidRDefault="00FF2E35" w:rsidP="003F1B75">
      <w:pPr>
        <w:pStyle w:val="Prothuvud"/>
        <w:ind w:left="0"/>
      </w:pPr>
    </w:p>
    <w:p w14:paraId="1D8B7D44" w14:textId="0B515F9D" w:rsidR="00FF2E35" w:rsidRDefault="00FF2E35" w:rsidP="003F1B75">
      <w:pPr>
        <w:pStyle w:val="Prothuvud"/>
        <w:ind w:left="0"/>
      </w:pPr>
    </w:p>
    <w:p w14:paraId="4BCDCF91" w14:textId="31A0DD18" w:rsidR="00FF2E35" w:rsidRDefault="00FF2E35" w:rsidP="003F1B75">
      <w:pPr>
        <w:pStyle w:val="Prothuvud"/>
        <w:ind w:left="0"/>
      </w:pPr>
    </w:p>
    <w:p w14:paraId="1A5F64EE" w14:textId="77777777" w:rsidR="00842E0F" w:rsidRDefault="00842E0F" w:rsidP="00FF2E35">
      <w:pPr>
        <w:pStyle w:val="Prothuvud"/>
      </w:pPr>
    </w:p>
    <w:p w14:paraId="09350511" w14:textId="77777777" w:rsidR="00703028" w:rsidRDefault="00703028" w:rsidP="00FF2E35">
      <w:pPr>
        <w:pStyle w:val="Prothuvud"/>
      </w:pPr>
    </w:p>
    <w:p w14:paraId="4BBADB17" w14:textId="77777777" w:rsidR="00703028" w:rsidRDefault="00703028" w:rsidP="00FF2E35">
      <w:pPr>
        <w:pStyle w:val="Prothuvud"/>
      </w:pPr>
    </w:p>
    <w:p w14:paraId="733E8919" w14:textId="77777777" w:rsidR="009454D5" w:rsidRDefault="009454D5" w:rsidP="00FF2E35">
      <w:pPr>
        <w:pStyle w:val="Prothuvud"/>
      </w:pPr>
    </w:p>
    <w:p w14:paraId="1C63BA96" w14:textId="77777777" w:rsidR="00D04D80" w:rsidRDefault="00D04D80" w:rsidP="00FF2E35">
      <w:pPr>
        <w:pStyle w:val="Prothuvud"/>
      </w:pPr>
    </w:p>
    <w:p w14:paraId="61C4AD90" w14:textId="77777777" w:rsidR="00D04D80" w:rsidRDefault="00D04D80" w:rsidP="00FF2E35">
      <w:pPr>
        <w:pStyle w:val="Prothuvud"/>
      </w:pPr>
    </w:p>
    <w:p w14:paraId="3E4369D5" w14:textId="77777777" w:rsidR="00D54288" w:rsidRDefault="00D54288" w:rsidP="00FF2E35">
      <w:pPr>
        <w:pStyle w:val="Prothuvud"/>
      </w:pPr>
    </w:p>
    <w:p w14:paraId="1B547730" w14:textId="77777777" w:rsidR="00D54288" w:rsidRDefault="00D54288" w:rsidP="00FF2E35">
      <w:pPr>
        <w:pStyle w:val="Prothuvud"/>
      </w:pPr>
    </w:p>
    <w:p w14:paraId="7EB90DD3" w14:textId="77777777" w:rsidR="00D54288" w:rsidRDefault="00D54288" w:rsidP="00FF2E35">
      <w:pPr>
        <w:pStyle w:val="Prothuvud"/>
      </w:pPr>
    </w:p>
    <w:p w14:paraId="6953EE8B" w14:textId="77777777" w:rsidR="00D54288" w:rsidRDefault="00D54288" w:rsidP="00FF2E35">
      <w:pPr>
        <w:pStyle w:val="Prothuvud"/>
      </w:pPr>
    </w:p>
    <w:p w14:paraId="4710181A" w14:textId="1C544E7E" w:rsidR="00FF2E35" w:rsidRPr="0001192B" w:rsidRDefault="00FF2E35" w:rsidP="00FF2E35">
      <w:pPr>
        <w:pStyle w:val="Prothuvud"/>
      </w:pPr>
      <w:r w:rsidRPr="0001192B">
        <w:lastRenderedPageBreak/>
        <w:t>Arbetsutskottet</w:t>
      </w:r>
      <w:r w:rsidRPr="0001192B">
        <w:tab/>
      </w:r>
      <w:r w:rsidR="00842E0F" w:rsidRPr="0001192B">
        <w:t>202</w:t>
      </w:r>
      <w:r w:rsidR="00842E0F">
        <w:t>3</w:t>
      </w:r>
      <w:r w:rsidR="00842E0F" w:rsidRPr="0001192B">
        <w:t>-</w:t>
      </w:r>
      <w:r w:rsidR="00842E0F">
        <w:t>0</w:t>
      </w:r>
      <w:r w:rsidR="00FA5946">
        <w:t>3-21</w:t>
      </w:r>
      <w:r w:rsidRPr="0001192B">
        <w:tab/>
        <w:t>§</w:t>
      </w:r>
      <w:r w:rsidRPr="0001192B">
        <w:tab/>
      </w:r>
      <w:r w:rsidR="00FA5946">
        <w:t>27</w:t>
      </w:r>
      <w:r w:rsidRPr="0001192B">
        <w:tab/>
        <w:t>sidan</w:t>
      </w:r>
      <w:r w:rsidRPr="0001192B">
        <w:tab/>
      </w:r>
      <w:r>
        <w:t>5</w:t>
      </w:r>
    </w:p>
    <w:p w14:paraId="4F797423" w14:textId="172A8604" w:rsidR="00FF2E35" w:rsidRDefault="00FF2E35" w:rsidP="00FF2E35">
      <w:pPr>
        <w:pStyle w:val="Diarienr"/>
      </w:pPr>
      <w:r>
        <w:t>Diarienummer</w:t>
      </w:r>
      <w:r>
        <w:tab/>
        <w:t>P-202</w:t>
      </w:r>
      <w:r w:rsidR="00AB7B9C">
        <w:t>3-</w:t>
      </w:r>
      <w:r w:rsidR="00D43ED6">
        <w:t>70</w:t>
      </w:r>
    </w:p>
    <w:p w14:paraId="016942A1" w14:textId="64F6C639" w:rsidR="00FF2E35" w:rsidRDefault="000C03E2" w:rsidP="00FF2E35">
      <w:pPr>
        <w:pStyle w:val="renderubrik"/>
        <w:ind w:right="1100"/>
      </w:pPr>
      <w:r>
        <w:rPr>
          <w:rFonts w:cstheme="minorHAnsi"/>
        </w:rPr>
        <w:t>Årsredovisning</w:t>
      </w:r>
    </w:p>
    <w:p w14:paraId="1FDA1C39" w14:textId="77777777" w:rsidR="00F322CF" w:rsidRDefault="00F322CF" w:rsidP="00F322CF">
      <w:pPr>
        <w:pStyle w:val="Beslut"/>
      </w:pPr>
      <w:r>
        <w:t>Arbetsutskottets förslag till beslut</w:t>
      </w:r>
    </w:p>
    <w:p w14:paraId="3640B550" w14:textId="77777777" w:rsidR="00D54288" w:rsidRDefault="00D54288" w:rsidP="00D54288">
      <w:pPr>
        <w:pStyle w:val="Brdprotokoll"/>
      </w:pPr>
      <w:r>
        <w:t>Arbetsutskottet lämnar ärendet vidare till kyrkorådet utan eget ställningstagande.</w:t>
      </w:r>
    </w:p>
    <w:p w14:paraId="7B028EBB" w14:textId="77777777" w:rsidR="00D04D80" w:rsidRDefault="00D04D80" w:rsidP="00D54288">
      <w:pPr>
        <w:pStyle w:val="Brdprotokoll"/>
        <w:ind w:left="0"/>
        <w:rPr>
          <w:szCs w:val="22"/>
        </w:rPr>
      </w:pPr>
    </w:p>
    <w:p w14:paraId="2C2AA8F3" w14:textId="77777777" w:rsidR="00D04D80" w:rsidRDefault="00D04D80" w:rsidP="00D04D80">
      <w:pPr>
        <w:pStyle w:val="Brdprotokoll"/>
        <w:rPr>
          <w:szCs w:val="22"/>
        </w:rPr>
      </w:pPr>
    </w:p>
    <w:p w14:paraId="7BA0466B" w14:textId="77777777" w:rsidR="00D04D80" w:rsidRDefault="00D04D80" w:rsidP="00D04D80">
      <w:pPr>
        <w:pStyle w:val="Brdprotokoll"/>
        <w:rPr>
          <w:szCs w:val="22"/>
        </w:rPr>
      </w:pPr>
    </w:p>
    <w:p w14:paraId="4EBA7666" w14:textId="77777777" w:rsidR="00D04D80" w:rsidRDefault="00D04D80" w:rsidP="00D04D80">
      <w:pPr>
        <w:pStyle w:val="Beslut"/>
      </w:pPr>
      <w:r>
        <w:t>Ärendet</w:t>
      </w:r>
    </w:p>
    <w:p w14:paraId="625D06E3" w14:textId="3B3616F5" w:rsidR="00D04D80" w:rsidRDefault="00D04D80" w:rsidP="00D04D80">
      <w:pPr>
        <w:pStyle w:val="Brdprotokoll"/>
        <w:tabs>
          <w:tab w:val="left" w:pos="8910"/>
        </w:tabs>
        <w:ind w:right="830"/>
        <w:rPr>
          <w:szCs w:val="22"/>
        </w:rPr>
      </w:pPr>
      <w:r>
        <w:rPr>
          <w:szCs w:val="22"/>
        </w:rPr>
        <w:t xml:space="preserve">Till sammanträdet föreligger ett utkast enligt bilaga angående årsredovisning 2022. Revisorerna avger sin granskning separat vilken redovisas till fullmäktige. </w:t>
      </w:r>
    </w:p>
    <w:p w14:paraId="25DE1885" w14:textId="6D9B3356" w:rsidR="00D04D80" w:rsidRDefault="00D04D80" w:rsidP="00D04D80">
      <w:pPr>
        <w:pStyle w:val="Brdprotokoll"/>
        <w:tabs>
          <w:tab w:val="left" w:pos="8910"/>
        </w:tabs>
        <w:ind w:right="830"/>
        <w:rPr>
          <w:szCs w:val="22"/>
        </w:rPr>
      </w:pPr>
      <w:r>
        <w:rPr>
          <w:szCs w:val="22"/>
        </w:rPr>
        <w:t xml:space="preserve">Ekonom Nadia </w:t>
      </w:r>
      <w:proofErr w:type="spellStart"/>
      <w:r>
        <w:rPr>
          <w:szCs w:val="22"/>
        </w:rPr>
        <w:t>Rahdi</w:t>
      </w:r>
      <w:proofErr w:type="spellEnd"/>
      <w:r>
        <w:rPr>
          <w:szCs w:val="22"/>
        </w:rPr>
        <w:t xml:space="preserve"> redovisade enligt bilaga budget, utfall och avvikelser.</w:t>
      </w:r>
    </w:p>
    <w:p w14:paraId="72A11FB4" w14:textId="2A4A2092" w:rsidR="00FF2E35" w:rsidRDefault="00FF2E35" w:rsidP="003F1B75">
      <w:pPr>
        <w:pStyle w:val="Prothuvud"/>
        <w:ind w:left="0"/>
      </w:pPr>
    </w:p>
    <w:p w14:paraId="78D05555" w14:textId="6B6684FA" w:rsidR="00FF2E35" w:rsidRDefault="00FF2E35" w:rsidP="003F1B75">
      <w:pPr>
        <w:pStyle w:val="Prothuvud"/>
        <w:ind w:left="0"/>
      </w:pPr>
    </w:p>
    <w:p w14:paraId="570868A0" w14:textId="5909C411" w:rsidR="00FF2E35" w:rsidRDefault="00D54288" w:rsidP="003F1B75">
      <w:pPr>
        <w:pStyle w:val="Prothuvud"/>
        <w:ind w:left="0"/>
      </w:pPr>
      <w:r>
        <w:br/>
      </w:r>
    </w:p>
    <w:p w14:paraId="7341A113" w14:textId="77777777" w:rsidR="009454D5" w:rsidRDefault="009454D5" w:rsidP="009454D5">
      <w:pPr>
        <w:pStyle w:val="Beslut"/>
      </w:pPr>
      <w:r>
        <w:t>Bilaga</w:t>
      </w:r>
    </w:p>
    <w:p w14:paraId="37CD5CB3" w14:textId="48C907ED" w:rsidR="009454D5" w:rsidRDefault="009454D5" w:rsidP="009454D5">
      <w:pPr>
        <w:pStyle w:val="Prothuvud"/>
        <w:numPr>
          <w:ilvl w:val="0"/>
          <w:numId w:val="1"/>
        </w:numPr>
      </w:pPr>
      <w:r>
        <w:t>Årsredovisning 2022</w:t>
      </w:r>
    </w:p>
    <w:p w14:paraId="1123A5F5" w14:textId="1FA26646" w:rsidR="00FF2E35" w:rsidRDefault="00FF2E35" w:rsidP="003F1B75">
      <w:pPr>
        <w:pStyle w:val="Prothuvud"/>
        <w:ind w:left="0"/>
      </w:pPr>
    </w:p>
    <w:p w14:paraId="343A3CBC" w14:textId="3938BFB4" w:rsidR="00FF2E35" w:rsidRDefault="00FF2E35" w:rsidP="003F1B75">
      <w:pPr>
        <w:pStyle w:val="Prothuvud"/>
        <w:ind w:left="0"/>
      </w:pPr>
    </w:p>
    <w:p w14:paraId="511F3A33" w14:textId="3608A041" w:rsidR="00FF2E35" w:rsidRDefault="00FF2E35" w:rsidP="003F1B75">
      <w:pPr>
        <w:pStyle w:val="Prothuvud"/>
        <w:ind w:left="0"/>
      </w:pPr>
    </w:p>
    <w:p w14:paraId="03F89C68" w14:textId="7394FD7F" w:rsidR="00FF2E35" w:rsidRDefault="00FF2E35" w:rsidP="003F1B75">
      <w:pPr>
        <w:pStyle w:val="Prothuvud"/>
        <w:ind w:left="0"/>
      </w:pPr>
    </w:p>
    <w:p w14:paraId="35CDE86C" w14:textId="375A57AB" w:rsidR="00FF2E35" w:rsidRDefault="00FF2E35" w:rsidP="003F1B75">
      <w:pPr>
        <w:pStyle w:val="Prothuvud"/>
        <w:ind w:left="0"/>
      </w:pPr>
    </w:p>
    <w:p w14:paraId="1FE20C32" w14:textId="3DFAA22C" w:rsidR="00FF2E35" w:rsidRDefault="00FF2E35" w:rsidP="003F1B75">
      <w:pPr>
        <w:pStyle w:val="Prothuvud"/>
        <w:ind w:left="0"/>
      </w:pPr>
    </w:p>
    <w:p w14:paraId="532C3AD0" w14:textId="62D92CAE" w:rsidR="00FF2E35" w:rsidRDefault="00FF2E35" w:rsidP="003F1B75">
      <w:pPr>
        <w:pStyle w:val="Prothuvud"/>
        <w:ind w:left="0"/>
      </w:pPr>
    </w:p>
    <w:p w14:paraId="4093F75D" w14:textId="078570B2" w:rsidR="00FF2E35" w:rsidRDefault="00FF2E35" w:rsidP="003F1B75">
      <w:pPr>
        <w:pStyle w:val="Prothuvud"/>
        <w:ind w:left="0"/>
      </w:pPr>
    </w:p>
    <w:p w14:paraId="25412233" w14:textId="4EC9C795" w:rsidR="00FF2E35" w:rsidRDefault="00FF2E35" w:rsidP="003F1B75">
      <w:pPr>
        <w:pStyle w:val="Prothuvud"/>
        <w:ind w:left="0"/>
      </w:pPr>
    </w:p>
    <w:p w14:paraId="2DFA7CCA" w14:textId="7D922D2B" w:rsidR="00FF2E35" w:rsidRDefault="00FF2E35" w:rsidP="003F1B75">
      <w:pPr>
        <w:pStyle w:val="Prothuvud"/>
        <w:ind w:left="0"/>
      </w:pPr>
    </w:p>
    <w:p w14:paraId="6BDBB804" w14:textId="672F52C8" w:rsidR="00FF2E35" w:rsidRDefault="00FF2E35" w:rsidP="003F1B75">
      <w:pPr>
        <w:pStyle w:val="Prothuvud"/>
        <w:ind w:left="0"/>
      </w:pPr>
    </w:p>
    <w:p w14:paraId="1D87C110" w14:textId="7C0646B2" w:rsidR="00FF2E35" w:rsidRDefault="00FF2E35" w:rsidP="003F1B75">
      <w:pPr>
        <w:pStyle w:val="Prothuvud"/>
        <w:ind w:left="0"/>
      </w:pPr>
    </w:p>
    <w:p w14:paraId="17D30A3C" w14:textId="163C651C" w:rsidR="00FF2E35" w:rsidRDefault="00FF2E35" w:rsidP="003F1B75">
      <w:pPr>
        <w:pStyle w:val="Prothuvud"/>
        <w:ind w:left="0"/>
      </w:pPr>
    </w:p>
    <w:p w14:paraId="25FF9753" w14:textId="595D0ED0" w:rsidR="00FF2E35" w:rsidRDefault="00FF2E35" w:rsidP="003F1B75">
      <w:pPr>
        <w:pStyle w:val="Prothuvud"/>
        <w:ind w:left="0"/>
      </w:pPr>
    </w:p>
    <w:p w14:paraId="620E1C39" w14:textId="525DAEAB" w:rsidR="00FF2E35" w:rsidRDefault="00FF2E35" w:rsidP="003F1B75">
      <w:pPr>
        <w:pStyle w:val="Prothuvud"/>
        <w:ind w:left="0"/>
      </w:pPr>
    </w:p>
    <w:p w14:paraId="6F02A88A" w14:textId="5408AED7" w:rsidR="00FF2E35" w:rsidRDefault="00FF2E35" w:rsidP="003F1B75">
      <w:pPr>
        <w:pStyle w:val="Prothuvud"/>
        <w:ind w:left="0"/>
      </w:pPr>
    </w:p>
    <w:p w14:paraId="6C285FEB" w14:textId="63F4B733" w:rsidR="00FF2E35" w:rsidRDefault="00FF2E35" w:rsidP="003F1B75">
      <w:pPr>
        <w:pStyle w:val="Prothuvud"/>
        <w:ind w:left="0"/>
      </w:pPr>
    </w:p>
    <w:p w14:paraId="54489370" w14:textId="77777777" w:rsidR="006D59B9" w:rsidRDefault="006D59B9" w:rsidP="002C64D9">
      <w:pPr>
        <w:pStyle w:val="Prothuvud"/>
      </w:pPr>
    </w:p>
    <w:p w14:paraId="17332E92" w14:textId="77777777" w:rsidR="00D54288" w:rsidRDefault="00D54288" w:rsidP="002C64D9">
      <w:pPr>
        <w:pStyle w:val="Prothuvud"/>
      </w:pPr>
    </w:p>
    <w:p w14:paraId="6C9F26AC" w14:textId="77777777" w:rsidR="00D54288" w:rsidRDefault="00D54288" w:rsidP="002C64D9">
      <w:pPr>
        <w:pStyle w:val="Prothuvud"/>
      </w:pPr>
    </w:p>
    <w:p w14:paraId="5942911A" w14:textId="77777777" w:rsidR="00D54288" w:rsidRDefault="00D54288" w:rsidP="002C64D9">
      <w:pPr>
        <w:pStyle w:val="Prothuvud"/>
      </w:pPr>
    </w:p>
    <w:p w14:paraId="5584A1F1" w14:textId="77777777" w:rsidR="00D54288" w:rsidRDefault="00D54288" w:rsidP="002C64D9">
      <w:pPr>
        <w:pStyle w:val="Prothuvud"/>
      </w:pPr>
    </w:p>
    <w:p w14:paraId="12A4E971" w14:textId="69C56A1C" w:rsidR="002C64D9" w:rsidRPr="0001192B" w:rsidRDefault="002C64D9" w:rsidP="002C64D9">
      <w:pPr>
        <w:pStyle w:val="Prothuvud"/>
      </w:pPr>
      <w:r w:rsidRPr="0001192B">
        <w:lastRenderedPageBreak/>
        <w:t>Arbetsutskottet</w:t>
      </w:r>
      <w:r w:rsidRPr="0001192B">
        <w:tab/>
      </w:r>
      <w:r w:rsidR="00842E0F" w:rsidRPr="0001192B">
        <w:t>202</w:t>
      </w:r>
      <w:r w:rsidR="00842E0F">
        <w:t>3</w:t>
      </w:r>
      <w:r w:rsidR="00842E0F" w:rsidRPr="0001192B">
        <w:t>-</w:t>
      </w:r>
      <w:r w:rsidR="00842E0F">
        <w:t>0</w:t>
      </w:r>
      <w:r w:rsidR="00FA5946">
        <w:t>3-21</w:t>
      </w:r>
      <w:r w:rsidRPr="0001192B">
        <w:tab/>
        <w:t>§</w:t>
      </w:r>
      <w:r w:rsidRPr="0001192B">
        <w:tab/>
      </w:r>
      <w:r w:rsidR="00FA5946">
        <w:t>28</w:t>
      </w:r>
      <w:r w:rsidRPr="0001192B">
        <w:tab/>
        <w:t>sidan</w:t>
      </w:r>
      <w:r w:rsidRPr="0001192B">
        <w:tab/>
      </w:r>
      <w:r w:rsidR="00A97CB3">
        <w:t>6</w:t>
      </w:r>
    </w:p>
    <w:p w14:paraId="5B9C5503" w14:textId="0F2590C7" w:rsidR="002C64D9" w:rsidRDefault="002C64D9" w:rsidP="002C64D9">
      <w:pPr>
        <w:pStyle w:val="Diarienr"/>
      </w:pPr>
      <w:r>
        <w:t>Diarienummer</w:t>
      </w:r>
      <w:r>
        <w:tab/>
        <w:t>P-202</w:t>
      </w:r>
      <w:r w:rsidR="00AB7B9C">
        <w:t>3-</w:t>
      </w:r>
      <w:r w:rsidR="00D43ED6">
        <w:t>66</w:t>
      </w:r>
    </w:p>
    <w:p w14:paraId="17764070" w14:textId="5329960F" w:rsidR="002C64D9" w:rsidRDefault="000C03E2" w:rsidP="002C64D9">
      <w:pPr>
        <w:pStyle w:val="renderubrik"/>
        <w:ind w:right="1100"/>
      </w:pPr>
      <w:r>
        <w:rPr>
          <w:rFonts w:cstheme="minorHAnsi"/>
        </w:rPr>
        <w:t xml:space="preserve">Återbesättningsprövning administratör, </w:t>
      </w:r>
      <w:r w:rsidR="00072170">
        <w:rPr>
          <w:rFonts w:cstheme="minorHAnsi"/>
        </w:rPr>
        <w:t>kyrkoförvaltningens fastighetsteam</w:t>
      </w:r>
    </w:p>
    <w:p w14:paraId="6A81293C" w14:textId="77777777" w:rsidR="00A97CB3" w:rsidRDefault="00A97CB3" w:rsidP="00A97CB3">
      <w:pPr>
        <w:pStyle w:val="Beslut"/>
      </w:pPr>
      <w:r>
        <w:t>Arbetsutskottets förslag till beslut</w:t>
      </w:r>
    </w:p>
    <w:p w14:paraId="7817E518" w14:textId="77777777" w:rsidR="00A97CB3" w:rsidRDefault="00A97CB3" w:rsidP="00A97CB3">
      <w:pPr>
        <w:pStyle w:val="Brdprotokoll"/>
      </w:pPr>
      <w:r>
        <w:t>Arbetsutskottet lämnar ärendet vidare till kyrkorådet utan eget ställningstagande.</w:t>
      </w:r>
    </w:p>
    <w:p w14:paraId="47BCC50D" w14:textId="77777777" w:rsidR="00A97CB3" w:rsidRDefault="00A97CB3" w:rsidP="00A97CB3">
      <w:pPr>
        <w:pStyle w:val="Brdprotokoll"/>
      </w:pPr>
    </w:p>
    <w:p w14:paraId="2FE05CF7" w14:textId="77777777" w:rsidR="00A97CB3" w:rsidRDefault="00A97CB3" w:rsidP="00A97CB3">
      <w:pPr>
        <w:pStyle w:val="Prothuvud"/>
        <w:ind w:left="0"/>
      </w:pPr>
    </w:p>
    <w:p w14:paraId="4D5B3005" w14:textId="77777777" w:rsidR="00A97CB3" w:rsidRDefault="00A97CB3" w:rsidP="00A97CB3">
      <w:pPr>
        <w:pStyle w:val="Prothuvud"/>
        <w:ind w:left="0"/>
      </w:pPr>
    </w:p>
    <w:p w14:paraId="3E4E03D0" w14:textId="36004DD0" w:rsidR="00A97CB3" w:rsidRDefault="00EA158F" w:rsidP="00A97CB3">
      <w:pPr>
        <w:pStyle w:val="Prothuvud"/>
        <w:ind w:left="0"/>
      </w:pPr>
      <w:r>
        <w:br/>
      </w:r>
    </w:p>
    <w:p w14:paraId="51F50DCA" w14:textId="0F972F5A" w:rsidR="00A97CB3" w:rsidRDefault="00A97CB3" w:rsidP="00A97CB3">
      <w:pPr>
        <w:pStyle w:val="Beslut"/>
      </w:pPr>
      <w:r>
        <w:t>Ärendet</w:t>
      </w:r>
    </w:p>
    <w:p w14:paraId="174825A6" w14:textId="33AF3C73" w:rsidR="00F5680C" w:rsidRPr="00451B2B" w:rsidRDefault="00F5680C" w:rsidP="00451B2B">
      <w:pPr>
        <w:pStyle w:val="Ingetavstnd"/>
      </w:pPr>
      <w:r w:rsidRPr="00451B2B">
        <w:t xml:space="preserve">Administrativ chef Therese Törnros </w:t>
      </w:r>
      <w:r w:rsidR="00451B2B" w:rsidRPr="00451B2B">
        <w:t xml:space="preserve">informerade arbetsutskottet att hon </w:t>
      </w:r>
      <w:r w:rsidRPr="00451B2B">
        <w:t>har inkommit till fastighetsutskottet</w:t>
      </w:r>
      <w:r w:rsidR="00451B2B" w:rsidRPr="00451B2B">
        <w:t xml:space="preserve"> </w:t>
      </w:r>
      <w:r w:rsidR="00D54288">
        <w:t xml:space="preserve">med </w:t>
      </w:r>
      <w:r w:rsidRPr="00451B2B">
        <w:t>en återbesättningsprövning av en administrativ tjänst inom kyrkoförvaltningen, fastig</w:t>
      </w:r>
      <w:r w:rsidR="00451B2B" w:rsidRPr="00451B2B">
        <w:t>het</w:t>
      </w:r>
      <w:r w:rsidRPr="00451B2B">
        <w:t xml:space="preserve">steamet då Intendent/fastighetsstrateg Lars Bergström </w:t>
      </w:r>
      <w:r w:rsidR="00451B2B" w:rsidRPr="00451B2B">
        <w:t xml:space="preserve">har fått annan tjänst. </w:t>
      </w:r>
      <w:r w:rsidRPr="00451B2B">
        <w:t xml:space="preserve">Ärendet </w:t>
      </w:r>
      <w:r w:rsidR="00451B2B" w:rsidRPr="00451B2B">
        <w:t xml:space="preserve">kommer att diskuteras på fastighetsutskottets sammanträde 29 mars. </w:t>
      </w:r>
    </w:p>
    <w:p w14:paraId="4DD14931" w14:textId="45D91B55" w:rsidR="00C04349" w:rsidRDefault="00C04349" w:rsidP="00545948">
      <w:pPr>
        <w:pStyle w:val="Prothuvud"/>
        <w:rPr>
          <w:sz w:val="24"/>
        </w:rPr>
      </w:pPr>
    </w:p>
    <w:p w14:paraId="278FA728" w14:textId="4D0C6A1E" w:rsidR="00545948" w:rsidRDefault="00545948" w:rsidP="00545948">
      <w:pPr>
        <w:pStyle w:val="Prothuvud"/>
        <w:rPr>
          <w:sz w:val="24"/>
        </w:rPr>
      </w:pPr>
    </w:p>
    <w:p w14:paraId="704FF0C4" w14:textId="45D4704F" w:rsidR="00545948" w:rsidRDefault="00545948" w:rsidP="00545948">
      <w:pPr>
        <w:pStyle w:val="Prothuvud"/>
        <w:rPr>
          <w:sz w:val="24"/>
        </w:rPr>
      </w:pPr>
    </w:p>
    <w:p w14:paraId="01E57021" w14:textId="5A0B44E7" w:rsidR="00545948" w:rsidRDefault="00545948" w:rsidP="00545948">
      <w:pPr>
        <w:pStyle w:val="Prothuvud"/>
        <w:rPr>
          <w:sz w:val="24"/>
        </w:rPr>
      </w:pPr>
    </w:p>
    <w:p w14:paraId="7D5F447B" w14:textId="4AD32F79" w:rsidR="00545948" w:rsidRDefault="00545948" w:rsidP="00545948">
      <w:pPr>
        <w:pStyle w:val="Prothuvud"/>
        <w:rPr>
          <w:sz w:val="24"/>
        </w:rPr>
      </w:pPr>
    </w:p>
    <w:p w14:paraId="3D024DFD" w14:textId="1C76C538" w:rsidR="00545948" w:rsidRDefault="00545948" w:rsidP="00545948">
      <w:pPr>
        <w:pStyle w:val="Prothuvud"/>
        <w:rPr>
          <w:sz w:val="24"/>
        </w:rPr>
      </w:pPr>
    </w:p>
    <w:p w14:paraId="1378B4D0" w14:textId="18BD3D46" w:rsidR="00545948" w:rsidRDefault="00545948" w:rsidP="00545948">
      <w:pPr>
        <w:pStyle w:val="Prothuvud"/>
        <w:rPr>
          <w:sz w:val="24"/>
        </w:rPr>
      </w:pPr>
    </w:p>
    <w:p w14:paraId="2EE45244" w14:textId="0834B826" w:rsidR="00545948" w:rsidRDefault="00545948" w:rsidP="00545948">
      <w:pPr>
        <w:pStyle w:val="Prothuvud"/>
        <w:rPr>
          <w:sz w:val="24"/>
        </w:rPr>
      </w:pPr>
    </w:p>
    <w:p w14:paraId="69893B2E" w14:textId="50B04873" w:rsidR="00545948" w:rsidRDefault="00545948" w:rsidP="00545948">
      <w:pPr>
        <w:pStyle w:val="Prothuvud"/>
        <w:rPr>
          <w:sz w:val="24"/>
        </w:rPr>
      </w:pPr>
    </w:p>
    <w:p w14:paraId="15D83D78" w14:textId="23BAE855" w:rsidR="00545948" w:rsidRDefault="00545948" w:rsidP="00545948">
      <w:pPr>
        <w:pStyle w:val="Prothuvud"/>
        <w:rPr>
          <w:sz w:val="24"/>
        </w:rPr>
      </w:pPr>
    </w:p>
    <w:p w14:paraId="546FC025" w14:textId="5E2B3F47" w:rsidR="00545948" w:rsidRDefault="00545948" w:rsidP="00545948">
      <w:pPr>
        <w:pStyle w:val="Prothuvud"/>
        <w:rPr>
          <w:sz w:val="24"/>
        </w:rPr>
      </w:pPr>
    </w:p>
    <w:p w14:paraId="3C277FF4" w14:textId="52648277" w:rsidR="00545948" w:rsidRDefault="00545948" w:rsidP="00545948">
      <w:pPr>
        <w:pStyle w:val="Prothuvud"/>
        <w:rPr>
          <w:sz w:val="24"/>
        </w:rPr>
      </w:pPr>
    </w:p>
    <w:p w14:paraId="74EDEC5D" w14:textId="6691A385" w:rsidR="00545948" w:rsidRDefault="00545948" w:rsidP="00545948">
      <w:pPr>
        <w:pStyle w:val="Prothuvud"/>
        <w:rPr>
          <w:sz w:val="24"/>
        </w:rPr>
      </w:pPr>
    </w:p>
    <w:p w14:paraId="7C3B0958" w14:textId="7FE2619C" w:rsidR="00545948" w:rsidRDefault="00545948" w:rsidP="00545948">
      <w:pPr>
        <w:pStyle w:val="Prothuvud"/>
        <w:rPr>
          <w:sz w:val="24"/>
        </w:rPr>
      </w:pPr>
    </w:p>
    <w:p w14:paraId="2AC7AC90" w14:textId="4933D2C6" w:rsidR="00545948" w:rsidRDefault="00545948" w:rsidP="00545948">
      <w:pPr>
        <w:pStyle w:val="Prothuvud"/>
        <w:rPr>
          <w:sz w:val="24"/>
        </w:rPr>
      </w:pPr>
    </w:p>
    <w:p w14:paraId="6429D430" w14:textId="33BE229C" w:rsidR="00545948" w:rsidRDefault="00545948" w:rsidP="00545948">
      <w:pPr>
        <w:pStyle w:val="Prothuvud"/>
        <w:rPr>
          <w:sz w:val="24"/>
        </w:rPr>
      </w:pPr>
    </w:p>
    <w:p w14:paraId="2042871A" w14:textId="3345AE6A" w:rsidR="00545948" w:rsidRDefault="00545948" w:rsidP="00545948">
      <w:pPr>
        <w:pStyle w:val="Prothuvud"/>
        <w:rPr>
          <w:sz w:val="24"/>
        </w:rPr>
      </w:pPr>
    </w:p>
    <w:p w14:paraId="1340D44E" w14:textId="391D65DD" w:rsidR="00545948" w:rsidRDefault="00545948" w:rsidP="00545948">
      <w:pPr>
        <w:pStyle w:val="Prothuvud"/>
        <w:rPr>
          <w:sz w:val="24"/>
        </w:rPr>
      </w:pPr>
    </w:p>
    <w:p w14:paraId="37D9AB99" w14:textId="3498DE08" w:rsidR="00545948" w:rsidRDefault="00545948" w:rsidP="00545948">
      <w:pPr>
        <w:pStyle w:val="Prothuvud"/>
        <w:rPr>
          <w:sz w:val="24"/>
        </w:rPr>
      </w:pPr>
    </w:p>
    <w:p w14:paraId="678A9D63" w14:textId="4BC4DFEB" w:rsidR="00545948" w:rsidRDefault="00545948" w:rsidP="00545948">
      <w:pPr>
        <w:pStyle w:val="Prothuvud"/>
        <w:rPr>
          <w:sz w:val="24"/>
        </w:rPr>
      </w:pPr>
    </w:p>
    <w:p w14:paraId="5ACF0500" w14:textId="52FFA78B" w:rsidR="00545948" w:rsidRDefault="00545948" w:rsidP="00545948">
      <w:pPr>
        <w:pStyle w:val="Prothuvud"/>
        <w:rPr>
          <w:sz w:val="24"/>
        </w:rPr>
      </w:pPr>
    </w:p>
    <w:p w14:paraId="34CB5178" w14:textId="77777777" w:rsidR="00545948" w:rsidRPr="00277C79" w:rsidRDefault="00545948" w:rsidP="00545948">
      <w:pPr>
        <w:pStyle w:val="Prothuvud"/>
        <w:rPr>
          <w:sz w:val="24"/>
        </w:rPr>
      </w:pPr>
    </w:p>
    <w:p w14:paraId="2D2C1B64" w14:textId="77777777" w:rsidR="002C64D9" w:rsidRDefault="002C64D9" w:rsidP="00FF2E35">
      <w:pPr>
        <w:pStyle w:val="Prothuvud"/>
      </w:pPr>
    </w:p>
    <w:p w14:paraId="1BD2609F" w14:textId="77777777" w:rsidR="006E2D84" w:rsidRDefault="006E2D84" w:rsidP="00FF2E35">
      <w:pPr>
        <w:pStyle w:val="Prothuvud"/>
      </w:pPr>
    </w:p>
    <w:p w14:paraId="583A98FE" w14:textId="70D18668" w:rsidR="00FF2E35" w:rsidRPr="0001192B" w:rsidRDefault="00FF2E35" w:rsidP="00FF2E35">
      <w:pPr>
        <w:pStyle w:val="Prothuvud"/>
      </w:pPr>
      <w:r w:rsidRPr="0001192B">
        <w:t>Arbetsutskottet</w:t>
      </w:r>
      <w:r w:rsidRPr="0001192B">
        <w:tab/>
      </w:r>
      <w:r w:rsidR="00842E0F" w:rsidRPr="0001192B">
        <w:t>202</w:t>
      </w:r>
      <w:r w:rsidR="00842E0F">
        <w:t>3</w:t>
      </w:r>
      <w:r w:rsidR="00842E0F" w:rsidRPr="0001192B">
        <w:t>-</w:t>
      </w:r>
      <w:r w:rsidR="00842E0F">
        <w:t>0</w:t>
      </w:r>
      <w:r w:rsidR="00FA5946">
        <w:t>3-21</w:t>
      </w:r>
      <w:r w:rsidRPr="0001192B">
        <w:tab/>
        <w:t>§</w:t>
      </w:r>
      <w:r w:rsidRPr="0001192B">
        <w:tab/>
      </w:r>
      <w:r w:rsidR="00FA5946">
        <w:t>29</w:t>
      </w:r>
      <w:r w:rsidRPr="0001192B">
        <w:tab/>
        <w:t>sidan</w:t>
      </w:r>
      <w:r w:rsidRPr="0001192B">
        <w:tab/>
      </w:r>
      <w:r w:rsidR="00A97CB3">
        <w:t>7</w:t>
      </w:r>
    </w:p>
    <w:p w14:paraId="5B0C36A4" w14:textId="2010189E" w:rsidR="00FF2E35" w:rsidRDefault="00FF2E35" w:rsidP="00FF2E35">
      <w:pPr>
        <w:pStyle w:val="Diarienr"/>
      </w:pPr>
      <w:r>
        <w:lastRenderedPageBreak/>
        <w:t>Diarienummer</w:t>
      </w:r>
      <w:r>
        <w:tab/>
        <w:t>P-202</w:t>
      </w:r>
      <w:r w:rsidR="00AB7B9C">
        <w:t>3-</w:t>
      </w:r>
      <w:r w:rsidR="00D43ED6">
        <w:t>71</w:t>
      </w:r>
    </w:p>
    <w:p w14:paraId="7E9920C5" w14:textId="444DCDD5" w:rsidR="00FF2E35" w:rsidRDefault="000C03E2" w:rsidP="00FF2E35">
      <w:pPr>
        <w:pStyle w:val="renderubrik"/>
        <w:ind w:right="1100"/>
      </w:pPr>
      <w:r>
        <w:rPr>
          <w:rFonts w:cstheme="minorHAnsi"/>
        </w:rPr>
        <w:t xml:space="preserve">Hyra S:t </w:t>
      </w:r>
      <w:proofErr w:type="spellStart"/>
      <w:r>
        <w:rPr>
          <w:rFonts w:cstheme="minorHAnsi"/>
        </w:rPr>
        <w:t>Botvidsgården</w:t>
      </w:r>
      <w:proofErr w:type="spellEnd"/>
    </w:p>
    <w:p w14:paraId="4A3CB2A3" w14:textId="77777777" w:rsidR="007858CD" w:rsidRDefault="007858CD" w:rsidP="007858CD">
      <w:pPr>
        <w:pStyle w:val="Beslut"/>
      </w:pPr>
      <w:r>
        <w:t>Arbetsutskottets förslag till beslut</w:t>
      </w:r>
    </w:p>
    <w:p w14:paraId="4251619C" w14:textId="0EC51E31" w:rsidR="00333DE0" w:rsidRDefault="007858CD" w:rsidP="007858CD">
      <w:pPr>
        <w:pStyle w:val="Brdprotokoll"/>
        <w:rPr>
          <w:szCs w:val="22"/>
        </w:rPr>
      </w:pPr>
      <w:r>
        <w:t xml:space="preserve">Arbetsutskottet lämnar ärendet vidare till kyrkorådet </w:t>
      </w:r>
      <w:r w:rsidR="00D54288">
        <w:t xml:space="preserve">som en rapport. </w:t>
      </w:r>
    </w:p>
    <w:p w14:paraId="5F505846" w14:textId="28576B25" w:rsidR="00333DE0" w:rsidRDefault="00333DE0" w:rsidP="00A97CB3">
      <w:pPr>
        <w:pStyle w:val="Brdprotokoll"/>
        <w:rPr>
          <w:szCs w:val="22"/>
        </w:rPr>
      </w:pPr>
    </w:p>
    <w:p w14:paraId="3CB62BA1" w14:textId="77777777" w:rsidR="00333DE0" w:rsidRDefault="00333DE0" w:rsidP="00A97CB3">
      <w:pPr>
        <w:pStyle w:val="Brdprotokoll"/>
        <w:rPr>
          <w:szCs w:val="22"/>
        </w:rPr>
      </w:pPr>
    </w:p>
    <w:p w14:paraId="576EF50D" w14:textId="77777777" w:rsidR="00A97CB3" w:rsidRDefault="00A97CB3" w:rsidP="00A97CB3">
      <w:pPr>
        <w:pStyle w:val="Beslut"/>
      </w:pPr>
      <w:r>
        <w:t>Ärendet</w:t>
      </w:r>
    </w:p>
    <w:p w14:paraId="656B1B88" w14:textId="656FA488" w:rsidR="00703028" w:rsidRDefault="00D54288" w:rsidP="00703028">
      <w:pPr>
        <w:pStyle w:val="Prothuvud"/>
        <w:rPr>
          <w:sz w:val="24"/>
        </w:rPr>
      </w:pPr>
      <w:r>
        <w:rPr>
          <w:sz w:val="24"/>
        </w:rPr>
        <w:t xml:space="preserve">Kyrkogårdsutskottet har diskuterat det avtal som nu gäller för </w:t>
      </w:r>
      <w:proofErr w:type="spellStart"/>
      <w:r w:rsidRPr="00D54288">
        <w:rPr>
          <w:sz w:val="24"/>
        </w:rPr>
        <w:t>Raftewolds</w:t>
      </w:r>
      <w:proofErr w:type="spellEnd"/>
      <w:r w:rsidRPr="00D54288">
        <w:rPr>
          <w:sz w:val="24"/>
        </w:rPr>
        <w:t xml:space="preserve"> Catering</w:t>
      </w:r>
      <w:r>
        <w:rPr>
          <w:sz w:val="24"/>
        </w:rPr>
        <w:t xml:space="preserve"> på </w:t>
      </w:r>
      <w:r>
        <w:rPr>
          <w:sz w:val="24"/>
        </w:rPr>
        <w:br/>
        <w:t xml:space="preserve">S:t Botvidgården då entreprenören har aviserat att det inte är möjligt att betala de </w:t>
      </w:r>
      <w:r w:rsidR="00640076">
        <w:rPr>
          <w:sz w:val="24"/>
        </w:rPr>
        <w:br/>
      </w:r>
      <w:r>
        <w:rPr>
          <w:sz w:val="24"/>
        </w:rPr>
        <w:t>belopp som avtalet reglerar.</w:t>
      </w:r>
    </w:p>
    <w:p w14:paraId="30FAE5DF" w14:textId="77777777" w:rsidR="00A97CB3" w:rsidRDefault="00A97CB3" w:rsidP="00A97CB3">
      <w:pPr>
        <w:pStyle w:val="Prothuvud"/>
        <w:rPr>
          <w:szCs w:val="22"/>
        </w:rPr>
      </w:pPr>
    </w:p>
    <w:p w14:paraId="24516B37" w14:textId="77777777" w:rsidR="00A97CB3" w:rsidRDefault="00A97CB3" w:rsidP="00A97CB3">
      <w:pPr>
        <w:pStyle w:val="Prothuvud"/>
        <w:rPr>
          <w:szCs w:val="22"/>
        </w:rPr>
      </w:pPr>
    </w:p>
    <w:p w14:paraId="628AD03B" w14:textId="77777777" w:rsidR="00A97CB3" w:rsidRDefault="00A97CB3" w:rsidP="00A97CB3">
      <w:pPr>
        <w:pStyle w:val="Prothuvud"/>
        <w:rPr>
          <w:szCs w:val="22"/>
        </w:rPr>
      </w:pPr>
    </w:p>
    <w:p w14:paraId="02634A91" w14:textId="77777777" w:rsidR="00A97CB3" w:rsidRDefault="00A97CB3" w:rsidP="00A97CB3">
      <w:pPr>
        <w:pStyle w:val="Prothuvud"/>
        <w:rPr>
          <w:szCs w:val="22"/>
        </w:rPr>
      </w:pPr>
    </w:p>
    <w:p w14:paraId="1D03CC5C" w14:textId="35C39DB2" w:rsidR="00FF2E35" w:rsidRDefault="00FF2E35" w:rsidP="00FF2E35">
      <w:pPr>
        <w:pStyle w:val="Brdprotokoll"/>
      </w:pPr>
    </w:p>
    <w:p w14:paraId="2C8578F4" w14:textId="177DE077" w:rsidR="00FF2E35" w:rsidRDefault="00FF2E35" w:rsidP="00FF2E35">
      <w:pPr>
        <w:pStyle w:val="Brdprotokoll"/>
      </w:pPr>
    </w:p>
    <w:p w14:paraId="5318F512" w14:textId="7F7E8415" w:rsidR="00FF2E35" w:rsidRDefault="00FF2E35" w:rsidP="00FF2E35">
      <w:pPr>
        <w:pStyle w:val="Brdprotokoll"/>
      </w:pPr>
    </w:p>
    <w:p w14:paraId="339E23F3" w14:textId="54D5E0BE" w:rsidR="00FF2E35" w:rsidRDefault="00FF2E35" w:rsidP="00FF2E35">
      <w:pPr>
        <w:pStyle w:val="Brdprotokoll"/>
      </w:pPr>
    </w:p>
    <w:p w14:paraId="2C1BAD18" w14:textId="71FF175B" w:rsidR="00FF2E35" w:rsidRDefault="00FF2E35" w:rsidP="00FF2E35">
      <w:pPr>
        <w:pStyle w:val="Brdprotokoll"/>
      </w:pPr>
    </w:p>
    <w:p w14:paraId="622FEF93" w14:textId="77777777" w:rsidR="00640076" w:rsidRDefault="00640076" w:rsidP="00FF2E35">
      <w:pPr>
        <w:pStyle w:val="Brdprotokoll"/>
      </w:pPr>
    </w:p>
    <w:p w14:paraId="03564BD1" w14:textId="20A7424E" w:rsidR="00FF2E35" w:rsidRDefault="00FF2E35" w:rsidP="00FF2E35">
      <w:pPr>
        <w:pStyle w:val="Brdprotokoll"/>
      </w:pPr>
    </w:p>
    <w:p w14:paraId="4BA778B6" w14:textId="72CEB7CE" w:rsidR="00FF2E35" w:rsidRDefault="00FF2E35" w:rsidP="00FF2E35">
      <w:pPr>
        <w:pStyle w:val="Brdprotokoll"/>
      </w:pPr>
    </w:p>
    <w:p w14:paraId="7F6E43EE" w14:textId="44310975" w:rsidR="00FF2E35" w:rsidRDefault="00FF2E35" w:rsidP="00FF2E35">
      <w:pPr>
        <w:pStyle w:val="Brdprotokoll"/>
      </w:pPr>
    </w:p>
    <w:p w14:paraId="28449B0E" w14:textId="23C97038" w:rsidR="00FF2E35" w:rsidRDefault="00FF2E35" w:rsidP="00FF2E35">
      <w:pPr>
        <w:pStyle w:val="Brdprotokoll"/>
      </w:pPr>
    </w:p>
    <w:p w14:paraId="01E2E4D2" w14:textId="787102E9" w:rsidR="00B24BEF" w:rsidRDefault="00B24BEF" w:rsidP="00FF2E35">
      <w:pPr>
        <w:pStyle w:val="Brdprotokoll"/>
      </w:pPr>
    </w:p>
    <w:p w14:paraId="22898E73" w14:textId="122A8841" w:rsidR="00B24BEF" w:rsidRDefault="00B24BEF" w:rsidP="00FF2E35">
      <w:pPr>
        <w:pStyle w:val="Brdprotokoll"/>
      </w:pPr>
    </w:p>
    <w:p w14:paraId="04B9DB1E" w14:textId="6917B589" w:rsidR="00B24BEF" w:rsidRDefault="00B24BEF" w:rsidP="00FF2E35">
      <w:pPr>
        <w:pStyle w:val="Brdprotokoll"/>
      </w:pPr>
    </w:p>
    <w:p w14:paraId="4BBD8270" w14:textId="77777777" w:rsidR="00B24BEF" w:rsidRDefault="00B24BEF" w:rsidP="00FF2E35">
      <w:pPr>
        <w:pStyle w:val="Brdprotokoll"/>
      </w:pPr>
    </w:p>
    <w:p w14:paraId="10D412E7" w14:textId="32E5DF24" w:rsidR="00FF2E35" w:rsidRDefault="00FF2E35" w:rsidP="00FF2E35">
      <w:pPr>
        <w:pStyle w:val="Brdprotokoll"/>
      </w:pPr>
    </w:p>
    <w:p w14:paraId="37AE3CE6" w14:textId="32630EB5" w:rsidR="00FF2E35" w:rsidRDefault="00FF2E35" w:rsidP="00FF2E35">
      <w:pPr>
        <w:pStyle w:val="Brdprotokoll"/>
      </w:pPr>
    </w:p>
    <w:p w14:paraId="1D3816B7" w14:textId="0BCC1F9C" w:rsidR="00FF2E35" w:rsidRDefault="00FF2E35" w:rsidP="00FF2E35">
      <w:pPr>
        <w:pStyle w:val="Brdprotokoll"/>
      </w:pPr>
    </w:p>
    <w:p w14:paraId="30E54ED5" w14:textId="680E0CD4" w:rsidR="00FF2E35" w:rsidRDefault="00FF2E35" w:rsidP="00FF2E35">
      <w:pPr>
        <w:pStyle w:val="Brdprotokoll"/>
      </w:pPr>
    </w:p>
    <w:p w14:paraId="1E061958" w14:textId="77777777" w:rsidR="007858CD" w:rsidRDefault="007858CD" w:rsidP="00FF2E35">
      <w:pPr>
        <w:pStyle w:val="Prothuvud"/>
      </w:pPr>
    </w:p>
    <w:p w14:paraId="04D50655" w14:textId="77777777" w:rsidR="007858CD" w:rsidRDefault="007858CD" w:rsidP="00FF2E35">
      <w:pPr>
        <w:pStyle w:val="Prothuvud"/>
      </w:pPr>
    </w:p>
    <w:p w14:paraId="4858C11D" w14:textId="5CDD0FBC" w:rsidR="00FF2E35" w:rsidRPr="0001192B" w:rsidRDefault="00FF2E35" w:rsidP="00FF2E35">
      <w:pPr>
        <w:pStyle w:val="Prothuvud"/>
      </w:pPr>
      <w:r w:rsidRPr="0001192B">
        <w:t>Arbetsutskottet</w:t>
      </w:r>
      <w:r w:rsidRPr="0001192B">
        <w:tab/>
      </w:r>
      <w:r w:rsidR="00842E0F" w:rsidRPr="0001192B">
        <w:t>202</w:t>
      </w:r>
      <w:r w:rsidR="00842E0F">
        <w:t>3</w:t>
      </w:r>
      <w:r w:rsidR="00842E0F" w:rsidRPr="0001192B">
        <w:t>-</w:t>
      </w:r>
      <w:r w:rsidR="00842E0F">
        <w:t>0</w:t>
      </w:r>
      <w:r w:rsidR="00FA5946">
        <w:t>3-21</w:t>
      </w:r>
      <w:r w:rsidRPr="0001192B">
        <w:tab/>
        <w:t>§</w:t>
      </w:r>
      <w:r w:rsidRPr="0001192B">
        <w:tab/>
      </w:r>
      <w:r w:rsidR="00FA5946">
        <w:t>30</w:t>
      </w:r>
      <w:r w:rsidRPr="0001192B">
        <w:tab/>
        <w:t>sidan</w:t>
      </w:r>
      <w:r w:rsidRPr="0001192B">
        <w:tab/>
      </w:r>
      <w:r w:rsidR="00A97CB3">
        <w:t>8</w:t>
      </w:r>
    </w:p>
    <w:p w14:paraId="0FF54423" w14:textId="3D767649" w:rsidR="00FF2E35" w:rsidRDefault="00FF2E35" w:rsidP="00FF2E35">
      <w:pPr>
        <w:pStyle w:val="Diarienr"/>
      </w:pPr>
      <w:r>
        <w:lastRenderedPageBreak/>
        <w:t>Diarienummer</w:t>
      </w:r>
      <w:r>
        <w:tab/>
        <w:t>P-202</w:t>
      </w:r>
      <w:r w:rsidR="00AB7B9C">
        <w:t>3-</w:t>
      </w:r>
      <w:r w:rsidR="00FB234A">
        <w:t>72</w:t>
      </w:r>
    </w:p>
    <w:p w14:paraId="4F43BAF2" w14:textId="12C832B0" w:rsidR="00FF2E35" w:rsidRDefault="000C03E2" w:rsidP="00FF2E35">
      <w:pPr>
        <w:pStyle w:val="renderubrik"/>
        <w:ind w:right="1100"/>
      </w:pPr>
      <w:r>
        <w:rPr>
          <w:rFonts w:cstheme="minorHAnsi"/>
        </w:rPr>
        <w:t>Uppgiftsfördelning från kyrkoråd till kyrkoherde</w:t>
      </w:r>
    </w:p>
    <w:p w14:paraId="69C86E08" w14:textId="77777777" w:rsidR="007858CD" w:rsidRDefault="007858CD" w:rsidP="007858CD">
      <w:pPr>
        <w:pStyle w:val="Beslut"/>
      </w:pPr>
      <w:r>
        <w:t>Arbetsutskottets förslag till beslut</w:t>
      </w:r>
    </w:p>
    <w:p w14:paraId="1E9C3273" w14:textId="3A3946F6" w:rsidR="00A97CB3" w:rsidRDefault="007858CD" w:rsidP="007858CD">
      <w:pPr>
        <w:pStyle w:val="Brdprotokoll"/>
        <w:tabs>
          <w:tab w:val="clear" w:pos="1253"/>
          <w:tab w:val="left" w:pos="1304"/>
        </w:tabs>
      </w:pPr>
      <w:r>
        <w:t xml:space="preserve">Arbetsutskottet </w:t>
      </w:r>
      <w:r w:rsidR="00640076">
        <w:t>föreslår kyrkorådet att besluta om uppgiftsfördelning från kyrkorådet till kyrkoherde enligt bilaga. Fördelningen v arbetsuppgifter omfattar organisatorisk social och fysisk arbetsmiljö.</w:t>
      </w:r>
      <w:r w:rsidR="00A97CB3">
        <w:br/>
      </w:r>
      <w:r w:rsidR="00A97CB3">
        <w:br/>
      </w:r>
    </w:p>
    <w:p w14:paraId="69483400" w14:textId="77777777" w:rsidR="00A97CB3" w:rsidRDefault="00A97CB3" w:rsidP="00A97CB3">
      <w:pPr>
        <w:pStyle w:val="Beslut"/>
      </w:pPr>
      <w:r>
        <w:t>Ärendet</w:t>
      </w:r>
    </w:p>
    <w:p w14:paraId="7C42A43F" w14:textId="2AFA6752" w:rsidR="00640076" w:rsidRPr="00640076" w:rsidRDefault="00640076" w:rsidP="00640076">
      <w:pPr>
        <w:pStyle w:val="Prothuvud"/>
        <w:rPr>
          <w:szCs w:val="22"/>
        </w:rPr>
      </w:pPr>
      <w:r w:rsidRPr="00640076">
        <w:rPr>
          <w:szCs w:val="22"/>
        </w:rPr>
        <w:t xml:space="preserve">I Huddinge pastorat har kyrkorådet formellt huvudansvar för arbetsmiljöarbetet, arbetet är </w:t>
      </w:r>
      <w:r>
        <w:rPr>
          <w:szCs w:val="22"/>
        </w:rPr>
        <w:br/>
      </w:r>
      <w:r w:rsidRPr="00640076">
        <w:rPr>
          <w:szCs w:val="22"/>
        </w:rPr>
        <w:t>fördelat till kyrkoherden att svara för ett gott och säkert arbetsmiljöarbete.</w:t>
      </w:r>
    </w:p>
    <w:p w14:paraId="23A40A30" w14:textId="77777777" w:rsidR="00640076" w:rsidRPr="00640076" w:rsidRDefault="00640076" w:rsidP="00640076">
      <w:pPr>
        <w:pStyle w:val="Prothuvud"/>
        <w:rPr>
          <w:szCs w:val="22"/>
        </w:rPr>
      </w:pPr>
    </w:p>
    <w:p w14:paraId="2195CF72" w14:textId="77777777" w:rsidR="00640076" w:rsidRDefault="00640076" w:rsidP="00640076">
      <w:pPr>
        <w:pStyle w:val="Prothuvud"/>
        <w:rPr>
          <w:szCs w:val="22"/>
        </w:rPr>
      </w:pPr>
      <w:r w:rsidRPr="00640076">
        <w:rPr>
          <w:szCs w:val="22"/>
        </w:rPr>
        <w:t>Kyrkoherden fördelar uppgifterna i sin tur till organisationens sex chefer;</w:t>
      </w:r>
      <w:r>
        <w:rPr>
          <w:szCs w:val="22"/>
        </w:rPr>
        <w:t xml:space="preserve"> </w:t>
      </w:r>
      <w:r w:rsidRPr="00640076">
        <w:rPr>
          <w:szCs w:val="22"/>
        </w:rPr>
        <w:t xml:space="preserve">kyrkogårdschefen, administrativa chefen samt församlingsherdarna i de fyra församlingarna, enligt bilaga. </w:t>
      </w:r>
    </w:p>
    <w:p w14:paraId="733E875E" w14:textId="0B441DC3" w:rsidR="00640076" w:rsidRPr="00640076" w:rsidRDefault="00640076" w:rsidP="00640076">
      <w:pPr>
        <w:pStyle w:val="Prothuvud"/>
        <w:rPr>
          <w:szCs w:val="22"/>
        </w:rPr>
      </w:pPr>
      <w:r w:rsidRPr="00640076">
        <w:rPr>
          <w:szCs w:val="22"/>
        </w:rPr>
        <w:t>Cheferna svarar på respektive arbetsplats för arbetsmiljöarbetet. Fördelningen av arbetsuppgifter omfattar organisatorisk, social och fysisk arbetsmiljö.</w:t>
      </w:r>
    </w:p>
    <w:p w14:paraId="40DC04BA" w14:textId="77777777" w:rsidR="00640076" w:rsidRPr="00640076" w:rsidRDefault="00640076" w:rsidP="00640076">
      <w:pPr>
        <w:pStyle w:val="Prothuvud"/>
        <w:rPr>
          <w:szCs w:val="22"/>
        </w:rPr>
      </w:pPr>
    </w:p>
    <w:p w14:paraId="53AE3CD8" w14:textId="4F36710B" w:rsidR="00640076" w:rsidRPr="00640076" w:rsidRDefault="00640076" w:rsidP="00640076">
      <w:pPr>
        <w:pStyle w:val="Prothuvud"/>
        <w:rPr>
          <w:szCs w:val="22"/>
        </w:rPr>
      </w:pPr>
      <w:r w:rsidRPr="00640076">
        <w:rPr>
          <w:szCs w:val="22"/>
        </w:rPr>
        <w:t xml:space="preserve">Kyrkoherden ansvarar för att tillse att arbetsmiljöarbetet bedrivs enligt Huddinge pastorats arbetsmiljöpolicy, att lagar och avtal samt gällande föreskrifter från arbetsmiljöverket efterlevs </w:t>
      </w:r>
      <w:r>
        <w:rPr>
          <w:szCs w:val="22"/>
        </w:rPr>
        <w:br/>
      </w:r>
      <w:r w:rsidRPr="00640076">
        <w:rPr>
          <w:szCs w:val="22"/>
        </w:rPr>
        <w:t>och att pastoratet har ett systematiskt arbetsbetsmiljöarbete (SAM).</w:t>
      </w:r>
    </w:p>
    <w:p w14:paraId="5E610C2C" w14:textId="77777777" w:rsidR="00640076" w:rsidRPr="00640076" w:rsidRDefault="00640076" w:rsidP="00640076">
      <w:pPr>
        <w:pStyle w:val="Prothuvud"/>
        <w:rPr>
          <w:szCs w:val="22"/>
        </w:rPr>
      </w:pPr>
    </w:p>
    <w:p w14:paraId="4C1CEECB" w14:textId="77777777" w:rsidR="00640076" w:rsidRPr="00640076" w:rsidRDefault="00640076" w:rsidP="00640076">
      <w:pPr>
        <w:pStyle w:val="Prothuvud"/>
        <w:rPr>
          <w:szCs w:val="22"/>
        </w:rPr>
      </w:pPr>
      <w:r w:rsidRPr="00640076">
        <w:rPr>
          <w:szCs w:val="22"/>
        </w:rPr>
        <w:t>Kyrkoherde ansvarar därmed för att organisationen har kompetens och resurser inom arbetsmiljöområdet:</w:t>
      </w:r>
    </w:p>
    <w:p w14:paraId="0D01B06D" w14:textId="1294D013" w:rsidR="00640076" w:rsidRPr="00640076" w:rsidRDefault="00640076" w:rsidP="00640076">
      <w:pPr>
        <w:pStyle w:val="Prothuvud"/>
        <w:tabs>
          <w:tab w:val="left" w:pos="1276"/>
        </w:tabs>
        <w:ind w:left="1276" w:hanging="312"/>
        <w:rPr>
          <w:szCs w:val="22"/>
        </w:rPr>
      </w:pPr>
      <w:r w:rsidRPr="00640076">
        <w:rPr>
          <w:szCs w:val="22"/>
        </w:rPr>
        <w:t>•</w:t>
      </w:r>
      <w:r>
        <w:rPr>
          <w:szCs w:val="22"/>
        </w:rPr>
        <w:t xml:space="preserve"> </w:t>
      </w:r>
      <w:r>
        <w:rPr>
          <w:szCs w:val="22"/>
        </w:rPr>
        <w:tab/>
      </w:r>
      <w:r w:rsidRPr="00640076">
        <w:rPr>
          <w:szCs w:val="22"/>
        </w:rPr>
        <w:t xml:space="preserve">att tillse att personalansvariga chefer har kompetens, resurser och befogenheter för att </w:t>
      </w:r>
      <w:r>
        <w:rPr>
          <w:szCs w:val="22"/>
        </w:rPr>
        <w:br/>
      </w:r>
      <w:r w:rsidRPr="00640076">
        <w:rPr>
          <w:szCs w:val="22"/>
        </w:rPr>
        <w:t>utföra sina arbetsmiljöuppgifter på ett tillfredsställande sätt</w:t>
      </w:r>
    </w:p>
    <w:p w14:paraId="14D9EE70" w14:textId="081E7B48" w:rsidR="00640076" w:rsidRPr="00640076" w:rsidRDefault="00640076" w:rsidP="00640076">
      <w:pPr>
        <w:pStyle w:val="Prothuvud"/>
        <w:tabs>
          <w:tab w:val="left" w:pos="1276"/>
        </w:tabs>
        <w:rPr>
          <w:szCs w:val="22"/>
        </w:rPr>
      </w:pPr>
      <w:r w:rsidRPr="00640076">
        <w:rPr>
          <w:szCs w:val="22"/>
        </w:rPr>
        <w:t>•</w:t>
      </w:r>
      <w:r>
        <w:rPr>
          <w:szCs w:val="22"/>
        </w:rPr>
        <w:t xml:space="preserve"> </w:t>
      </w:r>
      <w:r>
        <w:rPr>
          <w:szCs w:val="22"/>
        </w:rPr>
        <w:tab/>
      </w:r>
      <w:r w:rsidRPr="00640076">
        <w:rPr>
          <w:szCs w:val="22"/>
        </w:rPr>
        <w:t xml:space="preserve">att HR-funktionen driver, utvecklar, dokumenterar, samordnar och följer upp arbetsmiljöarbetet </w:t>
      </w:r>
    </w:p>
    <w:p w14:paraId="60B04EE4" w14:textId="7DB35E87" w:rsidR="00640076" w:rsidRPr="00640076" w:rsidRDefault="00640076" w:rsidP="00640076">
      <w:pPr>
        <w:pStyle w:val="Prothuvud"/>
        <w:numPr>
          <w:ilvl w:val="0"/>
          <w:numId w:val="18"/>
        </w:numPr>
        <w:tabs>
          <w:tab w:val="left" w:pos="1276"/>
        </w:tabs>
        <w:rPr>
          <w:szCs w:val="22"/>
        </w:rPr>
      </w:pPr>
      <w:r w:rsidRPr="00640076">
        <w:rPr>
          <w:szCs w:val="22"/>
        </w:rPr>
        <w:t>att det finns en arbetsmiljökommitté med en pådrivande, planerande och uppföljande funktion</w:t>
      </w:r>
    </w:p>
    <w:p w14:paraId="18E12600" w14:textId="77777777" w:rsidR="00B24BEF" w:rsidRDefault="00B24BEF" w:rsidP="00A97CB3">
      <w:pPr>
        <w:pStyle w:val="Brdprotokoll"/>
        <w:tabs>
          <w:tab w:val="left" w:pos="993"/>
        </w:tabs>
        <w:ind w:right="1100"/>
      </w:pPr>
    </w:p>
    <w:p w14:paraId="1EC608E1" w14:textId="77777777" w:rsidR="00A97CB3" w:rsidRDefault="00A97CB3" w:rsidP="00A97CB3">
      <w:pPr>
        <w:pStyle w:val="Prothuvud"/>
      </w:pPr>
    </w:p>
    <w:p w14:paraId="2E4F5A42" w14:textId="77777777" w:rsidR="00A97CB3" w:rsidRDefault="00A97CB3" w:rsidP="00A97CB3">
      <w:pPr>
        <w:pStyle w:val="Prothuvud"/>
      </w:pPr>
    </w:p>
    <w:p w14:paraId="35466A7F" w14:textId="77777777" w:rsidR="00A97CB3" w:rsidRDefault="00A97CB3" w:rsidP="00A97CB3">
      <w:pPr>
        <w:pStyle w:val="Prothuvud"/>
      </w:pPr>
    </w:p>
    <w:p w14:paraId="40BD2828" w14:textId="77777777" w:rsidR="009454D5" w:rsidRDefault="009454D5" w:rsidP="009454D5">
      <w:pPr>
        <w:pStyle w:val="Beslut"/>
      </w:pPr>
      <w:r>
        <w:t>Bilaga</w:t>
      </w:r>
    </w:p>
    <w:p w14:paraId="33BA6744" w14:textId="15F9578A" w:rsidR="009454D5" w:rsidRDefault="009454D5" w:rsidP="009454D5">
      <w:pPr>
        <w:pStyle w:val="Prothuvud"/>
        <w:numPr>
          <w:ilvl w:val="0"/>
          <w:numId w:val="1"/>
        </w:numPr>
      </w:pPr>
      <w:r>
        <w:t>Uppgiftsfördelning Huddinge pastorat, från kyrkoråd till kyrkoherde</w:t>
      </w:r>
    </w:p>
    <w:p w14:paraId="69705FC7" w14:textId="77777777" w:rsidR="00A97CB3" w:rsidRDefault="00A97CB3" w:rsidP="00A97CB3">
      <w:pPr>
        <w:pStyle w:val="Prothuvud"/>
      </w:pPr>
    </w:p>
    <w:p w14:paraId="171746BD" w14:textId="77777777" w:rsidR="00A97CB3" w:rsidRDefault="00A97CB3" w:rsidP="00A97CB3">
      <w:pPr>
        <w:pStyle w:val="Prothuvud"/>
      </w:pPr>
      <w:r>
        <w:br/>
      </w:r>
      <w:r>
        <w:br/>
      </w:r>
    </w:p>
    <w:p w14:paraId="717DB8DC" w14:textId="77777777" w:rsidR="00FF2E35" w:rsidRDefault="00FF2E35" w:rsidP="00FF2E35">
      <w:pPr>
        <w:pStyle w:val="Prothuvud"/>
      </w:pPr>
    </w:p>
    <w:p w14:paraId="351A2DB8" w14:textId="77777777" w:rsidR="00FF2E35" w:rsidRDefault="00FF2E35" w:rsidP="00FF2E35">
      <w:pPr>
        <w:pStyle w:val="Brdprotokoll"/>
      </w:pPr>
    </w:p>
    <w:p w14:paraId="16A45212" w14:textId="77777777" w:rsidR="00FF2E35" w:rsidRDefault="00FF2E35" w:rsidP="00FF2E35">
      <w:pPr>
        <w:pStyle w:val="Prothuvud"/>
      </w:pPr>
    </w:p>
    <w:p w14:paraId="4CD310DC" w14:textId="5765B226" w:rsidR="00FF2E35" w:rsidRDefault="00FF2E35" w:rsidP="003F1B75">
      <w:pPr>
        <w:pStyle w:val="Prothuvud"/>
        <w:ind w:left="0"/>
      </w:pPr>
    </w:p>
    <w:p w14:paraId="7B737031" w14:textId="60503357" w:rsidR="006A3D93" w:rsidRPr="0001192B" w:rsidRDefault="006A3D93" w:rsidP="006A3D93">
      <w:pPr>
        <w:pStyle w:val="Prothuvud"/>
      </w:pPr>
      <w:r w:rsidRPr="0001192B">
        <w:t>Arbetsutskottet</w:t>
      </w:r>
      <w:r w:rsidRPr="0001192B">
        <w:tab/>
      </w:r>
      <w:r w:rsidR="00842E0F" w:rsidRPr="0001192B">
        <w:t>202</w:t>
      </w:r>
      <w:r w:rsidR="00842E0F">
        <w:t>3</w:t>
      </w:r>
      <w:r w:rsidR="00842E0F" w:rsidRPr="0001192B">
        <w:t>-</w:t>
      </w:r>
      <w:r w:rsidR="00842E0F">
        <w:t>0</w:t>
      </w:r>
      <w:r w:rsidR="00FA5946">
        <w:t>3-21</w:t>
      </w:r>
      <w:r w:rsidRPr="0001192B">
        <w:tab/>
        <w:t>§</w:t>
      </w:r>
      <w:r w:rsidRPr="0001192B">
        <w:tab/>
      </w:r>
      <w:r w:rsidR="00FA5946">
        <w:t>31</w:t>
      </w:r>
      <w:r w:rsidRPr="0001192B">
        <w:tab/>
        <w:t>sidan</w:t>
      </w:r>
      <w:r w:rsidRPr="0001192B">
        <w:tab/>
      </w:r>
      <w:r w:rsidR="001E68EE">
        <w:t>9</w:t>
      </w:r>
    </w:p>
    <w:p w14:paraId="16A40708" w14:textId="14EFB146" w:rsidR="006A3D93" w:rsidRDefault="006A3D93" w:rsidP="006A3D93">
      <w:pPr>
        <w:pStyle w:val="Diarienr"/>
      </w:pPr>
      <w:r>
        <w:lastRenderedPageBreak/>
        <w:t>Diarienummer</w:t>
      </w:r>
      <w:r>
        <w:tab/>
        <w:t>P-20</w:t>
      </w:r>
      <w:r w:rsidR="00D60FE6">
        <w:t>23-</w:t>
      </w:r>
      <w:r w:rsidR="00FB234A">
        <w:t>73</w:t>
      </w:r>
    </w:p>
    <w:p w14:paraId="2DAE81DE" w14:textId="64A8E93B" w:rsidR="006A3D93" w:rsidRDefault="00640076" w:rsidP="006A3D93">
      <w:pPr>
        <w:pStyle w:val="renderubrik"/>
        <w:ind w:right="1100"/>
      </w:pPr>
      <w:r>
        <w:rPr>
          <w:rFonts w:cstheme="minorHAnsi"/>
        </w:rPr>
        <w:t>Val av o</w:t>
      </w:r>
      <w:r w:rsidR="00072170">
        <w:rPr>
          <w:rFonts w:cstheme="minorHAnsi"/>
        </w:rPr>
        <w:t xml:space="preserve">mbud </w:t>
      </w:r>
      <w:r>
        <w:rPr>
          <w:rFonts w:cstheme="minorHAnsi"/>
        </w:rPr>
        <w:t xml:space="preserve">till </w:t>
      </w:r>
      <w:r w:rsidR="00072170">
        <w:rPr>
          <w:rFonts w:cstheme="minorHAnsi"/>
        </w:rPr>
        <w:t>Hela Människan</w:t>
      </w:r>
      <w:r>
        <w:rPr>
          <w:rFonts w:cstheme="minorHAnsi"/>
        </w:rPr>
        <w:t>s årsstämma 24 april</w:t>
      </w:r>
    </w:p>
    <w:p w14:paraId="1AB8F1D3" w14:textId="77777777" w:rsidR="006A3D93" w:rsidRDefault="006A3D93" w:rsidP="006A3D93">
      <w:pPr>
        <w:pStyle w:val="Beslut"/>
      </w:pPr>
      <w:r w:rsidRPr="00535DB7">
        <w:t xml:space="preserve">Arbetsutskottets </w:t>
      </w:r>
      <w:r>
        <w:t>förslag till beslut</w:t>
      </w:r>
    </w:p>
    <w:p w14:paraId="6484EF1F" w14:textId="374BF7D6" w:rsidR="006A3D93" w:rsidRDefault="00640076" w:rsidP="006A3D93">
      <w:pPr>
        <w:pStyle w:val="Brdprotokoll"/>
        <w:rPr>
          <w:szCs w:val="22"/>
        </w:rPr>
      </w:pPr>
      <w:r>
        <w:t>Arbetsutskottet lämnar ärendet vidare till kyrkorådet utan eget ställningstagande</w:t>
      </w:r>
    </w:p>
    <w:p w14:paraId="5AD662E2" w14:textId="77777777" w:rsidR="006A3D93" w:rsidRDefault="006A3D93" w:rsidP="006A3D93">
      <w:pPr>
        <w:pStyle w:val="Brdprotokoll"/>
        <w:rPr>
          <w:szCs w:val="22"/>
        </w:rPr>
      </w:pPr>
    </w:p>
    <w:p w14:paraId="6D9C6425" w14:textId="77777777" w:rsidR="006A3D93" w:rsidRPr="00F6680C" w:rsidRDefault="006A3D93" w:rsidP="006A3D93">
      <w:pPr>
        <w:pStyle w:val="Beslut"/>
      </w:pPr>
      <w:r w:rsidRPr="0088365B">
        <w:t>Ärendet</w:t>
      </w:r>
    </w:p>
    <w:p w14:paraId="2961F547" w14:textId="6AC59BDB" w:rsidR="00405CF2" w:rsidRDefault="00192594" w:rsidP="00405CF2">
      <w:pPr>
        <w:pStyle w:val="Brdprotokoll"/>
      </w:pPr>
      <w:r>
        <w:t>Kyrkorådet har att besluta om ombud till Hela Människans årsstämma 24 april 2023. Som huvudman ska man utse ombud till årsstämman enligt stadgarna.</w:t>
      </w:r>
    </w:p>
    <w:p w14:paraId="66DCABB7" w14:textId="77777777" w:rsidR="00192594" w:rsidRDefault="00192594" w:rsidP="00192594">
      <w:pPr>
        <w:pStyle w:val="Brdprotokoll"/>
        <w:tabs>
          <w:tab w:val="left" w:pos="8910"/>
        </w:tabs>
        <w:ind w:right="830"/>
      </w:pPr>
    </w:p>
    <w:p w14:paraId="3AB47667" w14:textId="77777777" w:rsidR="00192594" w:rsidRDefault="00192594" w:rsidP="00192594">
      <w:pPr>
        <w:pStyle w:val="Brdprotokoll"/>
        <w:rPr>
          <w:szCs w:val="22"/>
        </w:rPr>
      </w:pPr>
    </w:p>
    <w:p w14:paraId="0CDED4C7" w14:textId="77777777" w:rsidR="00192594" w:rsidRDefault="00192594" w:rsidP="00192594">
      <w:pPr>
        <w:pStyle w:val="Prothuvud"/>
      </w:pPr>
    </w:p>
    <w:p w14:paraId="15444B4E" w14:textId="7809B3BE" w:rsidR="006A3D93" w:rsidRDefault="006A3D93" w:rsidP="003F1B75">
      <w:pPr>
        <w:pStyle w:val="Prothuvud"/>
        <w:ind w:left="0"/>
      </w:pPr>
    </w:p>
    <w:p w14:paraId="27417A02" w14:textId="72D5EEA4" w:rsidR="006A3D93" w:rsidRDefault="006A3D93" w:rsidP="003F1B75">
      <w:pPr>
        <w:pStyle w:val="Prothuvud"/>
        <w:ind w:left="0"/>
      </w:pPr>
    </w:p>
    <w:p w14:paraId="14310A02" w14:textId="77777777" w:rsidR="004746C7" w:rsidRDefault="004746C7" w:rsidP="003F1B75">
      <w:pPr>
        <w:pStyle w:val="Prothuvud"/>
        <w:ind w:left="0"/>
      </w:pPr>
    </w:p>
    <w:p w14:paraId="105EB77E" w14:textId="1CB20BE8" w:rsidR="006A3D93" w:rsidRDefault="006A3D93" w:rsidP="003F1B75">
      <w:pPr>
        <w:pStyle w:val="Prothuvud"/>
        <w:ind w:left="0"/>
      </w:pPr>
    </w:p>
    <w:p w14:paraId="757F806B" w14:textId="376E9177" w:rsidR="006A3D93" w:rsidRDefault="006A3D93" w:rsidP="003F1B75">
      <w:pPr>
        <w:pStyle w:val="Prothuvud"/>
        <w:ind w:left="0"/>
      </w:pPr>
    </w:p>
    <w:p w14:paraId="27CF612B" w14:textId="59CF676A" w:rsidR="006A3D93" w:rsidRDefault="006A3D93" w:rsidP="003F1B75">
      <w:pPr>
        <w:pStyle w:val="Prothuvud"/>
        <w:ind w:left="0"/>
      </w:pPr>
    </w:p>
    <w:p w14:paraId="04BF4193" w14:textId="384365BE" w:rsidR="006A3D93" w:rsidRDefault="006A3D93" w:rsidP="003F1B75">
      <w:pPr>
        <w:pStyle w:val="Prothuvud"/>
        <w:ind w:left="0"/>
      </w:pPr>
    </w:p>
    <w:p w14:paraId="0CA2EC7D" w14:textId="61572F4E" w:rsidR="006A3D93" w:rsidRDefault="006A3D93" w:rsidP="003F1B75">
      <w:pPr>
        <w:pStyle w:val="Prothuvud"/>
        <w:ind w:left="0"/>
      </w:pPr>
    </w:p>
    <w:p w14:paraId="68BEB081" w14:textId="768637A7" w:rsidR="006A3D93" w:rsidRDefault="006A3D93" w:rsidP="003F1B75">
      <w:pPr>
        <w:pStyle w:val="Prothuvud"/>
        <w:ind w:left="0"/>
      </w:pPr>
    </w:p>
    <w:p w14:paraId="1611E600" w14:textId="47B149DE" w:rsidR="006A3D93" w:rsidRDefault="006A3D93" w:rsidP="003F1B75">
      <w:pPr>
        <w:pStyle w:val="Prothuvud"/>
        <w:ind w:left="0"/>
      </w:pPr>
    </w:p>
    <w:p w14:paraId="776BA881" w14:textId="782C5B6A" w:rsidR="006A3D93" w:rsidRDefault="006A3D93" w:rsidP="003F1B75">
      <w:pPr>
        <w:pStyle w:val="Prothuvud"/>
        <w:ind w:left="0"/>
      </w:pPr>
    </w:p>
    <w:p w14:paraId="58BBE9C4" w14:textId="3C03F293" w:rsidR="006A3D93" w:rsidRDefault="006A3D93" w:rsidP="003F1B75">
      <w:pPr>
        <w:pStyle w:val="Prothuvud"/>
        <w:ind w:left="0"/>
      </w:pPr>
    </w:p>
    <w:p w14:paraId="7E7DBA3B" w14:textId="385E588E" w:rsidR="006A3D93" w:rsidRDefault="006A3D93" w:rsidP="003F1B75">
      <w:pPr>
        <w:pStyle w:val="Prothuvud"/>
        <w:ind w:left="0"/>
      </w:pPr>
    </w:p>
    <w:p w14:paraId="16780173" w14:textId="14DC65A8" w:rsidR="006A3D93" w:rsidRDefault="006A3D93" w:rsidP="003F1B75">
      <w:pPr>
        <w:pStyle w:val="Prothuvud"/>
        <w:ind w:left="0"/>
      </w:pPr>
    </w:p>
    <w:p w14:paraId="66349F71" w14:textId="0BD5A1D9" w:rsidR="006A3D93" w:rsidRDefault="006A3D93" w:rsidP="003F1B75">
      <w:pPr>
        <w:pStyle w:val="Prothuvud"/>
        <w:ind w:left="0"/>
      </w:pPr>
    </w:p>
    <w:p w14:paraId="1DAEB59C" w14:textId="5279E8DA" w:rsidR="006A3D93" w:rsidRDefault="006A3D93" w:rsidP="003F1B75">
      <w:pPr>
        <w:pStyle w:val="Prothuvud"/>
        <w:ind w:left="0"/>
      </w:pPr>
    </w:p>
    <w:p w14:paraId="29E6E277" w14:textId="198ABEF5" w:rsidR="006A3D93" w:rsidRDefault="006A3D93" w:rsidP="003F1B75">
      <w:pPr>
        <w:pStyle w:val="Prothuvud"/>
        <w:ind w:left="0"/>
      </w:pPr>
    </w:p>
    <w:p w14:paraId="7ACC7AAB" w14:textId="118ADEC5" w:rsidR="006A3D93" w:rsidRDefault="006A3D93" w:rsidP="003F1B75">
      <w:pPr>
        <w:pStyle w:val="Prothuvud"/>
        <w:ind w:left="0"/>
      </w:pPr>
    </w:p>
    <w:p w14:paraId="1790EDBB" w14:textId="2DFCE152" w:rsidR="006A3D93" w:rsidRDefault="006A3D93" w:rsidP="003F1B75">
      <w:pPr>
        <w:pStyle w:val="Prothuvud"/>
        <w:ind w:left="0"/>
      </w:pPr>
    </w:p>
    <w:p w14:paraId="595CDE14" w14:textId="5AC0968E" w:rsidR="006A3D93" w:rsidRDefault="006A3D93" w:rsidP="003F1B75">
      <w:pPr>
        <w:pStyle w:val="Prothuvud"/>
        <w:ind w:left="0"/>
      </w:pPr>
    </w:p>
    <w:p w14:paraId="07E861B0" w14:textId="77777777" w:rsidR="00340B65" w:rsidRDefault="00340B65" w:rsidP="00BE14D7">
      <w:pPr>
        <w:pStyle w:val="Prothuvud"/>
      </w:pPr>
    </w:p>
    <w:p w14:paraId="671DFC1A" w14:textId="77777777" w:rsidR="00340B65" w:rsidRDefault="00340B65" w:rsidP="00BE14D7">
      <w:pPr>
        <w:pStyle w:val="Prothuvud"/>
      </w:pPr>
    </w:p>
    <w:p w14:paraId="0F148808" w14:textId="77777777" w:rsidR="00340B65" w:rsidRDefault="00340B65" w:rsidP="00BE14D7">
      <w:pPr>
        <w:pStyle w:val="Prothuvud"/>
      </w:pPr>
    </w:p>
    <w:p w14:paraId="79BE35A5" w14:textId="77777777" w:rsidR="00340B65" w:rsidRDefault="00340B65" w:rsidP="00BE14D7">
      <w:pPr>
        <w:pStyle w:val="Prothuvud"/>
      </w:pPr>
    </w:p>
    <w:p w14:paraId="2031C850" w14:textId="77777777" w:rsidR="00340B65" w:rsidRDefault="00340B65" w:rsidP="00BE14D7">
      <w:pPr>
        <w:pStyle w:val="Prothuvud"/>
      </w:pPr>
    </w:p>
    <w:p w14:paraId="5CA9DB4C" w14:textId="77777777" w:rsidR="00340B65" w:rsidRDefault="00340B65" w:rsidP="00BE14D7">
      <w:pPr>
        <w:pStyle w:val="Prothuvud"/>
      </w:pPr>
    </w:p>
    <w:p w14:paraId="186250D3" w14:textId="77777777" w:rsidR="00340B65" w:rsidRDefault="00340B65" w:rsidP="00BE14D7">
      <w:pPr>
        <w:pStyle w:val="Prothuvud"/>
      </w:pPr>
    </w:p>
    <w:p w14:paraId="793F1628" w14:textId="77777777" w:rsidR="00340B65" w:rsidRDefault="00340B65" w:rsidP="00BE14D7">
      <w:pPr>
        <w:pStyle w:val="Prothuvud"/>
      </w:pPr>
    </w:p>
    <w:p w14:paraId="71251A14" w14:textId="77777777" w:rsidR="00340B65" w:rsidRDefault="00340B65" w:rsidP="00BE14D7">
      <w:pPr>
        <w:pStyle w:val="Prothuvud"/>
      </w:pPr>
    </w:p>
    <w:p w14:paraId="6D2D9C2B" w14:textId="77777777" w:rsidR="00340B65" w:rsidRDefault="00340B65" w:rsidP="00BE14D7">
      <w:pPr>
        <w:pStyle w:val="Prothuvud"/>
      </w:pPr>
    </w:p>
    <w:p w14:paraId="197A41F5" w14:textId="77777777" w:rsidR="00340B65" w:rsidRDefault="00340B65" w:rsidP="00BE14D7">
      <w:pPr>
        <w:pStyle w:val="Prothuvud"/>
      </w:pPr>
    </w:p>
    <w:p w14:paraId="6271BC41" w14:textId="09CD0660" w:rsidR="00BE14D7" w:rsidRPr="0001192B" w:rsidRDefault="00BE14D7" w:rsidP="00BE14D7">
      <w:pPr>
        <w:pStyle w:val="Prothuvud"/>
      </w:pPr>
      <w:r w:rsidRPr="0001192B">
        <w:t>Arbetsutskottet</w:t>
      </w:r>
      <w:r w:rsidRPr="0001192B">
        <w:tab/>
      </w:r>
      <w:r w:rsidR="00842E0F" w:rsidRPr="0001192B">
        <w:t>202</w:t>
      </w:r>
      <w:r w:rsidR="00842E0F">
        <w:t>3</w:t>
      </w:r>
      <w:r w:rsidR="00842E0F" w:rsidRPr="0001192B">
        <w:t>-</w:t>
      </w:r>
      <w:r w:rsidR="00842E0F">
        <w:t>0</w:t>
      </w:r>
      <w:r w:rsidR="00FA5946">
        <w:t>3-21</w:t>
      </w:r>
      <w:r w:rsidRPr="0001192B">
        <w:tab/>
        <w:t>§</w:t>
      </w:r>
      <w:r w:rsidRPr="0001192B">
        <w:tab/>
      </w:r>
      <w:r w:rsidR="00FA5946">
        <w:t>32</w:t>
      </w:r>
      <w:r w:rsidRPr="0001192B">
        <w:tab/>
        <w:t>sidan</w:t>
      </w:r>
      <w:r w:rsidRPr="0001192B">
        <w:tab/>
      </w:r>
      <w:r>
        <w:t>1</w:t>
      </w:r>
      <w:r w:rsidR="001E68EE">
        <w:t>0</w:t>
      </w:r>
    </w:p>
    <w:p w14:paraId="404FEFE4" w14:textId="20277218" w:rsidR="00BE14D7" w:rsidRDefault="00BE14D7" w:rsidP="00BE14D7">
      <w:pPr>
        <w:pStyle w:val="Diarienr"/>
      </w:pPr>
      <w:r>
        <w:lastRenderedPageBreak/>
        <w:t>Diarienummer</w:t>
      </w:r>
      <w:r>
        <w:tab/>
        <w:t>P-202</w:t>
      </w:r>
      <w:r w:rsidR="004E7F57">
        <w:t>3-</w:t>
      </w:r>
      <w:r w:rsidR="00FB234A">
        <w:t>74</w:t>
      </w:r>
    </w:p>
    <w:p w14:paraId="55B2D558" w14:textId="586BC876" w:rsidR="00BE14D7" w:rsidRDefault="00072170" w:rsidP="00BE14D7">
      <w:pPr>
        <w:pStyle w:val="renderubrik"/>
        <w:ind w:right="1100"/>
      </w:pPr>
      <w:r>
        <w:rPr>
          <w:rFonts w:cstheme="minorHAnsi"/>
        </w:rPr>
        <w:t>Rapporter verksamhetsbidrag</w:t>
      </w:r>
    </w:p>
    <w:p w14:paraId="48AF70CD" w14:textId="77777777" w:rsidR="00BE14D7" w:rsidRDefault="00BE14D7" w:rsidP="00BE14D7">
      <w:pPr>
        <w:pStyle w:val="Beslut"/>
      </w:pPr>
      <w:r w:rsidRPr="00535DB7">
        <w:t xml:space="preserve">Arbetsutskottets </w:t>
      </w:r>
      <w:r>
        <w:t>förslag till beslut</w:t>
      </w:r>
    </w:p>
    <w:p w14:paraId="5FAEA5FB" w14:textId="77777777" w:rsidR="008317F6" w:rsidRDefault="008317F6" w:rsidP="008317F6">
      <w:pPr>
        <w:pStyle w:val="Brdprotokoll"/>
      </w:pPr>
      <w:r w:rsidRPr="00394018">
        <w:t>Kyrkorådet beslutar att anteckna informationen till protokollet.</w:t>
      </w:r>
    </w:p>
    <w:p w14:paraId="1ADC53A8" w14:textId="77777777" w:rsidR="00BE14D7" w:rsidRDefault="00BE14D7" w:rsidP="00BE14D7">
      <w:pPr>
        <w:pStyle w:val="Brdprotokoll"/>
        <w:rPr>
          <w:szCs w:val="22"/>
        </w:rPr>
      </w:pPr>
    </w:p>
    <w:p w14:paraId="118219DE" w14:textId="77777777" w:rsidR="00BE14D7" w:rsidRDefault="00BE14D7" w:rsidP="00BE14D7">
      <w:pPr>
        <w:pStyle w:val="Brdprotokoll"/>
        <w:rPr>
          <w:szCs w:val="22"/>
        </w:rPr>
      </w:pPr>
    </w:p>
    <w:p w14:paraId="47271837" w14:textId="77777777" w:rsidR="00BE14D7" w:rsidRPr="00F6680C" w:rsidRDefault="00BE14D7" w:rsidP="00BE14D7">
      <w:pPr>
        <w:pStyle w:val="Beslut"/>
      </w:pPr>
      <w:r w:rsidRPr="0088365B">
        <w:t>Ärendet</w:t>
      </w:r>
    </w:p>
    <w:p w14:paraId="73DEDA17" w14:textId="72526149" w:rsidR="00192594" w:rsidRDefault="00192594" w:rsidP="00192594">
      <w:pPr>
        <w:pStyle w:val="Brdprotokoll"/>
        <w:tabs>
          <w:tab w:val="left" w:pos="993"/>
        </w:tabs>
        <w:ind w:right="1100"/>
      </w:pPr>
      <w:r w:rsidRPr="00EA67E5">
        <w:t xml:space="preserve">Efter avslutad verksamhet (eller period när verksamheten fått bidrag) eller avslutat projekt ska en utvärdering genomföras och lämnas till stiftsstyrelsen nästkommande år. </w:t>
      </w:r>
      <w:r>
        <w:t>Sjukhuskyrkan, häktet och Beateberg redovisas med kort verksamhetsberättelse och ekonomiskt utfall.</w:t>
      </w:r>
    </w:p>
    <w:p w14:paraId="43D17ED9" w14:textId="03FF0139" w:rsidR="00B30ADB" w:rsidRDefault="00B30ADB" w:rsidP="00B30ADB">
      <w:pPr>
        <w:pStyle w:val="Brdprotokoll"/>
      </w:pPr>
    </w:p>
    <w:p w14:paraId="13EE9800" w14:textId="77777777" w:rsidR="00B30ADB" w:rsidRDefault="00B30ADB" w:rsidP="00B30ADB">
      <w:pPr>
        <w:pStyle w:val="Brdprotokoll"/>
      </w:pPr>
    </w:p>
    <w:p w14:paraId="73463FB6" w14:textId="7B049BF2" w:rsidR="00D65211" w:rsidRDefault="00D65211" w:rsidP="00B30ADB">
      <w:pPr>
        <w:pStyle w:val="Prothuvud"/>
      </w:pPr>
    </w:p>
    <w:p w14:paraId="52FCBE35" w14:textId="4519DA29" w:rsidR="00D65211" w:rsidRDefault="00D65211" w:rsidP="00BE14D7">
      <w:pPr>
        <w:pStyle w:val="Brdprotokoll"/>
      </w:pPr>
    </w:p>
    <w:p w14:paraId="0BD327BF" w14:textId="3EA87D7D" w:rsidR="00D65211" w:rsidRDefault="00D65211" w:rsidP="00BE14D7">
      <w:pPr>
        <w:pStyle w:val="Brdprotokoll"/>
      </w:pPr>
    </w:p>
    <w:p w14:paraId="19A0181C" w14:textId="77777777" w:rsidR="009454D5" w:rsidRDefault="009454D5" w:rsidP="009454D5">
      <w:pPr>
        <w:pStyle w:val="Beslut"/>
      </w:pPr>
      <w:r>
        <w:t>Bilaga</w:t>
      </w:r>
    </w:p>
    <w:p w14:paraId="0BDD2D6F" w14:textId="77777777" w:rsidR="00192594" w:rsidRDefault="00192594" w:rsidP="00192594">
      <w:pPr>
        <w:pStyle w:val="Prothuvud"/>
        <w:numPr>
          <w:ilvl w:val="0"/>
          <w:numId w:val="1"/>
        </w:numPr>
      </w:pPr>
      <w:r>
        <w:t>Uppföljning Sjukhuskyrkan Huddinge Sjukhus/Nya Karolinska 2022</w:t>
      </w:r>
    </w:p>
    <w:p w14:paraId="2DC9AEE2" w14:textId="6584B98C" w:rsidR="009454D5" w:rsidRDefault="009454D5" w:rsidP="009454D5">
      <w:pPr>
        <w:pStyle w:val="Prothuvud"/>
        <w:numPr>
          <w:ilvl w:val="0"/>
          <w:numId w:val="1"/>
        </w:numPr>
      </w:pPr>
      <w:r>
        <w:t>Anstalt och häkte 2022</w:t>
      </w:r>
    </w:p>
    <w:p w14:paraId="60E2F99A" w14:textId="7E8E76F0" w:rsidR="00D65211" w:rsidRDefault="00D65211" w:rsidP="00BE14D7">
      <w:pPr>
        <w:pStyle w:val="Brdprotokoll"/>
      </w:pPr>
    </w:p>
    <w:p w14:paraId="3A75C7E7" w14:textId="5382C65A" w:rsidR="00D65211" w:rsidRDefault="00D65211" w:rsidP="00BE14D7">
      <w:pPr>
        <w:pStyle w:val="Brdprotokoll"/>
      </w:pPr>
    </w:p>
    <w:p w14:paraId="5B0057F0" w14:textId="373A8BF2" w:rsidR="00D65211" w:rsidRDefault="00D65211" w:rsidP="00BE14D7">
      <w:pPr>
        <w:pStyle w:val="Brdprotokoll"/>
      </w:pPr>
    </w:p>
    <w:p w14:paraId="5C17A31F" w14:textId="11D9BECC" w:rsidR="00D65211" w:rsidRDefault="00D65211" w:rsidP="00BE14D7">
      <w:pPr>
        <w:pStyle w:val="Brdprotokoll"/>
      </w:pPr>
    </w:p>
    <w:p w14:paraId="6FCFDC03" w14:textId="77777777" w:rsidR="00B30C90" w:rsidRDefault="00B30C90" w:rsidP="00D65211">
      <w:pPr>
        <w:pStyle w:val="Prothuvud"/>
      </w:pPr>
    </w:p>
    <w:p w14:paraId="4FC3E7FA" w14:textId="77777777" w:rsidR="00B30C90" w:rsidRDefault="00B30C90" w:rsidP="00D65211">
      <w:pPr>
        <w:pStyle w:val="Prothuvud"/>
      </w:pPr>
    </w:p>
    <w:p w14:paraId="1223D77D" w14:textId="77777777" w:rsidR="00B30C90" w:rsidRDefault="00B30C90" w:rsidP="00D65211">
      <w:pPr>
        <w:pStyle w:val="Prothuvud"/>
      </w:pPr>
    </w:p>
    <w:p w14:paraId="3E39AAB6" w14:textId="77777777" w:rsidR="00B30C90" w:rsidRDefault="00B30C90" w:rsidP="00D65211">
      <w:pPr>
        <w:pStyle w:val="Prothuvud"/>
      </w:pPr>
    </w:p>
    <w:p w14:paraId="33240EC9" w14:textId="77777777" w:rsidR="00B30C90" w:rsidRDefault="00B30C90" w:rsidP="00D65211">
      <w:pPr>
        <w:pStyle w:val="Prothuvud"/>
      </w:pPr>
    </w:p>
    <w:p w14:paraId="12198147" w14:textId="77777777" w:rsidR="00B30C90" w:rsidRDefault="00B30C90" w:rsidP="00D65211">
      <w:pPr>
        <w:pStyle w:val="Prothuvud"/>
      </w:pPr>
    </w:p>
    <w:p w14:paraId="34F55343" w14:textId="77777777" w:rsidR="00B30C90" w:rsidRDefault="00B30C90" w:rsidP="00D65211">
      <w:pPr>
        <w:pStyle w:val="Prothuvud"/>
      </w:pPr>
    </w:p>
    <w:p w14:paraId="7724C0C3" w14:textId="77777777" w:rsidR="00B30C90" w:rsidRDefault="00B30C90" w:rsidP="00D65211">
      <w:pPr>
        <w:pStyle w:val="Prothuvud"/>
      </w:pPr>
    </w:p>
    <w:p w14:paraId="283FD1BB" w14:textId="77777777" w:rsidR="00B30C90" w:rsidRDefault="00B30C90" w:rsidP="00D65211">
      <w:pPr>
        <w:pStyle w:val="Prothuvud"/>
      </w:pPr>
    </w:p>
    <w:p w14:paraId="2FE780B7" w14:textId="77777777" w:rsidR="00B30C90" w:rsidRDefault="00B30C90" w:rsidP="00D65211">
      <w:pPr>
        <w:pStyle w:val="Prothuvud"/>
      </w:pPr>
    </w:p>
    <w:p w14:paraId="78C9B050" w14:textId="77777777" w:rsidR="00B30C90" w:rsidRDefault="00B30C90" w:rsidP="00D65211">
      <w:pPr>
        <w:pStyle w:val="Prothuvud"/>
      </w:pPr>
    </w:p>
    <w:p w14:paraId="342F9075" w14:textId="77777777" w:rsidR="00B30C90" w:rsidRDefault="00B30C90" w:rsidP="00D65211">
      <w:pPr>
        <w:pStyle w:val="Prothuvud"/>
      </w:pPr>
    </w:p>
    <w:p w14:paraId="7B77CCBF" w14:textId="77777777" w:rsidR="00B30C90" w:rsidRDefault="00B30C90" w:rsidP="00D65211">
      <w:pPr>
        <w:pStyle w:val="Prothuvud"/>
      </w:pPr>
    </w:p>
    <w:p w14:paraId="3A96437C" w14:textId="77777777" w:rsidR="00B30C90" w:rsidRDefault="00B30C90" w:rsidP="00D65211">
      <w:pPr>
        <w:pStyle w:val="Prothuvud"/>
      </w:pPr>
    </w:p>
    <w:p w14:paraId="78F479CD" w14:textId="39847C2C" w:rsidR="00D65211" w:rsidRPr="0001192B" w:rsidRDefault="00D65211" w:rsidP="00D65211">
      <w:pPr>
        <w:pStyle w:val="Prothuvud"/>
      </w:pPr>
      <w:r w:rsidRPr="0001192B">
        <w:t>Arbetsutskottet</w:t>
      </w:r>
      <w:r w:rsidRPr="0001192B">
        <w:tab/>
      </w:r>
      <w:r w:rsidR="00842E0F" w:rsidRPr="0001192B">
        <w:t>202</w:t>
      </w:r>
      <w:r w:rsidR="00842E0F">
        <w:t>3</w:t>
      </w:r>
      <w:r w:rsidR="00842E0F" w:rsidRPr="0001192B">
        <w:t>-</w:t>
      </w:r>
      <w:r w:rsidR="00842E0F">
        <w:t>0</w:t>
      </w:r>
      <w:r w:rsidR="00FA5946">
        <w:t>3-21</w:t>
      </w:r>
      <w:r w:rsidRPr="0001192B">
        <w:tab/>
        <w:t>§</w:t>
      </w:r>
      <w:r w:rsidRPr="0001192B">
        <w:tab/>
      </w:r>
      <w:r w:rsidR="00FA5946">
        <w:t>33</w:t>
      </w:r>
      <w:r w:rsidRPr="0001192B">
        <w:tab/>
        <w:t>sidan</w:t>
      </w:r>
      <w:r w:rsidRPr="0001192B">
        <w:tab/>
      </w:r>
      <w:r w:rsidR="001E68EE">
        <w:t>11</w:t>
      </w:r>
    </w:p>
    <w:p w14:paraId="55F1AA87" w14:textId="1D22D6C3" w:rsidR="00D65211" w:rsidRDefault="00D65211" w:rsidP="00D65211">
      <w:pPr>
        <w:pStyle w:val="Diarienr"/>
      </w:pPr>
      <w:r>
        <w:lastRenderedPageBreak/>
        <w:t>Diarienummer</w:t>
      </w:r>
      <w:r>
        <w:tab/>
        <w:t>P-202</w:t>
      </w:r>
      <w:r w:rsidR="004E7F57">
        <w:t>3-</w:t>
      </w:r>
      <w:r w:rsidR="00FB234A">
        <w:t>75</w:t>
      </w:r>
    </w:p>
    <w:p w14:paraId="3327DD07" w14:textId="05A8764C" w:rsidR="00D65211" w:rsidRDefault="00072170" w:rsidP="00D65211">
      <w:pPr>
        <w:pStyle w:val="renderubrik"/>
        <w:ind w:right="1100"/>
      </w:pPr>
      <w:r>
        <w:rPr>
          <w:rFonts w:cstheme="minorHAnsi"/>
        </w:rPr>
        <w:t xml:space="preserve">Information om </w:t>
      </w:r>
      <w:proofErr w:type="spellStart"/>
      <w:r>
        <w:rPr>
          <w:rFonts w:cstheme="minorHAnsi"/>
        </w:rPr>
        <w:t>målsatt</w:t>
      </w:r>
      <w:proofErr w:type="spellEnd"/>
      <w:r>
        <w:rPr>
          <w:rFonts w:cstheme="minorHAnsi"/>
        </w:rPr>
        <w:t xml:space="preserve"> kapital</w:t>
      </w:r>
    </w:p>
    <w:p w14:paraId="08F8FDB4" w14:textId="77777777" w:rsidR="00B30C90" w:rsidRDefault="00B30C90" w:rsidP="00B30C90">
      <w:pPr>
        <w:pStyle w:val="Beslut"/>
      </w:pPr>
      <w:r w:rsidRPr="00535DB7">
        <w:t xml:space="preserve">Arbetsutskottets </w:t>
      </w:r>
      <w:r>
        <w:t>förslag till beslut</w:t>
      </w:r>
    </w:p>
    <w:p w14:paraId="53298681" w14:textId="77777777" w:rsidR="00B30C90" w:rsidRDefault="00B30C90" w:rsidP="00B30C90">
      <w:pPr>
        <w:pStyle w:val="Brdprotokoll"/>
      </w:pPr>
      <w:r w:rsidRPr="00394018">
        <w:t>Kyrkorådet beslutar att anteckna informationen till protokollet.</w:t>
      </w:r>
    </w:p>
    <w:p w14:paraId="7B19F1D4" w14:textId="77777777" w:rsidR="00B30C90" w:rsidRDefault="00B30C90" w:rsidP="00B30C90">
      <w:pPr>
        <w:pStyle w:val="Brdprotokoll"/>
        <w:rPr>
          <w:szCs w:val="22"/>
        </w:rPr>
      </w:pPr>
    </w:p>
    <w:p w14:paraId="2D5F5298" w14:textId="77777777" w:rsidR="00B30C90" w:rsidRDefault="00B30C90" w:rsidP="00B30C90">
      <w:pPr>
        <w:pStyle w:val="Brdprotokoll"/>
        <w:rPr>
          <w:szCs w:val="22"/>
        </w:rPr>
      </w:pPr>
    </w:p>
    <w:p w14:paraId="3CF05F5F" w14:textId="77777777" w:rsidR="00B30C90" w:rsidRPr="00F6680C" w:rsidRDefault="00B30C90" w:rsidP="00B30C90">
      <w:pPr>
        <w:pStyle w:val="Beslut"/>
      </w:pPr>
      <w:r w:rsidRPr="0088365B">
        <w:t>Ärendet</w:t>
      </w:r>
    </w:p>
    <w:p w14:paraId="705A93DE" w14:textId="53FA88B7" w:rsidR="006A13FC" w:rsidRPr="00C47957" w:rsidRDefault="00192594" w:rsidP="006A13FC">
      <w:pPr>
        <w:pStyle w:val="Brdprotokoll"/>
        <w:rPr>
          <w:szCs w:val="22"/>
        </w:rPr>
      </w:pPr>
      <w:r>
        <w:t xml:space="preserve">Ekonom Nadia Rachdi informerade enligt bilaga om väsentliga faktorer inför en eventuell revidering av </w:t>
      </w:r>
      <w:proofErr w:type="spellStart"/>
      <w:r>
        <w:t>Målsatt</w:t>
      </w:r>
      <w:proofErr w:type="spellEnd"/>
      <w:r>
        <w:t xml:space="preserve"> kapital,</w:t>
      </w:r>
    </w:p>
    <w:p w14:paraId="11908C26" w14:textId="77777777" w:rsidR="006A13FC" w:rsidRDefault="006A13FC" w:rsidP="00B30C90">
      <w:pPr>
        <w:tabs>
          <w:tab w:val="left" w:pos="1701"/>
        </w:tabs>
        <w:ind w:left="993"/>
        <w:rPr>
          <w:sz w:val="22"/>
          <w:szCs w:val="22"/>
        </w:rPr>
      </w:pPr>
    </w:p>
    <w:p w14:paraId="6C87844B" w14:textId="0F5CB54F" w:rsidR="00B30C90" w:rsidRDefault="00B30C90" w:rsidP="00B30C90">
      <w:pPr>
        <w:pStyle w:val="Prothuvud"/>
      </w:pPr>
    </w:p>
    <w:p w14:paraId="0E3A022A" w14:textId="56C2BFA3" w:rsidR="00BE14D7" w:rsidRDefault="00BE14D7" w:rsidP="003F1B75">
      <w:pPr>
        <w:pStyle w:val="Prothuvud"/>
        <w:ind w:left="0"/>
      </w:pPr>
    </w:p>
    <w:p w14:paraId="083EC209" w14:textId="6AA6835F" w:rsidR="00E7360A" w:rsidRDefault="00E7360A" w:rsidP="003F1B75">
      <w:pPr>
        <w:pStyle w:val="Prothuvud"/>
        <w:ind w:left="0"/>
      </w:pPr>
    </w:p>
    <w:p w14:paraId="01120D10" w14:textId="77777777" w:rsidR="00192594" w:rsidRDefault="00192594" w:rsidP="00192594">
      <w:pPr>
        <w:pStyle w:val="Beslut"/>
      </w:pPr>
      <w:r>
        <w:t>Bilaga</w:t>
      </w:r>
    </w:p>
    <w:p w14:paraId="110AC4E2" w14:textId="5878FB28" w:rsidR="00E7360A" w:rsidRDefault="00192594" w:rsidP="00192594">
      <w:pPr>
        <w:pStyle w:val="Prothuvud"/>
        <w:numPr>
          <w:ilvl w:val="0"/>
          <w:numId w:val="1"/>
        </w:numPr>
      </w:pPr>
      <w:r>
        <w:t xml:space="preserve">Presentation om </w:t>
      </w:r>
      <w:proofErr w:type="spellStart"/>
      <w:r>
        <w:t>Målsatt</w:t>
      </w:r>
      <w:proofErr w:type="spellEnd"/>
      <w:r>
        <w:t xml:space="preserve"> kapital </w:t>
      </w:r>
    </w:p>
    <w:p w14:paraId="3F533530" w14:textId="762C59B0" w:rsidR="00E7360A" w:rsidRDefault="00E7360A" w:rsidP="003F1B75">
      <w:pPr>
        <w:pStyle w:val="Prothuvud"/>
        <w:ind w:left="0"/>
      </w:pPr>
    </w:p>
    <w:p w14:paraId="1E799A51" w14:textId="3A21E620" w:rsidR="00E7360A" w:rsidRDefault="00E7360A" w:rsidP="003F1B75">
      <w:pPr>
        <w:pStyle w:val="Prothuvud"/>
        <w:ind w:left="0"/>
      </w:pPr>
    </w:p>
    <w:p w14:paraId="41862527" w14:textId="524C269A" w:rsidR="00E7360A" w:rsidRDefault="00E7360A" w:rsidP="003F1B75">
      <w:pPr>
        <w:pStyle w:val="Prothuvud"/>
        <w:ind w:left="0"/>
      </w:pPr>
    </w:p>
    <w:p w14:paraId="4E71CF31" w14:textId="7F265E31" w:rsidR="00E7360A" w:rsidRDefault="00E7360A" w:rsidP="003F1B75">
      <w:pPr>
        <w:pStyle w:val="Prothuvud"/>
        <w:ind w:left="0"/>
      </w:pPr>
    </w:p>
    <w:p w14:paraId="7DF8845E" w14:textId="41FB130B" w:rsidR="00E7360A" w:rsidRDefault="00E7360A" w:rsidP="003F1B75">
      <w:pPr>
        <w:pStyle w:val="Prothuvud"/>
        <w:ind w:left="0"/>
      </w:pPr>
    </w:p>
    <w:p w14:paraId="58166170" w14:textId="6DA4FAB9" w:rsidR="00E7360A" w:rsidRDefault="00E7360A" w:rsidP="003F1B75">
      <w:pPr>
        <w:pStyle w:val="Prothuvud"/>
        <w:ind w:left="0"/>
      </w:pPr>
    </w:p>
    <w:p w14:paraId="6D3380C4" w14:textId="6BDFDF41" w:rsidR="00E7360A" w:rsidRDefault="00E7360A" w:rsidP="003F1B75">
      <w:pPr>
        <w:pStyle w:val="Prothuvud"/>
        <w:ind w:left="0"/>
      </w:pPr>
    </w:p>
    <w:p w14:paraId="0684AACA" w14:textId="2A98C9B2" w:rsidR="00E7360A" w:rsidRDefault="00E7360A" w:rsidP="003F1B75">
      <w:pPr>
        <w:pStyle w:val="Prothuvud"/>
        <w:ind w:left="0"/>
      </w:pPr>
    </w:p>
    <w:p w14:paraId="427E81FD" w14:textId="0A4D95F7" w:rsidR="00E7360A" w:rsidRDefault="00E7360A" w:rsidP="003F1B75">
      <w:pPr>
        <w:pStyle w:val="Prothuvud"/>
        <w:ind w:left="0"/>
      </w:pPr>
    </w:p>
    <w:p w14:paraId="5D7ECA0B" w14:textId="6419F35E" w:rsidR="00E7360A" w:rsidRDefault="00E7360A" w:rsidP="003F1B75">
      <w:pPr>
        <w:pStyle w:val="Prothuvud"/>
        <w:ind w:left="0"/>
      </w:pPr>
    </w:p>
    <w:p w14:paraId="529A4227" w14:textId="02E8A651" w:rsidR="00E7360A" w:rsidRDefault="00E7360A" w:rsidP="003F1B75">
      <w:pPr>
        <w:pStyle w:val="Prothuvud"/>
        <w:ind w:left="0"/>
      </w:pPr>
    </w:p>
    <w:p w14:paraId="3241243A" w14:textId="0817A4C3" w:rsidR="00E7360A" w:rsidRDefault="00E7360A" w:rsidP="003F1B75">
      <w:pPr>
        <w:pStyle w:val="Prothuvud"/>
        <w:ind w:left="0"/>
      </w:pPr>
    </w:p>
    <w:p w14:paraId="0E186F3C" w14:textId="5A701295" w:rsidR="00E7360A" w:rsidRDefault="00E7360A" w:rsidP="003F1B75">
      <w:pPr>
        <w:pStyle w:val="Prothuvud"/>
        <w:ind w:left="0"/>
      </w:pPr>
    </w:p>
    <w:p w14:paraId="1885CA67" w14:textId="5FB296F3" w:rsidR="00E7360A" w:rsidRDefault="00E7360A" w:rsidP="003F1B75">
      <w:pPr>
        <w:pStyle w:val="Prothuvud"/>
        <w:ind w:left="0"/>
      </w:pPr>
    </w:p>
    <w:p w14:paraId="6155D7B2" w14:textId="3540A553" w:rsidR="00E7360A" w:rsidRDefault="00E7360A" w:rsidP="003F1B75">
      <w:pPr>
        <w:pStyle w:val="Prothuvud"/>
        <w:ind w:left="0"/>
      </w:pPr>
    </w:p>
    <w:p w14:paraId="0C133CF1" w14:textId="5915B095" w:rsidR="00E7360A" w:rsidRDefault="00E7360A" w:rsidP="003F1B75">
      <w:pPr>
        <w:pStyle w:val="Prothuvud"/>
        <w:ind w:left="0"/>
      </w:pPr>
    </w:p>
    <w:p w14:paraId="30242576" w14:textId="75BDF7D4" w:rsidR="00E7360A" w:rsidRDefault="00E7360A" w:rsidP="003F1B75">
      <w:pPr>
        <w:pStyle w:val="Prothuvud"/>
        <w:ind w:left="0"/>
      </w:pPr>
    </w:p>
    <w:p w14:paraId="13D989A9" w14:textId="1B82E5CC" w:rsidR="00E7360A" w:rsidRDefault="00E7360A" w:rsidP="003F1B75">
      <w:pPr>
        <w:pStyle w:val="Prothuvud"/>
        <w:ind w:left="0"/>
      </w:pPr>
    </w:p>
    <w:p w14:paraId="07B68EF1" w14:textId="01966023" w:rsidR="00E7360A" w:rsidRDefault="00E7360A" w:rsidP="003F1B75">
      <w:pPr>
        <w:pStyle w:val="Prothuvud"/>
        <w:ind w:left="0"/>
      </w:pPr>
    </w:p>
    <w:p w14:paraId="00F2D51E" w14:textId="7EE68E6D" w:rsidR="00E7360A" w:rsidRDefault="00E7360A" w:rsidP="003F1B75">
      <w:pPr>
        <w:pStyle w:val="Prothuvud"/>
        <w:ind w:left="0"/>
      </w:pPr>
    </w:p>
    <w:p w14:paraId="54B987BC" w14:textId="77777777" w:rsidR="00DC7E46" w:rsidRDefault="00DC7E46" w:rsidP="00E7360A">
      <w:pPr>
        <w:pStyle w:val="Prothuvud"/>
      </w:pPr>
    </w:p>
    <w:p w14:paraId="4B242FFE" w14:textId="77777777" w:rsidR="00DC7E46" w:rsidRDefault="00DC7E46" w:rsidP="00E7360A">
      <w:pPr>
        <w:pStyle w:val="Prothuvud"/>
      </w:pPr>
    </w:p>
    <w:p w14:paraId="540BC053" w14:textId="77777777" w:rsidR="00DC7E46" w:rsidRDefault="00DC7E46" w:rsidP="00E7360A">
      <w:pPr>
        <w:pStyle w:val="Prothuvud"/>
      </w:pPr>
    </w:p>
    <w:p w14:paraId="656324DC" w14:textId="77777777" w:rsidR="009454D5" w:rsidRDefault="009454D5" w:rsidP="00E7360A">
      <w:pPr>
        <w:pStyle w:val="Prothuvud"/>
      </w:pPr>
    </w:p>
    <w:p w14:paraId="7248841A" w14:textId="77777777" w:rsidR="009454D5" w:rsidRDefault="009454D5" w:rsidP="00E7360A">
      <w:pPr>
        <w:pStyle w:val="Prothuvud"/>
      </w:pPr>
    </w:p>
    <w:p w14:paraId="6A0D3D38" w14:textId="6058703E" w:rsidR="00072170" w:rsidRDefault="00072170" w:rsidP="00072170">
      <w:pPr>
        <w:pStyle w:val="Prothuvud"/>
      </w:pPr>
      <w:r>
        <w:t>Arbetsutskottet</w:t>
      </w:r>
      <w:r>
        <w:tab/>
      </w:r>
      <w:r w:rsidRPr="0001192B">
        <w:t>202</w:t>
      </w:r>
      <w:r>
        <w:t>3</w:t>
      </w:r>
      <w:r w:rsidRPr="0001192B">
        <w:t>-</w:t>
      </w:r>
      <w:r>
        <w:t>0</w:t>
      </w:r>
      <w:r w:rsidR="00FA5946">
        <w:t>3-21</w:t>
      </w:r>
      <w:r>
        <w:tab/>
        <w:t>§</w:t>
      </w:r>
      <w:r>
        <w:tab/>
      </w:r>
      <w:r w:rsidR="00FA5946">
        <w:t>3</w:t>
      </w:r>
      <w:r w:rsidR="002D230A">
        <w:t>4</w:t>
      </w:r>
      <w:r>
        <w:tab/>
        <w:t>sidan</w:t>
      </w:r>
      <w:r>
        <w:tab/>
        <w:t>1</w:t>
      </w:r>
      <w:r w:rsidR="002D230A">
        <w:t>2</w:t>
      </w:r>
    </w:p>
    <w:p w14:paraId="18F26E3B" w14:textId="7B78B374" w:rsidR="00072170" w:rsidRDefault="00072170" w:rsidP="00072170">
      <w:pPr>
        <w:pStyle w:val="Diarienr"/>
      </w:pPr>
      <w:r>
        <w:lastRenderedPageBreak/>
        <w:t>Diarienummer</w:t>
      </w:r>
      <w:r>
        <w:tab/>
        <w:t>P-2023-</w:t>
      </w:r>
      <w:r w:rsidR="00FB234A">
        <w:t>77</w:t>
      </w:r>
    </w:p>
    <w:p w14:paraId="277B7B97" w14:textId="303A2A6C" w:rsidR="00072170" w:rsidRDefault="00072170" w:rsidP="00072170">
      <w:pPr>
        <w:pStyle w:val="renderubrik"/>
        <w:ind w:right="1100"/>
      </w:pPr>
      <w:r>
        <w:rPr>
          <w:rFonts w:cstheme="minorHAnsi"/>
        </w:rPr>
        <w:t>Uppförandekod och upphandlingspolicy</w:t>
      </w:r>
    </w:p>
    <w:p w14:paraId="47412580" w14:textId="77777777" w:rsidR="00072170" w:rsidRDefault="00072170" w:rsidP="00072170">
      <w:pPr>
        <w:pStyle w:val="Beslut"/>
      </w:pPr>
      <w:r w:rsidRPr="00535DB7">
        <w:t xml:space="preserve">Arbetsutskottets </w:t>
      </w:r>
      <w:r>
        <w:t>förslag till beslut</w:t>
      </w:r>
    </w:p>
    <w:p w14:paraId="7B50F25B" w14:textId="77777777" w:rsidR="005F2D28" w:rsidRDefault="005F2D28" w:rsidP="005F2D28">
      <w:pPr>
        <w:pStyle w:val="Brdprotokoll"/>
      </w:pPr>
      <w:r w:rsidRPr="00394018">
        <w:t>Kyrkorådet beslutar att anteckna informationen till protokollet.</w:t>
      </w:r>
    </w:p>
    <w:p w14:paraId="29486A94" w14:textId="40A0FE84" w:rsidR="00072170" w:rsidRDefault="00072170" w:rsidP="00072170">
      <w:pPr>
        <w:pStyle w:val="Brdprotokoll"/>
      </w:pPr>
    </w:p>
    <w:p w14:paraId="5A2D89C1" w14:textId="77777777" w:rsidR="00072170" w:rsidRDefault="00072170" w:rsidP="00072170">
      <w:pPr>
        <w:pStyle w:val="Brdprotokoll"/>
        <w:rPr>
          <w:szCs w:val="22"/>
        </w:rPr>
      </w:pPr>
    </w:p>
    <w:p w14:paraId="200A90B9" w14:textId="77777777" w:rsidR="00072170" w:rsidRDefault="00072170" w:rsidP="00072170">
      <w:pPr>
        <w:pStyle w:val="Brdprotokoll"/>
        <w:rPr>
          <w:szCs w:val="22"/>
        </w:rPr>
      </w:pPr>
    </w:p>
    <w:p w14:paraId="505EDA5B" w14:textId="77777777" w:rsidR="00072170" w:rsidRPr="00F6680C" w:rsidRDefault="00072170" w:rsidP="00072170">
      <w:pPr>
        <w:pStyle w:val="Beslut"/>
      </w:pPr>
      <w:r w:rsidRPr="0088365B">
        <w:t>Ärendet</w:t>
      </w:r>
    </w:p>
    <w:p w14:paraId="31C4CCE8" w14:textId="327F1CCE" w:rsidR="005F2D28" w:rsidRPr="005F2D28" w:rsidRDefault="00F322CF" w:rsidP="005F2D28">
      <w:pPr>
        <w:pStyle w:val="Brdprotokoll"/>
      </w:pPr>
      <w:r>
        <w:t>Administrativ chef Therese Törnros har inkommit med underlag för framtagande</w:t>
      </w:r>
      <w:r w:rsidR="00B90CD4">
        <w:t xml:space="preserve"> av</w:t>
      </w:r>
      <w:r>
        <w:t xml:space="preserve"> upphandlingspolicy</w:t>
      </w:r>
      <w:r w:rsidR="00B90CD4">
        <w:t xml:space="preserve"> samt</w:t>
      </w:r>
      <w:r>
        <w:t xml:space="preserve"> </w:t>
      </w:r>
      <w:r w:rsidR="00B90CD4">
        <w:t xml:space="preserve">uppförandekod </w:t>
      </w:r>
      <w:r>
        <w:t>för Huddinge pastorat.</w:t>
      </w:r>
      <w:r w:rsidR="005F2D28">
        <w:t xml:space="preserve"> Policyn behöver en remissrunda innan beslut.</w:t>
      </w:r>
    </w:p>
    <w:p w14:paraId="2800B1FB" w14:textId="77777777" w:rsidR="00072170" w:rsidRPr="00C47957" w:rsidRDefault="00072170" w:rsidP="00072170">
      <w:pPr>
        <w:pStyle w:val="Brdprotokoll"/>
        <w:ind w:left="0"/>
        <w:rPr>
          <w:szCs w:val="22"/>
        </w:rPr>
      </w:pPr>
    </w:p>
    <w:p w14:paraId="42BD8422" w14:textId="216D1059" w:rsidR="00072170" w:rsidRDefault="00072170" w:rsidP="00472665">
      <w:pPr>
        <w:pStyle w:val="Prothuvud"/>
        <w:ind w:left="0"/>
      </w:pPr>
    </w:p>
    <w:p w14:paraId="089BBB82" w14:textId="77777777" w:rsidR="009454D5" w:rsidRDefault="009454D5" w:rsidP="009454D5">
      <w:pPr>
        <w:pStyle w:val="Beslut"/>
      </w:pPr>
      <w:r>
        <w:t>Bilaga</w:t>
      </w:r>
    </w:p>
    <w:p w14:paraId="59751682" w14:textId="7AC7F9A5" w:rsidR="009454D5" w:rsidRDefault="009454D5" w:rsidP="009454D5">
      <w:pPr>
        <w:pStyle w:val="Prothuvud"/>
        <w:numPr>
          <w:ilvl w:val="0"/>
          <w:numId w:val="1"/>
        </w:numPr>
      </w:pPr>
      <w:r>
        <w:t>Upphandlingspolicy</w:t>
      </w:r>
    </w:p>
    <w:p w14:paraId="64C115AB" w14:textId="334F4426" w:rsidR="009454D5" w:rsidRDefault="009454D5" w:rsidP="009454D5">
      <w:pPr>
        <w:pStyle w:val="Prothuvud"/>
        <w:numPr>
          <w:ilvl w:val="0"/>
          <w:numId w:val="1"/>
        </w:numPr>
      </w:pPr>
      <w:r>
        <w:t>Inköpspolicy</w:t>
      </w:r>
    </w:p>
    <w:p w14:paraId="02F63D53" w14:textId="4D851F35" w:rsidR="009454D5" w:rsidRDefault="009454D5" w:rsidP="009454D5">
      <w:pPr>
        <w:pStyle w:val="Prothuvud"/>
        <w:numPr>
          <w:ilvl w:val="0"/>
          <w:numId w:val="1"/>
        </w:numPr>
      </w:pPr>
      <w:r>
        <w:t>Offertförfrågan</w:t>
      </w:r>
    </w:p>
    <w:p w14:paraId="070B1D75" w14:textId="071E87FB" w:rsidR="009454D5" w:rsidRDefault="009454D5" w:rsidP="009454D5">
      <w:pPr>
        <w:pStyle w:val="Prothuvud"/>
        <w:numPr>
          <w:ilvl w:val="0"/>
          <w:numId w:val="1"/>
        </w:numPr>
      </w:pPr>
      <w:r>
        <w:t>Svenska kyrkans uppförandekod för leverantörer</w:t>
      </w:r>
    </w:p>
    <w:p w14:paraId="7018F5D4" w14:textId="77777777" w:rsidR="009454D5" w:rsidRDefault="009454D5" w:rsidP="00472665">
      <w:pPr>
        <w:pStyle w:val="Prothuvud"/>
        <w:ind w:left="0"/>
      </w:pPr>
    </w:p>
    <w:p w14:paraId="623D95A1" w14:textId="6FA23E2B" w:rsidR="00072170" w:rsidRDefault="00072170" w:rsidP="00472665">
      <w:pPr>
        <w:pStyle w:val="Prothuvud"/>
        <w:ind w:left="0"/>
      </w:pPr>
    </w:p>
    <w:p w14:paraId="3E37DB0D" w14:textId="7FDB5D0F" w:rsidR="00072170" w:rsidRDefault="00072170" w:rsidP="00472665">
      <w:pPr>
        <w:pStyle w:val="Prothuvud"/>
        <w:ind w:left="0"/>
      </w:pPr>
    </w:p>
    <w:p w14:paraId="1D8DF266" w14:textId="699906E6" w:rsidR="00072170" w:rsidRDefault="00072170" w:rsidP="00472665">
      <w:pPr>
        <w:pStyle w:val="Prothuvud"/>
        <w:ind w:left="0"/>
      </w:pPr>
    </w:p>
    <w:p w14:paraId="2EAA8936" w14:textId="5F5EA66C" w:rsidR="00072170" w:rsidRDefault="00072170" w:rsidP="00472665">
      <w:pPr>
        <w:pStyle w:val="Prothuvud"/>
        <w:ind w:left="0"/>
      </w:pPr>
    </w:p>
    <w:p w14:paraId="4D2353DA" w14:textId="5F54AB22" w:rsidR="00072170" w:rsidRDefault="00072170" w:rsidP="00472665">
      <w:pPr>
        <w:pStyle w:val="Prothuvud"/>
        <w:ind w:left="0"/>
      </w:pPr>
    </w:p>
    <w:p w14:paraId="4E36287E" w14:textId="0EBC4E41" w:rsidR="00072170" w:rsidRDefault="00072170" w:rsidP="00472665">
      <w:pPr>
        <w:pStyle w:val="Prothuvud"/>
        <w:ind w:left="0"/>
      </w:pPr>
    </w:p>
    <w:p w14:paraId="6912DD57" w14:textId="13C2489F" w:rsidR="00072170" w:rsidRDefault="00072170" w:rsidP="00472665">
      <w:pPr>
        <w:pStyle w:val="Prothuvud"/>
        <w:ind w:left="0"/>
      </w:pPr>
    </w:p>
    <w:p w14:paraId="1F68B276" w14:textId="0E932346" w:rsidR="00072170" w:rsidRDefault="00072170" w:rsidP="00472665">
      <w:pPr>
        <w:pStyle w:val="Prothuvud"/>
        <w:ind w:left="0"/>
      </w:pPr>
    </w:p>
    <w:p w14:paraId="3DBCF611" w14:textId="1538C883" w:rsidR="00072170" w:rsidRDefault="00072170" w:rsidP="00472665">
      <w:pPr>
        <w:pStyle w:val="Prothuvud"/>
        <w:ind w:left="0"/>
      </w:pPr>
    </w:p>
    <w:p w14:paraId="3E71175E" w14:textId="139A3975" w:rsidR="00072170" w:rsidRDefault="00072170" w:rsidP="00472665">
      <w:pPr>
        <w:pStyle w:val="Prothuvud"/>
        <w:ind w:left="0"/>
      </w:pPr>
    </w:p>
    <w:p w14:paraId="1E9AFBD9" w14:textId="3ABC6C1B" w:rsidR="00072170" w:rsidRDefault="00072170" w:rsidP="00472665">
      <w:pPr>
        <w:pStyle w:val="Prothuvud"/>
        <w:ind w:left="0"/>
      </w:pPr>
    </w:p>
    <w:p w14:paraId="698C0B18" w14:textId="3C9275E7" w:rsidR="00072170" w:rsidRDefault="00072170" w:rsidP="00472665">
      <w:pPr>
        <w:pStyle w:val="Prothuvud"/>
        <w:ind w:left="0"/>
      </w:pPr>
    </w:p>
    <w:p w14:paraId="59C2051E" w14:textId="034B46D0" w:rsidR="00072170" w:rsidRDefault="00072170" w:rsidP="00472665">
      <w:pPr>
        <w:pStyle w:val="Prothuvud"/>
        <w:ind w:left="0"/>
      </w:pPr>
    </w:p>
    <w:p w14:paraId="79E85726" w14:textId="616458D9" w:rsidR="00072170" w:rsidRDefault="00072170" w:rsidP="00472665">
      <w:pPr>
        <w:pStyle w:val="Prothuvud"/>
        <w:ind w:left="0"/>
      </w:pPr>
    </w:p>
    <w:p w14:paraId="61B159F7" w14:textId="6BD55077" w:rsidR="00072170" w:rsidRDefault="00072170" w:rsidP="00472665">
      <w:pPr>
        <w:pStyle w:val="Prothuvud"/>
        <w:ind w:left="0"/>
      </w:pPr>
    </w:p>
    <w:p w14:paraId="717CC91B" w14:textId="5B3C15F4" w:rsidR="00072170" w:rsidRDefault="00072170" w:rsidP="00472665">
      <w:pPr>
        <w:pStyle w:val="Prothuvud"/>
        <w:ind w:left="0"/>
      </w:pPr>
    </w:p>
    <w:p w14:paraId="2B23294D" w14:textId="7EF44BE1" w:rsidR="00072170" w:rsidRDefault="00072170" w:rsidP="00472665">
      <w:pPr>
        <w:pStyle w:val="Prothuvud"/>
        <w:ind w:left="0"/>
      </w:pPr>
    </w:p>
    <w:p w14:paraId="7D0FFFEE" w14:textId="69DA3DC7" w:rsidR="00072170" w:rsidRDefault="00072170" w:rsidP="00472665">
      <w:pPr>
        <w:pStyle w:val="Prothuvud"/>
        <w:ind w:left="0"/>
      </w:pPr>
    </w:p>
    <w:p w14:paraId="7480DFEB" w14:textId="0F1B3867" w:rsidR="00072170" w:rsidRDefault="00072170" w:rsidP="00472665">
      <w:pPr>
        <w:pStyle w:val="Prothuvud"/>
        <w:ind w:left="0"/>
      </w:pPr>
    </w:p>
    <w:p w14:paraId="224F8EFA" w14:textId="612CD234" w:rsidR="00072170" w:rsidRDefault="00072170" w:rsidP="00472665">
      <w:pPr>
        <w:pStyle w:val="Prothuvud"/>
        <w:ind w:left="0"/>
      </w:pPr>
    </w:p>
    <w:p w14:paraId="0F88F660" w14:textId="1460806B" w:rsidR="00072170" w:rsidRDefault="00072170" w:rsidP="00472665">
      <w:pPr>
        <w:pStyle w:val="Prothuvud"/>
        <w:ind w:left="0"/>
      </w:pPr>
    </w:p>
    <w:p w14:paraId="5E283505" w14:textId="3D8C2F37" w:rsidR="00072170" w:rsidRDefault="00072170" w:rsidP="00072170">
      <w:pPr>
        <w:pStyle w:val="Prothuvud"/>
      </w:pPr>
      <w:r>
        <w:t>Arbetsutskottet</w:t>
      </w:r>
      <w:r>
        <w:tab/>
      </w:r>
      <w:r w:rsidRPr="0001192B">
        <w:t>202</w:t>
      </w:r>
      <w:r>
        <w:t>3</w:t>
      </w:r>
      <w:r w:rsidRPr="0001192B">
        <w:t>-</w:t>
      </w:r>
      <w:r>
        <w:t>0</w:t>
      </w:r>
      <w:r w:rsidR="00FA5946">
        <w:t>3-21</w:t>
      </w:r>
      <w:r>
        <w:tab/>
        <w:t>§</w:t>
      </w:r>
      <w:r>
        <w:tab/>
      </w:r>
      <w:r w:rsidR="00FA5946">
        <w:t>3</w:t>
      </w:r>
      <w:r w:rsidR="002D230A">
        <w:t>5</w:t>
      </w:r>
      <w:r>
        <w:tab/>
        <w:t>sidan</w:t>
      </w:r>
      <w:r>
        <w:tab/>
        <w:t>1</w:t>
      </w:r>
      <w:r w:rsidR="002D230A">
        <w:t>3</w:t>
      </w:r>
    </w:p>
    <w:p w14:paraId="4786EDB0" w14:textId="32F92A11" w:rsidR="00072170" w:rsidRDefault="00072170" w:rsidP="00072170">
      <w:pPr>
        <w:pStyle w:val="Diarienr"/>
      </w:pPr>
      <w:r>
        <w:lastRenderedPageBreak/>
        <w:t>Diarienummer</w:t>
      </w:r>
      <w:r>
        <w:tab/>
        <w:t>P-2023-</w:t>
      </w:r>
      <w:r w:rsidR="00FB234A">
        <w:t>18</w:t>
      </w:r>
    </w:p>
    <w:p w14:paraId="1E594FDB" w14:textId="7F72495B" w:rsidR="00072170" w:rsidRDefault="00072170" w:rsidP="00072170">
      <w:pPr>
        <w:pStyle w:val="renderubrik"/>
        <w:ind w:right="1100"/>
      </w:pPr>
      <w:r>
        <w:rPr>
          <w:rFonts w:cstheme="minorHAnsi"/>
        </w:rPr>
        <w:t>Övriga frågor</w:t>
      </w:r>
    </w:p>
    <w:p w14:paraId="63595302" w14:textId="612D17FF" w:rsidR="00072170" w:rsidRDefault="00072170" w:rsidP="00072170">
      <w:pPr>
        <w:pStyle w:val="Beslut"/>
      </w:pPr>
      <w:r w:rsidRPr="00535DB7">
        <w:t xml:space="preserve">Arbetsutskottets </w:t>
      </w:r>
      <w:r>
        <w:t>beslut</w:t>
      </w:r>
    </w:p>
    <w:p w14:paraId="74D25462" w14:textId="18B83197" w:rsidR="00072170" w:rsidRDefault="00F322CF" w:rsidP="00072170">
      <w:pPr>
        <w:pStyle w:val="Brdprotokoll"/>
      </w:pPr>
      <w:r>
        <w:t>Inga övriga frågor fanns</w:t>
      </w:r>
    </w:p>
    <w:p w14:paraId="43FC1994" w14:textId="77777777" w:rsidR="00072170" w:rsidRDefault="00072170" w:rsidP="00072170">
      <w:pPr>
        <w:pStyle w:val="Brdprotokoll"/>
        <w:rPr>
          <w:szCs w:val="22"/>
        </w:rPr>
      </w:pPr>
    </w:p>
    <w:p w14:paraId="396E24D9" w14:textId="77777777" w:rsidR="00072170" w:rsidRDefault="00072170" w:rsidP="00072170">
      <w:pPr>
        <w:pStyle w:val="Brdprotokoll"/>
        <w:rPr>
          <w:szCs w:val="22"/>
        </w:rPr>
      </w:pPr>
    </w:p>
    <w:p w14:paraId="3E3858EF" w14:textId="77777777" w:rsidR="00072170" w:rsidRPr="00C47957" w:rsidRDefault="00072170" w:rsidP="00072170">
      <w:pPr>
        <w:pStyle w:val="Brdprotokoll"/>
        <w:ind w:left="0"/>
        <w:rPr>
          <w:szCs w:val="22"/>
        </w:rPr>
      </w:pPr>
    </w:p>
    <w:p w14:paraId="5C5B9763" w14:textId="77777777" w:rsidR="00072170" w:rsidRDefault="00072170" w:rsidP="00472665">
      <w:pPr>
        <w:pStyle w:val="Prothuvud"/>
        <w:ind w:left="0"/>
      </w:pPr>
    </w:p>
    <w:sectPr w:rsidR="00072170" w:rsidSect="00396761">
      <w:headerReference w:type="default" r:id="rId12"/>
      <w:type w:val="continuous"/>
      <w:pgSz w:w="11906" w:h="16838" w:code="9"/>
      <w:pgMar w:top="1956" w:right="748" w:bottom="1134" w:left="1418" w:header="709" w:footer="90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C9AB4" w14:textId="77777777" w:rsidR="009B1998" w:rsidRDefault="009B1998">
      <w:r>
        <w:separator/>
      </w:r>
    </w:p>
  </w:endnote>
  <w:endnote w:type="continuationSeparator" w:id="0">
    <w:p w14:paraId="56077954" w14:textId="77777777" w:rsidR="009B1998" w:rsidRDefault="009B1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61CE3F-7C8B-400D-B08D-627AA2FDF827}"/>
    <w:embedBold r:id="rId2" w:fontKey="{ABE49C5F-DB40-497F-80E2-EA109FE37B0D}"/>
    <w:embedItalic r:id="rId3" w:fontKey="{123FE70F-1D02-4665-88D2-809B5A35DABF}"/>
    <w:embedBoldItalic r:id="rId4" w:fontKey="{382F5C77-7668-4576-9F4E-E6ABD228A2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5" w:fontKey="{34A7F71A-EA0B-43D4-AA44-464A8FD2B7BD}"/>
    <w:embedBold r:id="rId6" w:fontKey="{2451CC08-FA63-4166-8DEA-21A02B9EC7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CDDF" w14:textId="77777777" w:rsidR="00765133" w:rsidRPr="00551362" w:rsidRDefault="00765133" w:rsidP="00D27E66">
    <w:pPr>
      <w:pStyle w:val="Sidfot"/>
      <w:tabs>
        <w:tab w:val="clear" w:pos="9072"/>
        <w:tab w:val="right" w:pos="9923"/>
      </w:tabs>
      <w:ind w:right="-170"/>
      <w:jc w:val="right"/>
      <w:rPr>
        <w:i/>
        <w:iCs/>
        <w:color w:val="000000"/>
        <w:sz w:val="16"/>
        <w:szCs w:val="16"/>
      </w:rPr>
    </w:pPr>
    <w:r w:rsidRPr="00551362">
      <w:rPr>
        <w:rFonts w:ascii="Myriad Pro" w:hAnsi="Myriad Pro"/>
        <w:iCs/>
        <w:sz w:val="16"/>
        <w:szCs w:val="16"/>
      </w:rPr>
      <w:t>S</w:t>
    </w:r>
    <w:r w:rsidRPr="00551362">
      <w:rPr>
        <w:rFonts w:ascii="Myriad Pro" w:hAnsi="Myriad Pro"/>
        <w:color w:val="000000"/>
        <w:sz w:val="16"/>
        <w:szCs w:val="16"/>
      </w:rPr>
      <w:t xml:space="preserve">idan </w:t>
    </w:r>
    <w:r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PAGE </w:instrText>
    </w:r>
    <w:r w:rsidRPr="00551362">
      <w:rPr>
        <w:rFonts w:ascii="Myriad Pro" w:hAnsi="Myriad Pro"/>
        <w:color w:val="000000"/>
        <w:sz w:val="16"/>
        <w:szCs w:val="16"/>
      </w:rPr>
      <w:fldChar w:fldCharType="separate"/>
    </w:r>
    <w:r>
      <w:rPr>
        <w:rFonts w:ascii="Myriad Pro" w:hAnsi="Myriad Pro"/>
        <w:noProof/>
        <w:color w:val="000000"/>
        <w:sz w:val="16"/>
        <w:szCs w:val="16"/>
      </w:rPr>
      <w:t>10</w:t>
    </w:r>
    <w:r w:rsidRPr="00551362">
      <w:rPr>
        <w:rFonts w:ascii="Myriad Pro" w:hAnsi="Myriad Pro"/>
        <w:color w:val="000000"/>
        <w:sz w:val="16"/>
        <w:szCs w:val="16"/>
      </w:rPr>
      <w:fldChar w:fldCharType="end"/>
    </w:r>
    <w:r w:rsidRPr="00551362">
      <w:rPr>
        <w:rFonts w:ascii="Myriad Pro" w:hAnsi="Myriad Pro"/>
        <w:color w:val="000000"/>
        <w:sz w:val="16"/>
        <w:szCs w:val="16"/>
      </w:rPr>
      <w:t xml:space="preserve"> av </w:t>
    </w:r>
    <w:r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NUMPAGES </w:instrText>
    </w:r>
    <w:r w:rsidRPr="00551362">
      <w:rPr>
        <w:rFonts w:ascii="Myriad Pro" w:hAnsi="Myriad Pro"/>
        <w:color w:val="000000"/>
        <w:sz w:val="16"/>
        <w:szCs w:val="16"/>
      </w:rPr>
      <w:fldChar w:fldCharType="separate"/>
    </w:r>
    <w:r>
      <w:rPr>
        <w:rFonts w:ascii="Myriad Pro" w:hAnsi="Myriad Pro"/>
        <w:noProof/>
        <w:color w:val="000000"/>
        <w:sz w:val="16"/>
        <w:szCs w:val="16"/>
      </w:rPr>
      <w:t>10</w:t>
    </w:r>
    <w:r w:rsidRPr="00551362">
      <w:rPr>
        <w:rFonts w:ascii="Myriad Pro" w:hAnsi="Myriad Pro"/>
        <w:color w:val="000000"/>
        <w:sz w:val="16"/>
        <w:szCs w:val="16"/>
      </w:rPr>
      <w:fldChar w:fldCharType="end"/>
    </w:r>
  </w:p>
  <w:p w14:paraId="28B1CE7D" w14:textId="77777777" w:rsidR="00765133" w:rsidRDefault="00765133" w:rsidP="007653F8">
    <w:pPr>
      <w:pStyle w:val="Sidfot"/>
      <w:pBdr>
        <w:top w:val="single" w:sz="6" w:space="1" w:color="auto"/>
      </w:pBdr>
      <w:tabs>
        <w:tab w:val="clear" w:pos="4536"/>
        <w:tab w:val="clear" w:pos="9072"/>
        <w:tab w:val="center" w:pos="5500"/>
        <w:tab w:val="right" w:pos="9923"/>
      </w:tabs>
      <w:ind w:left="964" w:right="-170"/>
    </w:pPr>
    <w:r>
      <w:rPr>
        <w:i/>
        <w:iCs/>
        <w:color w:val="000000"/>
        <w:sz w:val="16"/>
      </w:rPr>
      <w:t>Justerarnas signaturer</w:t>
    </w:r>
    <w:r>
      <w:rPr>
        <w:i/>
        <w:iCs/>
        <w:color w:val="000000"/>
        <w:sz w:val="16"/>
      </w:rPr>
      <w:tab/>
    </w:r>
    <w:r>
      <w:rPr>
        <w:i/>
        <w:iCs/>
        <w:sz w:val="16"/>
      </w:rPr>
      <w:t>Utdragsbestyrkande</w:t>
    </w:r>
    <w:r>
      <w:rPr>
        <w:i/>
        <w:iCs/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2FB37" w14:textId="77777777" w:rsidR="00765133" w:rsidRPr="00551362" w:rsidRDefault="00765133" w:rsidP="00D27E66">
    <w:pPr>
      <w:pStyle w:val="Sidfot"/>
      <w:tabs>
        <w:tab w:val="clear" w:pos="9072"/>
        <w:tab w:val="right" w:pos="9923"/>
      </w:tabs>
      <w:ind w:right="-170"/>
      <w:jc w:val="right"/>
      <w:rPr>
        <w:i/>
        <w:iCs/>
        <w:sz w:val="16"/>
        <w:szCs w:val="16"/>
      </w:rPr>
    </w:pPr>
    <w:r w:rsidRPr="00551362">
      <w:rPr>
        <w:rFonts w:ascii="Myriad Pro" w:hAnsi="Myriad Pro"/>
        <w:iCs/>
        <w:sz w:val="16"/>
        <w:szCs w:val="16"/>
      </w:rPr>
      <w:t>S</w:t>
    </w:r>
    <w:r w:rsidRPr="00551362">
      <w:rPr>
        <w:rFonts w:ascii="Myriad Pro" w:hAnsi="Myriad Pro"/>
        <w:color w:val="000000"/>
        <w:sz w:val="16"/>
        <w:szCs w:val="16"/>
      </w:rPr>
      <w:t xml:space="preserve">idan </w:t>
    </w:r>
    <w:r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PAGE </w:instrText>
    </w:r>
    <w:r w:rsidRPr="00551362">
      <w:rPr>
        <w:rFonts w:ascii="Myriad Pro" w:hAnsi="Myriad Pro"/>
        <w:color w:val="000000"/>
        <w:sz w:val="16"/>
        <w:szCs w:val="16"/>
      </w:rPr>
      <w:fldChar w:fldCharType="separate"/>
    </w:r>
    <w:r>
      <w:rPr>
        <w:rFonts w:ascii="Myriad Pro" w:hAnsi="Myriad Pro"/>
        <w:noProof/>
        <w:color w:val="000000"/>
        <w:sz w:val="16"/>
        <w:szCs w:val="16"/>
      </w:rPr>
      <w:t>1</w:t>
    </w:r>
    <w:r w:rsidRPr="00551362">
      <w:rPr>
        <w:rFonts w:ascii="Myriad Pro" w:hAnsi="Myriad Pro"/>
        <w:color w:val="000000"/>
        <w:sz w:val="16"/>
        <w:szCs w:val="16"/>
      </w:rPr>
      <w:fldChar w:fldCharType="end"/>
    </w:r>
    <w:r w:rsidRPr="00551362">
      <w:rPr>
        <w:rFonts w:ascii="Myriad Pro" w:hAnsi="Myriad Pro"/>
        <w:color w:val="000000"/>
        <w:sz w:val="16"/>
        <w:szCs w:val="16"/>
      </w:rPr>
      <w:t xml:space="preserve"> av </w:t>
    </w:r>
    <w:r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NUMPAGES </w:instrText>
    </w:r>
    <w:r w:rsidRPr="00551362">
      <w:rPr>
        <w:rFonts w:ascii="Myriad Pro" w:hAnsi="Myriad Pro"/>
        <w:color w:val="000000"/>
        <w:sz w:val="16"/>
        <w:szCs w:val="16"/>
      </w:rPr>
      <w:fldChar w:fldCharType="separate"/>
    </w:r>
    <w:r>
      <w:rPr>
        <w:rFonts w:ascii="Myriad Pro" w:hAnsi="Myriad Pro"/>
        <w:noProof/>
        <w:color w:val="000000"/>
        <w:sz w:val="16"/>
        <w:szCs w:val="16"/>
      </w:rPr>
      <w:t>10</w:t>
    </w:r>
    <w:r w:rsidRPr="00551362">
      <w:rPr>
        <w:rFonts w:ascii="Myriad Pro" w:hAnsi="Myriad Pro"/>
        <w:color w:val="000000"/>
        <w:sz w:val="16"/>
        <w:szCs w:val="16"/>
      </w:rPr>
      <w:fldChar w:fldCharType="end"/>
    </w:r>
  </w:p>
  <w:p w14:paraId="055C61A6" w14:textId="77777777" w:rsidR="00765133" w:rsidRDefault="00765133" w:rsidP="007653F8">
    <w:pPr>
      <w:pStyle w:val="Sidfot"/>
      <w:pBdr>
        <w:top w:val="single" w:sz="6" w:space="1" w:color="auto"/>
      </w:pBdr>
      <w:tabs>
        <w:tab w:val="clear" w:pos="9072"/>
        <w:tab w:val="right" w:pos="9923"/>
      </w:tabs>
      <w:ind w:right="-170"/>
      <w:rPr>
        <w:i/>
        <w:iCs/>
        <w:sz w:val="16"/>
      </w:rPr>
    </w:pPr>
    <w:r>
      <w:rPr>
        <w:i/>
        <w:iCs/>
        <w:sz w:val="16"/>
      </w:rPr>
      <w:t>Justerarnas signatur</w:t>
    </w:r>
    <w:r>
      <w:rPr>
        <w:i/>
        <w:iCs/>
        <w:sz w:val="16"/>
      </w:rPr>
      <w:tab/>
      <w:t>Utdragsbestyrkande</w:t>
    </w:r>
    <w:r>
      <w:rPr>
        <w:i/>
        <w:iCs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F7F0F" w14:textId="77777777" w:rsidR="009B1998" w:rsidRDefault="009B1998">
      <w:r>
        <w:separator/>
      </w:r>
    </w:p>
  </w:footnote>
  <w:footnote w:type="continuationSeparator" w:id="0">
    <w:p w14:paraId="19E1F091" w14:textId="77777777" w:rsidR="009B1998" w:rsidRDefault="009B1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3ECF" w14:textId="77777777" w:rsidR="00765133" w:rsidRPr="00393E7A" w:rsidRDefault="00765133" w:rsidP="0036087C">
    <w:pPr>
      <w:pStyle w:val="Sidhuvud"/>
      <w:tabs>
        <w:tab w:val="clear" w:pos="4536"/>
        <w:tab w:val="left" w:pos="5220"/>
      </w:tabs>
      <w:rPr>
        <w:sz w:val="48"/>
        <w:szCs w:val="48"/>
      </w:rPr>
    </w:pPr>
  </w:p>
  <w:p w14:paraId="29AA6677" w14:textId="5DC4D74C" w:rsidR="00765133" w:rsidRPr="006638BA" w:rsidRDefault="00765133" w:rsidP="00FE015B">
    <w:pPr>
      <w:pStyle w:val="Sidhuvud"/>
      <w:tabs>
        <w:tab w:val="right" w:pos="4536"/>
        <w:tab w:val="left" w:pos="5222"/>
      </w:tabs>
      <w:rPr>
        <w:rFonts w:ascii="Myriad Pro" w:hAnsi="Myriad Pro"/>
      </w:rPr>
    </w:pPr>
    <w:r>
      <w:rPr>
        <w:rFonts w:ascii="Myriad Pro" w:hAnsi="Myriad Pro"/>
        <w:noProof/>
        <w:sz w:val="48"/>
        <w:szCs w:val="48"/>
      </w:rPr>
      <w:drawing>
        <wp:anchor distT="0" distB="0" distL="114300" distR="114300" simplePos="0" relativeHeight="251657216" behindDoc="0" locked="0" layoutInCell="1" allowOverlap="1" wp14:anchorId="082A5B6C" wp14:editId="5C01F096">
          <wp:simplePos x="0" y="0"/>
          <wp:positionH relativeFrom="page">
            <wp:posOffset>5542915</wp:posOffset>
          </wp:positionH>
          <wp:positionV relativeFrom="page">
            <wp:posOffset>579755</wp:posOffset>
          </wp:positionV>
          <wp:extent cx="1619885" cy="311785"/>
          <wp:effectExtent l="19050" t="0" r="0" b="0"/>
          <wp:wrapNone/>
          <wp:docPr id="3" name="Bild 12" descr="iHu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iHu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11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638BA">
      <w:rPr>
        <w:rFonts w:ascii="Myriad Pro" w:hAnsi="Myriad Pro"/>
      </w:rPr>
      <w:t>Sammanträdesprotokoll</w:t>
    </w:r>
    <w:r>
      <w:rPr>
        <w:rFonts w:ascii="Myriad Pro" w:hAnsi="Myriad Pro"/>
      </w:rPr>
      <w:tab/>
    </w:r>
    <w:r>
      <w:rPr>
        <w:rFonts w:ascii="Franklin Gothic Medium Cond" w:hAnsi="Franklin Gothic Medium Cond"/>
        <w:noProof/>
      </w:rPr>
      <w:fldChar w:fldCharType="begin"/>
    </w:r>
    <w:r>
      <w:rPr>
        <w:rFonts w:ascii="Franklin Gothic Medium Cond" w:hAnsi="Franklin Gothic Medium Cond"/>
        <w:noProof/>
      </w:rPr>
      <w:instrText xml:space="preserve"> REF  Text13  \* MERGEFORMAT </w:instrText>
    </w:r>
    <w:r>
      <w:rPr>
        <w:rFonts w:ascii="Franklin Gothic Medium Cond" w:hAnsi="Franklin Gothic Medium Cond"/>
        <w:noProof/>
      </w:rPr>
      <w:fldChar w:fldCharType="separate"/>
    </w:r>
    <w:r w:rsidR="003F2650" w:rsidRPr="003F2650">
      <w:rPr>
        <w:rFonts w:ascii="Franklin Gothic Medium Cond" w:hAnsi="Franklin Gothic Medium Cond"/>
        <w:noProof/>
      </w:rPr>
      <w:t>2023-03-21</w:t>
    </w:r>
    <w:r>
      <w:rPr>
        <w:rFonts w:ascii="Franklin Gothic Medium Cond" w:hAnsi="Franklin Gothic Medium Cond"/>
        <w:noProof/>
      </w:rPr>
      <w:fldChar w:fldCharType="end"/>
    </w:r>
  </w:p>
  <w:p w14:paraId="09299FDA" w14:textId="4DB27995" w:rsidR="00765133" w:rsidRPr="00551362" w:rsidRDefault="00765133" w:rsidP="00FE015B">
    <w:pPr>
      <w:pStyle w:val="Sidhuvud"/>
      <w:tabs>
        <w:tab w:val="clear" w:pos="4536"/>
        <w:tab w:val="left" w:pos="5220"/>
      </w:tabs>
      <w:rPr>
        <w:rFonts w:ascii="Myriad Pro" w:hAnsi="Myriad Pro"/>
        <w:b/>
        <w:caps/>
        <w:spacing w:val="2"/>
        <w:position w:val="-28"/>
      </w:rPr>
    </w:pPr>
    <w:r>
      <w:rPr>
        <w:rFonts w:ascii="Myriad Pro" w:hAnsi="Myriad Pro"/>
        <w:b/>
        <w:caps/>
        <w:position w:val="-28"/>
      </w:rPr>
      <w:fldChar w:fldCharType="begin"/>
    </w:r>
    <w:r>
      <w:rPr>
        <w:rFonts w:ascii="Myriad Pro" w:hAnsi="Myriad Pro"/>
        <w:b/>
        <w:caps/>
        <w:position w:val="-28"/>
      </w:rPr>
      <w:instrText xml:space="preserve"> REF Listruta1  \* MERGEFORMAT </w:instrText>
    </w:r>
    <w:r>
      <w:rPr>
        <w:rFonts w:ascii="Myriad Pro" w:hAnsi="Myriad Pro"/>
        <w:b/>
        <w:caps/>
        <w:position w:val="-28"/>
      </w:rPr>
      <w:fldChar w:fldCharType="separate"/>
    </w:r>
    <w:r w:rsidR="003F2650" w:rsidRPr="003F2650">
      <w:rPr>
        <w:rFonts w:ascii="Myriad Pro" w:hAnsi="Myriad Pro"/>
        <w:b/>
        <w:caps/>
        <w:position w:val="-28"/>
      </w:rPr>
      <w:t>Arbetsutskottet</w:t>
    </w:r>
    <w:r>
      <w:rPr>
        <w:rFonts w:ascii="Myriad Pro" w:hAnsi="Myriad Pro"/>
        <w:b/>
        <w:caps/>
        <w:position w:val="-28"/>
      </w:rPr>
      <w:fldChar w:fldCharType="end"/>
    </w:r>
  </w:p>
  <w:p w14:paraId="1CE61FA7" w14:textId="77777777" w:rsidR="00765133" w:rsidRPr="00551362" w:rsidRDefault="00765133" w:rsidP="00FE015B">
    <w:pPr>
      <w:pStyle w:val="Sidhuvud"/>
      <w:tabs>
        <w:tab w:val="clear" w:pos="4536"/>
        <w:tab w:val="left" w:pos="5220"/>
      </w:tabs>
      <w:rPr>
        <w:rFonts w:ascii="Myriad Pro" w:hAnsi="Myriad Pro"/>
        <w:sz w:val="16"/>
        <w:szCs w:val="16"/>
      </w:rPr>
    </w:pPr>
    <w:r w:rsidRPr="00551362">
      <w:rPr>
        <w:rFonts w:ascii="Myriad Pro" w:hAnsi="Myriad Pro"/>
        <w:sz w:val="16"/>
        <w:szCs w:val="16"/>
      </w:rPr>
      <w:t>Huddinge kyrkliga samfällighet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262C5" w14:textId="77777777" w:rsidR="00765133" w:rsidRDefault="00765133" w:rsidP="003135B4">
    <w:pPr>
      <w:pStyle w:val="Sidhuvud"/>
      <w:tabs>
        <w:tab w:val="left" w:pos="5220"/>
      </w:tabs>
      <w:rPr>
        <w:rFonts w:ascii="Myriad Pro" w:hAnsi="Myriad Pro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17786BA" wp14:editId="71787E69">
          <wp:simplePos x="0" y="0"/>
          <wp:positionH relativeFrom="page">
            <wp:posOffset>4829175</wp:posOffset>
          </wp:positionH>
          <wp:positionV relativeFrom="page">
            <wp:posOffset>521335</wp:posOffset>
          </wp:positionV>
          <wp:extent cx="2343785" cy="450850"/>
          <wp:effectExtent l="19050" t="0" r="0" b="0"/>
          <wp:wrapNone/>
          <wp:docPr id="2" name="Bild 22" descr="iHu_logo_S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2" descr="iHu_logo_S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785" cy="450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D3CDE0" w14:textId="61DCB20A" w:rsidR="00765133" w:rsidRPr="00DD1471" w:rsidRDefault="00765133" w:rsidP="003135B4">
    <w:pPr>
      <w:pStyle w:val="Sidhuvud"/>
      <w:tabs>
        <w:tab w:val="left" w:pos="5220"/>
      </w:tabs>
      <w:rPr>
        <w:rFonts w:ascii="Myriad Pro" w:hAnsi="Myriad Pro"/>
      </w:rPr>
    </w:pPr>
    <w:r w:rsidRPr="00DD1471">
      <w:rPr>
        <w:rFonts w:ascii="Myriad Pro" w:hAnsi="Myriad Pro"/>
      </w:rPr>
      <w:t>Sammanträdesprotokoll</w:t>
    </w:r>
    <w:r w:rsidRPr="00DD1471">
      <w:rPr>
        <w:rFonts w:ascii="Myriad Pro" w:hAnsi="Myriad Pro"/>
      </w:rPr>
      <w:tab/>
    </w:r>
    <w:r>
      <w:rPr>
        <w:rFonts w:ascii="Myriad Pro" w:hAnsi="Myriad Pro"/>
        <w:b/>
        <w:spacing w:val="2"/>
        <w:sz w:val="20"/>
        <w:szCs w:val="20"/>
      </w:rPr>
      <w:fldChar w:fldCharType="begin"/>
    </w:r>
    <w:r>
      <w:rPr>
        <w:rFonts w:ascii="Myriad Pro" w:hAnsi="Myriad Pro"/>
        <w:b/>
        <w:spacing w:val="2"/>
        <w:sz w:val="20"/>
        <w:szCs w:val="20"/>
      </w:rPr>
      <w:instrText xml:space="preserve"> REF Text13  \* MERGEFORMAT </w:instrText>
    </w:r>
    <w:r>
      <w:rPr>
        <w:rFonts w:ascii="Myriad Pro" w:hAnsi="Myriad Pro"/>
        <w:b/>
        <w:spacing w:val="2"/>
        <w:sz w:val="20"/>
        <w:szCs w:val="20"/>
      </w:rPr>
      <w:fldChar w:fldCharType="separate"/>
    </w:r>
    <w:r w:rsidR="003F2650" w:rsidRPr="003F2650">
      <w:rPr>
        <w:rFonts w:ascii="Myriad Pro" w:hAnsi="Myriad Pro"/>
        <w:b/>
        <w:spacing w:val="2"/>
        <w:sz w:val="20"/>
        <w:szCs w:val="20"/>
      </w:rPr>
      <w:t>2023-03-21</w:t>
    </w:r>
    <w:r>
      <w:rPr>
        <w:rFonts w:ascii="Myriad Pro" w:hAnsi="Myriad Pro"/>
        <w:b/>
        <w:spacing w:val="2"/>
        <w:sz w:val="20"/>
        <w:szCs w:val="20"/>
      </w:rPr>
      <w:fldChar w:fldCharType="end"/>
    </w:r>
  </w:p>
  <w:p w14:paraId="348DC798" w14:textId="2AC74A00" w:rsidR="00765133" w:rsidRPr="00551362" w:rsidRDefault="00765133" w:rsidP="00FE015B">
    <w:pPr>
      <w:pStyle w:val="Sidhuvud"/>
      <w:tabs>
        <w:tab w:val="left" w:pos="5220"/>
      </w:tabs>
      <w:rPr>
        <w:rFonts w:ascii="Myriad Pro" w:hAnsi="Myriad Pro"/>
        <w:b/>
        <w:caps/>
        <w:position w:val="-28"/>
      </w:rPr>
    </w:pPr>
    <w:r>
      <w:rPr>
        <w:rFonts w:ascii="Myriad Pro" w:hAnsi="Myriad Pro"/>
        <w:b/>
        <w:caps/>
        <w:position w:val="-28"/>
      </w:rPr>
      <w:fldChar w:fldCharType="begin"/>
    </w:r>
    <w:r>
      <w:rPr>
        <w:rFonts w:ascii="Myriad Pro" w:hAnsi="Myriad Pro"/>
        <w:b/>
        <w:caps/>
        <w:position w:val="-28"/>
      </w:rPr>
      <w:instrText xml:space="preserve"> REF Listruta1  \* MERGEFORMAT </w:instrText>
    </w:r>
    <w:r>
      <w:rPr>
        <w:rFonts w:ascii="Myriad Pro" w:hAnsi="Myriad Pro"/>
        <w:b/>
        <w:caps/>
        <w:position w:val="-28"/>
      </w:rPr>
      <w:fldChar w:fldCharType="separate"/>
    </w:r>
    <w:r w:rsidR="003F2650" w:rsidRPr="003F2650">
      <w:rPr>
        <w:rFonts w:ascii="Myriad Pro" w:hAnsi="Myriad Pro"/>
        <w:b/>
        <w:caps/>
        <w:position w:val="-28"/>
      </w:rPr>
      <w:t>Arbetsutskottet</w:t>
    </w:r>
    <w:r>
      <w:rPr>
        <w:rFonts w:ascii="Myriad Pro" w:hAnsi="Myriad Pro"/>
        <w:b/>
        <w:caps/>
        <w:position w:val="-28"/>
      </w:rPr>
      <w:fldChar w:fldCharType="end"/>
    </w:r>
  </w:p>
  <w:p w14:paraId="3E2ED50E" w14:textId="77777777" w:rsidR="00765133" w:rsidRPr="00551362" w:rsidRDefault="00765133" w:rsidP="00FE015B">
    <w:pPr>
      <w:pStyle w:val="Sidhuvud"/>
      <w:tabs>
        <w:tab w:val="left" w:pos="5220"/>
      </w:tabs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>Huddinge pastorat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A267C" w14:textId="0C501FD7" w:rsidR="00765133" w:rsidRPr="00B503AC" w:rsidRDefault="00765133" w:rsidP="00FD1B8A">
    <w:pPr>
      <w:pStyle w:val="Sidhuvud"/>
      <w:tabs>
        <w:tab w:val="clear" w:pos="4536"/>
        <w:tab w:val="right" w:pos="5529"/>
        <w:tab w:val="left" w:pos="5812"/>
      </w:tabs>
      <w:ind w:left="964"/>
      <w:rPr>
        <w:rFonts w:ascii="Myriad Pro" w:hAnsi="Myriad Pro"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3696711D" wp14:editId="447E3FD3">
          <wp:simplePos x="0" y="0"/>
          <wp:positionH relativeFrom="page">
            <wp:posOffset>5544820</wp:posOffset>
          </wp:positionH>
          <wp:positionV relativeFrom="page">
            <wp:posOffset>398145</wp:posOffset>
          </wp:positionV>
          <wp:extent cx="1619885" cy="317500"/>
          <wp:effectExtent l="19050" t="0" r="0" b="0"/>
          <wp:wrapNone/>
          <wp:docPr id="1" name="Bild 24" descr="iHu_logo_S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4" descr="iHu_logo_S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17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503AC">
      <w:rPr>
        <w:rFonts w:ascii="Myriad Pro" w:hAnsi="Myriad Pro"/>
        <w:sz w:val="20"/>
        <w:szCs w:val="20"/>
      </w:rPr>
      <w:t>Sammanträdesprotokoll</w:t>
    </w:r>
    <w:r w:rsidRPr="00B503AC">
      <w:rPr>
        <w:rFonts w:ascii="Myriad Pro" w:hAnsi="Myriad Pro"/>
        <w:sz w:val="20"/>
        <w:szCs w:val="20"/>
      </w:rPr>
      <w:tab/>
    </w:r>
    <w:r>
      <w:rPr>
        <w:rFonts w:ascii="Franklin Gothic Medium Cond" w:hAnsi="Franklin Gothic Medium Cond"/>
        <w:b/>
        <w:noProof/>
        <w:sz w:val="20"/>
        <w:szCs w:val="20"/>
      </w:rPr>
      <w:fldChar w:fldCharType="begin"/>
    </w:r>
    <w:r>
      <w:rPr>
        <w:rFonts w:ascii="Franklin Gothic Medium Cond" w:hAnsi="Franklin Gothic Medium Cond"/>
        <w:b/>
        <w:noProof/>
        <w:sz w:val="20"/>
        <w:szCs w:val="20"/>
      </w:rPr>
      <w:instrText xml:space="preserve"> REF  Text13  \* MERGEFORMAT </w:instrText>
    </w:r>
    <w:r>
      <w:rPr>
        <w:rFonts w:ascii="Franklin Gothic Medium Cond" w:hAnsi="Franklin Gothic Medium Cond"/>
        <w:b/>
        <w:noProof/>
        <w:sz w:val="20"/>
        <w:szCs w:val="20"/>
      </w:rPr>
      <w:fldChar w:fldCharType="separate"/>
    </w:r>
    <w:r w:rsidR="003F2650" w:rsidRPr="003F2650">
      <w:rPr>
        <w:rFonts w:ascii="Franklin Gothic Medium Cond" w:hAnsi="Franklin Gothic Medium Cond"/>
        <w:b/>
        <w:noProof/>
        <w:sz w:val="20"/>
        <w:szCs w:val="20"/>
      </w:rPr>
      <w:t>2023-03-21</w:t>
    </w:r>
    <w:r>
      <w:rPr>
        <w:rFonts w:ascii="Franklin Gothic Medium Cond" w:hAnsi="Franklin Gothic Medium Cond"/>
        <w:b/>
        <w:noProof/>
        <w:sz w:val="20"/>
        <w:szCs w:val="20"/>
      </w:rPr>
      <w:fldChar w:fldCharType="end"/>
    </w:r>
  </w:p>
  <w:p w14:paraId="4A63402F" w14:textId="496C3766" w:rsidR="00765133" w:rsidRPr="00551362" w:rsidRDefault="00765133" w:rsidP="00B503AC">
    <w:pPr>
      <w:pStyle w:val="Sidhuvud"/>
      <w:tabs>
        <w:tab w:val="clear" w:pos="4536"/>
        <w:tab w:val="left" w:pos="5220"/>
      </w:tabs>
      <w:ind w:left="964"/>
      <w:rPr>
        <w:rFonts w:ascii="Myriad Pro" w:hAnsi="Myriad Pro"/>
        <w:b/>
        <w:caps/>
        <w:spacing w:val="2"/>
        <w:position w:val="-28"/>
      </w:rPr>
    </w:pPr>
    <w:r>
      <w:rPr>
        <w:rFonts w:ascii="Myriad Pro" w:hAnsi="Myriad Pro"/>
        <w:b/>
        <w:caps/>
        <w:position w:val="-28"/>
      </w:rPr>
      <w:fldChar w:fldCharType="begin"/>
    </w:r>
    <w:r>
      <w:rPr>
        <w:rFonts w:ascii="Myriad Pro" w:hAnsi="Myriad Pro"/>
        <w:b/>
        <w:caps/>
        <w:position w:val="-28"/>
      </w:rPr>
      <w:instrText xml:space="preserve"> REF Listruta1  \* MERGEFORMAT </w:instrText>
    </w:r>
    <w:r>
      <w:rPr>
        <w:rFonts w:ascii="Myriad Pro" w:hAnsi="Myriad Pro"/>
        <w:b/>
        <w:caps/>
        <w:position w:val="-28"/>
      </w:rPr>
      <w:fldChar w:fldCharType="separate"/>
    </w:r>
    <w:r w:rsidR="003F2650" w:rsidRPr="003F2650">
      <w:rPr>
        <w:rFonts w:ascii="Myriad Pro" w:hAnsi="Myriad Pro"/>
        <w:b/>
        <w:caps/>
        <w:position w:val="-28"/>
      </w:rPr>
      <w:t>Arbetsutskottet</w:t>
    </w:r>
    <w:r>
      <w:rPr>
        <w:rFonts w:ascii="Myriad Pro" w:hAnsi="Myriad Pro"/>
        <w:b/>
        <w:caps/>
        <w:position w:val="-28"/>
      </w:rPr>
      <w:fldChar w:fldCharType="end"/>
    </w:r>
  </w:p>
  <w:p w14:paraId="5CA21C72" w14:textId="77777777" w:rsidR="00765133" w:rsidRPr="00551362" w:rsidRDefault="00765133" w:rsidP="00B503AC">
    <w:pPr>
      <w:pStyle w:val="Sidhuvud"/>
      <w:tabs>
        <w:tab w:val="clear" w:pos="4536"/>
        <w:tab w:val="left" w:pos="5220"/>
      </w:tabs>
      <w:ind w:left="964"/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>Huddinge pastorat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871"/>
    <w:multiLevelType w:val="hybridMultilevel"/>
    <w:tmpl w:val="B28C4B90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" w15:restartNumberingAfterBreak="0">
    <w:nsid w:val="0FAA2BC2"/>
    <w:multiLevelType w:val="hybridMultilevel"/>
    <w:tmpl w:val="47DC182C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2" w15:restartNumberingAfterBreak="0">
    <w:nsid w:val="1F356DE6"/>
    <w:multiLevelType w:val="hybridMultilevel"/>
    <w:tmpl w:val="AB08C028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3" w15:restartNumberingAfterBreak="0">
    <w:nsid w:val="1FA545B6"/>
    <w:multiLevelType w:val="hybridMultilevel"/>
    <w:tmpl w:val="1F266D50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4" w15:restartNumberingAfterBreak="0">
    <w:nsid w:val="2A0133D5"/>
    <w:multiLevelType w:val="hybridMultilevel"/>
    <w:tmpl w:val="C55CF292"/>
    <w:lvl w:ilvl="0" w:tplc="0C149E48">
      <w:numFmt w:val="bullet"/>
      <w:lvlText w:val="•"/>
      <w:lvlJc w:val="left"/>
      <w:pPr>
        <w:ind w:left="1324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5" w15:restartNumberingAfterBreak="0">
    <w:nsid w:val="325116A8"/>
    <w:multiLevelType w:val="hybridMultilevel"/>
    <w:tmpl w:val="6A722EC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3D33198B"/>
    <w:multiLevelType w:val="hybridMultilevel"/>
    <w:tmpl w:val="513A8EC4"/>
    <w:lvl w:ilvl="0" w:tplc="041D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46420A92"/>
    <w:multiLevelType w:val="hybridMultilevel"/>
    <w:tmpl w:val="6FD49AB4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8" w15:restartNumberingAfterBreak="0">
    <w:nsid w:val="52222DDD"/>
    <w:multiLevelType w:val="multilevel"/>
    <w:tmpl w:val="73089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CC41B2"/>
    <w:multiLevelType w:val="hybridMultilevel"/>
    <w:tmpl w:val="17B03A6C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0" w15:restartNumberingAfterBreak="0">
    <w:nsid w:val="60BF3CE0"/>
    <w:multiLevelType w:val="hybridMultilevel"/>
    <w:tmpl w:val="2B304D90"/>
    <w:lvl w:ilvl="0" w:tplc="041D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73706048"/>
    <w:multiLevelType w:val="hybridMultilevel"/>
    <w:tmpl w:val="D02CDCBE"/>
    <w:lvl w:ilvl="0" w:tplc="E81AC5EE">
      <w:numFmt w:val="bullet"/>
      <w:lvlText w:val="•"/>
      <w:lvlJc w:val="left"/>
      <w:pPr>
        <w:ind w:left="1324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2" w15:restartNumberingAfterBreak="0">
    <w:nsid w:val="773043BC"/>
    <w:multiLevelType w:val="hybridMultilevel"/>
    <w:tmpl w:val="E848CB68"/>
    <w:lvl w:ilvl="0" w:tplc="AD02B3E4">
      <w:numFmt w:val="bullet"/>
      <w:lvlText w:val=""/>
      <w:lvlJc w:val="left"/>
      <w:pPr>
        <w:ind w:left="1613" w:hanging="360"/>
      </w:pPr>
      <w:rPr>
        <w:rFonts w:ascii="Symbol" w:eastAsia="Times New Roman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933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653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373" w:hanging="360"/>
      </w:pPr>
      <w:rPr>
        <w:rFonts w:ascii="Wingdings" w:hAnsi="Wingdings" w:hint="default"/>
      </w:rPr>
    </w:lvl>
  </w:abstractNum>
  <w:abstractNum w:abstractNumId="13" w15:restartNumberingAfterBreak="0">
    <w:nsid w:val="788C52E3"/>
    <w:multiLevelType w:val="hybridMultilevel"/>
    <w:tmpl w:val="D1344652"/>
    <w:lvl w:ilvl="0" w:tplc="041D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num w:numId="1" w16cid:durableId="1150173406">
    <w:abstractNumId w:val="2"/>
  </w:num>
  <w:num w:numId="2" w16cid:durableId="510222397">
    <w:abstractNumId w:val="4"/>
  </w:num>
  <w:num w:numId="3" w16cid:durableId="2059356175">
    <w:abstractNumId w:val="13"/>
  </w:num>
  <w:num w:numId="4" w16cid:durableId="717821147">
    <w:abstractNumId w:val="3"/>
  </w:num>
  <w:num w:numId="5" w16cid:durableId="647243796">
    <w:abstractNumId w:val="1"/>
  </w:num>
  <w:num w:numId="6" w16cid:durableId="984510792">
    <w:abstractNumId w:val="1"/>
  </w:num>
  <w:num w:numId="7" w16cid:durableId="280743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88333725">
    <w:abstractNumId w:val="12"/>
  </w:num>
  <w:num w:numId="9" w16cid:durableId="1980257074">
    <w:abstractNumId w:val="10"/>
  </w:num>
  <w:num w:numId="10" w16cid:durableId="1874685645">
    <w:abstractNumId w:val="7"/>
  </w:num>
  <w:num w:numId="11" w16cid:durableId="508062244">
    <w:abstractNumId w:val="5"/>
  </w:num>
  <w:num w:numId="12" w16cid:durableId="2114593571">
    <w:abstractNumId w:val="9"/>
  </w:num>
  <w:num w:numId="13" w16cid:durableId="172771429">
    <w:abstractNumId w:val="0"/>
  </w:num>
  <w:num w:numId="14" w16cid:durableId="674966628">
    <w:abstractNumId w:val="13"/>
  </w:num>
  <w:num w:numId="15" w16cid:durableId="1180700924">
    <w:abstractNumId w:val="2"/>
  </w:num>
  <w:num w:numId="16" w16cid:durableId="2097751650">
    <w:abstractNumId w:val="0"/>
  </w:num>
  <w:num w:numId="17" w16cid:durableId="656618192">
    <w:abstractNumId w:val="6"/>
  </w:num>
  <w:num w:numId="18" w16cid:durableId="1818256680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43"/>
    <w:rsid w:val="00000243"/>
    <w:rsid w:val="0000104B"/>
    <w:rsid w:val="00001A93"/>
    <w:rsid w:val="00002080"/>
    <w:rsid w:val="000022AB"/>
    <w:rsid w:val="00002C88"/>
    <w:rsid w:val="00002C8A"/>
    <w:rsid w:val="00003CEC"/>
    <w:rsid w:val="000100D5"/>
    <w:rsid w:val="000102EE"/>
    <w:rsid w:val="000109AE"/>
    <w:rsid w:val="0001115A"/>
    <w:rsid w:val="0001180D"/>
    <w:rsid w:val="0001192B"/>
    <w:rsid w:val="00012271"/>
    <w:rsid w:val="00013708"/>
    <w:rsid w:val="000139C3"/>
    <w:rsid w:val="00013A4C"/>
    <w:rsid w:val="00014BF4"/>
    <w:rsid w:val="0001528B"/>
    <w:rsid w:val="00016067"/>
    <w:rsid w:val="00016093"/>
    <w:rsid w:val="00017EA3"/>
    <w:rsid w:val="00020DA1"/>
    <w:rsid w:val="000231F3"/>
    <w:rsid w:val="00023D4E"/>
    <w:rsid w:val="000245AD"/>
    <w:rsid w:val="0002479E"/>
    <w:rsid w:val="00025827"/>
    <w:rsid w:val="000264DF"/>
    <w:rsid w:val="00026B81"/>
    <w:rsid w:val="00030AEA"/>
    <w:rsid w:val="00031271"/>
    <w:rsid w:val="00034331"/>
    <w:rsid w:val="00036710"/>
    <w:rsid w:val="00037072"/>
    <w:rsid w:val="00037346"/>
    <w:rsid w:val="0004256D"/>
    <w:rsid w:val="00042A77"/>
    <w:rsid w:val="00043C88"/>
    <w:rsid w:val="00044B87"/>
    <w:rsid w:val="00044B90"/>
    <w:rsid w:val="00045828"/>
    <w:rsid w:val="00045BCF"/>
    <w:rsid w:val="000467D2"/>
    <w:rsid w:val="00046D7C"/>
    <w:rsid w:val="00046FD9"/>
    <w:rsid w:val="00050EBF"/>
    <w:rsid w:val="00051546"/>
    <w:rsid w:val="000518E4"/>
    <w:rsid w:val="00052BA9"/>
    <w:rsid w:val="00052CAF"/>
    <w:rsid w:val="00052E4F"/>
    <w:rsid w:val="000536FE"/>
    <w:rsid w:val="00053E77"/>
    <w:rsid w:val="000545AF"/>
    <w:rsid w:val="0005514A"/>
    <w:rsid w:val="00055522"/>
    <w:rsid w:val="00056365"/>
    <w:rsid w:val="0005699D"/>
    <w:rsid w:val="00057D81"/>
    <w:rsid w:val="0006031B"/>
    <w:rsid w:val="00061BA5"/>
    <w:rsid w:val="00061EA9"/>
    <w:rsid w:val="00063317"/>
    <w:rsid w:val="000634F3"/>
    <w:rsid w:val="00064184"/>
    <w:rsid w:val="00066402"/>
    <w:rsid w:val="000673CB"/>
    <w:rsid w:val="00067E0F"/>
    <w:rsid w:val="00070833"/>
    <w:rsid w:val="000718E7"/>
    <w:rsid w:val="00071916"/>
    <w:rsid w:val="00071B8C"/>
    <w:rsid w:val="00071E20"/>
    <w:rsid w:val="00072170"/>
    <w:rsid w:val="00072BF9"/>
    <w:rsid w:val="00073923"/>
    <w:rsid w:val="00073E1B"/>
    <w:rsid w:val="00074867"/>
    <w:rsid w:val="00074FA2"/>
    <w:rsid w:val="000761B8"/>
    <w:rsid w:val="0007658C"/>
    <w:rsid w:val="00076E41"/>
    <w:rsid w:val="00076EA3"/>
    <w:rsid w:val="00077904"/>
    <w:rsid w:val="00077B38"/>
    <w:rsid w:val="00080DBB"/>
    <w:rsid w:val="000811CD"/>
    <w:rsid w:val="00081BD9"/>
    <w:rsid w:val="000820E4"/>
    <w:rsid w:val="000827C5"/>
    <w:rsid w:val="00082C44"/>
    <w:rsid w:val="0008687B"/>
    <w:rsid w:val="00086B67"/>
    <w:rsid w:val="00086F50"/>
    <w:rsid w:val="00087F2A"/>
    <w:rsid w:val="00090879"/>
    <w:rsid w:val="00090A71"/>
    <w:rsid w:val="00090CA5"/>
    <w:rsid w:val="00090F6B"/>
    <w:rsid w:val="00092BEB"/>
    <w:rsid w:val="00093011"/>
    <w:rsid w:val="000936DC"/>
    <w:rsid w:val="000953D6"/>
    <w:rsid w:val="00096A1C"/>
    <w:rsid w:val="000A01A2"/>
    <w:rsid w:val="000A0586"/>
    <w:rsid w:val="000A05D9"/>
    <w:rsid w:val="000A0853"/>
    <w:rsid w:val="000A0D5F"/>
    <w:rsid w:val="000A1A03"/>
    <w:rsid w:val="000A253D"/>
    <w:rsid w:val="000A551F"/>
    <w:rsid w:val="000A5CCA"/>
    <w:rsid w:val="000A6EF8"/>
    <w:rsid w:val="000B0B51"/>
    <w:rsid w:val="000B2719"/>
    <w:rsid w:val="000B3044"/>
    <w:rsid w:val="000B32C8"/>
    <w:rsid w:val="000B3306"/>
    <w:rsid w:val="000B4A0C"/>
    <w:rsid w:val="000B4BE3"/>
    <w:rsid w:val="000B5A42"/>
    <w:rsid w:val="000B5FE4"/>
    <w:rsid w:val="000B61AC"/>
    <w:rsid w:val="000B727B"/>
    <w:rsid w:val="000C008B"/>
    <w:rsid w:val="000C03E2"/>
    <w:rsid w:val="000C097D"/>
    <w:rsid w:val="000C0D7C"/>
    <w:rsid w:val="000C163E"/>
    <w:rsid w:val="000C4C24"/>
    <w:rsid w:val="000C6D3B"/>
    <w:rsid w:val="000D0314"/>
    <w:rsid w:val="000D047F"/>
    <w:rsid w:val="000D0790"/>
    <w:rsid w:val="000D0B3D"/>
    <w:rsid w:val="000D23D7"/>
    <w:rsid w:val="000D2BC2"/>
    <w:rsid w:val="000D3035"/>
    <w:rsid w:val="000D40E7"/>
    <w:rsid w:val="000D445C"/>
    <w:rsid w:val="000D61B0"/>
    <w:rsid w:val="000D7DFB"/>
    <w:rsid w:val="000D7E2A"/>
    <w:rsid w:val="000E03F7"/>
    <w:rsid w:val="000E143F"/>
    <w:rsid w:val="000E2E72"/>
    <w:rsid w:val="000E2FC0"/>
    <w:rsid w:val="000E316A"/>
    <w:rsid w:val="000E35A0"/>
    <w:rsid w:val="000E3B8A"/>
    <w:rsid w:val="000E502F"/>
    <w:rsid w:val="000E5F3E"/>
    <w:rsid w:val="000E66AD"/>
    <w:rsid w:val="000E6A94"/>
    <w:rsid w:val="000E793E"/>
    <w:rsid w:val="000F0603"/>
    <w:rsid w:val="000F07A8"/>
    <w:rsid w:val="000F09B1"/>
    <w:rsid w:val="000F0D45"/>
    <w:rsid w:val="000F14AB"/>
    <w:rsid w:val="000F321E"/>
    <w:rsid w:val="000F5BB9"/>
    <w:rsid w:val="000F6145"/>
    <w:rsid w:val="000F7A02"/>
    <w:rsid w:val="0010004D"/>
    <w:rsid w:val="00100558"/>
    <w:rsid w:val="00101482"/>
    <w:rsid w:val="001018E1"/>
    <w:rsid w:val="001026C7"/>
    <w:rsid w:val="00102794"/>
    <w:rsid w:val="00102CBE"/>
    <w:rsid w:val="00103776"/>
    <w:rsid w:val="00105C70"/>
    <w:rsid w:val="001061C4"/>
    <w:rsid w:val="0010669D"/>
    <w:rsid w:val="00106C7D"/>
    <w:rsid w:val="00106CC7"/>
    <w:rsid w:val="00107390"/>
    <w:rsid w:val="00110252"/>
    <w:rsid w:val="00112341"/>
    <w:rsid w:val="0011319F"/>
    <w:rsid w:val="00113222"/>
    <w:rsid w:val="001140D1"/>
    <w:rsid w:val="001141CA"/>
    <w:rsid w:val="00114B74"/>
    <w:rsid w:val="00117661"/>
    <w:rsid w:val="00117EFA"/>
    <w:rsid w:val="00117F8B"/>
    <w:rsid w:val="001206BE"/>
    <w:rsid w:val="00121240"/>
    <w:rsid w:val="00121F95"/>
    <w:rsid w:val="00122540"/>
    <w:rsid w:val="00122DE1"/>
    <w:rsid w:val="00123DEC"/>
    <w:rsid w:val="001247BB"/>
    <w:rsid w:val="001247ED"/>
    <w:rsid w:val="001251FD"/>
    <w:rsid w:val="0012681D"/>
    <w:rsid w:val="00127C8E"/>
    <w:rsid w:val="001304C9"/>
    <w:rsid w:val="00130AB4"/>
    <w:rsid w:val="001310E2"/>
    <w:rsid w:val="001317A5"/>
    <w:rsid w:val="0013305B"/>
    <w:rsid w:val="00133ED8"/>
    <w:rsid w:val="00134512"/>
    <w:rsid w:val="00135699"/>
    <w:rsid w:val="00137858"/>
    <w:rsid w:val="00137CC0"/>
    <w:rsid w:val="00140092"/>
    <w:rsid w:val="00140B36"/>
    <w:rsid w:val="00140D29"/>
    <w:rsid w:val="0014120C"/>
    <w:rsid w:val="00145304"/>
    <w:rsid w:val="00145B3A"/>
    <w:rsid w:val="001474B1"/>
    <w:rsid w:val="00147AC5"/>
    <w:rsid w:val="001515AE"/>
    <w:rsid w:val="0015273F"/>
    <w:rsid w:val="00153391"/>
    <w:rsid w:val="001538E6"/>
    <w:rsid w:val="001544E0"/>
    <w:rsid w:val="001547FE"/>
    <w:rsid w:val="0015542A"/>
    <w:rsid w:val="001572BF"/>
    <w:rsid w:val="0015748B"/>
    <w:rsid w:val="00157971"/>
    <w:rsid w:val="001600DD"/>
    <w:rsid w:val="001615F7"/>
    <w:rsid w:val="001622C9"/>
    <w:rsid w:val="00163CF1"/>
    <w:rsid w:val="001673D4"/>
    <w:rsid w:val="001674D8"/>
    <w:rsid w:val="00167543"/>
    <w:rsid w:val="00167CEB"/>
    <w:rsid w:val="00167EEC"/>
    <w:rsid w:val="001705A5"/>
    <w:rsid w:val="001709F0"/>
    <w:rsid w:val="001710E0"/>
    <w:rsid w:val="00171FC0"/>
    <w:rsid w:val="00172041"/>
    <w:rsid w:val="0017213F"/>
    <w:rsid w:val="001725ED"/>
    <w:rsid w:val="00172FE6"/>
    <w:rsid w:val="00174598"/>
    <w:rsid w:val="00176DFB"/>
    <w:rsid w:val="001779CD"/>
    <w:rsid w:val="00177AF9"/>
    <w:rsid w:val="00180829"/>
    <w:rsid w:val="00180E77"/>
    <w:rsid w:val="001818D3"/>
    <w:rsid w:val="00181AE2"/>
    <w:rsid w:val="001822BE"/>
    <w:rsid w:val="00182EBC"/>
    <w:rsid w:val="00184027"/>
    <w:rsid w:val="00184725"/>
    <w:rsid w:val="0018567D"/>
    <w:rsid w:val="0018603D"/>
    <w:rsid w:val="00191914"/>
    <w:rsid w:val="00192319"/>
    <w:rsid w:val="001923C5"/>
    <w:rsid w:val="00192460"/>
    <w:rsid w:val="00192594"/>
    <w:rsid w:val="00194419"/>
    <w:rsid w:val="001944F0"/>
    <w:rsid w:val="001947B9"/>
    <w:rsid w:val="001953A6"/>
    <w:rsid w:val="00195531"/>
    <w:rsid w:val="00196C64"/>
    <w:rsid w:val="00196E93"/>
    <w:rsid w:val="00197280"/>
    <w:rsid w:val="001973B4"/>
    <w:rsid w:val="00197D44"/>
    <w:rsid w:val="001A0045"/>
    <w:rsid w:val="001A084B"/>
    <w:rsid w:val="001A1942"/>
    <w:rsid w:val="001A1C44"/>
    <w:rsid w:val="001A1CE9"/>
    <w:rsid w:val="001A31C1"/>
    <w:rsid w:val="001A35FF"/>
    <w:rsid w:val="001A39F4"/>
    <w:rsid w:val="001A3CA0"/>
    <w:rsid w:val="001A44A6"/>
    <w:rsid w:val="001A7E55"/>
    <w:rsid w:val="001B45C0"/>
    <w:rsid w:val="001B577A"/>
    <w:rsid w:val="001B5D73"/>
    <w:rsid w:val="001B75EB"/>
    <w:rsid w:val="001B768C"/>
    <w:rsid w:val="001B793C"/>
    <w:rsid w:val="001C109A"/>
    <w:rsid w:val="001C1387"/>
    <w:rsid w:val="001C1946"/>
    <w:rsid w:val="001C19BC"/>
    <w:rsid w:val="001C1E01"/>
    <w:rsid w:val="001C1E54"/>
    <w:rsid w:val="001C2831"/>
    <w:rsid w:val="001C4597"/>
    <w:rsid w:val="001C4876"/>
    <w:rsid w:val="001C6B28"/>
    <w:rsid w:val="001C6C2E"/>
    <w:rsid w:val="001C6C36"/>
    <w:rsid w:val="001D08DA"/>
    <w:rsid w:val="001D0A07"/>
    <w:rsid w:val="001D2C1F"/>
    <w:rsid w:val="001D36B0"/>
    <w:rsid w:val="001D39A2"/>
    <w:rsid w:val="001D4C7B"/>
    <w:rsid w:val="001D5147"/>
    <w:rsid w:val="001D5247"/>
    <w:rsid w:val="001D58A5"/>
    <w:rsid w:val="001D5E70"/>
    <w:rsid w:val="001D5ED3"/>
    <w:rsid w:val="001D68B9"/>
    <w:rsid w:val="001E0198"/>
    <w:rsid w:val="001E1EA0"/>
    <w:rsid w:val="001E2E05"/>
    <w:rsid w:val="001E310E"/>
    <w:rsid w:val="001E31DE"/>
    <w:rsid w:val="001E379A"/>
    <w:rsid w:val="001E3FE1"/>
    <w:rsid w:val="001E4244"/>
    <w:rsid w:val="001E44D0"/>
    <w:rsid w:val="001E4DFA"/>
    <w:rsid w:val="001E5030"/>
    <w:rsid w:val="001E536C"/>
    <w:rsid w:val="001E5901"/>
    <w:rsid w:val="001E66EF"/>
    <w:rsid w:val="001E68EE"/>
    <w:rsid w:val="001E7245"/>
    <w:rsid w:val="001E73B3"/>
    <w:rsid w:val="001E79FB"/>
    <w:rsid w:val="001F1232"/>
    <w:rsid w:val="001F1C76"/>
    <w:rsid w:val="001F1FC2"/>
    <w:rsid w:val="001F25DA"/>
    <w:rsid w:val="001F25F6"/>
    <w:rsid w:val="001F2A5D"/>
    <w:rsid w:val="001F2C6C"/>
    <w:rsid w:val="001F2DA6"/>
    <w:rsid w:val="001F3390"/>
    <w:rsid w:val="001F5047"/>
    <w:rsid w:val="001F54D6"/>
    <w:rsid w:val="001F5901"/>
    <w:rsid w:val="001F6258"/>
    <w:rsid w:val="001F67FE"/>
    <w:rsid w:val="001F6B56"/>
    <w:rsid w:val="001F7887"/>
    <w:rsid w:val="001F7C1A"/>
    <w:rsid w:val="002010F5"/>
    <w:rsid w:val="00202A19"/>
    <w:rsid w:val="00202AC7"/>
    <w:rsid w:val="00202E17"/>
    <w:rsid w:val="00203C27"/>
    <w:rsid w:val="002046EF"/>
    <w:rsid w:val="00204C86"/>
    <w:rsid w:val="002055FA"/>
    <w:rsid w:val="00205E91"/>
    <w:rsid w:val="0020640D"/>
    <w:rsid w:val="0020689A"/>
    <w:rsid w:val="00210B60"/>
    <w:rsid w:val="00212109"/>
    <w:rsid w:val="00213FDE"/>
    <w:rsid w:val="00215159"/>
    <w:rsid w:val="00216CBC"/>
    <w:rsid w:val="00220565"/>
    <w:rsid w:val="00220640"/>
    <w:rsid w:val="00220A65"/>
    <w:rsid w:val="00220B26"/>
    <w:rsid w:val="00221242"/>
    <w:rsid w:val="00221ACA"/>
    <w:rsid w:val="00221AD2"/>
    <w:rsid w:val="0022202E"/>
    <w:rsid w:val="002224C6"/>
    <w:rsid w:val="0022358E"/>
    <w:rsid w:val="0022498B"/>
    <w:rsid w:val="00227163"/>
    <w:rsid w:val="00227913"/>
    <w:rsid w:val="00230576"/>
    <w:rsid w:val="00230B66"/>
    <w:rsid w:val="00230C59"/>
    <w:rsid w:val="00230D69"/>
    <w:rsid w:val="00230E9C"/>
    <w:rsid w:val="00231DF2"/>
    <w:rsid w:val="00232741"/>
    <w:rsid w:val="0023276B"/>
    <w:rsid w:val="00232F16"/>
    <w:rsid w:val="00233A34"/>
    <w:rsid w:val="00233EB3"/>
    <w:rsid w:val="0023432D"/>
    <w:rsid w:val="0023462D"/>
    <w:rsid w:val="002352BB"/>
    <w:rsid w:val="00235612"/>
    <w:rsid w:val="0023577D"/>
    <w:rsid w:val="00236256"/>
    <w:rsid w:val="002364A1"/>
    <w:rsid w:val="00236729"/>
    <w:rsid w:val="00236937"/>
    <w:rsid w:val="0023738C"/>
    <w:rsid w:val="00240593"/>
    <w:rsid w:val="00240842"/>
    <w:rsid w:val="00241E3B"/>
    <w:rsid w:val="00243ED6"/>
    <w:rsid w:val="00244174"/>
    <w:rsid w:val="00245329"/>
    <w:rsid w:val="00245330"/>
    <w:rsid w:val="002464B9"/>
    <w:rsid w:val="0025064D"/>
    <w:rsid w:val="0025195C"/>
    <w:rsid w:val="00251C6A"/>
    <w:rsid w:val="00251FCC"/>
    <w:rsid w:val="00255409"/>
    <w:rsid w:val="002555EC"/>
    <w:rsid w:val="0025584E"/>
    <w:rsid w:val="00255E05"/>
    <w:rsid w:val="00256788"/>
    <w:rsid w:val="0025715E"/>
    <w:rsid w:val="00257B0E"/>
    <w:rsid w:val="00260DA5"/>
    <w:rsid w:val="00262CF6"/>
    <w:rsid w:val="0026328B"/>
    <w:rsid w:val="00264655"/>
    <w:rsid w:val="0026481F"/>
    <w:rsid w:val="0026482D"/>
    <w:rsid w:val="00264E0C"/>
    <w:rsid w:val="00265A92"/>
    <w:rsid w:val="0026619D"/>
    <w:rsid w:val="0026696C"/>
    <w:rsid w:val="00266B41"/>
    <w:rsid w:val="00267194"/>
    <w:rsid w:val="00271B4D"/>
    <w:rsid w:val="00271F20"/>
    <w:rsid w:val="00273531"/>
    <w:rsid w:val="00273B0D"/>
    <w:rsid w:val="00274321"/>
    <w:rsid w:val="00274A42"/>
    <w:rsid w:val="00275959"/>
    <w:rsid w:val="002766EA"/>
    <w:rsid w:val="0027717E"/>
    <w:rsid w:val="0028149A"/>
    <w:rsid w:val="0028153C"/>
    <w:rsid w:val="00282988"/>
    <w:rsid w:val="002834A5"/>
    <w:rsid w:val="002836A2"/>
    <w:rsid w:val="00283700"/>
    <w:rsid w:val="00284130"/>
    <w:rsid w:val="0028656F"/>
    <w:rsid w:val="00286D12"/>
    <w:rsid w:val="00287832"/>
    <w:rsid w:val="00290BBE"/>
    <w:rsid w:val="00292CC4"/>
    <w:rsid w:val="00293402"/>
    <w:rsid w:val="00293CA5"/>
    <w:rsid w:val="00293F06"/>
    <w:rsid w:val="00294012"/>
    <w:rsid w:val="0029470A"/>
    <w:rsid w:val="00294B45"/>
    <w:rsid w:val="00297375"/>
    <w:rsid w:val="002A00B0"/>
    <w:rsid w:val="002A164D"/>
    <w:rsid w:val="002A2230"/>
    <w:rsid w:val="002A452B"/>
    <w:rsid w:val="002A5117"/>
    <w:rsid w:val="002A5CAC"/>
    <w:rsid w:val="002A68CE"/>
    <w:rsid w:val="002A7BE6"/>
    <w:rsid w:val="002A7CFB"/>
    <w:rsid w:val="002B0BD2"/>
    <w:rsid w:val="002B0E90"/>
    <w:rsid w:val="002B0EA1"/>
    <w:rsid w:val="002B2011"/>
    <w:rsid w:val="002B258D"/>
    <w:rsid w:val="002B4686"/>
    <w:rsid w:val="002B4A58"/>
    <w:rsid w:val="002B5572"/>
    <w:rsid w:val="002B5B82"/>
    <w:rsid w:val="002C041B"/>
    <w:rsid w:val="002C0437"/>
    <w:rsid w:val="002C082E"/>
    <w:rsid w:val="002C0856"/>
    <w:rsid w:val="002C23EF"/>
    <w:rsid w:val="002C5A10"/>
    <w:rsid w:val="002C64D9"/>
    <w:rsid w:val="002C7FCE"/>
    <w:rsid w:val="002D0271"/>
    <w:rsid w:val="002D0481"/>
    <w:rsid w:val="002D076C"/>
    <w:rsid w:val="002D0C35"/>
    <w:rsid w:val="002D1320"/>
    <w:rsid w:val="002D1802"/>
    <w:rsid w:val="002D230A"/>
    <w:rsid w:val="002D3E6B"/>
    <w:rsid w:val="002D5402"/>
    <w:rsid w:val="002D5AD8"/>
    <w:rsid w:val="002D5ADA"/>
    <w:rsid w:val="002D6418"/>
    <w:rsid w:val="002D6B11"/>
    <w:rsid w:val="002D7064"/>
    <w:rsid w:val="002D765B"/>
    <w:rsid w:val="002D76B4"/>
    <w:rsid w:val="002D7CE0"/>
    <w:rsid w:val="002E0A76"/>
    <w:rsid w:val="002E108D"/>
    <w:rsid w:val="002E1314"/>
    <w:rsid w:val="002E22EA"/>
    <w:rsid w:val="002E2524"/>
    <w:rsid w:val="002E2FED"/>
    <w:rsid w:val="002E359B"/>
    <w:rsid w:val="002E5085"/>
    <w:rsid w:val="002E6A4B"/>
    <w:rsid w:val="002F3D9C"/>
    <w:rsid w:val="002F422C"/>
    <w:rsid w:val="002F4318"/>
    <w:rsid w:val="002F6863"/>
    <w:rsid w:val="002F6C32"/>
    <w:rsid w:val="002F7A8C"/>
    <w:rsid w:val="002F7D1D"/>
    <w:rsid w:val="003009B4"/>
    <w:rsid w:val="00300EF4"/>
    <w:rsid w:val="00304219"/>
    <w:rsid w:val="00304FBF"/>
    <w:rsid w:val="00305847"/>
    <w:rsid w:val="003060FC"/>
    <w:rsid w:val="0031025B"/>
    <w:rsid w:val="00310F29"/>
    <w:rsid w:val="0031331A"/>
    <w:rsid w:val="003135B4"/>
    <w:rsid w:val="003140AF"/>
    <w:rsid w:val="00314CA5"/>
    <w:rsid w:val="00314E59"/>
    <w:rsid w:val="003154B9"/>
    <w:rsid w:val="003156F4"/>
    <w:rsid w:val="00316302"/>
    <w:rsid w:val="003206E2"/>
    <w:rsid w:val="003221ED"/>
    <w:rsid w:val="00322268"/>
    <w:rsid w:val="003225B2"/>
    <w:rsid w:val="00324336"/>
    <w:rsid w:val="00326CBB"/>
    <w:rsid w:val="00327107"/>
    <w:rsid w:val="00327B4A"/>
    <w:rsid w:val="00333DE0"/>
    <w:rsid w:val="0033672B"/>
    <w:rsid w:val="00336D72"/>
    <w:rsid w:val="0033791E"/>
    <w:rsid w:val="00337F4F"/>
    <w:rsid w:val="0034065A"/>
    <w:rsid w:val="00340B65"/>
    <w:rsid w:val="003415A2"/>
    <w:rsid w:val="003421C1"/>
    <w:rsid w:val="003430B9"/>
    <w:rsid w:val="003430C7"/>
    <w:rsid w:val="003438F8"/>
    <w:rsid w:val="00343C46"/>
    <w:rsid w:val="00345733"/>
    <w:rsid w:val="0034695A"/>
    <w:rsid w:val="00351131"/>
    <w:rsid w:val="00351950"/>
    <w:rsid w:val="00352745"/>
    <w:rsid w:val="00352E85"/>
    <w:rsid w:val="00353222"/>
    <w:rsid w:val="00353514"/>
    <w:rsid w:val="00353D84"/>
    <w:rsid w:val="003549CC"/>
    <w:rsid w:val="00355152"/>
    <w:rsid w:val="00355164"/>
    <w:rsid w:val="00355324"/>
    <w:rsid w:val="00355818"/>
    <w:rsid w:val="00355A42"/>
    <w:rsid w:val="003571EA"/>
    <w:rsid w:val="00360744"/>
    <w:rsid w:val="0036087C"/>
    <w:rsid w:val="00360BA8"/>
    <w:rsid w:val="00360C36"/>
    <w:rsid w:val="00361C0C"/>
    <w:rsid w:val="00362C8E"/>
    <w:rsid w:val="00363A2E"/>
    <w:rsid w:val="00365038"/>
    <w:rsid w:val="003655E1"/>
    <w:rsid w:val="003659DB"/>
    <w:rsid w:val="0036638F"/>
    <w:rsid w:val="00366918"/>
    <w:rsid w:val="00367F09"/>
    <w:rsid w:val="003706EA"/>
    <w:rsid w:val="00370CA2"/>
    <w:rsid w:val="003710E4"/>
    <w:rsid w:val="00371C1F"/>
    <w:rsid w:val="0037260D"/>
    <w:rsid w:val="003731EA"/>
    <w:rsid w:val="003734FB"/>
    <w:rsid w:val="00374154"/>
    <w:rsid w:val="003745F2"/>
    <w:rsid w:val="00374D43"/>
    <w:rsid w:val="00374DBF"/>
    <w:rsid w:val="00374E2D"/>
    <w:rsid w:val="00375094"/>
    <w:rsid w:val="00375313"/>
    <w:rsid w:val="003753C9"/>
    <w:rsid w:val="00375FB4"/>
    <w:rsid w:val="003761BB"/>
    <w:rsid w:val="00376670"/>
    <w:rsid w:val="00377349"/>
    <w:rsid w:val="0038044C"/>
    <w:rsid w:val="00381742"/>
    <w:rsid w:val="00381CE8"/>
    <w:rsid w:val="00383D6C"/>
    <w:rsid w:val="00385856"/>
    <w:rsid w:val="00385DF2"/>
    <w:rsid w:val="00386129"/>
    <w:rsid w:val="00386893"/>
    <w:rsid w:val="00386FFB"/>
    <w:rsid w:val="003870E3"/>
    <w:rsid w:val="00391394"/>
    <w:rsid w:val="00392558"/>
    <w:rsid w:val="00393296"/>
    <w:rsid w:val="003934B3"/>
    <w:rsid w:val="00393E7A"/>
    <w:rsid w:val="00393F65"/>
    <w:rsid w:val="00393FB0"/>
    <w:rsid w:val="00394018"/>
    <w:rsid w:val="00395D86"/>
    <w:rsid w:val="00396525"/>
    <w:rsid w:val="00396526"/>
    <w:rsid w:val="00396761"/>
    <w:rsid w:val="00396B61"/>
    <w:rsid w:val="003A0ABC"/>
    <w:rsid w:val="003A1639"/>
    <w:rsid w:val="003A28AB"/>
    <w:rsid w:val="003A5132"/>
    <w:rsid w:val="003A5345"/>
    <w:rsid w:val="003A5802"/>
    <w:rsid w:val="003A6475"/>
    <w:rsid w:val="003A7B10"/>
    <w:rsid w:val="003B08C1"/>
    <w:rsid w:val="003B0A8D"/>
    <w:rsid w:val="003B179A"/>
    <w:rsid w:val="003B2155"/>
    <w:rsid w:val="003B219E"/>
    <w:rsid w:val="003B2AAC"/>
    <w:rsid w:val="003B548A"/>
    <w:rsid w:val="003B56DB"/>
    <w:rsid w:val="003B6533"/>
    <w:rsid w:val="003C05F5"/>
    <w:rsid w:val="003C1134"/>
    <w:rsid w:val="003C1581"/>
    <w:rsid w:val="003C25C6"/>
    <w:rsid w:val="003C3200"/>
    <w:rsid w:val="003C37C2"/>
    <w:rsid w:val="003C3E7C"/>
    <w:rsid w:val="003C46FF"/>
    <w:rsid w:val="003C53A4"/>
    <w:rsid w:val="003C5C07"/>
    <w:rsid w:val="003C625D"/>
    <w:rsid w:val="003C6936"/>
    <w:rsid w:val="003D10F8"/>
    <w:rsid w:val="003D122B"/>
    <w:rsid w:val="003D13CA"/>
    <w:rsid w:val="003D18A1"/>
    <w:rsid w:val="003D22CD"/>
    <w:rsid w:val="003D23A0"/>
    <w:rsid w:val="003D48D2"/>
    <w:rsid w:val="003D5556"/>
    <w:rsid w:val="003D5BB7"/>
    <w:rsid w:val="003D7E1F"/>
    <w:rsid w:val="003E0427"/>
    <w:rsid w:val="003E2775"/>
    <w:rsid w:val="003E2A8B"/>
    <w:rsid w:val="003E697D"/>
    <w:rsid w:val="003E6C1E"/>
    <w:rsid w:val="003F01B4"/>
    <w:rsid w:val="003F0712"/>
    <w:rsid w:val="003F1081"/>
    <w:rsid w:val="003F1B75"/>
    <w:rsid w:val="003F1EF3"/>
    <w:rsid w:val="003F2650"/>
    <w:rsid w:val="003F3041"/>
    <w:rsid w:val="003F39DF"/>
    <w:rsid w:val="003F3D9A"/>
    <w:rsid w:val="003F4AD2"/>
    <w:rsid w:val="003F52F8"/>
    <w:rsid w:val="003F5AA5"/>
    <w:rsid w:val="003F5E41"/>
    <w:rsid w:val="003F6C2B"/>
    <w:rsid w:val="003F7FCE"/>
    <w:rsid w:val="0040004D"/>
    <w:rsid w:val="00401403"/>
    <w:rsid w:val="00401A49"/>
    <w:rsid w:val="00401A88"/>
    <w:rsid w:val="00402493"/>
    <w:rsid w:val="0040269C"/>
    <w:rsid w:val="004030FF"/>
    <w:rsid w:val="00405CF2"/>
    <w:rsid w:val="00405F39"/>
    <w:rsid w:val="004102F2"/>
    <w:rsid w:val="00410D61"/>
    <w:rsid w:val="00411914"/>
    <w:rsid w:val="0041269E"/>
    <w:rsid w:val="004130BC"/>
    <w:rsid w:val="0041360A"/>
    <w:rsid w:val="00413816"/>
    <w:rsid w:val="00415C89"/>
    <w:rsid w:val="00415F94"/>
    <w:rsid w:val="00416979"/>
    <w:rsid w:val="00420037"/>
    <w:rsid w:val="0042117F"/>
    <w:rsid w:val="00421955"/>
    <w:rsid w:val="004230BE"/>
    <w:rsid w:val="00423EC2"/>
    <w:rsid w:val="00424CE5"/>
    <w:rsid w:val="00424EE0"/>
    <w:rsid w:val="00425938"/>
    <w:rsid w:val="00425E41"/>
    <w:rsid w:val="00426CC4"/>
    <w:rsid w:val="00430FD1"/>
    <w:rsid w:val="00431527"/>
    <w:rsid w:val="0043260D"/>
    <w:rsid w:val="00432A75"/>
    <w:rsid w:val="0043448B"/>
    <w:rsid w:val="0043656A"/>
    <w:rsid w:val="00437B68"/>
    <w:rsid w:val="00442C18"/>
    <w:rsid w:val="00442DBD"/>
    <w:rsid w:val="00443111"/>
    <w:rsid w:val="00443A8D"/>
    <w:rsid w:val="00446129"/>
    <w:rsid w:val="00446852"/>
    <w:rsid w:val="00446F2D"/>
    <w:rsid w:val="00447AF0"/>
    <w:rsid w:val="004502AC"/>
    <w:rsid w:val="00450578"/>
    <w:rsid w:val="00450905"/>
    <w:rsid w:val="004510FE"/>
    <w:rsid w:val="004518D6"/>
    <w:rsid w:val="00451B2B"/>
    <w:rsid w:val="00452A35"/>
    <w:rsid w:val="004534A7"/>
    <w:rsid w:val="0045381A"/>
    <w:rsid w:val="00454925"/>
    <w:rsid w:val="00454A25"/>
    <w:rsid w:val="004575AB"/>
    <w:rsid w:val="00460904"/>
    <w:rsid w:val="00462E4E"/>
    <w:rsid w:val="0046337C"/>
    <w:rsid w:val="00463E54"/>
    <w:rsid w:val="00464133"/>
    <w:rsid w:val="004641D1"/>
    <w:rsid w:val="004659D4"/>
    <w:rsid w:val="00465D89"/>
    <w:rsid w:val="0047028D"/>
    <w:rsid w:val="00470859"/>
    <w:rsid w:val="004710C1"/>
    <w:rsid w:val="00472665"/>
    <w:rsid w:val="004734FE"/>
    <w:rsid w:val="004746C7"/>
    <w:rsid w:val="00474A6E"/>
    <w:rsid w:val="00474E6D"/>
    <w:rsid w:val="0047572F"/>
    <w:rsid w:val="004760BE"/>
    <w:rsid w:val="0047612C"/>
    <w:rsid w:val="0047640E"/>
    <w:rsid w:val="00480212"/>
    <w:rsid w:val="00480681"/>
    <w:rsid w:val="0048069C"/>
    <w:rsid w:val="00481BBD"/>
    <w:rsid w:val="00481EDD"/>
    <w:rsid w:val="0048207E"/>
    <w:rsid w:val="00482A8E"/>
    <w:rsid w:val="00482F50"/>
    <w:rsid w:val="00483014"/>
    <w:rsid w:val="0048327A"/>
    <w:rsid w:val="00483C87"/>
    <w:rsid w:val="00484DCF"/>
    <w:rsid w:val="0048758A"/>
    <w:rsid w:val="00487AF5"/>
    <w:rsid w:val="0049129F"/>
    <w:rsid w:val="0049161C"/>
    <w:rsid w:val="00493EE0"/>
    <w:rsid w:val="0049446D"/>
    <w:rsid w:val="00494926"/>
    <w:rsid w:val="00495B32"/>
    <w:rsid w:val="00495EA5"/>
    <w:rsid w:val="004975A8"/>
    <w:rsid w:val="004A118A"/>
    <w:rsid w:val="004A26C8"/>
    <w:rsid w:val="004A2A4E"/>
    <w:rsid w:val="004A2C52"/>
    <w:rsid w:val="004A3AF2"/>
    <w:rsid w:val="004A3D15"/>
    <w:rsid w:val="004A4C28"/>
    <w:rsid w:val="004A6031"/>
    <w:rsid w:val="004A66AF"/>
    <w:rsid w:val="004A6CE5"/>
    <w:rsid w:val="004A6D37"/>
    <w:rsid w:val="004A704B"/>
    <w:rsid w:val="004A755D"/>
    <w:rsid w:val="004A78BA"/>
    <w:rsid w:val="004B16B7"/>
    <w:rsid w:val="004B39E8"/>
    <w:rsid w:val="004B50D3"/>
    <w:rsid w:val="004B6AAE"/>
    <w:rsid w:val="004B71A4"/>
    <w:rsid w:val="004C0307"/>
    <w:rsid w:val="004C06DE"/>
    <w:rsid w:val="004C0814"/>
    <w:rsid w:val="004C0883"/>
    <w:rsid w:val="004C15CE"/>
    <w:rsid w:val="004C17A7"/>
    <w:rsid w:val="004C1E79"/>
    <w:rsid w:val="004C1EED"/>
    <w:rsid w:val="004C4B80"/>
    <w:rsid w:val="004C50EB"/>
    <w:rsid w:val="004C571D"/>
    <w:rsid w:val="004D1592"/>
    <w:rsid w:val="004D20C8"/>
    <w:rsid w:val="004D2975"/>
    <w:rsid w:val="004D4669"/>
    <w:rsid w:val="004D4D1F"/>
    <w:rsid w:val="004D6992"/>
    <w:rsid w:val="004D75AD"/>
    <w:rsid w:val="004D7B1D"/>
    <w:rsid w:val="004E0000"/>
    <w:rsid w:val="004E0265"/>
    <w:rsid w:val="004E0822"/>
    <w:rsid w:val="004E0955"/>
    <w:rsid w:val="004E18FB"/>
    <w:rsid w:val="004E41B2"/>
    <w:rsid w:val="004E49B2"/>
    <w:rsid w:val="004E4CEE"/>
    <w:rsid w:val="004E56E3"/>
    <w:rsid w:val="004E71FA"/>
    <w:rsid w:val="004E7F57"/>
    <w:rsid w:val="004F0D56"/>
    <w:rsid w:val="004F29BF"/>
    <w:rsid w:val="004F2E6D"/>
    <w:rsid w:val="004F3D3D"/>
    <w:rsid w:val="004F44CA"/>
    <w:rsid w:val="004F4685"/>
    <w:rsid w:val="004F595A"/>
    <w:rsid w:val="004F79ED"/>
    <w:rsid w:val="005005BB"/>
    <w:rsid w:val="00500E23"/>
    <w:rsid w:val="0050384A"/>
    <w:rsid w:val="00503B15"/>
    <w:rsid w:val="005041A5"/>
    <w:rsid w:val="0050429B"/>
    <w:rsid w:val="00505100"/>
    <w:rsid w:val="00505621"/>
    <w:rsid w:val="00505D94"/>
    <w:rsid w:val="00506112"/>
    <w:rsid w:val="00506815"/>
    <w:rsid w:val="005069E5"/>
    <w:rsid w:val="005073D7"/>
    <w:rsid w:val="00507BE2"/>
    <w:rsid w:val="00507C42"/>
    <w:rsid w:val="00510C0E"/>
    <w:rsid w:val="0051352F"/>
    <w:rsid w:val="00513877"/>
    <w:rsid w:val="005146E1"/>
    <w:rsid w:val="00514B17"/>
    <w:rsid w:val="00515809"/>
    <w:rsid w:val="00516AE3"/>
    <w:rsid w:val="00516CE9"/>
    <w:rsid w:val="00517232"/>
    <w:rsid w:val="0052010F"/>
    <w:rsid w:val="0052039A"/>
    <w:rsid w:val="005206DA"/>
    <w:rsid w:val="00520B46"/>
    <w:rsid w:val="0052128D"/>
    <w:rsid w:val="005224DC"/>
    <w:rsid w:val="00522703"/>
    <w:rsid w:val="00523065"/>
    <w:rsid w:val="0052321E"/>
    <w:rsid w:val="00524493"/>
    <w:rsid w:val="0052468D"/>
    <w:rsid w:val="00524A97"/>
    <w:rsid w:val="00524B45"/>
    <w:rsid w:val="00524F3F"/>
    <w:rsid w:val="00525641"/>
    <w:rsid w:val="00525AF9"/>
    <w:rsid w:val="005264EF"/>
    <w:rsid w:val="00527173"/>
    <w:rsid w:val="00531499"/>
    <w:rsid w:val="00531993"/>
    <w:rsid w:val="00532605"/>
    <w:rsid w:val="00532748"/>
    <w:rsid w:val="00532FE3"/>
    <w:rsid w:val="00533FBB"/>
    <w:rsid w:val="005359B3"/>
    <w:rsid w:val="00535DB7"/>
    <w:rsid w:val="005363D7"/>
    <w:rsid w:val="005404FA"/>
    <w:rsid w:val="00540711"/>
    <w:rsid w:val="00540C0B"/>
    <w:rsid w:val="00541810"/>
    <w:rsid w:val="00545948"/>
    <w:rsid w:val="00545F4C"/>
    <w:rsid w:val="0054615C"/>
    <w:rsid w:val="0054683D"/>
    <w:rsid w:val="00547CD0"/>
    <w:rsid w:val="00550AC6"/>
    <w:rsid w:val="00550BDC"/>
    <w:rsid w:val="00551362"/>
    <w:rsid w:val="005522BD"/>
    <w:rsid w:val="0055357C"/>
    <w:rsid w:val="00554193"/>
    <w:rsid w:val="00555821"/>
    <w:rsid w:val="00555C5D"/>
    <w:rsid w:val="0055630A"/>
    <w:rsid w:val="0055705E"/>
    <w:rsid w:val="00557220"/>
    <w:rsid w:val="00557235"/>
    <w:rsid w:val="005575DB"/>
    <w:rsid w:val="005601BF"/>
    <w:rsid w:val="005607E4"/>
    <w:rsid w:val="00560C53"/>
    <w:rsid w:val="00561040"/>
    <w:rsid w:val="0056202E"/>
    <w:rsid w:val="00564D1D"/>
    <w:rsid w:val="005653CD"/>
    <w:rsid w:val="00565A82"/>
    <w:rsid w:val="00565FC3"/>
    <w:rsid w:val="00566C0F"/>
    <w:rsid w:val="00567D5F"/>
    <w:rsid w:val="00567FC7"/>
    <w:rsid w:val="005700E8"/>
    <w:rsid w:val="005722E8"/>
    <w:rsid w:val="00572983"/>
    <w:rsid w:val="00574201"/>
    <w:rsid w:val="005762EE"/>
    <w:rsid w:val="005766D3"/>
    <w:rsid w:val="00576A5E"/>
    <w:rsid w:val="00576E61"/>
    <w:rsid w:val="00576E9E"/>
    <w:rsid w:val="00577809"/>
    <w:rsid w:val="00581EC4"/>
    <w:rsid w:val="005828A3"/>
    <w:rsid w:val="005828BF"/>
    <w:rsid w:val="00583301"/>
    <w:rsid w:val="00583579"/>
    <w:rsid w:val="005838ED"/>
    <w:rsid w:val="00583D82"/>
    <w:rsid w:val="00584FA5"/>
    <w:rsid w:val="0058559E"/>
    <w:rsid w:val="005876BF"/>
    <w:rsid w:val="005900E9"/>
    <w:rsid w:val="005913DA"/>
    <w:rsid w:val="005916A6"/>
    <w:rsid w:val="0059170B"/>
    <w:rsid w:val="005923B9"/>
    <w:rsid w:val="0059264E"/>
    <w:rsid w:val="005928B2"/>
    <w:rsid w:val="005938C6"/>
    <w:rsid w:val="00593A74"/>
    <w:rsid w:val="00593DB6"/>
    <w:rsid w:val="0059461A"/>
    <w:rsid w:val="00594CA0"/>
    <w:rsid w:val="00596990"/>
    <w:rsid w:val="00597F6D"/>
    <w:rsid w:val="005A2E65"/>
    <w:rsid w:val="005A33D6"/>
    <w:rsid w:val="005A363C"/>
    <w:rsid w:val="005A36E3"/>
    <w:rsid w:val="005A41D7"/>
    <w:rsid w:val="005A456C"/>
    <w:rsid w:val="005A4CCA"/>
    <w:rsid w:val="005A50E4"/>
    <w:rsid w:val="005A5C22"/>
    <w:rsid w:val="005A7281"/>
    <w:rsid w:val="005A78FE"/>
    <w:rsid w:val="005B0C73"/>
    <w:rsid w:val="005B12BF"/>
    <w:rsid w:val="005B1451"/>
    <w:rsid w:val="005B14BB"/>
    <w:rsid w:val="005B1769"/>
    <w:rsid w:val="005B1927"/>
    <w:rsid w:val="005B1A4D"/>
    <w:rsid w:val="005B29FA"/>
    <w:rsid w:val="005B30CE"/>
    <w:rsid w:val="005B361B"/>
    <w:rsid w:val="005B4441"/>
    <w:rsid w:val="005B571A"/>
    <w:rsid w:val="005B6BFE"/>
    <w:rsid w:val="005B745C"/>
    <w:rsid w:val="005B7D6D"/>
    <w:rsid w:val="005C00B7"/>
    <w:rsid w:val="005C0A45"/>
    <w:rsid w:val="005C1693"/>
    <w:rsid w:val="005C18FB"/>
    <w:rsid w:val="005C1B42"/>
    <w:rsid w:val="005C1FD5"/>
    <w:rsid w:val="005C2967"/>
    <w:rsid w:val="005C3F6C"/>
    <w:rsid w:val="005C4426"/>
    <w:rsid w:val="005C45A1"/>
    <w:rsid w:val="005C513C"/>
    <w:rsid w:val="005C5190"/>
    <w:rsid w:val="005C5CF6"/>
    <w:rsid w:val="005C5E4B"/>
    <w:rsid w:val="005C5ED6"/>
    <w:rsid w:val="005C6433"/>
    <w:rsid w:val="005C6679"/>
    <w:rsid w:val="005C6975"/>
    <w:rsid w:val="005C74A3"/>
    <w:rsid w:val="005C7C7A"/>
    <w:rsid w:val="005D031B"/>
    <w:rsid w:val="005D05C9"/>
    <w:rsid w:val="005D3CA1"/>
    <w:rsid w:val="005D42D3"/>
    <w:rsid w:val="005D43A1"/>
    <w:rsid w:val="005D5214"/>
    <w:rsid w:val="005D58D3"/>
    <w:rsid w:val="005D77C5"/>
    <w:rsid w:val="005E05CD"/>
    <w:rsid w:val="005E09FF"/>
    <w:rsid w:val="005E0A70"/>
    <w:rsid w:val="005E0B63"/>
    <w:rsid w:val="005E1789"/>
    <w:rsid w:val="005E1B38"/>
    <w:rsid w:val="005E2863"/>
    <w:rsid w:val="005E2891"/>
    <w:rsid w:val="005E42B2"/>
    <w:rsid w:val="005E42D5"/>
    <w:rsid w:val="005E49B8"/>
    <w:rsid w:val="005E4A12"/>
    <w:rsid w:val="005E4E04"/>
    <w:rsid w:val="005E55FA"/>
    <w:rsid w:val="005E5DD2"/>
    <w:rsid w:val="005E64A4"/>
    <w:rsid w:val="005E7C07"/>
    <w:rsid w:val="005F02DB"/>
    <w:rsid w:val="005F0AC5"/>
    <w:rsid w:val="005F18B0"/>
    <w:rsid w:val="005F1C64"/>
    <w:rsid w:val="005F2A21"/>
    <w:rsid w:val="005F2D28"/>
    <w:rsid w:val="005F361E"/>
    <w:rsid w:val="005F3A93"/>
    <w:rsid w:val="005F3C93"/>
    <w:rsid w:val="005F4108"/>
    <w:rsid w:val="005F42F0"/>
    <w:rsid w:val="005F63D8"/>
    <w:rsid w:val="005F797B"/>
    <w:rsid w:val="00600C8C"/>
    <w:rsid w:val="0060158E"/>
    <w:rsid w:val="00601A35"/>
    <w:rsid w:val="00601DC6"/>
    <w:rsid w:val="00602862"/>
    <w:rsid w:val="006028FA"/>
    <w:rsid w:val="00603E48"/>
    <w:rsid w:val="00604983"/>
    <w:rsid w:val="00607101"/>
    <w:rsid w:val="006074DB"/>
    <w:rsid w:val="0060779C"/>
    <w:rsid w:val="00610B62"/>
    <w:rsid w:val="00610E79"/>
    <w:rsid w:val="00611537"/>
    <w:rsid w:val="006115E0"/>
    <w:rsid w:val="006120B6"/>
    <w:rsid w:val="00612222"/>
    <w:rsid w:val="00612A89"/>
    <w:rsid w:val="006131FA"/>
    <w:rsid w:val="00614C23"/>
    <w:rsid w:val="00615936"/>
    <w:rsid w:val="0061597A"/>
    <w:rsid w:val="00615DF4"/>
    <w:rsid w:val="00615ECA"/>
    <w:rsid w:val="00617B84"/>
    <w:rsid w:val="00621B6B"/>
    <w:rsid w:val="006231D8"/>
    <w:rsid w:val="006243FD"/>
    <w:rsid w:val="0062513F"/>
    <w:rsid w:val="00630BE0"/>
    <w:rsid w:val="006328DD"/>
    <w:rsid w:val="00632F98"/>
    <w:rsid w:val="00635611"/>
    <w:rsid w:val="006366AE"/>
    <w:rsid w:val="006369F0"/>
    <w:rsid w:val="006370B3"/>
    <w:rsid w:val="00637762"/>
    <w:rsid w:val="00637D89"/>
    <w:rsid w:val="00640076"/>
    <w:rsid w:val="00640DE7"/>
    <w:rsid w:val="006416EE"/>
    <w:rsid w:val="00641DAA"/>
    <w:rsid w:val="00642FC7"/>
    <w:rsid w:val="006437F0"/>
    <w:rsid w:val="0064396B"/>
    <w:rsid w:val="00645C53"/>
    <w:rsid w:val="00645FCD"/>
    <w:rsid w:val="00647EFC"/>
    <w:rsid w:val="006538F9"/>
    <w:rsid w:val="00653B98"/>
    <w:rsid w:val="00654E0D"/>
    <w:rsid w:val="0065510B"/>
    <w:rsid w:val="00655155"/>
    <w:rsid w:val="00655241"/>
    <w:rsid w:val="0065676E"/>
    <w:rsid w:val="006572AE"/>
    <w:rsid w:val="006572B5"/>
    <w:rsid w:val="00660CBF"/>
    <w:rsid w:val="006621AA"/>
    <w:rsid w:val="006638BA"/>
    <w:rsid w:val="0066402E"/>
    <w:rsid w:val="006640B1"/>
    <w:rsid w:val="006641CE"/>
    <w:rsid w:val="00665E29"/>
    <w:rsid w:val="00665EB0"/>
    <w:rsid w:val="006676A7"/>
    <w:rsid w:val="00670DC1"/>
    <w:rsid w:val="00672669"/>
    <w:rsid w:val="00672B7F"/>
    <w:rsid w:val="00674970"/>
    <w:rsid w:val="006749C8"/>
    <w:rsid w:val="00674D7F"/>
    <w:rsid w:val="00675CC1"/>
    <w:rsid w:val="00680A43"/>
    <w:rsid w:val="00681E82"/>
    <w:rsid w:val="006833F7"/>
    <w:rsid w:val="00683773"/>
    <w:rsid w:val="00683E18"/>
    <w:rsid w:val="00685BF8"/>
    <w:rsid w:val="006866DE"/>
    <w:rsid w:val="006878E1"/>
    <w:rsid w:val="00691C67"/>
    <w:rsid w:val="00694A38"/>
    <w:rsid w:val="00695600"/>
    <w:rsid w:val="00697697"/>
    <w:rsid w:val="00697763"/>
    <w:rsid w:val="00697798"/>
    <w:rsid w:val="006A134F"/>
    <w:rsid w:val="006A13FC"/>
    <w:rsid w:val="006A1C12"/>
    <w:rsid w:val="006A2F26"/>
    <w:rsid w:val="006A323E"/>
    <w:rsid w:val="006A32BF"/>
    <w:rsid w:val="006A3C37"/>
    <w:rsid w:val="006A3D93"/>
    <w:rsid w:val="006A5205"/>
    <w:rsid w:val="006A54AC"/>
    <w:rsid w:val="006A55D8"/>
    <w:rsid w:val="006A6FFF"/>
    <w:rsid w:val="006A77C5"/>
    <w:rsid w:val="006B035A"/>
    <w:rsid w:val="006B06AA"/>
    <w:rsid w:val="006B162D"/>
    <w:rsid w:val="006B210F"/>
    <w:rsid w:val="006B21B6"/>
    <w:rsid w:val="006B224E"/>
    <w:rsid w:val="006B2493"/>
    <w:rsid w:val="006B29AC"/>
    <w:rsid w:val="006B34E1"/>
    <w:rsid w:val="006B462C"/>
    <w:rsid w:val="006B56B0"/>
    <w:rsid w:val="006B6648"/>
    <w:rsid w:val="006B6AED"/>
    <w:rsid w:val="006B6CD2"/>
    <w:rsid w:val="006B768B"/>
    <w:rsid w:val="006C0E0D"/>
    <w:rsid w:val="006C1235"/>
    <w:rsid w:val="006C12DA"/>
    <w:rsid w:val="006C13CD"/>
    <w:rsid w:val="006C3A46"/>
    <w:rsid w:val="006C4E97"/>
    <w:rsid w:val="006C5992"/>
    <w:rsid w:val="006C59FE"/>
    <w:rsid w:val="006C6F78"/>
    <w:rsid w:val="006C74A2"/>
    <w:rsid w:val="006C7676"/>
    <w:rsid w:val="006C7CB8"/>
    <w:rsid w:val="006D0017"/>
    <w:rsid w:val="006D152C"/>
    <w:rsid w:val="006D2718"/>
    <w:rsid w:val="006D2B18"/>
    <w:rsid w:val="006D2F59"/>
    <w:rsid w:val="006D356E"/>
    <w:rsid w:val="006D5473"/>
    <w:rsid w:val="006D591A"/>
    <w:rsid w:val="006D59B9"/>
    <w:rsid w:val="006D6484"/>
    <w:rsid w:val="006D7338"/>
    <w:rsid w:val="006D7D27"/>
    <w:rsid w:val="006E0178"/>
    <w:rsid w:val="006E161D"/>
    <w:rsid w:val="006E2D84"/>
    <w:rsid w:val="006E3213"/>
    <w:rsid w:val="006E32E8"/>
    <w:rsid w:val="006E3D3C"/>
    <w:rsid w:val="006E4446"/>
    <w:rsid w:val="006E44E2"/>
    <w:rsid w:val="006E45AA"/>
    <w:rsid w:val="006E5112"/>
    <w:rsid w:val="006E6012"/>
    <w:rsid w:val="006E6B57"/>
    <w:rsid w:val="006E7426"/>
    <w:rsid w:val="006E7744"/>
    <w:rsid w:val="006E7B23"/>
    <w:rsid w:val="006F03DA"/>
    <w:rsid w:val="006F048F"/>
    <w:rsid w:val="006F2B01"/>
    <w:rsid w:val="006F2D14"/>
    <w:rsid w:val="006F33DC"/>
    <w:rsid w:val="006F34B3"/>
    <w:rsid w:val="006F3B04"/>
    <w:rsid w:val="006F4A38"/>
    <w:rsid w:val="006F57CF"/>
    <w:rsid w:val="006F654A"/>
    <w:rsid w:val="006F655E"/>
    <w:rsid w:val="006F72F0"/>
    <w:rsid w:val="006F7C23"/>
    <w:rsid w:val="00700D95"/>
    <w:rsid w:val="00701793"/>
    <w:rsid w:val="0070193E"/>
    <w:rsid w:val="00703028"/>
    <w:rsid w:val="0070526D"/>
    <w:rsid w:val="00705943"/>
    <w:rsid w:val="00706564"/>
    <w:rsid w:val="00706C60"/>
    <w:rsid w:val="00706D22"/>
    <w:rsid w:val="007072D2"/>
    <w:rsid w:val="0070771F"/>
    <w:rsid w:val="007103D9"/>
    <w:rsid w:val="00710599"/>
    <w:rsid w:val="007108DC"/>
    <w:rsid w:val="00711306"/>
    <w:rsid w:val="007116D5"/>
    <w:rsid w:val="00712B54"/>
    <w:rsid w:val="00713DBF"/>
    <w:rsid w:val="00714DA3"/>
    <w:rsid w:val="00715848"/>
    <w:rsid w:val="00716CE5"/>
    <w:rsid w:val="00717CDF"/>
    <w:rsid w:val="00720096"/>
    <w:rsid w:val="007213DF"/>
    <w:rsid w:val="0072192D"/>
    <w:rsid w:val="00721BFE"/>
    <w:rsid w:val="0072438B"/>
    <w:rsid w:val="007244C1"/>
    <w:rsid w:val="00724971"/>
    <w:rsid w:val="00724B1F"/>
    <w:rsid w:val="00724C1E"/>
    <w:rsid w:val="00724F50"/>
    <w:rsid w:val="00724F5C"/>
    <w:rsid w:val="0072598C"/>
    <w:rsid w:val="00727762"/>
    <w:rsid w:val="00730E2F"/>
    <w:rsid w:val="00731EF5"/>
    <w:rsid w:val="0073200E"/>
    <w:rsid w:val="00732149"/>
    <w:rsid w:val="007329AB"/>
    <w:rsid w:val="00732CFD"/>
    <w:rsid w:val="007338E6"/>
    <w:rsid w:val="00733D06"/>
    <w:rsid w:val="00733D24"/>
    <w:rsid w:val="00734364"/>
    <w:rsid w:val="00735041"/>
    <w:rsid w:val="007355B5"/>
    <w:rsid w:val="00735F0E"/>
    <w:rsid w:val="007360DF"/>
    <w:rsid w:val="00736401"/>
    <w:rsid w:val="0073748C"/>
    <w:rsid w:val="00737D54"/>
    <w:rsid w:val="00740701"/>
    <w:rsid w:val="00740850"/>
    <w:rsid w:val="007409E0"/>
    <w:rsid w:val="00740F3D"/>
    <w:rsid w:val="00741ABA"/>
    <w:rsid w:val="007446E1"/>
    <w:rsid w:val="00744AE9"/>
    <w:rsid w:val="007451B9"/>
    <w:rsid w:val="00745CA4"/>
    <w:rsid w:val="0074623A"/>
    <w:rsid w:val="00746B0C"/>
    <w:rsid w:val="00746B2E"/>
    <w:rsid w:val="00747BBF"/>
    <w:rsid w:val="007512F3"/>
    <w:rsid w:val="00752628"/>
    <w:rsid w:val="00752E39"/>
    <w:rsid w:val="00753313"/>
    <w:rsid w:val="00753513"/>
    <w:rsid w:val="0075384F"/>
    <w:rsid w:val="00753D7A"/>
    <w:rsid w:val="0075421B"/>
    <w:rsid w:val="007549C6"/>
    <w:rsid w:val="00754BFA"/>
    <w:rsid w:val="0075612B"/>
    <w:rsid w:val="0075790B"/>
    <w:rsid w:val="00757993"/>
    <w:rsid w:val="00757F74"/>
    <w:rsid w:val="0076084F"/>
    <w:rsid w:val="00762182"/>
    <w:rsid w:val="00762A7C"/>
    <w:rsid w:val="00763A10"/>
    <w:rsid w:val="00763DFD"/>
    <w:rsid w:val="00765133"/>
    <w:rsid w:val="007653F8"/>
    <w:rsid w:val="00765435"/>
    <w:rsid w:val="00765DB4"/>
    <w:rsid w:val="00766FD6"/>
    <w:rsid w:val="007700A4"/>
    <w:rsid w:val="007700F7"/>
    <w:rsid w:val="0077128C"/>
    <w:rsid w:val="007719F3"/>
    <w:rsid w:val="00774210"/>
    <w:rsid w:val="0077571C"/>
    <w:rsid w:val="007757C2"/>
    <w:rsid w:val="0077655E"/>
    <w:rsid w:val="007766EA"/>
    <w:rsid w:val="00777677"/>
    <w:rsid w:val="00777EC0"/>
    <w:rsid w:val="007802F5"/>
    <w:rsid w:val="00781315"/>
    <w:rsid w:val="00781A0D"/>
    <w:rsid w:val="007825DE"/>
    <w:rsid w:val="00782DCF"/>
    <w:rsid w:val="00783667"/>
    <w:rsid w:val="0078511E"/>
    <w:rsid w:val="00785778"/>
    <w:rsid w:val="00785844"/>
    <w:rsid w:val="007858CD"/>
    <w:rsid w:val="00785D70"/>
    <w:rsid w:val="00786F94"/>
    <w:rsid w:val="00787B22"/>
    <w:rsid w:val="00790112"/>
    <w:rsid w:val="007907BB"/>
    <w:rsid w:val="007921D7"/>
    <w:rsid w:val="007952D2"/>
    <w:rsid w:val="00795326"/>
    <w:rsid w:val="007A0350"/>
    <w:rsid w:val="007A0D8B"/>
    <w:rsid w:val="007A3794"/>
    <w:rsid w:val="007A47EB"/>
    <w:rsid w:val="007A6200"/>
    <w:rsid w:val="007A6C1F"/>
    <w:rsid w:val="007A783C"/>
    <w:rsid w:val="007B0619"/>
    <w:rsid w:val="007B0789"/>
    <w:rsid w:val="007B0E8B"/>
    <w:rsid w:val="007B10B2"/>
    <w:rsid w:val="007B13EA"/>
    <w:rsid w:val="007B1A42"/>
    <w:rsid w:val="007B4AB7"/>
    <w:rsid w:val="007B4CBF"/>
    <w:rsid w:val="007B5412"/>
    <w:rsid w:val="007B5524"/>
    <w:rsid w:val="007B6EB1"/>
    <w:rsid w:val="007B71AB"/>
    <w:rsid w:val="007B7EDE"/>
    <w:rsid w:val="007C03D3"/>
    <w:rsid w:val="007C1986"/>
    <w:rsid w:val="007C2D0B"/>
    <w:rsid w:val="007C3809"/>
    <w:rsid w:val="007C4284"/>
    <w:rsid w:val="007C464C"/>
    <w:rsid w:val="007C5FB8"/>
    <w:rsid w:val="007C6E0D"/>
    <w:rsid w:val="007D02C4"/>
    <w:rsid w:val="007D0610"/>
    <w:rsid w:val="007D0BF6"/>
    <w:rsid w:val="007D0C65"/>
    <w:rsid w:val="007D13C5"/>
    <w:rsid w:val="007D243E"/>
    <w:rsid w:val="007D28B5"/>
    <w:rsid w:val="007D2E8F"/>
    <w:rsid w:val="007D32A6"/>
    <w:rsid w:val="007D3307"/>
    <w:rsid w:val="007D3ADF"/>
    <w:rsid w:val="007D3EB1"/>
    <w:rsid w:val="007D488A"/>
    <w:rsid w:val="007D65E5"/>
    <w:rsid w:val="007D68FC"/>
    <w:rsid w:val="007D70C2"/>
    <w:rsid w:val="007D79EC"/>
    <w:rsid w:val="007E0BCE"/>
    <w:rsid w:val="007E0F5E"/>
    <w:rsid w:val="007E11C1"/>
    <w:rsid w:val="007E1A4B"/>
    <w:rsid w:val="007E1FBF"/>
    <w:rsid w:val="007E2499"/>
    <w:rsid w:val="007E34C7"/>
    <w:rsid w:val="007E3DF8"/>
    <w:rsid w:val="007E4F7C"/>
    <w:rsid w:val="007E65D1"/>
    <w:rsid w:val="007E7860"/>
    <w:rsid w:val="007E7991"/>
    <w:rsid w:val="007E7EAB"/>
    <w:rsid w:val="007F3950"/>
    <w:rsid w:val="007F4C63"/>
    <w:rsid w:val="007F5005"/>
    <w:rsid w:val="007F644F"/>
    <w:rsid w:val="007F690C"/>
    <w:rsid w:val="007F7E60"/>
    <w:rsid w:val="00800145"/>
    <w:rsid w:val="008003F8"/>
    <w:rsid w:val="008018A0"/>
    <w:rsid w:val="008020BE"/>
    <w:rsid w:val="008028D0"/>
    <w:rsid w:val="0080396C"/>
    <w:rsid w:val="00803971"/>
    <w:rsid w:val="00803E85"/>
    <w:rsid w:val="008052E5"/>
    <w:rsid w:val="00806DA0"/>
    <w:rsid w:val="00811566"/>
    <w:rsid w:val="0081179A"/>
    <w:rsid w:val="0081278C"/>
    <w:rsid w:val="00812E0B"/>
    <w:rsid w:val="00813E29"/>
    <w:rsid w:val="008159C2"/>
    <w:rsid w:val="0081611F"/>
    <w:rsid w:val="00816C34"/>
    <w:rsid w:val="008170C2"/>
    <w:rsid w:val="00817502"/>
    <w:rsid w:val="00817C2D"/>
    <w:rsid w:val="00820AC7"/>
    <w:rsid w:val="00822900"/>
    <w:rsid w:val="008236B4"/>
    <w:rsid w:val="00823EFB"/>
    <w:rsid w:val="00824C4F"/>
    <w:rsid w:val="008254A2"/>
    <w:rsid w:val="008256B4"/>
    <w:rsid w:val="00826128"/>
    <w:rsid w:val="00826D4A"/>
    <w:rsid w:val="00826DE0"/>
    <w:rsid w:val="008271D1"/>
    <w:rsid w:val="00827A5E"/>
    <w:rsid w:val="008309D7"/>
    <w:rsid w:val="008317F6"/>
    <w:rsid w:val="008318E8"/>
    <w:rsid w:val="00832E6D"/>
    <w:rsid w:val="00832E81"/>
    <w:rsid w:val="008330CD"/>
    <w:rsid w:val="00834986"/>
    <w:rsid w:val="00837F72"/>
    <w:rsid w:val="0084043C"/>
    <w:rsid w:val="00840BEC"/>
    <w:rsid w:val="008416CC"/>
    <w:rsid w:val="00841934"/>
    <w:rsid w:val="00842E0F"/>
    <w:rsid w:val="00843C0A"/>
    <w:rsid w:val="00843C1B"/>
    <w:rsid w:val="00844250"/>
    <w:rsid w:val="0084473A"/>
    <w:rsid w:val="00846359"/>
    <w:rsid w:val="00846ADE"/>
    <w:rsid w:val="00847409"/>
    <w:rsid w:val="00850471"/>
    <w:rsid w:val="008506F8"/>
    <w:rsid w:val="008510DB"/>
    <w:rsid w:val="00851337"/>
    <w:rsid w:val="00852227"/>
    <w:rsid w:val="00854198"/>
    <w:rsid w:val="008543D8"/>
    <w:rsid w:val="00855598"/>
    <w:rsid w:val="008568A1"/>
    <w:rsid w:val="00856BEA"/>
    <w:rsid w:val="00860045"/>
    <w:rsid w:val="00860052"/>
    <w:rsid w:val="00860FBB"/>
    <w:rsid w:val="0086148B"/>
    <w:rsid w:val="0086179A"/>
    <w:rsid w:val="00861B0C"/>
    <w:rsid w:val="00861B40"/>
    <w:rsid w:val="0086260B"/>
    <w:rsid w:val="00863A38"/>
    <w:rsid w:val="00864257"/>
    <w:rsid w:val="00864368"/>
    <w:rsid w:val="008643CF"/>
    <w:rsid w:val="0086496F"/>
    <w:rsid w:val="0086587B"/>
    <w:rsid w:val="00865A8F"/>
    <w:rsid w:val="00867C64"/>
    <w:rsid w:val="00870450"/>
    <w:rsid w:val="008718EF"/>
    <w:rsid w:val="00871CCA"/>
    <w:rsid w:val="00872075"/>
    <w:rsid w:val="0087303B"/>
    <w:rsid w:val="008731FA"/>
    <w:rsid w:val="00873AEE"/>
    <w:rsid w:val="00874515"/>
    <w:rsid w:val="00874A4C"/>
    <w:rsid w:val="00874F1D"/>
    <w:rsid w:val="00877DC0"/>
    <w:rsid w:val="00880E2C"/>
    <w:rsid w:val="00881BBE"/>
    <w:rsid w:val="008821CB"/>
    <w:rsid w:val="00882D14"/>
    <w:rsid w:val="008830C4"/>
    <w:rsid w:val="0088365B"/>
    <w:rsid w:val="0088374A"/>
    <w:rsid w:val="0088380F"/>
    <w:rsid w:val="00884667"/>
    <w:rsid w:val="00885309"/>
    <w:rsid w:val="00885C1F"/>
    <w:rsid w:val="00886349"/>
    <w:rsid w:val="00886CB3"/>
    <w:rsid w:val="00886F53"/>
    <w:rsid w:val="00887004"/>
    <w:rsid w:val="00891707"/>
    <w:rsid w:val="0089364B"/>
    <w:rsid w:val="00894095"/>
    <w:rsid w:val="0089409F"/>
    <w:rsid w:val="0089513A"/>
    <w:rsid w:val="0089564E"/>
    <w:rsid w:val="00896706"/>
    <w:rsid w:val="00896986"/>
    <w:rsid w:val="00897B5D"/>
    <w:rsid w:val="00897BAA"/>
    <w:rsid w:val="008A05CE"/>
    <w:rsid w:val="008A0FBC"/>
    <w:rsid w:val="008A1092"/>
    <w:rsid w:val="008A1272"/>
    <w:rsid w:val="008A1274"/>
    <w:rsid w:val="008A21C5"/>
    <w:rsid w:val="008A2329"/>
    <w:rsid w:val="008A54A6"/>
    <w:rsid w:val="008A5D34"/>
    <w:rsid w:val="008A5E01"/>
    <w:rsid w:val="008A760B"/>
    <w:rsid w:val="008A7CC5"/>
    <w:rsid w:val="008B22AF"/>
    <w:rsid w:val="008B38E7"/>
    <w:rsid w:val="008B3CA3"/>
    <w:rsid w:val="008B46D9"/>
    <w:rsid w:val="008B4D8A"/>
    <w:rsid w:val="008B4F76"/>
    <w:rsid w:val="008C09FA"/>
    <w:rsid w:val="008C1251"/>
    <w:rsid w:val="008C18DA"/>
    <w:rsid w:val="008C29A3"/>
    <w:rsid w:val="008C30AB"/>
    <w:rsid w:val="008C3422"/>
    <w:rsid w:val="008C3C2B"/>
    <w:rsid w:val="008C4544"/>
    <w:rsid w:val="008C59BF"/>
    <w:rsid w:val="008C6789"/>
    <w:rsid w:val="008C70B0"/>
    <w:rsid w:val="008D27B2"/>
    <w:rsid w:val="008D28FE"/>
    <w:rsid w:val="008D3073"/>
    <w:rsid w:val="008D46E7"/>
    <w:rsid w:val="008D4F9A"/>
    <w:rsid w:val="008D593B"/>
    <w:rsid w:val="008D62A0"/>
    <w:rsid w:val="008D64D0"/>
    <w:rsid w:val="008D6A80"/>
    <w:rsid w:val="008D6E4E"/>
    <w:rsid w:val="008D765D"/>
    <w:rsid w:val="008D7CD0"/>
    <w:rsid w:val="008D7D8F"/>
    <w:rsid w:val="008E0932"/>
    <w:rsid w:val="008E0FB1"/>
    <w:rsid w:val="008E1711"/>
    <w:rsid w:val="008E1ED0"/>
    <w:rsid w:val="008E204F"/>
    <w:rsid w:val="008E2A81"/>
    <w:rsid w:val="008E2E41"/>
    <w:rsid w:val="008E39C9"/>
    <w:rsid w:val="008E4A91"/>
    <w:rsid w:val="008E5683"/>
    <w:rsid w:val="008E577A"/>
    <w:rsid w:val="008E579C"/>
    <w:rsid w:val="008E5DB8"/>
    <w:rsid w:val="008E5EBE"/>
    <w:rsid w:val="008E66DF"/>
    <w:rsid w:val="008E6BE1"/>
    <w:rsid w:val="008E786F"/>
    <w:rsid w:val="008F090A"/>
    <w:rsid w:val="008F0AE8"/>
    <w:rsid w:val="008F157E"/>
    <w:rsid w:val="008F1ADF"/>
    <w:rsid w:val="008F1B66"/>
    <w:rsid w:val="008F317F"/>
    <w:rsid w:val="008F44F5"/>
    <w:rsid w:val="008F454E"/>
    <w:rsid w:val="008F4DDA"/>
    <w:rsid w:val="008F51C7"/>
    <w:rsid w:val="008F73E2"/>
    <w:rsid w:val="00900989"/>
    <w:rsid w:val="00901067"/>
    <w:rsid w:val="00901398"/>
    <w:rsid w:val="009018F2"/>
    <w:rsid w:val="00905A9E"/>
    <w:rsid w:val="0090646E"/>
    <w:rsid w:val="00906627"/>
    <w:rsid w:val="00911262"/>
    <w:rsid w:val="009120D6"/>
    <w:rsid w:val="009162D3"/>
    <w:rsid w:val="00916A49"/>
    <w:rsid w:val="0091703A"/>
    <w:rsid w:val="00917579"/>
    <w:rsid w:val="0091771F"/>
    <w:rsid w:val="0091772A"/>
    <w:rsid w:val="00917740"/>
    <w:rsid w:val="00917915"/>
    <w:rsid w:val="009179ED"/>
    <w:rsid w:val="0092063B"/>
    <w:rsid w:val="009207F3"/>
    <w:rsid w:val="00920E39"/>
    <w:rsid w:val="00922C21"/>
    <w:rsid w:val="00922CBF"/>
    <w:rsid w:val="00923CBD"/>
    <w:rsid w:val="00924D15"/>
    <w:rsid w:val="009251D1"/>
    <w:rsid w:val="00926E52"/>
    <w:rsid w:val="009271D9"/>
    <w:rsid w:val="00927ED1"/>
    <w:rsid w:val="00930046"/>
    <w:rsid w:val="00930152"/>
    <w:rsid w:val="00930999"/>
    <w:rsid w:val="00931757"/>
    <w:rsid w:val="00932237"/>
    <w:rsid w:val="009326C0"/>
    <w:rsid w:val="00934A5F"/>
    <w:rsid w:val="00934BF7"/>
    <w:rsid w:val="009369FF"/>
    <w:rsid w:val="00936E8B"/>
    <w:rsid w:val="00937283"/>
    <w:rsid w:val="00940AEE"/>
    <w:rsid w:val="00940F20"/>
    <w:rsid w:val="00941A08"/>
    <w:rsid w:val="00941A54"/>
    <w:rsid w:val="009420A3"/>
    <w:rsid w:val="009431A4"/>
    <w:rsid w:val="00944E13"/>
    <w:rsid w:val="00944F52"/>
    <w:rsid w:val="00945240"/>
    <w:rsid w:val="00945448"/>
    <w:rsid w:val="009454D5"/>
    <w:rsid w:val="009462D0"/>
    <w:rsid w:val="00947F62"/>
    <w:rsid w:val="00950A07"/>
    <w:rsid w:val="00950BF0"/>
    <w:rsid w:val="0095185B"/>
    <w:rsid w:val="00952A18"/>
    <w:rsid w:val="00953A13"/>
    <w:rsid w:val="00953B79"/>
    <w:rsid w:val="00953F25"/>
    <w:rsid w:val="00954E9C"/>
    <w:rsid w:val="00956B17"/>
    <w:rsid w:val="00957402"/>
    <w:rsid w:val="009574D3"/>
    <w:rsid w:val="009608B4"/>
    <w:rsid w:val="009616B1"/>
    <w:rsid w:val="009618ED"/>
    <w:rsid w:val="009622F1"/>
    <w:rsid w:val="009624E3"/>
    <w:rsid w:val="00962B0B"/>
    <w:rsid w:val="00963DD6"/>
    <w:rsid w:val="00964C21"/>
    <w:rsid w:val="009658FE"/>
    <w:rsid w:val="00965A2E"/>
    <w:rsid w:val="00966473"/>
    <w:rsid w:val="00967100"/>
    <w:rsid w:val="00967484"/>
    <w:rsid w:val="0097035A"/>
    <w:rsid w:val="00971F05"/>
    <w:rsid w:val="00971F6E"/>
    <w:rsid w:val="0097234F"/>
    <w:rsid w:val="00973C22"/>
    <w:rsid w:val="009740F1"/>
    <w:rsid w:val="009766ED"/>
    <w:rsid w:val="009771E7"/>
    <w:rsid w:val="009777F3"/>
    <w:rsid w:val="0098002D"/>
    <w:rsid w:val="0098035D"/>
    <w:rsid w:val="00980640"/>
    <w:rsid w:val="00980F1D"/>
    <w:rsid w:val="00981231"/>
    <w:rsid w:val="00981A53"/>
    <w:rsid w:val="00983344"/>
    <w:rsid w:val="0098359A"/>
    <w:rsid w:val="00983790"/>
    <w:rsid w:val="00983E96"/>
    <w:rsid w:val="0098572B"/>
    <w:rsid w:val="00985805"/>
    <w:rsid w:val="00985819"/>
    <w:rsid w:val="00985DC6"/>
    <w:rsid w:val="00986A89"/>
    <w:rsid w:val="0099095C"/>
    <w:rsid w:val="00991990"/>
    <w:rsid w:val="00991F2A"/>
    <w:rsid w:val="0099275E"/>
    <w:rsid w:val="00992BB4"/>
    <w:rsid w:val="00992E26"/>
    <w:rsid w:val="00996F9F"/>
    <w:rsid w:val="009972CA"/>
    <w:rsid w:val="009A05AD"/>
    <w:rsid w:val="009A28E3"/>
    <w:rsid w:val="009A3040"/>
    <w:rsid w:val="009A47FA"/>
    <w:rsid w:val="009A79A6"/>
    <w:rsid w:val="009B06DD"/>
    <w:rsid w:val="009B16EA"/>
    <w:rsid w:val="009B171A"/>
    <w:rsid w:val="009B1998"/>
    <w:rsid w:val="009B3DC3"/>
    <w:rsid w:val="009B7391"/>
    <w:rsid w:val="009C01B1"/>
    <w:rsid w:val="009C02B2"/>
    <w:rsid w:val="009C06FB"/>
    <w:rsid w:val="009C0A6D"/>
    <w:rsid w:val="009C11EE"/>
    <w:rsid w:val="009C1432"/>
    <w:rsid w:val="009C1511"/>
    <w:rsid w:val="009C22A8"/>
    <w:rsid w:val="009C24CF"/>
    <w:rsid w:val="009C26BF"/>
    <w:rsid w:val="009C2D27"/>
    <w:rsid w:val="009C3090"/>
    <w:rsid w:val="009C3AAB"/>
    <w:rsid w:val="009C3D61"/>
    <w:rsid w:val="009C3E07"/>
    <w:rsid w:val="009C4109"/>
    <w:rsid w:val="009C4C46"/>
    <w:rsid w:val="009C5502"/>
    <w:rsid w:val="009C6B2B"/>
    <w:rsid w:val="009D001F"/>
    <w:rsid w:val="009D0400"/>
    <w:rsid w:val="009D107F"/>
    <w:rsid w:val="009D1184"/>
    <w:rsid w:val="009D20FF"/>
    <w:rsid w:val="009D3A54"/>
    <w:rsid w:val="009D5506"/>
    <w:rsid w:val="009D7E65"/>
    <w:rsid w:val="009E1655"/>
    <w:rsid w:val="009E1778"/>
    <w:rsid w:val="009E2F09"/>
    <w:rsid w:val="009E516D"/>
    <w:rsid w:val="009E64AF"/>
    <w:rsid w:val="009E6C4E"/>
    <w:rsid w:val="009E7367"/>
    <w:rsid w:val="009E7A07"/>
    <w:rsid w:val="009E7E2E"/>
    <w:rsid w:val="009F02AB"/>
    <w:rsid w:val="009F19A5"/>
    <w:rsid w:val="009F20E6"/>
    <w:rsid w:val="009F2780"/>
    <w:rsid w:val="009F2B6B"/>
    <w:rsid w:val="009F32ED"/>
    <w:rsid w:val="009F3ED8"/>
    <w:rsid w:val="009F4F2C"/>
    <w:rsid w:val="009F523A"/>
    <w:rsid w:val="009F5506"/>
    <w:rsid w:val="009F6351"/>
    <w:rsid w:val="009F6644"/>
    <w:rsid w:val="009F699C"/>
    <w:rsid w:val="009F6A12"/>
    <w:rsid w:val="009F6BB0"/>
    <w:rsid w:val="009F797C"/>
    <w:rsid w:val="009F79A6"/>
    <w:rsid w:val="00A00675"/>
    <w:rsid w:val="00A006F9"/>
    <w:rsid w:val="00A012B9"/>
    <w:rsid w:val="00A0135F"/>
    <w:rsid w:val="00A01C26"/>
    <w:rsid w:val="00A02ED3"/>
    <w:rsid w:val="00A03CD9"/>
    <w:rsid w:val="00A04FDE"/>
    <w:rsid w:val="00A0556E"/>
    <w:rsid w:val="00A05791"/>
    <w:rsid w:val="00A06AE9"/>
    <w:rsid w:val="00A0708C"/>
    <w:rsid w:val="00A074D7"/>
    <w:rsid w:val="00A100EB"/>
    <w:rsid w:val="00A107FD"/>
    <w:rsid w:val="00A1094A"/>
    <w:rsid w:val="00A10A8C"/>
    <w:rsid w:val="00A12CB5"/>
    <w:rsid w:val="00A13177"/>
    <w:rsid w:val="00A14020"/>
    <w:rsid w:val="00A16611"/>
    <w:rsid w:val="00A16DA3"/>
    <w:rsid w:val="00A16F13"/>
    <w:rsid w:val="00A17745"/>
    <w:rsid w:val="00A20197"/>
    <w:rsid w:val="00A211A4"/>
    <w:rsid w:val="00A2125E"/>
    <w:rsid w:val="00A21439"/>
    <w:rsid w:val="00A22398"/>
    <w:rsid w:val="00A2292F"/>
    <w:rsid w:val="00A24292"/>
    <w:rsid w:val="00A24FA3"/>
    <w:rsid w:val="00A30919"/>
    <w:rsid w:val="00A31161"/>
    <w:rsid w:val="00A31F24"/>
    <w:rsid w:val="00A33264"/>
    <w:rsid w:val="00A33281"/>
    <w:rsid w:val="00A344BA"/>
    <w:rsid w:val="00A34C78"/>
    <w:rsid w:val="00A35038"/>
    <w:rsid w:val="00A354E1"/>
    <w:rsid w:val="00A41548"/>
    <w:rsid w:val="00A423EB"/>
    <w:rsid w:val="00A42EBE"/>
    <w:rsid w:val="00A443ED"/>
    <w:rsid w:val="00A4482A"/>
    <w:rsid w:val="00A44860"/>
    <w:rsid w:val="00A455F0"/>
    <w:rsid w:val="00A45695"/>
    <w:rsid w:val="00A45D84"/>
    <w:rsid w:val="00A47279"/>
    <w:rsid w:val="00A47B3E"/>
    <w:rsid w:val="00A47D64"/>
    <w:rsid w:val="00A5136B"/>
    <w:rsid w:val="00A51CA8"/>
    <w:rsid w:val="00A536AC"/>
    <w:rsid w:val="00A53953"/>
    <w:rsid w:val="00A54660"/>
    <w:rsid w:val="00A54A2E"/>
    <w:rsid w:val="00A55C62"/>
    <w:rsid w:val="00A563A8"/>
    <w:rsid w:val="00A5690F"/>
    <w:rsid w:val="00A57161"/>
    <w:rsid w:val="00A572E9"/>
    <w:rsid w:val="00A578F8"/>
    <w:rsid w:val="00A579C5"/>
    <w:rsid w:val="00A57F8C"/>
    <w:rsid w:val="00A611A8"/>
    <w:rsid w:val="00A631BF"/>
    <w:rsid w:val="00A6368B"/>
    <w:rsid w:val="00A64541"/>
    <w:rsid w:val="00A65349"/>
    <w:rsid w:val="00A65A7A"/>
    <w:rsid w:val="00A65AC6"/>
    <w:rsid w:val="00A66DDF"/>
    <w:rsid w:val="00A6727B"/>
    <w:rsid w:val="00A672B3"/>
    <w:rsid w:val="00A6792C"/>
    <w:rsid w:val="00A7045E"/>
    <w:rsid w:val="00A70588"/>
    <w:rsid w:val="00A709B7"/>
    <w:rsid w:val="00A7174B"/>
    <w:rsid w:val="00A71803"/>
    <w:rsid w:val="00A7274B"/>
    <w:rsid w:val="00A731F6"/>
    <w:rsid w:val="00A73B8C"/>
    <w:rsid w:val="00A745AB"/>
    <w:rsid w:val="00A746BD"/>
    <w:rsid w:val="00A75937"/>
    <w:rsid w:val="00A81707"/>
    <w:rsid w:val="00A81B8B"/>
    <w:rsid w:val="00A81E6C"/>
    <w:rsid w:val="00A82CDB"/>
    <w:rsid w:val="00A83DD1"/>
    <w:rsid w:val="00A83E40"/>
    <w:rsid w:val="00A83F0F"/>
    <w:rsid w:val="00A845C5"/>
    <w:rsid w:val="00A84D49"/>
    <w:rsid w:val="00A852E0"/>
    <w:rsid w:val="00A8551B"/>
    <w:rsid w:val="00A85B51"/>
    <w:rsid w:val="00A87071"/>
    <w:rsid w:val="00A87494"/>
    <w:rsid w:val="00A9094B"/>
    <w:rsid w:val="00A91A80"/>
    <w:rsid w:val="00A9278D"/>
    <w:rsid w:val="00A928A3"/>
    <w:rsid w:val="00A92D64"/>
    <w:rsid w:val="00A93A1F"/>
    <w:rsid w:val="00A93BE8"/>
    <w:rsid w:val="00A943A1"/>
    <w:rsid w:val="00A94CF6"/>
    <w:rsid w:val="00A95E0C"/>
    <w:rsid w:val="00A96262"/>
    <w:rsid w:val="00A96415"/>
    <w:rsid w:val="00A9725F"/>
    <w:rsid w:val="00A97597"/>
    <w:rsid w:val="00A97CB3"/>
    <w:rsid w:val="00AA0903"/>
    <w:rsid w:val="00AA1AFD"/>
    <w:rsid w:val="00AA1BF4"/>
    <w:rsid w:val="00AA1EC3"/>
    <w:rsid w:val="00AA29CA"/>
    <w:rsid w:val="00AA2B11"/>
    <w:rsid w:val="00AA31A2"/>
    <w:rsid w:val="00AA31BF"/>
    <w:rsid w:val="00AA3820"/>
    <w:rsid w:val="00AA43E4"/>
    <w:rsid w:val="00AA53B4"/>
    <w:rsid w:val="00AB0457"/>
    <w:rsid w:val="00AB0BE7"/>
    <w:rsid w:val="00AB0F10"/>
    <w:rsid w:val="00AB177F"/>
    <w:rsid w:val="00AB1EF7"/>
    <w:rsid w:val="00AB324E"/>
    <w:rsid w:val="00AB3CAC"/>
    <w:rsid w:val="00AB458F"/>
    <w:rsid w:val="00AB5131"/>
    <w:rsid w:val="00AB5837"/>
    <w:rsid w:val="00AB7B9C"/>
    <w:rsid w:val="00AC04F4"/>
    <w:rsid w:val="00AC2444"/>
    <w:rsid w:val="00AC30C9"/>
    <w:rsid w:val="00AC31B9"/>
    <w:rsid w:val="00AC33C8"/>
    <w:rsid w:val="00AC345B"/>
    <w:rsid w:val="00AC37F9"/>
    <w:rsid w:val="00AC4296"/>
    <w:rsid w:val="00AC5A73"/>
    <w:rsid w:val="00AC5ACC"/>
    <w:rsid w:val="00AC5C25"/>
    <w:rsid w:val="00AC5E7A"/>
    <w:rsid w:val="00AC5EE9"/>
    <w:rsid w:val="00AC69C3"/>
    <w:rsid w:val="00AC70E5"/>
    <w:rsid w:val="00AC72BC"/>
    <w:rsid w:val="00AC7E39"/>
    <w:rsid w:val="00AC7FB4"/>
    <w:rsid w:val="00AC7FF5"/>
    <w:rsid w:val="00AD00E9"/>
    <w:rsid w:val="00AD30DF"/>
    <w:rsid w:val="00AD3700"/>
    <w:rsid w:val="00AD57BE"/>
    <w:rsid w:val="00AD5EFB"/>
    <w:rsid w:val="00AD5FAC"/>
    <w:rsid w:val="00AD7AEE"/>
    <w:rsid w:val="00AD7DB0"/>
    <w:rsid w:val="00AE048C"/>
    <w:rsid w:val="00AE098D"/>
    <w:rsid w:val="00AE0DC2"/>
    <w:rsid w:val="00AE1ABD"/>
    <w:rsid w:val="00AE1FBA"/>
    <w:rsid w:val="00AE4359"/>
    <w:rsid w:val="00AE479C"/>
    <w:rsid w:val="00AE5A3D"/>
    <w:rsid w:val="00AE63F0"/>
    <w:rsid w:val="00AE6E55"/>
    <w:rsid w:val="00AE7C50"/>
    <w:rsid w:val="00AF02C9"/>
    <w:rsid w:val="00AF07FE"/>
    <w:rsid w:val="00AF1C73"/>
    <w:rsid w:val="00AF1DB8"/>
    <w:rsid w:val="00AF304C"/>
    <w:rsid w:val="00AF3170"/>
    <w:rsid w:val="00AF31F1"/>
    <w:rsid w:val="00AF389D"/>
    <w:rsid w:val="00AF3A5C"/>
    <w:rsid w:val="00AF3CC4"/>
    <w:rsid w:val="00B0017B"/>
    <w:rsid w:val="00B01EC2"/>
    <w:rsid w:val="00B0214A"/>
    <w:rsid w:val="00B027E3"/>
    <w:rsid w:val="00B028F3"/>
    <w:rsid w:val="00B032E2"/>
    <w:rsid w:val="00B04257"/>
    <w:rsid w:val="00B0440F"/>
    <w:rsid w:val="00B045EB"/>
    <w:rsid w:val="00B05230"/>
    <w:rsid w:val="00B06E9A"/>
    <w:rsid w:val="00B152A0"/>
    <w:rsid w:val="00B155DA"/>
    <w:rsid w:val="00B177C9"/>
    <w:rsid w:val="00B17B66"/>
    <w:rsid w:val="00B20CC7"/>
    <w:rsid w:val="00B20EAB"/>
    <w:rsid w:val="00B21034"/>
    <w:rsid w:val="00B24089"/>
    <w:rsid w:val="00B24431"/>
    <w:rsid w:val="00B24BEF"/>
    <w:rsid w:val="00B25648"/>
    <w:rsid w:val="00B25835"/>
    <w:rsid w:val="00B25D5C"/>
    <w:rsid w:val="00B25F86"/>
    <w:rsid w:val="00B262DD"/>
    <w:rsid w:val="00B26393"/>
    <w:rsid w:val="00B26892"/>
    <w:rsid w:val="00B30ADB"/>
    <w:rsid w:val="00B30C90"/>
    <w:rsid w:val="00B31054"/>
    <w:rsid w:val="00B339ED"/>
    <w:rsid w:val="00B33B31"/>
    <w:rsid w:val="00B33BDB"/>
    <w:rsid w:val="00B33DFD"/>
    <w:rsid w:val="00B34467"/>
    <w:rsid w:val="00B36530"/>
    <w:rsid w:val="00B37440"/>
    <w:rsid w:val="00B42305"/>
    <w:rsid w:val="00B43314"/>
    <w:rsid w:val="00B436DB"/>
    <w:rsid w:val="00B4551B"/>
    <w:rsid w:val="00B45BBC"/>
    <w:rsid w:val="00B47568"/>
    <w:rsid w:val="00B47814"/>
    <w:rsid w:val="00B5019C"/>
    <w:rsid w:val="00B503AC"/>
    <w:rsid w:val="00B520CE"/>
    <w:rsid w:val="00B52C80"/>
    <w:rsid w:val="00B52F33"/>
    <w:rsid w:val="00B537DD"/>
    <w:rsid w:val="00B539B6"/>
    <w:rsid w:val="00B54235"/>
    <w:rsid w:val="00B550B2"/>
    <w:rsid w:val="00B5520E"/>
    <w:rsid w:val="00B562BE"/>
    <w:rsid w:val="00B577A7"/>
    <w:rsid w:val="00B605AC"/>
    <w:rsid w:val="00B61CDF"/>
    <w:rsid w:val="00B62160"/>
    <w:rsid w:val="00B62693"/>
    <w:rsid w:val="00B6282F"/>
    <w:rsid w:val="00B63018"/>
    <w:rsid w:val="00B656D0"/>
    <w:rsid w:val="00B65DBB"/>
    <w:rsid w:val="00B6676D"/>
    <w:rsid w:val="00B667B1"/>
    <w:rsid w:val="00B6782D"/>
    <w:rsid w:val="00B67E07"/>
    <w:rsid w:val="00B67F3B"/>
    <w:rsid w:val="00B71E90"/>
    <w:rsid w:val="00B71FD4"/>
    <w:rsid w:val="00B728BC"/>
    <w:rsid w:val="00B73CDC"/>
    <w:rsid w:val="00B75E30"/>
    <w:rsid w:val="00B7662D"/>
    <w:rsid w:val="00B76BF6"/>
    <w:rsid w:val="00B77984"/>
    <w:rsid w:val="00B77986"/>
    <w:rsid w:val="00B77ACD"/>
    <w:rsid w:val="00B77C15"/>
    <w:rsid w:val="00B823CB"/>
    <w:rsid w:val="00B82FC9"/>
    <w:rsid w:val="00B8434F"/>
    <w:rsid w:val="00B860A8"/>
    <w:rsid w:val="00B861D4"/>
    <w:rsid w:val="00B86BDB"/>
    <w:rsid w:val="00B8704A"/>
    <w:rsid w:val="00B8758E"/>
    <w:rsid w:val="00B90CD4"/>
    <w:rsid w:val="00B918AD"/>
    <w:rsid w:val="00B919AA"/>
    <w:rsid w:val="00B91F94"/>
    <w:rsid w:val="00B93D1C"/>
    <w:rsid w:val="00B94D0D"/>
    <w:rsid w:val="00B96AD7"/>
    <w:rsid w:val="00B96B1F"/>
    <w:rsid w:val="00B9768C"/>
    <w:rsid w:val="00BA17D5"/>
    <w:rsid w:val="00BA2285"/>
    <w:rsid w:val="00BA3313"/>
    <w:rsid w:val="00BA3D3C"/>
    <w:rsid w:val="00BA4262"/>
    <w:rsid w:val="00BA44BE"/>
    <w:rsid w:val="00BA45B7"/>
    <w:rsid w:val="00BA4DB9"/>
    <w:rsid w:val="00BA54E1"/>
    <w:rsid w:val="00BA606B"/>
    <w:rsid w:val="00BA7E4E"/>
    <w:rsid w:val="00BB0034"/>
    <w:rsid w:val="00BB0208"/>
    <w:rsid w:val="00BB0CAD"/>
    <w:rsid w:val="00BB1ED9"/>
    <w:rsid w:val="00BB3D67"/>
    <w:rsid w:val="00BB588F"/>
    <w:rsid w:val="00BB6596"/>
    <w:rsid w:val="00BB6853"/>
    <w:rsid w:val="00BC1EBC"/>
    <w:rsid w:val="00BC3205"/>
    <w:rsid w:val="00BC3309"/>
    <w:rsid w:val="00BC351B"/>
    <w:rsid w:val="00BC453A"/>
    <w:rsid w:val="00BC4959"/>
    <w:rsid w:val="00BC4A93"/>
    <w:rsid w:val="00BC5191"/>
    <w:rsid w:val="00BC5D6B"/>
    <w:rsid w:val="00BC604B"/>
    <w:rsid w:val="00BC6B53"/>
    <w:rsid w:val="00BC786B"/>
    <w:rsid w:val="00BC7F53"/>
    <w:rsid w:val="00BD0368"/>
    <w:rsid w:val="00BD0474"/>
    <w:rsid w:val="00BD0F32"/>
    <w:rsid w:val="00BD109A"/>
    <w:rsid w:val="00BD3FA7"/>
    <w:rsid w:val="00BD4ED1"/>
    <w:rsid w:val="00BD5114"/>
    <w:rsid w:val="00BD79E6"/>
    <w:rsid w:val="00BD79F9"/>
    <w:rsid w:val="00BE1189"/>
    <w:rsid w:val="00BE14D7"/>
    <w:rsid w:val="00BE23A8"/>
    <w:rsid w:val="00BE3BB9"/>
    <w:rsid w:val="00BE56EB"/>
    <w:rsid w:val="00BE57F3"/>
    <w:rsid w:val="00BE6D90"/>
    <w:rsid w:val="00BE7684"/>
    <w:rsid w:val="00BE7DA3"/>
    <w:rsid w:val="00BE7FB6"/>
    <w:rsid w:val="00BF0BFA"/>
    <w:rsid w:val="00BF3E44"/>
    <w:rsid w:val="00BF46F6"/>
    <w:rsid w:val="00BF62A8"/>
    <w:rsid w:val="00BF6F8A"/>
    <w:rsid w:val="00BF72AC"/>
    <w:rsid w:val="00BF79FD"/>
    <w:rsid w:val="00C015DA"/>
    <w:rsid w:val="00C0276D"/>
    <w:rsid w:val="00C033F4"/>
    <w:rsid w:val="00C03E91"/>
    <w:rsid w:val="00C04349"/>
    <w:rsid w:val="00C04F5C"/>
    <w:rsid w:val="00C0548B"/>
    <w:rsid w:val="00C0563A"/>
    <w:rsid w:val="00C059CC"/>
    <w:rsid w:val="00C05B4E"/>
    <w:rsid w:val="00C05F89"/>
    <w:rsid w:val="00C0667B"/>
    <w:rsid w:val="00C06AED"/>
    <w:rsid w:val="00C10E17"/>
    <w:rsid w:val="00C11684"/>
    <w:rsid w:val="00C12135"/>
    <w:rsid w:val="00C12274"/>
    <w:rsid w:val="00C12593"/>
    <w:rsid w:val="00C157C0"/>
    <w:rsid w:val="00C1619D"/>
    <w:rsid w:val="00C165EB"/>
    <w:rsid w:val="00C16CBA"/>
    <w:rsid w:val="00C176E0"/>
    <w:rsid w:val="00C1785F"/>
    <w:rsid w:val="00C225DB"/>
    <w:rsid w:val="00C237AE"/>
    <w:rsid w:val="00C243A1"/>
    <w:rsid w:val="00C30336"/>
    <w:rsid w:val="00C30848"/>
    <w:rsid w:val="00C30E2C"/>
    <w:rsid w:val="00C310F8"/>
    <w:rsid w:val="00C316E7"/>
    <w:rsid w:val="00C32F5F"/>
    <w:rsid w:val="00C33BAA"/>
    <w:rsid w:val="00C3458F"/>
    <w:rsid w:val="00C351A7"/>
    <w:rsid w:val="00C3537B"/>
    <w:rsid w:val="00C35C1A"/>
    <w:rsid w:val="00C37193"/>
    <w:rsid w:val="00C42E6A"/>
    <w:rsid w:val="00C42F8B"/>
    <w:rsid w:val="00C43EEC"/>
    <w:rsid w:val="00C4489D"/>
    <w:rsid w:val="00C44FB4"/>
    <w:rsid w:val="00C4615D"/>
    <w:rsid w:val="00C46581"/>
    <w:rsid w:val="00C505A5"/>
    <w:rsid w:val="00C50939"/>
    <w:rsid w:val="00C510E0"/>
    <w:rsid w:val="00C51409"/>
    <w:rsid w:val="00C52E2B"/>
    <w:rsid w:val="00C53BA2"/>
    <w:rsid w:val="00C54BCA"/>
    <w:rsid w:val="00C56760"/>
    <w:rsid w:val="00C56D72"/>
    <w:rsid w:val="00C579D9"/>
    <w:rsid w:val="00C57FB7"/>
    <w:rsid w:val="00C60572"/>
    <w:rsid w:val="00C61E2F"/>
    <w:rsid w:val="00C62AD8"/>
    <w:rsid w:val="00C63EBA"/>
    <w:rsid w:val="00C6449B"/>
    <w:rsid w:val="00C65A88"/>
    <w:rsid w:val="00C66866"/>
    <w:rsid w:val="00C672E2"/>
    <w:rsid w:val="00C6790A"/>
    <w:rsid w:val="00C702E6"/>
    <w:rsid w:val="00C704F7"/>
    <w:rsid w:val="00C70D57"/>
    <w:rsid w:val="00C71E53"/>
    <w:rsid w:val="00C73033"/>
    <w:rsid w:val="00C73C3D"/>
    <w:rsid w:val="00C73CBB"/>
    <w:rsid w:val="00C7418B"/>
    <w:rsid w:val="00C744F6"/>
    <w:rsid w:val="00C7461A"/>
    <w:rsid w:val="00C7548A"/>
    <w:rsid w:val="00C7599B"/>
    <w:rsid w:val="00C75AA7"/>
    <w:rsid w:val="00C761A8"/>
    <w:rsid w:val="00C7719E"/>
    <w:rsid w:val="00C778B0"/>
    <w:rsid w:val="00C80888"/>
    <w:rsid w:val="00C827DB"/>
    <w:rsid w:val="00C82F69"/>
    <w:rsid w:val="00C83FB1"/>
    <w:rsid w:val="00C84A51"/>
    <w:rsid w:val="00C84A6C"/>
    <w:rsid w:val="00C85600"/>
    <w:rsid w:val="00C85876"/>
    <w:rsid w:val="00C86CF8"/>
    <w:rsid w:val="00C86E3F"/>
    <w:rsid w:val="00C87563"/>
    <w:rsid w:val="00C87F75"/>
    <w:rsid w:val="00C90C28"/>
    <w:rsid w:val="00C91643"/>
    <w:rsid w:val="00C9213E"/>
    <w:rsid w:val="00C92885"/>
    <w:rsid w:val="00C928B5"/>
    <w:rsid w:val="00C9384F"/>
    <w:rsid w:val="00C94146"/>
    <w:rsid w:val="00C941A9"/>
    <w:rsid w:val="00C94468"/>
    <w:rsid w:val="00C9483E"/>
    <w:rsid w:val="00C95353"/>
    <w:rsid w:val="00C957F7"/>
    <w:rsid w:val="00C96B62"/>
    <w:rsid w:val="00CA027E"/>
    <w:rsid w:val="00CA1CCC"/>
    <w:rsid w:val="00CA1D1A"/>
    <w:rsid w:val="00CA3287"/>
    <w:rsid w:val="00CA4692"/>
    <w:rsid w:val="00CA54B5"/>
    <w:rsid w:val="00CA7B4C"/>
    <w:rsid w:val="00CB3E4A"/>
    <w:rsid w:val="00CC0043"/>
    <w:rsid w:val="00CC1793"/>
    <w:rsid w:val="00CC1833"/>
    <w:rsid w:val="00CC216B"/>
    <w:rsid w:val="00CC297B"/>
    <w:rsid w:val="00CC2E8C"/>
    <w:rsid w:val="00CC3573"/>
    <w:rsid w:val="00CC4D88"/>
    <w:rsid w:val="00CC5DFB"/>
    <w:rsid w:val="00CC6A72"/>
    <w:rsid w:val="00CC6AF5"/>
    <w:rsid w:val="00CC712C"/>
    <w:rsid w:val="00CD0919"/>
    <w:rsid w:val="00CD09DA"/>
    <w:rsid w:val="00CD120F"/>
    <w:rsid w:val="00CD1CFD"/>
    <w:rsid w:val="00CD2C84"/>
    <w:rsid w:val="00CD45B8"/>
    <w:rsid w:val="00CD4B95"/>
    <w:rsid w:val="00CD5945"/>
    <w:rsid w:val="00CD61E5"/>
    <w:rsid w:val="00CD7527"/>
    <w:rsid w:val="00CD76B0"/>
    <w:rsid w:val="00CD7AC1"/>
    <w:rsid w:val="00CE0825"/>
    <w:rsid w:val="00CE16FB"/>
    <w:rsid w:val="00CE3C77"/>
    <w:rsid w:val="00CE43AF"/>
    <w:rsid w:val="00CE5560"/>
    <w:rsid w:val="00CE726E"/>
    <w:rsid w:val="00CE78C7"/>
    <w:rsid w:val="00CF1665"/>
    <w:rsid w:val="00CF1EFC"/>
    <w:rsid w:val="00CF2B1D"/>
    <w:rsid w:val="00CF4742"/>
    <w:rsid w:val="00CF4DAA"/>
    <w:rsid w:val="00CF4E3D"/>
    <w:rsid w:val="00CF51A7"/>
    <w:rsid w:val="00CF5608"/>
    <w:rsid w:val="00CF5A02"/>
    <w:rsid w:val="00CF6DD7"/>
    <w:rsid w:val="00CF6F43"/>
    <w:rsid w:val="00CF7EDF"/>
    <w:rsid w:val="00D00D87"/>
    <w:rsid w:val="00D00E3C"/>
    <w:rsid w:val="00D00EB0"/>
    <w:rsid w:val="00D00FCF"/>
    <w:rsid w:val="00D01C5F"/>
    <w:rsid w:val="00D025A9"/>
    <w:rsid w:val="00D030B1"/>
    <w:rsid w:val="00D03358"/>
    <w:rsid w:val="00D03585"/>
    <w:rsid w:val="00D03E54"/>
    <w:rsid w:val="00D04240"/>
    <w:rsid w:val="00D04D80"/>
    <w:rsid w:val="00D052AB"/>
    <w:rsid w:val="00D06159"/>
    <w:rsid w:val="00D10A00"/>
    <w:rsid w:val="00D10D89"/>
    <w:rsid w:val="00D129D1"/>
    <w:rsid w:val="00D13257"/>
    <w:rsid w:val="00D13DF2"/>
    <w:rsid w:val="00D13E03"/>
    <w:rsid w:val="00D14DEB"/>
    <w:rsid w:val="00D16081"/>
    <w:rsid w:val="00D17630"/>
    <w:rsid w:val="00D17DA0"/>
    <w:rsid w:val="00D20A15"/>
    <w:rsid w:val="00D21467"/>
    <w:rsid w:val="00D22458"/>
    <w:rsid w:val="00D2307A"/>
    <w:rsid w:val="00D23207"/>
    <w:rsid w:val="00D24E0E"/>
    <w:rsid w:val="00D24FE6"/>
    <w:rsid w:val="00D277D5"/>
    <w:rsid w:val="00D27B97"/>
    <w:rsid w:val="00D27E66"/>
    <w:rsid w:val="00D312C2"/>
    <w:rsid w:val="00D3132B"/>
    <w:rsid w:val="00D32843"/>
    <w:rsid w:val="00D346F2"/>
    <w:rsid w:val="00D347C8"/>
    <w:rsid w:val="00D351B6"/>
    <w:rsid w:val="00D3635D"/>
    <w:rsid w:val="00D40D87"/>
    <w:rsid w:val="00D41AF0"/>
    <w:rsid w:val="00D41CFA"/>
    <w:rsid w:val="00D41F40"/>
    <w:rsid w:val="00D4227C"/>
    <w:rsid w:val="00D4236E"/>
    <w:rsid w:val="00D42D8C"/>
    <w:rsid w:val="00D42DA9"/>
    <w:rsid w:val="00D43ED6"/>
    <w:rsid w:val="00D45EF0"/>
    <w:rsid w:val="00D465DA"/>
    <w:rsid w:val="00D4669F"/>
    <w:rsid w:val="00D46F97"/>
    <w:rsid w:val="00D47D13"/>
    <w:rsid w:val="00D47EA5"/>
    <w:rsid w:val="00D50199"/>
    <w:rsid w:val="00D5132B"/>
    <w:rsid w:val="00D521D7"/>
    <w:rsid w:val="00D53A4E"/>
    <w:rsid w:val="00D54288"/>
    <w:rsid w:val="00D551D4"/>
    <w:rsid w:val="00D56AD6"/>
    <w:rsid w:val="00D56C1E"/>
    <w:rsid w:val="00D56E05"/>
    <w:rsid w:val="00D60635"/>
    <w:rsid w:val="00D60FE6"/>
    <w:rsid w:val="00D611FB"/>
    <w:rsid w:val="00D61523"/>
    <w:rsid w:val="00D62E19"/>
    <w:rsid w:val="00D62F75"/>
    <w:rsid w:val="00D638A8"/>
    <w:rsid w:val="00D63CDB"/>
    <w:rsid w:val="00D63E0C"/>
    <w:rsid w:val="00D65211"/>
    <w:rsid w:val="00D65E1A"/>
    <w:rsid w:val="00D67534"/>
    <w:rsid w:val="00D701E6"/>
    <w:rsid w:val="00D705CF"/>
    <w:rsid w:val="00D714EB"/>
    <w:rsid w:val="00D71FAE"/>
    <w:rsid w:val="00D723E6"/>
    <w:rsid w:val="00D72B64"/>
    <w:rsid w:val="00D7473E"/>
    <w:rsid w:val="00D7559E"/>
    <w:rsid w:val="00D75C16"/>
    <w:rsid w:val="00D76843"/>
    <w:rsid w:val="00D80591"/>
    <w:rsid w:val="00D828A1"/>
    <w:rsid w:val="00D8310E"/>
    <w:rsid w:val="00D831E3"/>
    <w:rsid w:val="00D8543B"/>
    <w:rsid w:val="00D857F5"/>
    <w:rsid w:val="00D860F7"/>
    <w:rsid w:val="00D8624D"/>
    <w:rsid w:val="00D901CE"/>
    <w:rsid w:val="00D90662"/>
    <w:rsid w:val="00D913BE"/>
    <w:rsid w:val="00D931BC"/>
    <w:rsid w:val="00D936C7"/>
    <w:rsid w:val="00D953BA"/>
    <w:rsid w:val="00D95E8A"/>
    <w:rsid w:val="00D974E8"/>
    <w:rsid w:val="00D9769C"/>
    <w:rsid w:val="00DA0A12"/>
    <w:rsid w:val="00DA190E"/>
    <w:rsid w:val="00DA1B7A"/>
    <w:rsid w:val="00DA267C"/>
    <w:rsid w:val="00DA293F"/>
    <w:rsid w:val="00DA308E"/>
    <w:rsid w:val="00DA3DDC"/>
    <w:rsid w:val="00DA53EF"/>
    <w:rsid w:val="00DA6A98"/>
    <w:rsid w:val="00DA6EBE"/>
    <w:rsid w:val="00DA747A"/>
    <w:rsid w:val="00DB2D43"/>
    <w:rsid w:val="00DB3795"/>
    <w:rsid w:val="00DB4605"/>
    <w:rsid w:val="00DB4BAC"/>
    <w:rsid w:val="00DB50F2"/>
    <w:rsid w:val="00DB56F3"/>
    <w:rsid w:val="00DB65E0"/>
    <w:rsid w:val="00DB6ECF"/>
    <w:rsid w:val="00DB79E6"/>
    <w:rsid w:val="00DC0D20"/>
    <w:rsid w:val="00DC1EA4"/>
    <w:rsid w:val="00DC235F"/>
    <w:rsid w:val="00DC3A8A"/>
    <w:rsid w:val="00DC3E33"/>
    <w:rsid w:val="00DC5D9C"/>
    <w:rsid w:val="00DC6553"/>
    <w:rsid w:val="00DC66DA"/>
    <w:rsid w:val="00DC7E46"/>
    <w:rsid w:val="00DC7EDE"/>
    <w:rsid w:val="00DD06BE"/>
    <w:rsid w:val="00DD13A1"/>
    <w:rsid w:val="00DD1471"/>
    <w:rsid w:val="00DD1A5A"/>
    <w:rsid w:val="00DD22FE"/>
    <w:rsid w:val="00DD399A"/>
    <w:rsid w:val="00DD3C8B"/>
    <w:rsid w:val="00DD457A"/>
    <w:rsid w:val="00DD4967"/>
    <w:rsid w:val="00DD4C81"/>
    <w:rsid w:val="00DD60BE"/>
    <w:rsid w:val="00DD646E"/>
    <w:rsid w:val="00DD664C"/>
    <w:rsid w:val="00DD7916"/>
    <w:rsid w:val="00DE012C"/>
    <w:rsid w:val="00DE0F13"/>
    <w:rsid w:val="00DE2592"/>
    <w:rsid w:val="00DE2A30"/>
    <w:rsid w:val="00DE4F33"/>
    <w:rsid w:val="00DE50B3"/>
    <w:rsid w:val="00DE61D8"/>
    <w:rsid w:val="00DE6DF9"/>
    <w:rsid w:val="00DE78C2"/>
    <w:rsid w:val="00DF290D"/>
    <w:rsid w:val="00DF3162"/>
    <w:rsid w:val="00DF3662"/>
    <w:rsid w:val="00DF3CA6"/>
    <w:rsid w:val="00DF4624"/>
    <w:rsid w:val="00DF53A4"/>
    <w:rsid w:val="00DF6594"/>
    <w:rsid w:val="00E00031"/>
    <w:rsid w:val="00E00A7F"/>
    <w:rsid w:val="00E01BD5"/>
    <w:rsid w:val="00E03367"/>
    <w:rsid w:val="00E038C5"/>
    <w:rsid w:val="00E05C69"/>
    <w:rsid w:val="00E06BAE"/>
    <w:rsid w:val="00E06E39"/>
    <w:rsid w:val="00E07699"/>
    <w:rsid w:val="00E079F6"/>
    <w:rsid w:val="00E07BAA"/>
    <w:rsid w:val="00E07D74"/>
    <w:rsid w:val="00E10AAC"/>
    <w:rsid w:val="00E10DB8"/>
    <w:rsid w:val="00E1181B"/>
    <w:rsid w:val="00E11F69"/>
    <w:rsid w:val="00E12731"/>
    <w:rsid w:val="00E132D9"/>
    <w:rsid w:val="00E1418B"/>
    <w:rsid w:val="00E14970"/>
    <w:rsid w:val="00E16290"/>
    <w:rsid w:val="00E204A6"/>
    <w:rsid w:val="00E22173"/>
    <w:rsid w:val="00E238A2"/>
    <w:rsid w:val="00E2410C"/>
    <w:rsid w:val="00E24700"/>
    <w:rsid w:val="00E254E0"/>
    <w:rsid w:val="00E26E9C"/>
    <w:rsid w:val="00E310A8"/>
    <w:rsid w:val="00E3214B"/>
    <w:rsid w:val="00E32378"/>
    <w:rsid w:val="00E32BE8"/>
    <w:rsid w:val="00E32CFF"/>
    <w:rsid w:val="00E3306C"/>
    <w:rsid w:val="00E33359"/>
    <w:rsid w:val="00E34340"/>
    <w:rsid w:val="00E34CF7"/>
    <w:rsid w:val="00E3598E"/>
    <w:rsid w:val="00E36584"/>
    <w:rsid w:val="00E3670A"/>
    <w:rsid w:val="00E37512"/>
    <w:rsid w:val="00E37FD3"/>
    <w:rsid w:val="00E407D7"/>
    <w:rsid w:val="00E4084C"/>
    <w:rsid w:val="00E41287"/>
    <w:rsid w:val="00E41D39"/>
    <w:rsid w:val="00E425E5"/>
    <w:rsid w:val="00E43A05"/>
    <w:rsid w:val="00E43A29"/>
    <w:rsid w:val="00E43B1C"/>
    <w:rsid w:val="00E43C03"/>
    <w:rsid w:val="00E469E0"/>
    <w:rsid w:val="00E46BDF"/>
    <w:rsid w:val="00E47E85"/>
    <w:rsid w:val="00E5139A"/>
    <w:rsid w:val="00E51600"/>
    <w:rsid w:val="00E51803"/>
    <w:rsid w:val="00E54998"/>
    <w:rsid w:val="00E56AA0"/>
    <w:rsid w:val="00E578DB"/>
    <w:rsid w:val="00E60EE2"/>
    <w:rsid w:val="00E61235"/>
    <w:rsid w:val="00E617FA"/>
    <w:rsid w:val="00E63053"/>
    <w:rsid w:val="00E64234"/>
    <w:rsid w:val="00E66307"/>
    <w:rsid w:val="00E666AE"/>
    <w:rsid w:val="00E668C2"/>
    <w:rsid w:val="00E709F4"/>
    <w:rsid w:val="00E70BCE"/>
    <w:rsid w:val="00E7360A"/>
    <w:rsid w:val="00E73FE3"/>
    <w:rsid w:val="00E75467"/>
    <w:rsid w:val="00E8047A"/>
    <w:rsid w:val="00E82862"/>
    <w:rsid w:val="00E84AD4"/>
    <w:rsid w:val="00E85656"/>
    <w:rsid w:val="00E85912"/>
    <w:rsid w:val="00E86077"/>
    <w:rsid w:val="00E86A85"/>
    <w:rsid w:val="00E86BC9"/>
    <w:rsid w:val="00E87090"/>
    <w:rsid w:val="00E87B5F"/>
    <w:rsid w:val="00E90B23"/>
    <w:rsid w:val="00E90B4C"/>
    <w:rsid w:val="00E9160B"/>
    <w:rsid w:val="00E91CCC"/>
    <w:rsid w:val="00E9260D"/>
    <w:rsid w:val="00E92D7F"/>
    <w:rsid w:val="00E95728"/>
    <w:rsid w:val="00E96C4A"/>
    <w:rsid w:val="00E96F2C"/>
    <w:rsid w:val="00E974A3"/>
    <w:rsid w:val="00EA042C"/>
    <w:rsid w:val="00EA1542"/>
    <w:rsid w:val="00EA158F"/>
    <w:rsid w:val="00EA203D"/>
    <w:rsid w:val="00EA348F"/>
    <w:rsid w:val="00EA4BDC"/>
    <w:rsid w:val="00EA4D5D"/>
    <w:rsid w:val="00EA54D1"/>
    <w:rsid w:val="00EA67E5"/>
    <w:rsid w:val="00EA72F0"/>
    <w:rsid w:val="00EA7EE6"/>
    <w:rsid w:val="00EB09E8"/>
    <w:rsid w:val="00EB1013"/>
    <w:rsid w:val="00EB1500"/>
    <w:rsid w:val="00EB1785"/>
    <w:rsid w:val="00EB30DC"/>
    <w:rsid w:val="00EB486A"/>
    <w:rsid w:val="00EB4E9D"/>
    <w:rsid w:val="00EB4FD8"/>
    <w:rsid w:val="00EB6F43"/>
    <w:rsid w:val="00EB741D"/>
    <w:rsid w:val="00EB75EB"/>
    <w:rsid w:val="00EB7AA3"/>
    <w:rsid w:val="00EB7EE4"/>
    <w:rsid w:val="00EC00DC"/>
    <w:rsid w:val="00EC0BBA"/>
    <w:rsid w:val="00EC2514"/>
    <w:rsid w:val="00EC2712"/>
    <w:rsid w:val="00EC3688"/>
    <w:rsid w:val="00EC4B74"/>
    <w:rsid w:val="00EC6239"/>
    <w:rsid w:val="00EC6458"/>
    <w:rsid w:val="00EC6628"/>
    <w:rsid w:val="00EC7679"/>
    <w:rsid w:val="00ED3796"/>
    <w:rsid w:val="00ED388F"/>
    <w:rsid w:val="00ED3CFB"/>
    <w:rsid w:val="00ED43C5"/>
    <w:rsid w:val="00ED5093"/>
    <w:rsid w:val="00ED5C2A"/>
    <w:rsid w:val="00ED66A2"/>
    <w:rsid w:val="00ED69A7"/>
    <w:rsid w:val="00ED7D0D"/>
    <w:rsid w:val="00EE2E46"/>
    <w:rsid w:val="00EE6751"/>
    <w:rsid w:val="00EE6E98"/>
    <w:rsid w:val="00EF1B06"/>
    <w:rsid w:val="00EF267E"/>
    <w:rsid w:val="00EF281D"/>
    <w:rsid w:val="00EF33F1"/>
    <w:rsid w:val="00EF5214"/>
    <w:rsid w:val="00EF57E1"/>
    <w:rsid w:val="00EF5A20"/>
    <w:rsid w:val="00EF5D3A"/>
    <w:rsid w:val="00EF66A4"/>
    <w:rsid w:val="00EF6A09"/>
    <w:rsid w:val="00EF6CE8"/>
    <w:rsid w:val="00EF6FDF"/>
    <w:rsid w:val="00EF7B0B"/>
    <w:rsid w:val="00F00F0D"/>
    <w:rsid w:val="00F019FB"/>
    <w:rsid w:val="00F021F1"/>
    <w:rsid w:val="00F03887"/>
    <w:rsid w:val="00F04353"/>
    <w:rsid w:val="00F0588D"/>
    <w:rsid w:val="00F058F9"/>
    <w:rsid w:val="00F059BB"/>
    <w:rsid w:val="00F0640C"/>
    <w:rsid w:val="00F06929"/>
    <w:rsid w:val="00F06C1E"/>
    <w:rsid w:val="00F10C1B"/>
    <w:rsid w:val="00F10D98"/>
    <w:rsid w:val="00F111B0"/>
    <w:rsid w:val="00F1184A"/>
    <w:rsid w:val="00F11D83"/>
    <w:rsid w:val="00F1248A"/>
    <w:rsid w:val="00F129C4"/>
    <w:rsid w:val="00F12BBE"/>
    <w:rsid w:val="00F13B93"/>
    <w:rsid w:val="00F15B2F"/>
    <w:rsid w:val="00F17F67"/>
    <w:rsid w:val="00F2045D"/>
    <w:rsid w:val="00F20734"/>
    <w:rsid w:val="00F2156A"/>
    <w:rsid w:val="00F21989"/>
    <w:rsid w:val="00F21A9A"/>
    <w:rsid w:val="00F22EFC"/>
    <w:rsid w:val="00F22F47"/>
    <w:rsid w:val="00F23919"/>
    <w:rsid w:val="00F255D9"/>
    <w:rsid w:val="00F27824"/>
    <w:rsid w:val="00F31242"/>
    <w:rsid w:val="00F3191D"/>
    <w:rsid w:val="00F31EB0"/>
    <w:rsid w:val="00F322CF"/>
    <w:rsid w:val="00F326B2"/>
    <w:rsid w:val="00F32DBE"/>
    <w:rsid w:val="00F3450C"/>
    <w:rsid w:val="00F36041"/>
    <w:rsid w:val="00F364C5"/>
    <w:rsid w:val="00F37061"/>
    <w:rsid w:val="00F37F69"/>
    <w:rsid w:val="00F406E3"/>
    <w:rsid w:val="00F40F25"/>
    <w:rsid w:val="00F41042"/>
    <w:rsid w:val="00F412DB"/>
    <w:rsid w:val="00F4234F"/>
    <w:rsid w:val="00F42B9D"/>
    <w:rsid w:val="00F44345"/>
    <w:rsid w:val="00F4700F"/>
    <w:rsid w:val="00F47CD1"/>
    <w:rsid w:val="00F50593"/>
    <w:rsid w:val="00F50AAD"/>
    <w:rsid w:val="00F50CD3"/>
    <w:rsid w:val="00F50D79"/>
    <w:rsid w:val="00F51946"/>
    <w:rsid w:val="00F521C5"/>
    <w:rsid w:val="00F52E47"/>
    <w:rsid w:val="00F538B8"/>
    <w:rsid w:val="00F54185"/>
    <w:rsid w:val="00F552C5"/>
    <w:rsid w:val="00F55DF8"/>
    <w:rsid w:val="00F5680C"/>
    <w:rsid w:val="00F56BFF"/>
    <w:rsid w:val="00F56CC0"/>
    <w:rsid w:val="00F57F1A"/>
    <w:rsid w:val="00F61AB1"/>
    <w:rsid w:val="00F61FB5"/>
    <w:rsid w:val="00F6396F"/>
    <w:rsid w:val="00F65152"/>
    <w:rsid w:val="00F657F2"/>
    <w:rsid w:val="00F66346"/>
    <w:rsid w:val="00F6680C"/>
    <w:rsid w:val="00F709EF"/>
    <w:rsid w:val="00F70CE7"/>
    <w:rsid w:val="00F70EF1"/>
    <w:rsid w:val="00F71CAF"/>
    <w:rsid w:val="00F72910"/>
    <w:rsid w:val="00F72F84"/>
    <w:rsid w:val="00F73869"/>
    <w:rsid w:val="00F73AB9"/>
    <w:rsid w:val="00F765FA"/>
    <w:rsid w:val="00F80B59"/>
    <w:rsid w:val="00F812BA"/>
    <w:rsid w:val="00F830FC"/>
    <w:rsid w:val="00F839D4"/>
    <w:rsid w:val="00F847EF"/>
    <w:rsid w:val="00F84A90"/>
    <w:rsid w:val="00F8621F"/>
    <w:rsid w:val="00F9036A"/>
    <w:rsid w:val="00F90F63"/>
    <w:rsid w:val="00F92211"/>
    <w:rsid w:val="00F926C1"/>
    <w:rsid w:val="00F944C7"/>
    <w:rsid w:val="00F949D4"/>
    <w:rsid w:val="00F94BBB"/>
    <w:rsid w:val="00F955FB"/>
    <w:rsid w:val="00F96BE7"/>
    <w:rsid w:val="00F979ED"/>
    <w:rsid w:val="00F97D42"/>
    <w:rsid w:val="00FA3C1F"/>
    <w:rsid w:val="00FA5211"/>
    <w:rsid w:val="00FA5520"/>
    <w:rsid w:val="00FA560F"/>
    <w:rsid w:val="00FA56DD"/>
    <w:rsid w:val="00FA5946"/>
    <w:rsid w:val="00FA69ED"/>
    <w:rsid w:val="00FA71EF"/>
    <w:rsid w:val="00FA7E89"/>
    <w:rsid w:val="00FB234A"/>
    <w:rsid w:val="00FB34C4"/>
    <w:rsid w:val="00FB3E38"/>
    <w:rsid w:val="00FB3EB7"/>
    <w:rsid w:val="00FB436F"/>
    <w:rsid w:val="00FB45CD"/>
    <w:rsid w:val="00FB487F"/>
    <w:rsid w:val="00FB576B"/>
    <w:rsid w:val="00FB5E16"/>
    <w:rsid w:val="00FB5E83"/>
    <w:rsid w:val="00FB6E39"/>
    <w:rsid w:val="00FB7AB4"/>
    <w:rsid w:val="00FC083C"/>
    <w:rsid w:val="00FC13A1"/>
    <w:rsid w:val="00FC3605"/>
    <w:rsid w:val="00FC38D7"/>
    <w:rsid w:val="00FC59CB"/>
    <w:rsid w:val="00FC6CE6"/>
    <w:rsid w:val="00FD09E8"/>
    <w:rsid w:val="00FD0F7D"/>
    <w:rsid w:val="00FD1B8A"/>
    <w:rsid w:val="00FD1E71"/>
    <w:rsid w:val="00FD4C28"/>
    <w:rsid w:val="00FD6295"/>
    <w:rsid w:val="00FD6506"/>
    <w:rsid w:val="00FD700F"/>
    <w:rsid w:val="00FD7054"/>
    <w:rsid w:val="00FD7311"/>
    <w:rsid w:val="00FD79FD"/>
    <w:rsid w:val="00FE015B"/>
    <w:rsid w:val="00FE02A1"/>
    <w:rsid w:val="00FE031F"/>
    <w:rsid w:val="00FE1CD7"/>
    <w:rsid w:val="00FE21A5"/>
    <w:rsid w:val="00FE2CA4"/>
    <w:rsid w:val="00FE2EE5"/>
    <w:rsid w:val="00FE422B"/>
    <w:rsid w:val="00FE4A3F"/>
    <w:rsid w:val="00FE4AC9"/>
    <w:rsid w:val="00FE57B1"/>
    <w:rsid w:val="00FE5914"/>
    <w:rsid w:val="00FE7CC3"/>
    <w:rsid w:val="00FF0FC3"/>
    <w:rsid w:val="00FF14BC"/>
    <w:rsid w:val="00FF24D4"/>
    <w:rsid w:val="00FF2E35"/>
    <w:rsid w:val="00FF326D"/>
    <w:rsid w:val="00FF4012"/>
    <w:rsid w:val="00FF557A"/>
    <w:rsid w:val="00FF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185049"/>
  <w15:docId w15:val="{857D6EF5-1DA4-405F-8156-537AAADF2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2862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A579C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A579C5"/>
    <w:pPr>
      <w:tabs>
        <w:tab w:val="center" w:pos="4536"/>
        <w:tab w:val="right" w:pos="9072"/>
      </w:tabs>
    </w:pPr>
  </w:style>
  <w:style w:type="paragraph" w:customStyle="1" w:styleId="renderubrik">
    <w:name w:val="Ärenderubrik"/>
    <w:basedOn w:val="Sidhuvud"/>
    <w:next w:val="Brdprotokoll"/>
    <w:rsid w:val="00A579C5"/>
    <w:pPr>
      <w:tabs>
        <w:tab w:val="clear" w:pos="4536"/>
        <w:tab w:val="clear" w:pos="9072"/>
        <w:tab w:val="left" w:pos="1253"/>
      </w:tabs>
      <w:spacing w:before="600" w:after="120"/>
      <w:ind w:left="964" w:right="1644"/>
    </w:pPr>
    <w:rPr>
      <w:rFonts w:ascii="Franklin Gothic Medium Cond" w:hAnsi="Franklin Gothic Medium Cond"/>
      <w:sz w:val="32"/>
    </w:rPr>
  </w:style>
  <w:style w:type="paragraph" w:customStyle="1" w:styleId="Beslut">
    <w:name w:val="Beslut"/>
    <w:basedOn w:val="Sidhuvud"/>
    <w:next w:val="Brdprotokoll"/>
    <w:rsid w:val="00A579C5"/>
    <w:pPr>
      <w:tabs>
        <w:tab w:val="clear" w:pos="4536"/>
        <w:tab w:val="clear" w:pos="9072"/>
        <w:tab w:val="left" w:pos="1253"/>
      </w:tabs>
      <w:spacing w:before="420" w:after="80"/>
      <w:ind w:left="964" w:right="1644"/>
    </w:pPr>
    <w:rPr>
      <w:b/>
      <w:bCs/>
      <w:i/>
      <w:iCs/>
    </w:rPr>
  </w:style>
  <w:style w:type="paragraph" w:customStyle="1" w:styleId="rende">
    <w:name w:val="Ärende"/>
    <w:basedOn w:val="Sidhuvud"/>
    <w:rsid w:val="00A579C5"/>
    <w:pPr>
      <w:tabs>
        <w:tab w:val="clear" w:pos="4536"/>
        <w:tab w:val="clear" w:pos="9072"/>
        <w:tab w:val="left" w:pos="1253"/>
      </w:tabs>
      <w:ind w:left="1253" w:right="1642"/>
    </w:pPr>
    <w:rPr>
      <w:b/>
      <w:bCs/>
      <w:i/>
      <w:iCs/>
    </w:rPr>
  </w:style>
  <w:style w:type="paragraph" w:styleId="Ballongtext">
    <w:name w:val="Balloon Text"/>
    <w:basedOn w:val="Normal"/>
    <w:semiHidden/>
    <w:rsid w:val="00EF281D"/>
    <w:rPr>
      <w:rFonts w:ascii="Tahoma" w:hAnsi="Tahoma" w:cs="Tahoma"/>
      <w:sz w:val="16"/>
      <w:szCs w:val="16"/>
    </w:rPr>
  </w:style>
  <w:style w:type="paragraph" w:customStyle="1" w:styleId="Bilagor">
    <w:name w:val="Bilagor"/>
    <w:basedOn w:val="Sidhuvud"/>
    <w:next w:val="Bilagetext"/>
    <w:rsid w:val="00A579C5"/>
    <w:pPr>
      <w:tabs>
        <w:tab w:val="clear" w:pos="4536"/>
        <w:tab w:val="clear" w:pos="9072"/>
        <w:tab w:val="left" w:pos="1253"/>
      </w:tabs>
      <w:spacing w:before="720" w:after="80"/>
      <w:ind w:left="964" w:right="1644"/>
    </w:pPr>
    <w:rPr>
      <w:b/>
      <w:bCs/>
      <w:i/>
      <w:iCs/>
    </w:rPr>
  </w:style>
  <w:style w:type="paragraph" w:customStyle="1" w:styleId="Prottabell">
    <w:name w:val="Prottabell"/>
    <w:basedOn w:val="Sidhuvud"/>
    <w:rsid w:val="00A579C5"/>
    <w:pPr>
      <w:tabs>
        <w:tab w:val="clear" w:pos="4536"/>
        <w:tab w:val="clear" w:pos="9072"/>
      </w:tabs>
    </w:pPr>
    <w:rPr>
      <w:rFonts w:ascii="Franklin Gothic Demi" w:hAnsi="Franklin Gothic Demi"/>
      <w:sz w:val="18"/>
    </w:rPr>
  </w:style>
  <w:style w:type="paragraph" w:customStyle="1" w:styleId="Brdprotokoll">
    <w:name w:val="Brödprotokoll"/>
    <w:basedOn w:val="Sidhuvud"/>
    <w:rsid w:val="00A579C5"/>
    <w:pPr>
      <w:tabs>
        <w:tab w:val="clear" w:pos="4536"/>
        <w:tab w:val="clear" w:pos="9072"/>
        <w:tab w:val="left" w:pos="1253"/>
      </w:tabs>
      <w:spacing w:after="120"/>
      <w:ind w:left="964" w:right="1134"/>
    </w:pPr>
    <w:rPr>
      <w:sz w:val="22"/>
    </w:rPr>
  </w:style>
  <w:style w:type="paragraph" w:customStyle="1" w:styleId="Diarienr">
    <w:name w:val="Diarienr"/>
    <w:basedOn w:val="Sidhuvud"/>
    <w:rsid w:val="00A579C5"/>
    <w:pPr>
      <w:pBdr>
        <w:bottom w:val="single" w:sz="8" w:space="6" w:color="auto"/>
      </w:pBdr>
      <w:tabs>
        <w:tab w:val="clear" w:pos="4536"/>
        <w:tab w:val="clear" w:pos="9072"/>
        <w:tab w:val="left" w:pos="1620"/>
      </w:tabs>
      <w:spacing w:before="240"/>
      <w:ind w:left="964"/>
    </w:pPr>
    <w:rPr>
      <w:i/>
      <w:iCs/>
      <w:sz w:val="22"/>
    </w:rPr>
  </w:style>
  <w:style w:type="paragraph" w:customStyle="1" w:styleId="Prothuvud">
    <w:name w:val="Prothuvud"/>
    <w:basedOn w:val="Sidhuvud"/>
    <w:rsid w:val="00A579C5"/>
    <w:pPr>
      <w:tabs>
        <w:tab w:val="clear" w:pos="4536"/>
        <w:tab w:val="left" w:pos="5222"/>
        <w:tab w:val="right" w:pos="7088"/>
        <w:tab w:val="right" w:pos="7371"/>
        <w:tab w:val="left" w:pos="8080"/>
      </w:tabs>
      <w:ind w:left="964"/>
    </w:pPr>
    <w:rPr>
      <w:sz w:val="22"/>
    </w:rPr>
  </w:style>
  <w:style w:type="paragraph" w:customStyle="1" w:styleId="Bilagetext">
    <w:name w:val="Bilagetext"/>
    <w:basedOn w:val="Brdprotokoll"/>
    <w:rsid w:val="00A579C5"/>
    <w:pPr>
      <w:spacing w:after="60"/>
    </w:pPr>
  </w:style>
  <w:style w:type="paragraph" w:customStyle="1" w:styleId="Tabellinneh">
    <w:name w:val="Tabellinneh"/>
    <w:basedOn w:val="Sidhuvud"/>
    <w:rsid w:val="00A579C5"/>
    <w:pPr>
      <w:tabs>
        <w:tab w:val="clear" w:pos="4536"/>
        <w:tab w:val="clear" w:pos="9072"/>
      </w:tabs>
    </w:pPr>
    <w:rPr>
      <w:sz w:val="20"/>
    </w:rPr>
  </w:style>
  <w:style w:type="paragraph" w:customStyle="1" w:styleId="Delges">
    <w:name w:val="Delges"/>
    <w:basedOn w:val="Bilagor"/>
    <w:next w:val="Bilagetext"/>
    <w:rsid w:val="00A579C5"/>
  </w:style>
  <w:style w:type="paragraph" w:styleId="Liststycke">
    <w:name w:val="List Paragraph"/>
    <w:basedOn w:val="Normal"/>
    <w:uiPriority w:val="34"/>
    <w:qFormat/>
    <w:rsid w:val="008B4F76"/>
    <w:pPr>
      <w:ind w:left="720"/>
      <w:contextualSpacing/>
    </w:pPr>
    <w:rPr>
      <w:sz w:val="21"/>
      <w:szCs w:val="21"/>
    </w:rPr>
  </w:style>
  <w:style w:type="character" w:styleId="Hyperlnk">
    <w:name w:val="Hyperlink"/>
    <w:basedOn w:val="Standardstycketeckensnitt"/>
    <w:rsid w:val="00C30336"/>
    <w:rPr>
      <w:color w:val="0000FF" w:themeColor="hyperlink"/>
      <w:u w:val="single"/>
    </w:rPr>
  </w:style>
  <w:style w:type="paragraph" w:customStyle="1" w:styleId="FyllfltFet">
    <w:name w:val="Fyllfält Fet"/>
    <w:basedOn w:val="Normal"/>
    <w:autoRedefine/>
    <w:rsid w:val="00B71E90"/>
    <w:rPr>
      <w:rFonts w:ascii="Myriad Pro" w:eastAsia="MS Mincho" w:hAnsi="Myriad Pro"/>
      <w:b/>
      <w:noProof/>
      <w:sz w:val="20"/>
      <w:szCs w:val="20"/>
    </w:rPr>
  </w:style>
  <w:style w:type="paragraph" w:customStyle="1" w:styleId="Fyllflt">
    <w:name w:val="Fyllfält"/>
    <w:basedOn w:val="Normal"/>
    <w:autoRedefine/>
    <w:rsid w:val="00C05F89"/>
    <w:pPr>
      <w:ind w:left="964"/>
    </w:pPr>
    <w:rPr>
      <w:rFonts w:eastAsia="MS Mincho"/>
      <w:noProof/>
      <w:sz w:val="22"/>
      <w:szCs w:val="22"/>
    </w:rPr>
  </w:style>
  <w:style w:type="paragraph" w:customStyle="1" w:styleId="Kryssblankett">
    <w:name w:val="Kryss_blankett"/>
    <w:basedOn w:val="Normal"/>
    <w:rsid w:val="00106CC7"/>
    <w:pPr>
      <w:spacing w:beforeLines="20" w:before="48"/>
      <w:ind w:left="-130" w:right="-123"/>
    </w:pPr>
    <w:rPr>
      <w:rFonts w:ascii="Myriad Pro" w:hAnsi="Myriad Pro"/>
      <w:sz w:val="20"/>
      <w:szCs w:val="20"/>
    </w:rPr>
  </w:style>
  <w:style w:type="paragraph" w:customStyle="1" w:styleId="Default">
    <w:name w:val="Default"/>
    <w:rsid w:val="00220B2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brdprotokoll0">
    <w:name w:val="brdprotokoll"/>
    <w:basedOn w:val="Normal"/>
    <w:rsid w:val="00A5136B"/>
    <w:rPr>
      <w:rFonts w:ascii="Calibri" w:eastAsiaTheme="minorHAnsi" w:hAnsi="Calibri" w:cs="Calibri"/>
      <w:sz w:val="22"/>
      <w:szCs w:val="22"/>
    </w:rPr>
  </w:style>
  <w:style w:type="paragraph" w:styleId="Ingetavstnd">
    <w:name w:val="No Spacing"/>
    <w:aliases w:val="Inget avstånd TNR"/>
    <w:basedOn w:val="Normal"/>
    <w:autoRedefine/>
    <w:uiPriority w:val="1"/>
    <w:qFormat/>
    <w:rsid w:val="00451B2B"/>
    <w:pPr>
      <w:ind w:left="993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he\AppData\Local\Microsoft\Windows\Temporary%20Internet%20Files\Content.IE5\CVWJ5FC9\Protokoll%20Huddinge%20pastorat%20till%20intran&#228;t(1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3068FB-C1AF-40A5-A94D-DBCAA3B83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 Huddinge pastorat till intranät(1)</Template>
  <TotalTime>0</TotalTime>
  <Pages>13</Pages>
  <Words>849</Words>
  <Characters>7224</Characters>
  <Application>Microsoft Office Word</Application>
  <DocSecurity>4</DocSecurity>
  <Lines>60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Plats och tid</vt:lpstr>
    </vt:vector>
  </TitlesOfParts>
  <Company>Huddinge Kyrkliga Samfällighet</Company>
  <LinksUpToDate>false</LinksUpToDate>
  <CharactersWithSpaces>8057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Plats och tid</dc:title>
  <dc:creator>Administrator</dc:creator>
  <cp:lastModifiedBy>Charlotte Lindtrup</cp:lastModifiedBy>
  <cp:revision>2</cp:revision>
  <cp:lastPrinted>2021-04-27T10:13:00Z</cp:lastPrinted>
  <dcterms:created xsi:type="dcterms:W3CDTF">2023-04-11T09:10:00Z</dcterms:created>
  <dcterms:modified xsi:type="dcterms:W3CDTF">2023-04-11T09:10:00Z</dcterms:modified>
</cp:coreProperties>
</file>