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70" w:type="dxa"/>
        <w:tblBorders>
          <w:bottom w:val="single" w:sz="4" w:space="0" w:color="auto"/>
        </w:tblBorders>
        <w:tblLayout w:type="fixed"/>
        <w:tblCellMar>
          <w:left w:w="70" w:type="dxa"/>
          <w:right w:w="70" w:type="dxa"/>
        </w:tblCellMar>
        <w:tblLook w:val="0000" w:firstRow="0" w:lastRow="0" w:firstColumn="0" w:lastColumn="0" w:noHBand="0" w:noVBand="0"/>
      </w:tblPr>
      <w:tblGrid>
        <w:gridCol w:w="1510"/>
        <w:gridCol w:w="180"/>
        <w:gridCol w:w="1652"/>
        <w:gridCol w:w="204"/>
        <w:gridCol w:w="844"/>
        <w:gridCol w:w="180"/>
        <w:gridCol w:w="982"/>
        <w:gridCol w:w="274"/>
        <w:gridCol w:w="1444"/>
        <w:gridCol w:w="180"/>
        <w:gridCol w:w="160"/>
        <w:gridCol w:w="200"/>
        <w:gridCol w:w="461"/>
        <w:gridCol w:w="194"/>
        <w:gridCol w:w="245"/>
        <w:gridCol w:w="816"/>
        <w:gridCol w:w="444"/>
      </w:tblGrid>
      <w:tr w:rsidR="00B861D4">
        <w:trPr>
          <w:cantSplit/>
          <w:trHeight w:val="360"/>
        </w:trPr>
        <w:tc>
          <w:tcPr>
            <w:tcW w:w="1510" w:type="dxa"/>
            <w:vAlign w:val="center"/>
          </w:tcPr>
          <w:p w:rsidR="00B861D4" w:rsidRPr="006638BA" w:rsidRDefault="00B861D4" w:rsidP="00393E7A">
            <w:pPr>
              <w:pStyle w:val="Prottabell"/>
              <w:rPr>
                <w:rFonts w:ascii="Myriad Pro" w:hAnsi="Myriad Pro"/>
                <w:b/>
              </w:rPr>
            </w:pPr>
            <w:r w:rsidRPr="006638BA">
              <w:rPr>
                <w:rFonts w:ascii="Myriad Pro" w:hAnsi="Myriad Pro"/>
                <w:b/>
              </w:rPr>
              <w:t>Plats och tid</w:t>
            </w:r>
          </w:p>
        </w:tc>
        <w:tc>
          <w:tcPr>
            <w:tcW w:w="180" w:type="dxa"/>
            <w:vAlign w:val="center"/>
          </w:tcPr>
          <w:p w:rsidR="00B861D4" w:rsidRDefault="00B861D4" w:rsidP="00393E7A">
            <w:pPr>
              <w:pStyle w:val="Sidhuvud"/>
              <w:tabs>
                <w:tab w:val="clear" w:pos="4536"/>
                <w:tab w:val="clear" w:pos="9072"/>
              </w:tabs>
            </w:pPr>
          </w:p>
        </w:tc>
        <w:tc>
          <w:tcPr>
            <w:tcW w:w="8280" w:type="dxa"/>
            <w:gridSpan w:val="15"/>
            <w:tcBorders>
              <w:bottom w:val="nil"/>
            </w:tcBorders>
            <w:vAlign w:val="center"/>
          </w:tcPr>
          <w:p w:rsidR="00B861D4" w:rsidRDefault="00357325" w:rsidP="000B30F5">
            <w:pPr>
              <w:pStyle w:val="Tabellinneh"/>
            </w:pPr>
            <w:r>
              <w:fldChar w:fldCharType="begin">
                <w:ffData>
                  <w:name w:val="Text35"/>
                  <w:enabled/>
                  <w:calcOnExit w:val="0"/>
                  <w:textInput/>
                </w:ffData>
              </w:fldChar>
            </w:r>
            <w:bookmarkStart w:id="0" w:name="Text35"/>
            <w:r w:rsidR="00002080">
              <w:instrText xml:space="preserve"> FORMTEXT </w:instrText>
            </w:r>
            <w:r>
              <w:fldChar w:fldCharType="separate"/>
            </w:r>
            <w:r w:rsidR="00F2110C">
              <w:t>Möte via Zoom</w:t>
            </w:r>
            <w:r w:rsidR="00D67534">
              <w:rPr>
                <w:noProof/>
              </w:rPr>
              <w:t>, kl. 1</w:t>
            </w:r>
            <w:r w:rsidR="005A68AB">
              <w:rPr>
                <w:noProof/>
              </w:rPr>
              <w:t>8</w:t>
            </w:r>
            <w:r w:rsidR="0047573C">
              <w:rPr>
                <w:noProof/>
              </w:rPr>
              <w:t>.</w:t>
            </w:r>
            <w:r w:rsidR="00F2110C">
              <w:rPr>
                <w:noProof/>
              </w:rPr>
              <w:t>00</w:t>
            </w:r>
            <w:r w:rsidR="00746460">
              <w:rPr>
                <w:noProof/>
              </w:rPr>
              <w:t>-</w:t>
            </w:r>
            <w:r w:rsidR="00002DCC">
              <w:rPr>
                <w:noProof/>
              </w:rPr>
              <w:t>19</w:t>
            </w:r>
            <w:r w:rsidR="00F2110C">
              <w:rPr>
                <w:noProof/>
              </w:rPr>
              <w:t>.</w:t>
            </w:r>
            <w:r w:rsidR="00002DCC">
              <w:rPr>
                <w:noProof/>
              </w:rPr>
              <w:t>05</w:t>
            </w:r>
            <w:r>
              <w:fldChar w:fldCharType="end"/>
            </w:r>
            <w:bookmarkEnd w:id="0"/>
          </w:p>
        </w:tc>
      </w:tr>
      <w:tr w:rsidR="00B861D4">
        <w:trPr>
          <w:cantSplit/>
          <w:trHeight w:hRule="exact" w:val="57"/>
        </w:trPr>
        <w:tc>
          <w:tcPr>
            <w:tcW w:w="1510" w:type="dxa"/>
          </w:tcPr>
          <w:p w:rsidR="00B861D4" w:rsidRPr="006638BA" w:rsidRDefault="00B861D4">
            <w:pPr>
              <w:pStyle w:val="Tabellinneh"/>
              <w:rPr>
                <w:rFonts w:ascii="Myriad Pro" w:hAnsi="Myriad Pro"/>
                <w:b/>
              </w:rPr>
            </w:pPr>
          </w:p>
        </w:tc>
        <w:tc>
          <w:tcPr>
            <w:tcW w:w="180" w:type="dxa"/>
          </w:tcPr>
          <w:p w:rsidR="00B861D4" w:rsidRDefault="00B861D4">
            <w:pPr>
              <w:pStyle w:val="Tabellinneh"/>
            </w:pPr>
          </w:p>
        </w:tc>
        <w:tc>
          <w:tcPr>
            <w:tcW w:w="8280" w:type="dxa"/>
            <w:gridSpan w:val="15"/>
            <w:tcBorders>
              <w:top w:val="nil"/>
            </w:tcBorders>
          </w:tcPr>
          <w:p w:rsidR="00B861D4" w:rsidRDefault="00B861D4">
            <w:pPr>
              <w:pStyle w:val="Tabellinneh"/>
            </w:pPr>
          </w:p>
        </w:tc>
      </w:tr>
      <w:tr w:rsidR="00B861D4">
        <w:trPr>
          <w:cantSplit/>
          <w:trHeight w:val="2462"/>
        </w:trPr>
        <w:tc>
          <w:tcPr>
            <w:tcW w:w="1510" w:type="dxa"/>
          </w:tcPr>
          <w:p w:rsidR="00B861D4" w:rsidRPr="006638BA" w:rsidRDefault="00B861D4">
            <w:pPr>
              <w:pStyle w:val="Prottabell"/>
              <w:rPr>
                <w:rFonts w:ascii="Myriad Pro" w:hAnsi="Myriad Pro"/>
                <w:b/>
                <w:szCs w:val="18"/>
              </w:rPr>
            </w:pPr>
            <w:r w:rsidRPr="006638BA">
              <w:rPr>
                <w:rFonts w:ascii="Myriad Pro" w:hAnsi="Myriad Pro"/>
                <w:b/>
                <w:szCs w:val="18"/>
              </w:rPr>
              <w:t>Beslutande</w:t>
            </w:r>
          </w:p>
        </w:tc>
        <w:tc>
          <w:tcPr>
            <w:tcW w:w="180" w:type="dxa"/>
          </w:tcPr>
          <w:p w:rsidR="00B861D4" w:rsidRDefault="00B861D4">
            <w:pPr>
              <w:pStyle w:val="Tabellinneh"/>
            </w:pPr>
          </w:p>
        </w:tc>
        <w:tc>
          <w:tcPr>
            <w:tcW w:w="2700" w:type="dxa"/>
            <w:gridSpan w:val="3"/>
          </w:tcPr>
          <w:p w:rsidR="005A68AB" w:rsidRDefault="00357325" w:rsidP="005A68AB">
            <w:pPr>
              <w:pStyle w:val="Tabellinneh"/>
              <w:rPr>
                <w:noProof/>
              </w:rPr>
            </w:pPr>
            <w:r>
              <w:fldChar w:fldCharType="begin">
                <w:ffData>
                  <w:name w:val="Text2"/>
                  <w:enabled/>
                  <w:calcOnExit w:val="0"/>
                  <w:textInput/>
                </w:ffData>
              </w:fldChar>
            </w:r>
            <w:bookmarkStart w:id="1" w:name="Text2"/>
            <w:r w:rsidR="00B861D4" w:rsidRPr="006120B6">
              <w:instrText xml:space="preserve"> FORMTEXT </w:instrText>
            </w:r>
            <w:r>
              <w:fldChar w:fldCharType="separate"/>
            </w:r>
            <w:r w:rsidR="005A68AB">
              <w:rPr>
                <w:noProof/>
              </w:rPr>
              <w:t>Eeva Laine, ordförande</w:t>
            </w:r>
          </w:p>
          <w:p w:rsidR="005A68AB" w:rsidRDefault="005A68AB" w:rsidP="005A68AB">
            <w:pPr>
              <w:pStyle w:val="Tabellinneh"/>
              <w:rPr>
                <w:noProof/>
              </w:rPr>
            </w:pPr>
            <w:r>
              <w:rPr>
                <w:noProof/>
              </w:rPr>
              <w:t>Marianne Broman, 1:e v ordf</w:t>
            </w:r>
          </w:p>
          <w:p w:rsidR="005A68AB" w:rsidRDefault="005A68AB" w:rsidP="005A68AB">
            <w:pPr>
              <w:pStyle w:val="Tabellinneh"/>
              <w:rPr>
                <w:noProof/>
              </w:rPr>
            </w:pPr>
            <w:r>
              <w:rPr>
                <w:noProof/>
              </w:rPr>
              <w:t>Claes-Johan Bonde 2:e v ordf</w:t>
            </w:r>
            <w:r w:rsidR="0021194A">
              <w:rPr>
                <w:noProof/>
              </w:rPr>
              <w:t xml:space="preserve"> fr. om § 19</w:t>
            </w:r>
          </w:p>
          <w:p w:rsidR="005A68AB" w:rsidRDefault="005A68AB" w:rsidP="005A68AB">
            <w:pPr>
              <w:pStyle w:val="Tabellinneh"/>
              <w:rPr>
                <w:noProof/>
              </w:rPr>
            </w:pPr>
            <w:r>
              <w:rPr>
                <w:noProof/>
              </w:rPr>
              <w:t>Britt Björneke</w:t>
            </w:r>
          </w:p>
          <w:p w:rsidR="00B861D4" w:rsidRPr="006120B6" w:rsidRDefault="005A68AB" w:rsidP="005A68AB">
            <w:pPr>
              <w:pStyle w:val="Tabellinneh"/>
            </w:pPr>
            <w:r>
              <w:rPr>
                <w:noProof/>
              </w:rPr>
              <w:t>Jan Forsell</w:t>
            </w:r>
            <w:r w:rsidR="00357325">
              <w:fldChar w:fldCharType="end"/>
            </w:r>
            <w:bookmarkEnd w:id="1"/>
          </w:p>
        </w:tc>
        <w:tc>
          <w:tcPr>
            <w:tcW w:w="180" w:type="dxa"/>
          </w:tcPr>
          <w:p w:rsidR="00B861D4" w:rsidRPr="006120B6" w:rsidRDefault="00B861D4">
            <w:pPr>
              <w:pStyle w:val="Tabellinneh"/>
            </w:pPr>
          </w:p>
        </w:tc>
        <w:tc>
          <w:tcPr>
            <w:tcW w:w="2700" w:type="dxa"/>
            <w:gridSpan w:val="3"/>
          </w:tcPr>
          <w:p w:rsidR="005A68AB" w:rsidRDefault="00357325" w:rsidP="005A68AB">
            <w:pPr>
              <w:pStyle w:val="Tabellinneh"/>
              <w:rPr>
                <w:noProof/>
              </w:rPr>
            </w:pPr>
            <w:r>
              <w:fldChar w:fldCharType="begin">
                <w:ffData>
                  <w:name w:val="Text3"/>
                  <w:enabled/>
                  <w:calcOnExit w:val="0"/>
                  <w:textInput/>
                </w:ffData>
              </w:fldChar>
            </w:r>
            <w:bookmarkStart w:id="2" w:name="Text3"/>
            <w:r w:rsidR="00B861D4">
              <w:instrText xml:space="preserve"> FORMTEXT </w:instrText>
            </w:r>
            <w:r>
              <w:fldChar w:fldCharType="separate"/>
            </w:r>
            <w:r w:rsidR="005A68AB">
              <w:t>Margareta Hedström</w:t>
            </w:r>
          </w:p>
          <w:p w:rsidR="005A68AB" w:rsidRDefault="005A68AB" w:rsidP="005A68AB">
            <w:pPr>
              <w:pStyle w:val="Tabellinneh"/>
              <w:rPr>
                <w:noProof/>
              </w:rPr>
            </w:pPr>
            <w:r>
              <w:rPr>
                <w:noProof/>
              </w:rPr>
              <w:t>Kjell Vingmyr</w:t>
            </w:r>
          </w:p>
          <w:p w:rsidR="005A68AB" w:rsidRDefault="00994B46" w:rsidP="005A68AB">
            <w:pPr>
              <w:pStyle w:val="Tabellinneh"/>
              <w:rPr>
                <w:noProof/>
              </w:rPr>
            </w:pPr>
            <w:r>
              <w:rPr>
                <w:noProof/>
              </w:rPr>
              <w:t>Arnold Boström i st. f</w:t>
            </w:r>
            <w:r>
              <w:rPr>
                <w:noProof/>
              </w:rPr>
              <w:br/>
              <w:t xml:space="preserve">      </w:t>
            </w:r>
            <w:r w:rsidR="005A68AB">
              <w:rPr>
                <w:noProof/>
              </w:rPr>
              <w:t>Annika Boström</w:t>
            </w:r>
          </w:p>
          <w:p w:rsidR="00B861D4" w:rsidRDefault="005A68AB" w:rsidP="005A68AB">
            <w:pPr>
              <w:pStyle w:val="Tabellinneh"/>
            </w:pPr>
            <w:r>
              <w:rPr>
                <w:noProof/>
              </w:rPr>
              <w:t xml:space="preserve">Åke Svensson </w:t>
            </w:r>
            <w:r w:rsidR="00357325">
              <w:fldChar w:fldCharType="end"/>
            </w:r>
            <w:bookmarkEnd w:id="2"/>
          </w:p>
        </w:tc>
        <w:tc>
          <w:tcPr>
            <w:tcW w:w="180" w:type="dxa"/>
          </w:tcPr>
          <w:p w:rsidR="00B861D4" w:rsidRDefault="00B861D4">
            <w:pPr>
              <w:pStyle w:val="Tabellinneh"/>
            </w:pPr>
          </w:p>
        </w:tc>
        <w:tc>
          <w:tcPr>
            <w:tcW w:w="2520" w:type="dxa"/>
            <w:gridSpan w:val="7"/>
          </w:tcPr>
          <w:p w:rsidR="00B861D4" w:rsidRDefault="00357325">
            <w:pPr>
              <w:pStyle w:val="Tabellinneh"/>
            </w:pPr>
            <w:r>
              <w:fldChar w:fldCharType="begin">
                <w:ffData>
                  <w:name w:val="Text4"/>
                  <w:enabled/>
                  <w:calcOnExit w:val="0"/>
                  <w:textInput/>
                </w:ffData>
              </w:fldChar>
            </w:r>
            <w:bookmarkStart w:id="3" w:name="Text4"/>
            <w:r w:rsidR="00B861D4">
              <w:instrText xml:space="preserve"> FORMTEXT </w:instrText>
            </w:r>
            <w:r>
              <w:fldChar w:fldCharType="separate"/>
            </w:r>
            <w:r w:rsidR="00FD1B8A">
              <w:rPr>
                <w:noProof/>
              </w:rPr>
              <w:t> </w:t>
            </w:r>
            <w:r w:rsidR="00FD1B8A">
              <w:rPr>
                <w:noProof/>
              </w:rPr>
              <w:t> </w:t>
            </w:r>
            <w:r w:rsidR="00FD1B8A">
              <w:rPr>
                <w:noProof/>
              </w:rPr>
              <w:t> </w:t>
            </w:r>
            <w:r w:rsidR="00FD1B8A">
              <w:rPr>
                <w:noProof/>
              </w:rPr>
              <w:t> </w:t>
            </w:r>
            <w:r w:rsidR="00FD1B8A">
              <w:rPr>
                <w:noProof/>
              </w:rPr>
              <w:t> </w:t>
            </w:r>
            <w:r>
              <w:fldChar w:fldCharType="end"/>
            </w:r>
            <w:bookmarkEnd w:id="3"/>
          </w:p>
        </w:tc>
      </w:tr>
      <w:tr w:rsidR="00B861D4">
        <w:trPr>
          <w:trHeight w:hRule="exact" w:val="113"/>
        </w:trPr>
        <w:tc>
          <w:tcPr>
            <w:tcW w:w="1510" w:type="dxa"/>
          </w:tcPr>
          <w:p w:rsidR="00B861D4" w:rsidRPr="006638BA" w:rsidRDefault="00B861D4">
            <w:pPr>
              <w:pStyle w:val="Prottabell"/>
              <w:rPr>
                <w:rFonts w:ascii="Myriad Pro" w:hAnsi="Myriad Pro"/>
                <w:b/>
                <w:sz w:val="16"/>
              </w:rPr>
            </w:pPr>
          </w:p>
        </w:tc>
        <w:tc>
          <w:tcPr>
            <w:tcW w:w="180" w:type="dxa"/>
          </w:tcPr>
          <w:p w:rsidR="00B861D4" w:rsidRDefault="00B861D4">
            <w:pPr>
              <w:pStyle w:val="Tabellinneh"/>
              <w:rPr>
                <w:sz w:val="16"/>
              </w:rPr>
            </w:pPr>
          </w:p>
        </w:tc>
        <w:tc>
          <w:tcPr>
            <w:tcW w:w="2700" w:type="dxa"/>
            <w:gridSpan w:val="3"/>
            <w:tcBorders>
              <w:bottom w:val="nil"/>
            </w:tcBorders>
          </w:tcPr>
          <w:p w:rsidR="00B861D4" w:rsidRDefault="00B861D4">
            <w:pPr>
              <w:pStyle w:val="Tabellinneh"/>
              <w:rPr>
                <w:sz w:val="16"/>
              </w:rPr>
            </w:pPr>
          </w:p>
        </w:tc>
        <w:tc>
          <w:tcPr>
            <w:tcW w:w="180" w:type="dxa"/>
            <w:tcBorders>
              <w:bottom w:val="nil"/>
            </w:tcBorders>
          </w:tcPr>
          <w:p w:rsidR="00B861D4" w:rsidRDefault="00B861D4">
            <w:pPr>
              <w:pStyle w:val="Tabellinneh"/>
              <w:rPr>
                <w:sz w:val="16"/>
              </w:rPr>
            </w:pPr>
          </w:p>
        </w:tc>
        <w:tc>
          <w:tcPr>
            <w:tcW w:w="2700" w:type="dxa"/>
            <w:gridSpan w:val="3"/>
            <w:tcBorders>
              <w:bottom w:val="nil"/>
            </w:tcBorders>
          </w:tcPr>
          <w:p w:rsidR="00B861D4" w:rsidRDefault="00B861D4">
            <w:pPr>
              <w:pStyle w:val="Tabellinneh"/>
              <w:rPr>
                <w:sz w:val="16"/>
              </w:rPr>
            </w:pPr>
          </w:p>
        </w:tc>
        <w:tc>
          <w:tcPr>
            <w:tcW w:w="180" w:type="dxa"/>
            <w:tcBorders>
              <w:bottom w:val="nil"/>
            </w:tcBorders>
          </w:tcPr>
          <w:p w:rsidR="00B861D4" w:rsidRDefault="00B861D4">
            <w:pPr>
              <w:pStyle w:val="Tabellinneh"/>
              <w:rPr>
                <w:sz w:val="16"/>
              </w:rPr>
            </w:pPr>
          </w:p>
        </w:tc>
        <w:tc>
          <w:tcPr>
            <w:tcW w:w="2076" w:type="dxa"/>
            <w:gridSpan w:val="6"/>
            <w:tcBorders>
              <w:bottom w:val="nil"/>
            </w:tcBorders>
          </w:tcPr>
          <w:p w:rsidR="00B861D4" w:rsidRDefault="00B861D4">
            <w:pPr>
              <w:pStyle w:val="Tabellinneh"/>
              <w:rPr>
                <w:sz w:val="16"/>
              </w:rPr>
            </w:pPr>
          </w:p>
        </w:tc>
        <w:tc>
          <w:tcPr>
            <w:tcW w:w="444" w:type="dxa"/>
            <w:tcBorders>
              <w:bottom w:val="nil"/>
            </w:tcBorders>
          </w:tcPr>
          <w:p w:rsidR="00B861D4" w:rsidRDefault="00B861D4">
            <w:pPr>
              <w:pStyle w:val="Tabellinneh"/>
              <w:rPr>
                <w:sz w:val="16"/>
              </w:rPr>
            </w:pPr>
          </w:p>
        </w:tc>
      </w:tr>
      <w:tr w:rsidR="00B861D4">
        <w:tc>
          <w:tcPr>
            <w:tcW w:w="1510" w:type="dxa"/>
          </w:tcPr>
          <w:p w:rsidR="00B861D4" w:rsidRPr="006638BA" w:rsidRDefault="00B861D4">
            <w:pPr>
              <w:pStyle w:val="Prottabell"/>
              <w:rPr>
                <w:rFonts w:ascii="Myriad Pro" w:hAnsi="Myriad Pro"/>
                <w:b/>
              </w:rPr>
            </w:pPr>
            <w:r w:rsidRPr="006638BA">
              <w:rPr>
                <w:rFonts w:ascii="Myriad Pro" w:hAnsi="Myriad Pro"/>
                <w:b/>
              </w:rPr>
              <w:t>Ersättare</w:t>
            </w:r>
          </w:p>
          <w:p w:rsidR="00B861D4" w:rsidRPr="006638BA" w:rsidRDefault="00B861D4">
            <w:pPr>
              <w:pStyle w:val="Prottabell"/>
              <w:rPr>
                <w:rFonts w:ascii="Myriad Pro" w:hAnsi="Myriad Pro"/>
                <w:b/>
              </w:rPr>
            </w:pPr>
          </w:p>
        </w:tc>
        <w:tc>
          <w:tcPr>
            <w:tcW w:w="180" w:type="dxa"/>
          </w:tcPr>
          <w:p w:rsidR="00B861D4" w:rsidRDefault="00B861D4">
            <w:pPr>
              <w:pStyle w:val="Tabellinneh"/>
            </w:pPr>
          </w:p>
        </w:tc>
        <w:tc>
          <w:tcPr>
            <w:tcW w:w="2700" w:type="dxa"/>
            <w:gridSpan w:val="3"/>
            <w:tcBorders>
              <w:bottom w:val="nil"/>
              <w:right w:val="nil"/>
            </w:tcBorders>
          </w:tcPr>
          <w:p w:rsidR="005A68AB" w:rsidRDefault="00357325" w:rsidP="005A68AB">
            <w:pPr>
              <w:pStyle w:val="Tabellinneh"/>
            </w:pPr>
            <w:r>
              <w:fldChar w:fldCharType="begin">
                <w:ffData>
                  <w:name w:val="Text5"/>
                  <w:enabled/>
                  <w:calcOnExit w:val="0"/>
                  <w:textInput/>
                </w:ffData>
              </w:fldChar>
            </w:r>
            <w:bookmarkStart w:id="4" w:name="Text5"/>
            <w:r w:rsidR="00B861D4">
              <w:instrText xml:space="preserve"> FORMTEXT </w:instrText>
            </w:r>
            <w:r>
              <w:fldChar w:fldCharType="separate"/>
            </w:r>
            <w:r w:rsidR="005A68AB">
              <w:t>Elisabeth Norberg</w:t>
            </w:r>
          </w:p>
          <w:p w:rsidR="00B861D4" w:rsidRDefault="005A68AB" w:rsidP="005A68AB">
            <w:pPr>
              <w:pStyle w:val="Tabellinneh"/>
            </w:pPr>
            <w:r>
              <w:t>Ulla Olsson Engström</w:t>
            </w:r>
            <w:r w:rsidR="00357325">
              <w:fldChar w:fldCharType="end"/>
            </w:r>
            <w:bookmarkEnd w:id="4"/>
          </w:p>
          <w:p w:rsidR="00B861D4" w:rsidRDefault="00B861D4">
            <w:pPr>
              <w:pStyle w:val="Tabellinneh"/>
            </w:pPr>
          </w:p>
        </w:tc>
        <w:tc>
          <w:tcPr>
            <w:tcW w:w="180" w:type="dxa"/>
            <w:tcBorders>
              <w:left w:val="nil"/>
              <w:bottom w:val="nil"/>
              <w:right w:val="nil"/>
            </w:tcBorders>
          </w:tcPr>
          <w:p w:rsidR="00B861D4" w:rsidRDefault="00B861D4">
            <w:pPr>
              <w:pStyle w:val="Tabellinneh"/>
            </w:pPr>
          </w:p>
        </w:tc>
        <w:tc>
          <w:tcPr>
            <w:tcW w:w="2700" w:type="dxa"/>
            <w:gridSpan w:val="3"/>
            <w:tcBorders>
              <w:left w:val="nil"/>
              <w:bottom w:val="nil"/>
              <w:right w:val="nil"/>
            </w:tcBorders>
          </w:tcPr>
          <w:p w:rsidR="00B861D4" w:rsidRDefault="00357325" w:rsidP="005A68AB">
            <w:pPr>
              <w:pStyle w:val="Tabellinneh"/>
            </w:pPr>
            <w:r>
              <w:fldChar w:fldCharType="begin">
                <w:ffData>
                  <w:name w:val="Text5"/>
                  <w:enabled/>
                  <w:calcOnExit w:val="0"/>
                  <w:textInput/>
                </w:ffData>
              </w:fldChar>
            </w:r>
            <w:r w:rsidR="00B861D4">
              <w:instrText xml:space="preserve"> FORMTEXT </w:instrText>
            </w:r>
            <w:r>
              <w:fldChar w:fldCharType="separate"/>
            </w:r>
            <w:r w:rsidR="005A68AB">
              <w:t>Maud Blomberg</w:t>
            </w:r>
            <w:r w:rsidR="005A68AB">
              <w:br/>
              <w:t xml:space="preserve">Timo Pesonen </w:t>
            </w:r>
            <w:r w:rsidR="005A68AB">
              <w:br/>
            </w:r>
            <w:r>
              <w:fldChar w:fldCharType="end"/>
            </w:r>
          </w:p>
        </w:tc>
        <w:tc>
          <w:tcPr>
            <w:tcW w:w="180" w:type="dxa"/>
            <w:tcBorders>
              <w:left w:val="nil"/>
              <w:bottom w:val="nil"/>
              <w:right w:val="nil"/>
            </w:tcBorders>
          </w:tcPr>
          <w:p w:rsidR="00B861D4" w:rsidRDefault="00B861D4">
            <w:pPr>
              <w:pStyle w:val="Tabellinneh"/>
            </w:pPr>
          </w:p>
        </w:tc>
        <w:tc>
          <w:tcPr>
            <w:tcW w:w="2076" w:type="dxa"/>
            <w:gridSpan w:val="6"/>
            <w:tcBorders>
              <w:left w:val="nil"/>
              <w:bottom w:val="nil"/>
              <w:right w:val="nil"/>
            </w:tcBorders>
          </w:tcPr>
          <w:p w:rsidR="00B861D4" w:rsidRDefault="00357325" w:rsidP="003C5C07">
            <w:pPr>
              <w:pStyle w:val="Tabellinneh"/>
            </w:pPr>
            <w:r>
              <w:fldChar w:fldCharType="begin">
                <w:ffData>
                  <w:name w:val="Text5"/>
                  <w:enabled/>
                  <w:calcOnExit w:val="0"/>
                  <w:textInput/>
                </w:ffData>
              </w:fldChar>
            </w:r>
            <w:r w:rsidR="00B861D4">
              <w:instrText xml:space="preserve"> FORMTEXT </w:instrText>
            </w:r>
            <w:r>
              <w:fldChar w:fldCharType="separate"/>
            </w:r>
            <w:r w:rsidR="00994B46">
              <w:t> </w:t>
            </w:r>
            <w:r w:rsidR="00994B46">
              <w:t> </w:t>
            </w:r>
            <w:r w:rsidR="00994B46">
              <w:t> </w:t>
            </w:r>
            <w:r w:rsidR="00994B46">
              <w:t> </w:t>
            </w:r>
            <w:r>
              <w:fldChar w:fldCharType="end"/>
            </w:r>
          </w:p>
        </w:tc>
        <w:tc>
          <w:tcPr>
            <w:tcW w:w="444" w:type="dxa"/>
            <w:tcBorders>
              <w:left w:val="nil"/>
              <w:bottom w:val="nil"/>
            </w:tcBorders>
          </w:tcPr>
          <w:p w:rsidR="00B861D4" w:rsidRDefault="00B861D4">
            <w:pPr>
              <w:pStyle w:val="Tabellinneh"/>
            </w:pPr>
          </w:p>
        </w:tc>
      </w:tr>
      <w:tr w:rsidR="00B861D4">
        <w:trPr>
          <w:trHeight w:hRule="exact" w:val="113"/>
        </w:trPr>
        <w:tc>
          <w:tcPr>
            <w:tcW w:w="1510" w:type="dxa"/>
          </w:tcPr>
          <w:p w:rsidR="00B861D4" w:rsidRPr="006638BA" w:rsidRDefault="00B861D4">
            <w:pPr>
              <w:pStyle w:val="Tabellinneh"/>
              <w:rPr>
                <w:rFonts w:ascii="Myriad Pro" w:hAnsi="Myriad Pro"/>
                <w:b/>
              </w:rPr>
            </w:pPr>
          </w:p>
        </w:tc>
        <w:tc>
          <w:tcPr>
            <w:tcW w:w="180" w:type="dxa"/>
          </w:tcPr>
          <w:p w:rsidR="00B861D4" w:rsidRDefault="00B861D4">
            <w:pPr>
              <w:pStyle w:val="Tabellinneh"/>
            </w:pPr>
          </w:p>
        </w:tc>
        <w:tc>
          <w:tcPr>
            <w:tcW w:w="2700" w:type="dxa"/>
            <w:gridSpan w:val="3"/>
            <w:tcBorders>
              <w:bottom w:val="nil"/>
              <w:right w:val="nil"/>
            </w:tcBorders>
          </w:tcPr>
          <w:p w:rsidR="00B861D4" w:rsidRDefault="00B861D4">
            <w:pPr>
              <w:pStyle w:val="Tabellinneh"/>
            </w:pPr>
          </w:p>
        </w:tc>
        <w:tc>
          <w:tcPr>
            <w:tcW w:w="180" w:type="dxa"/>
            <w:tcBorders>
              <w:left w:val="nil"/>
              <w:bottom w:val="nil"/>
              <w:right w:val="nil"/>
            </w:tcBorders>
          </w:tcPr>
          <w:p w:rsidR="00B861D4" w:rsidRDefault="00B861D4">
            <w:pPr>
              <w:pStyle w:val="Tabellinneh"/>
            </w:pPr>
          </w:p>
        </w:tc>
        <w:tc>
          <w:tcPr>
            <w:tcW w:w="2700" w:type="dxa"/>
            <w:gridSpan w:val="3"/>
            <w:tcBorders>
              <w:left w:val="nil"/>
              <w:bottom w:val="nil"/>
              <w:right w:val="nil"/>
            </w:tcBorders>
          </w:tcPr>
          <w:p w:rsidR="00B861D4" w:rsidRDefault="00B861D4">
            <w:pPr>
              <w:pStyle w:val="Tabellinneh"/>
            </w:pPr>
          </w:p>
        </w:tc>
        <w:tc>
          <w:tcPr>
            <w:tcW w:w="180" w:type="dxa"/>
            <w:tcBorders>
              <w:left w:val="nil"/>
              <w:bottom w:val="nil"/>
              <w:right w:val="nil"/>
            </w:tcBorders>
          </w:tcPr>
          <w:p w:rsidR="00B861D4" w:rsidRDefault="00B861D4">
            <w:pPr>
              <w:pStyle w:val="Tabellinneh"/>
            </w:pPr>
          </w:p>
        </w:tc>
        <w:tc>
          <w:tcPr>
            <w:tcW w:w="2076" w:type="dxa"/>
            <w:gridSpan w:val="6"/>
            <w:tcBorders>
              <w:left w:val="nil"/>
              <w:bottom w:val="nil"/>
              <w:right w:val="nil"/>
            </w:tcBorders>
          </w:tcPr>
          <w:p w:rsidR="00B861D4" w:rsidRDefault="00B861D4">
            <w:pPr>
              <w:pStyle w:val="Tabellinneh"/>
            </w:pPr>
          </w:p>
        </w:tc>
        <w:tc>
          <w:tcPr>
            <w:tcW w:w="444" w:type="dxa"/>
            <w:tcBorders>
              <w:left w:val="nil"/>
              <w:bottom w:val="nil"/>
            </w:tcBorders>
          </w:tcPr>
          <w:p w:rsidR="00B861D4" w:rsidRDefault="00B861D4">
            <w:pPr>
              <w:pStyle w:val="Tabellinneh"/>
            </w:pPr>
          </w:p>
        </w:tc>
      </w:tr>
      <w:tr w:rsidR="00B861D4">
        <w:trPr>
          <w:cantSplit/>
        </w:trPr>
        <w:tc>
          <w:tcPr>
            <w:tcW w:w="1510" w:type="dxa"/>
          </w:tcPr>
          <w:p w:rsidR="00B861D4" w:rsidRPr="006638BA" w:rsidRDefault="00B861D4">
            <w:pPr>
              <w:pStyle w:val="Prottabell"/>
              <w:rPr>
                <w:rFonts w:ascii="Myriad Pro" w:hAnsi="Myriad Pro"/>
                <w:b/>
              </w:rPr>
            </w:pPr>
            <w:r w:rsidRPr="006638BA">
              <w:rPr>
                <w:rFonts w:ascii="Myriad Pro" w:hAnsi="Myriad Pro"/>
                <w:b/>
              </w:rPr>
              <w:t>Övriga deltagare</w:t>
            </w:r>
          </w:p>
        </w:tc>
        <w:tc>
          <w:tcPr>
            <w:tcW w:w="180" w:type="dxa"/>
          </w:tcPr>
          <w:p w:rsidR="00B861D4" w:rsidRDefault="00B861D4">
            <w:pPr>
              <w:pStyle w:val="Sidhuvud"/>
              <w:tabs>
                <w:tab w:val="clear" w:pos="4536"/>
                <w:tab w:val="clear" w:pos="9072"/>
              </w:tabs>
            </w:pPr>
          </w:p>
        </w:tc>
        <w:tc>
          <w:tcPr>
            <w:tcW w:w="2700" w:type="dxa"/>
            <w:gridSpan w:val="3"/>
            <w:tcBorders>
              <w:bottom w:val="nil"/>
              <w:right w:val="nil"/>
            </w:tcBorders>
          </w:tcPr>
          <w:p w:rsidR="00B861D4" w:rsidRDefault="00357325" w:rsidP="00746460">
            <w:pPr>
              <w:pStyle w:val="Tabellinneh"/>
            </w:pPr>
            <w:r>
              <w:fldChar w:fldCharType="begin">
                <w:ffData>
                  <w:name w:val="Text6"/>
                  <w:enabled/>
                  <w:calcOnExit w:val="0"/>
                  <w:textInput/>
                </w:ffData>
              </w:fldChar>
            </w:r>
            <w:bookmarkStart w:id="5" w:name="Text6"/>
            <w:r w:rsidR="00B861D4">
              <w:instrText xml:space="preserve"> FORMTEXT </w:instrText>
            </w:r>
            <w:r>
              <w:fldChar w:fldCharType="separate"/>
            </w:r>
            <w:r w:rsidR="00D67534">
              <w:rPr>
                <w:noProof/>
              </w:rPr>
              <w:t>T</w:t>
            </w:r>
            <w:r w:rsidR="00746460">
              <w:rPr>
                <w:noProof/>
              </w:rPr>
              <w:t xml:space="preserve">herese Törnros, </w:t>
            </w:r>
            <w:r w:rsidR="00AA3215">
              <w:rPr>
                <w:noProof/>
              </w:rPr>
              <w:t>kanslisekreterare</w:t>
            </w:r>
            <w:r w:rsidR="00D67534">
              <w:rPr>
                <w:noProof/>
              </w:rPr>
              <w:t xml:space="preserve"> </w:t>
            </w:r>
            <w:r>
              <w:fldChar w:fldCharType="end"/>
            </w:r>
            <w:bookmarkEnd w:id="5"/>
          </w:p>
        </w:tc>
        <w:tc>
          <w:tcPr>
            <w:tcW w:w="180" w:type="dxa"/>
            <w:tcBorders>
              <w:left w:val="nil"/>
              <w:bottom w:val="nil"/>
              <w:right w:val="nil"/>
            </w:tcBorders>
          </w:tcPr>
          <w:p w:rsidR="00B861D4" w:rsidRDefault="00B861D4">
            <w:pPr>
              <w:pStyle w:val="Tabellinneh"/>
            </w:pPr>
          </w:p>
        </w:tc>
        <w:tc>
          <w:tcPr>
            <w:tcW w:w="2700" w:type="dxa"/>
            <w:gridSpan w:val="3"/>
            <w:tcBorders>
              <w:left w:val="nil"/>
              <w:bottom w:val="nil"/>
              <w:right w:val="nil"/>
            </w:tcBorders>
          </w:tcPr>
          <w:p w:rsidR="00B861D4" w:rsidRDefault="00357325" w:rsidP="00746460">
            <w:pPr>
              <w:pStyle w:val="Tabellinneh"/>
            </w:pPr>
            <w:r>
              <w:fldChar w:fldCharType="begin">
                <w:ffData>
                  <w:name w:val="Text36"/>
                  <w:enabled/>
                  <w:calcOnExit w:val="0"/>
                  <w:textInput/>
                </w:ffData>
              </w:fldChar>
            </w:r>
            <w:r w:rsidR="00B861D4">
              <w:instrText xml:space="preserve"> FORMTEXT </w:instrText>
            </w:r>
            <w:r>
              <w:fldChar w:fldCharType="separate"/>
            </w:r>
            <w:r w:rsidR="00F2110C">
              <w:t>Daniel Friman</w:t>
            </w:r>
            <w:r w:rsidR="00F2110C">
              <w:br/>
              <w:t>administrativ chef</w:t>
            </w:r>
            <w:r w:rsidR="00F2110C">
              <w:br/>
            </w:r>
            <w:r>
              <w:fldChar w:fldCharType="end"/>
            </w:r>
          </w:p>
        </w:tc>
        <w:tc>
          <w:tcPr>
            <w:tcW w:w="180" w:type="dxa"/>
            <w:tcBorders>
              <w:left w:val="nil"/>
              <w:bottom w:val="nil"/>
              <w:right w:val="nil"/>
            </w:tcBorders>
          </w:tcPr>
          <w:p w:rsidR="00B861D4" w:rsidRDefault="00B861D4">
            <w:pPr>
              <w:pStyle w:val="Tabellinneh"/>
            </w:pPr>
          </w:p>
        </w:tc>
        <w:tc>
          <w:tcPr>
            <w:tcW w:w="2520" w:type="dxa"/>
            <w:gridSpan w:val="7"/>
            <w:tcBorders>
              <w:left w:val="nil"/>
              <w:bottom w:val="nil"/>
            </w:tcBorders>
          </w:tcPr>
          <w:p w:rsidR="00B861D4" w:rsidRDefault="00357325" w:rsidP="0086179A">
            <w:pPr>
              <w:pStyle w:val="Tabellinneh"/>
            </w:pPr>
            <w:r>
              <w:fldChar w:fldCharType="begin">
                <w:ffData>
                  <w:name w:val="Text37"/>
                  <w:enabled/>
                  <w:calcOnExit w:val="0"/>
                  <w:textInput/>
                </w:ffData>
              </w:fldChar>
            </w:r>
            <w:bookmarkStart w:id="6" w:name="Text37"/>
            <w:r w:rsidR="00B861D4">
              <w:instrText xml:space="preserve"> FORMTEXT </w:instrText>
            </w:r>
            <w:r>
              <w:fldChar w:fldCharType="separate"/>
            </w:r>
            <w:r w:rsidR="00A41964">
              <w:t> </w:t>
            </w:r>
            <w:r w:rsidR="00A41964">
              <w:t> </w:t>
            </w:r>
            <w:r w:rsidR="00A41964">
              <w:t> </w:t>
            </w:r>
            <w:r w:rsidR="00A41964">
              <w:t> </w:t>
            </w:r>
            <w:r w:rsidR="00A41964">
              <w:t> </w:t>
            </w:r>
            <w:r>
              <w:fldChar w:fldCharType="end"/>
            </w:r>
            <w:bookmarkEnd w:id="6"/>
          </w:p>
        </w:tc>
      </w:tr>
      <w:tr w:rsidR="00B861D4">
        <w:trPr>
          <w:trHeight w:hRule="exact" w:val="113"/>
        </w:trPr>
        <w:tc>
          <w:tcPr>
            <w:tcW w:w="1510" w:type="dxa"/>
          </w:tcPr>
          <w:p w:rsidR="00B861D4" w:rsidRPr="006638BA" w:rsidRDefault="00B861D4">
            <w:pPr>
              <w:pStyle w:val="Tabellinneh"/>
              <w:rPr>
                <w:rFonts w:ascii="Myriad Pro" w:hAnsi="Myriad Pro"/>
                <w:b/>
              </w:rPr>
            </w:pPr>
          </w:p>
        </w:tc>
        <w:tc>
          <w:tcPr>
            <w:tcW w:w="180" w:type="dxa"/>
          </w:tcPr>
          <w:p w:rsidR="00B861D4" w:rsidRDefault="00B861D4">
            <w:pPr>
              <w:pStyle w:val="Tabellinneh"/>
            </w:pPr>
          </w:p>
        </w:tc>
        <w:tc>
          <w:tcPr>
            <w:tcW w:w="3862" w:type="dxa"/>
            <w:gridSpan w:val="5"/>
            <w:tcBorders>
              <w:top w:val="nil"/>
            </w:tcBorders>
          </w:tcPr>
          <w:p w:rsidR="00B861D4" w:rsidRDefault="00B861D4">
            <w:pPr>
              <w:pStyle w:val="Tabellinneh"/>
            </w:pPr>
          </w:p>
        </w:tc>
        <w:tc>
          <w:tcPr>
            <w:tcW w:w="274" w:type="dxa"/>
            <w:tcBorders>
              <w:top w:val="nil"/>
            </w:tcBorders>
          </w:tcPr>
          <w:p w:rsidR="00B861D4" w:rsidRDefault="00B861D4">
            <w:pPr>
              <w:pStyle w:val="Tabellinneh"/>
            </w:pPr>
          </w:p>
        </w:tc>
        <w:tc>
          <w:tcPr>
            <w:tcW w:w="2445" w:type="dxa"/>
            <w:gridSpan w:val="5"/>
            <w:tcBorders>
              <w:top w:val="nil"/>
            </w:tcBorders>
          </w:tcPr>
          <w:p w:rsidR="00B861D4" w:rsidRDefault="00B861D4">
            <w:pPr>
              <w:pStyle w:val="Tabellinneh"/>
            </w:pPr>
          </w:p>
        </w:tc>
        <w:tc>
          <w:tcPr>
            <w:tcW w:w="194" w:type="dxa"/>
            <w:tcBorders>
              <w:top w:val="nil"/>
            </w:tcBorders>
          </w:tcPr>
          <w:p w:rsidR="00B861D4" w:rsidRDefault="00B861D4">
            <w:pPr>
              <w:pStyle w:val="Tabellinneh"/>
            </w:pPr>
          </w:p>
        </w:tc>
        <w:tc>
          <w:tcPr>
            <w:tcW w:w="1061" w:type="dxa"/>
            <w:gridSpan w:val="2"/>
            <w:tcBorders>
              <w:top w:val="nil"/>
            </w:tcBorders>
          </w:tcPr>
          <w:p w:rsidR="00B861D4" w:rsidRDefault="00B861D4">
            <w:pPr>
              <w:pStyle w:val="Tabellinneh"/>
            </w:pPr>
          </w:p>
        </w:tc>
        <w:tc>
          <w:tcPr>
            <w:tcW w:w="444" w:type="dxa"/>
            <w:tcBorders>
              <w:top w:val="nil"/>
            </w:tcBorders>
          </w:tcPr>
          <w:p w:rsidR="00B861D4" w:rsidRDefault="00B861D4">
            <w:pPr>
              <w:pStyle w:val="Tabellinneh"/>
            </w:pPr>
          </w:p>
        </w:tc>
      </w:tr>
      <w:tr w:rsidR="00B861D4">
        <w:trPr>
          <w:cantSplit/>
        </w:trPr>
        <w:tc>
          <w:tcPr>
            <w:tcW w:w="1510" w:type="dxa"/>
          </w:tcPr>
          <w:p w:rsidR="00B861D4" w:rsidRPr="006638BA" w:rsidRDefault="00B861D4">
            <w:pPr>
              <w:pStyle w:val="Prottabell"/>
              <w:rPr>
                <w:rFonts w:ascii="Myriad Pro" w:hAnsi="Myriad Pro"/>
                <w:b/>
              </w:rPr>
            </w:pPr>
            <w:r w:rsidRPr="006638BA">
              <w:rPr>
                <w:rFonts w:ascii="Myriad Pro" w:hAnsi="Myriad Pro"/>
                <w:b/>
              </w:rPr>
              <w:t>Utses att justera</w:t>
            </w:r>
          </w:p>
        </w:tc>
        <w:tc>
          <w:tcPr>
            <w:tcW w:w="180" w:type="dxa"/>
          </w:tcPr>
          <w:p w:rsidR="00B861D4" w:rsidRDefault="00B861D4">
            <w:pPr>
              <w:pStyle w:val="Sidhuvud"/>
              <w:tabs>
                <w:tab w:val="clear" w:pos="4536"/>
                <w:tab w:val="clear" w:pos="9072"/>
              </w:tabs>
            </w:pPr>
          </w:p>
        </w:tc>
        <w:tc>
          <w:tcPr>
            <w:tcW w:w="8280" w:type="dxa"/>
            <w:gridSpan w:val="15"/>
          </w:tcPr>
          <w:p w:rsidR="00B861D4" w:rsidRDefault="00357325">
            <w:pPr>
              <w:pStyle w:val="Tabellinneh"/>
            </w:pPr>
            <w:r>
              <w:fldChar w:fldCharType="begin">
                <w:ffData>
                  <w:name w:val="Text7"/>
                  <w:enabled/>
                  <w:calcOnExit w:val="0"/>
                  <w:textInput/>
                </w:ffData>
              </w:fldChar>
            </w:r>
            <w:bookmarkStart w:id="7" w:name="Text7"/>
            <w:r w:rsidR="00B861D4">
              <w:instrText xml:space="preserve"> FORMTEXT </w:instrText>
            </w:r>
            <w:r>
              <w:fldChar w:fldCharType="separate"/>
            </w:r>
            <w:r w:rsidR="007E3D90">
              <w:t>Britt Björneke</w:t>
            </w:r>
            <w:r>
              <w:fldChar w:fldCharType="end"/>
            </w:r>
            <w:bookmarkEnd w:id="7"/>
          </w:p>
        </w:tc>
      </w:tr>
      <w:tr w:rsidR="00B861D4">
        <w:trPr>
          <w:trHeight w:hRule="exact" w:val="113"/>
        </w:trPr>
        <w:tc>
          <w:tcPr>
            <w:tcW w:w="1510" w:type="dxa"/>
          </w:tcPr>
          <w:p w:rsidR="00B861D4" w:rsidRPr="006638BA" w:rsidRDefault="00B861D4" w:rsidP="007C4284">
            <w:pPr>
              <w:pStyle w:val="Prottabell"/>
              <w:rPr>
                <w:rFonts w:ascii="Myriad Pro" w:hAnsi="Myriad Pro"/>
                <w:b/>
                <w:sz w:val="16"/>
              </w:rPr>
            </w:pPr>
          </w:p>
        </w:tc>
        <w:tc>
          <w:tcPr>
            <w:tcW w:w="180" w:type="dxa"/>
          </w:tcPr>
          <w:p w:rsidR="00B861D4" w:rsidRDefault="00B861D4" w:rsidP="007C4284">
            <w:pPr>
              <w:pStyle w:val="Sidhuvud"/>
              <w:rPr>
                <w:sz w:val="16"/>
              </w:rPr>
            </w:pPr>
          </w:p>
        </w:tc>
        <w:tc>
          <w:tcPr>
            <w:tcW w:w="3862" w:type="dxa"/>
            <w:gridSpan w:val="5"/>
          </w:tcPr>
          <w:p w:rsidR="00B861D4" w:rsidRDefault="00B861D4" w:rsidP="007C4284">
            <w:pPr>
              <w:pStyle w:val="Tabellinneh"/>
              <w:rPr>
                <w:sz w:val="16"/>
              </w:rPr>
            </w:pPr>
          </w:p>
        </w:tc>
        <w:tc>
          <w:tcPr>
            <w:tcW w:w="274" w:type="dxa"/>
          </w:tcPr>
          <w:p w:rsidR="00B861D4" w:rsidRDefault="00B861D4" w:rsidP="007C4284">
            <w:pPr>
              <w:pStyle w:val="Tabellinneh"/>
              <w:rPr>
                <w:sz w:val="16"/>
              </w:rPr>
            </w:pPr>
          </w:p>
        </w:tc>
        <w:tc>
          <w:tcPr>
            <w:tcW w:w="1624" w:type="dxa"/>
            <w:gridSpan w:val="2"/>
          </w:tcPr>
          <w:p w:rsidR="00B861D4" w:rsidRDefault="00B861D4" w:rsidP="007C4284">
            <w:pPr>
              <w:pStyle w:val="Tabellinneh"/>
              <w:rPr>
                <w:sz w:val="16"/>
              </w:rPr>
            </w:pPr>
          </w:p>
        </w:tc>
        <w:tc>
          <w:tcPr>
            <w:tcW w:w="160" w:type="dxa"/>
          </w:tcPr>
          <w:p w:rsidR="00B861D4" w:rsidRDefault="00B861D4" w:rsidP="007C4284">
            <w:pPr>
              <w:pStyle w:val="Tabellinneh"/>
              <w:rPr>
                <w:sz w:val="16"/>
              </w:rPr>
            </w:pPr>
          </w:p>
        </w:tc>
        <w:tc>
          <w:tcPr>
            <w:tcW w:w="1100" w:type="dxa"/>
            <w:gridSpan w:val="4"/>
          </w:tcPr>
          <w:p w:rsidR="00B861D4" w:rsidRDefault="00B861D4" w:rsidP="007C4284">
            <w:pPr>
              <w:pStyle w:val="Tabellinneh"/>
              <w:rPr>
                <w:sz w:val="16"/>
              </w:rPr>
            </w:pPr>
          </w:p>
        </w:tc>
        <w:tc>
          <w:tcPr>
            <w:tcW w:w="1260" w:type="dxa"/>
            <w:gridSpan w:val="2"/>
          </w:tcPr>
          <w:p w:rsidR="00B861D4" w:rsidRDefault="00B861D4" w:rsidP="007C4284">
            <w:pPr>
              <w:pStyle w:val="Tabellinneh"/>
              <w:rPr>
                <w:sz w:val="16"/>
              </w:rPr>
            </w:pPr>
          </w:p>
        </w:tc>
      </w:tr>
      <w:tr w:rsidR="00B861D4">
        <w:trPr>
          <w:cantSplit/>
        </w:trPr>
        <w:tc>
          <w:tcPr>
            <w:tcW w:w="1510" w:type="dxa"/>
          </w:tcPr>
          <w:p w:rsidR="00B861D4" w:rsidRPr="006638BA" w:rsidRDefault="00B861D4">
            <w:pPr>
              <w:pStyle w:val="Prottabell"/>
              <w:rPr>
                <w:rFonts w:ascii="Myriad Pro" w:hAnsi="Myriad Pro"/>
                <w:b/>
                <w:sz w:val="20"/>
              </w:rPr>
            </w:pPr>
            <w:r w:rsidRPr="006638BA">
              <w:rPr>
                <w:rFonts w:ascii="Myriad Pro" w:hAnsi="Myriad Pro"/>
                <w:b/>
              </w:rPr>
              <w:t>Underskrifter</w:t>
            </w:r>
          </w:p>
        </w:tc>
        <w:tc>
          <w:tcPr>
            <w:tcW w:w="180" w:type="dxa"/>
          </w:tcPr>
          <w:p w:rsidR="00B861D4" w:rsidRDefault="00B861D4">
            <w:pPr>
              <w:pStyle w:val="Tabellinneh"/>
            </w:pPr>
          </w:p>
        </w:tc>
        <w:tc>
          <w:tcPr>
            <w:tcW w:w="1652" w:type="dxa"/>
          </w:tcPr>
          <w:p w:rsidR="00B861D4" w:rsidRDefault="00B861D4">
            <w:pPr>
              <w:pStyle w:val="Tabellinneh"/>
            </w:pPr>
            <w:r>
              <w:rPr>
                <w:i/>
              </w:rPr>
              <w:t>Sekreterare:</w:t>
            </w:r>
          </w:p>
        </w:tc>
        <w:tc>
          <w:tcPr>
            <w:tcW w:w="204" w:type="dxa"/>
          </w:tcPr>
          <w:p w:rsidR="00B861D4" w:rsidRDefault="00B861D4">
            <w:pPr>
              <w:pStyle w:val="Tabellinneh"/>
            </w:pPr>
          </w:p>
        </w:tc>
        <w:tc>
          <w:tcPr>
            <w:tcW w:w="3724" w:type="dxa"/>
            <w:gridSpan w:val="5"/>
          </w:tcPr>
          <w:p w:rsidR="00B861D4" w:rsidRDefault="00B861D4">
            <w:pPr>
              <w:pStyle w:val="Tabellinneh"/>
              <w:rPr>
                <w:spacing w:val="34"/>
                <w:sz w:val="12"/>
              </w:rPr>
            </w:pPr>
            <w:r>
              <w:rPr>
                <w:i/>
              </w:rPr>
              <w:br/>
            </w:r>
            <w:r>
              <w:rPr>
                <w:i/>
              </w:rPr>
              <w:br/>
            </w:r>
            <w:r>
              <w:rPr>
                <w:spacing w:val="34"/>
                <w:sz w:val="12"/>
              </w:rPr>
              <w:t>........................................................</w:t>
            </w:r>
          </w:p>
          <w:p w:rsidR="00B861D4" w:rsidRDefault="00357325" w:rsidP="0072438B">
            <w:pPr>
              <w:pStyle w:val="Tabellinneh"/>
              <w:rPr>
                <w:i/>
                <w:iCs/>
              </w:rPr>
            </w:pPr>
            <w:r>
              <w:rPr>
                <w:i/>
                <w:iCs/>
              </w:rPr>
              <w:fldChar w:fldCharType="begin">
                <w:ffData>
                  <w:name w:val="Text9"/>
                  <w:enabled/>
                  <w:calcOnExit w:val="0"/>
                  <w:textInput>
                    <w:default w:val="namn sekr"/>
                  </w:textInput>
                </w:ffData>
              </w:fldChar>
            </w:r>
            <w:bookmarkStart w:id="8" w:name="Text9"/>
            <w:r w:rsidR="00B861D4">
              <w:rPr>
                <w:i/>
                <w:iCs/>
              </w:rPr>
              <w:instrText xml:space="preserve"> FORMTEXT </w:instrText>
            </w:r>
            <w:r>
              <w:rPr>
                <w:i/>
                <w:iCs/>
              </w:rPr>
            </w:r>
            <w:r>
              <w:rPr>
                <w:i/>
                <w:iCs/>
              </w:rPr>
              <w:fldChar w:fldCharType="separate"/>
            </w:r>
            <w:r w:rsidR="00052BA9">
              <w:rPr>
                <w:i/>
                <w:iCs/>
                <w:noProof/>
              </w:rPr>
              <w:t>Therese Törnros</w:t>
            </w:r>
            <w:r>
              <w:rPr>
                <w:i/>
                <w:iCs/>
              </w:rPr>
              <w:fldChar w:fldCharType="end"/>
            </w:r>
            <w:bookmarkEnd w:id="8"/>
          </w:p>
        </w:tc>
        <w:tc>
          <w:tcPr>
            <w:tcW w:w="180" w:type="dxa"/>
          </w:tcPr>
          <w:p w:rsidR="00B861D4" w:rsidRDefault="00B861D4">
            <w:pPr>
              <w:pStyle w:val="Tabellinneh"/>
            </w:pPr>
          </w:p>
          <w:p w:rsidR="00B861D4" w:rsidRDefault="00B861D4">
            <w:pPr>
              <w:pStyle w:val="Tabellinneh"/>
            </w:pPr>
          </w:p>
        </w:tc>
        <w:tc>
          <w:tcPr>
            <w:tcW w:w="1260" w:type="dxa"/>
            <w:gridSpan w:val="5"/>
          </w:tcPr>
          <w:p w:rsidR="00B861D4" w:rsidRPr="00393E7A" w:rsidRDefault="00B861D4">
            <w:pPr>
              <w:pStyle w:val="Tabellinneh"/>
              <w:jc w:val="right"/>
              <w:rPr>
                <w:rFonts w:ascii="Myriad Pro" w:hAnsi="Myriad Pro"/>
                <w:szCs w:val="20"/>
                <w:lang w:val="de-DE"/>
              </w:rPr>
            </w:pPr>
            <w:r w:rsidRPr="00393E7A">
              <w:rPr>
                <w:rFonts w:ascii="Myriad Pro" w:hAnsi="Myriad Pro"/>
                <w:szCs w:val="20"/>
                <w:lang w:val="de-DE"/>
              </w:rPr>
              <w:t>Paragrafer</w:t>
            </w:r>
          </w:p>
        </w:tc>
        <w:tc>
          <w:tcPr>
            <w:tcW w:w="1260" w:type="dxa"/>
            <w:gridSpan w:val="2"/>
          </w:tcPr>
          <w:p w:rsidR="00B861D4" w:rsidRDefault="009F59E0" w:rsidP="003D2816">
            <w:pPr>
              <w:pStyle w:val="Tabellinneh"/>
              <w:rPr>
                <w:lang w:val="de-DE"/>
              </w:rPr>
            </w:pPr>
            <w:r>
              <w:t>1</w:t>
            </w:r>
            <w:r w:rsidR="00886FA2">
              <w:t>7</w:t>
            </w:r>
            <w:r>
              <w:t>-</w:t>
            </w:r>
            <w:r w:rsidR="00886FA2">
              <w:t>31</w:t>
            </w:r>
          </w:p>
        </w:tc>
      </w:tr>
      <w:tr w:rsidR="00B861D4">
        <w:trPr>
          <w:trHeight w:hRule="exact" w:val="113"/>
        </w:trPr>
        <w:tc>
          <w:tcPr>
            <w:tcW w:w="1510" w:type="dxa"/>
          </w:tcPr>
          <w:p w:rsidR="00B861D4" w:rsidRPr="006638BA" w:rsidRDefault="00B861D4">
            <w:pPr>
              <w:pStyle w:val="Tabellinneh"/>
              <w:rPr>
                <w:rFonts w:ascii="Myriad Pro" w:hAnsi="Myriad Pro"/>
                <w:b/>
                <w:lang w:val="de-DE"/>
              </w:rPr>
            </w:pPr>
          </w:p>
        </w:tc>
        <w:tc>
          <w:tcPr>
            <w:tcW w:w="180" w:type="dxa"/>
          </w:tcPr>
          <w:p w:rsidR="00B861D4" w:rsidRDefault="00B861D4">
            <w:pPr>
              <w:pStyle w:val="Tabellinneh"/>
              <w:rPr>
                <w:lang w:val="de-DE"/>
              </w:rPr>
            </w:pPr>
          </w:p>
        </w:tc>
        <w:tc>
          <w:tcPr>
            <w:tcW w:w="3862" w:type="dxa"/>
            <w:gridSpan w:val="5"/>
          </w:tcPr>
          <w:p w:rsidR="00B861D4" w:rsidRDefault="00B861D4">
            <w:pPr>
              <w:pStyle w:val="Tabellinneh"/>
              <w:rPr>
                <w:lang w:val="de-DE"/>
              </w:rPr>
            </w:pPr>
          </w:p>
        </w:tc>
        <w:tc>
          <w:tcPr>
            <w:tcW w:w="274" w:type="dxa"/>
          </w:tcPr>
          <w:p w:rsidR="00B861D4" w:rsidRDefault="00B861D4">
            <w:pPr>
              <w:pStyle w:val="Tabellinneh"/>
              <w:rPr>
                <w:lang w:val="de-DE"/>
              </w:rPr>
            </w:pPr>
          </w:p>
        </w:tc>
        <w:tc>
          <w:tcPr>
            <w:tcW w:w="1624" w:type="dxa"/>
            <w:gridSpan w:val="2"/>
          </w:tcPr>
          <w:p w:rsidR="00B861D4" w:rsidRDefault="00B861D4">
            <w:pPr>
              <w:pStyle w:val="Tabellinneh"/>
              <w:rPr>
                <w:lang w:val="de-DE"/>
              </w:rPr>
            </w:pPr>
          </w:p>
        </w:tc>
        <w:tc>
          <w:tcPr>
            <w:tcW w:w="160" w:type="dxa"/>
          </w:tcPr>
          <w:p w:rsidR="00B861D4" w:rsidRDefault="00B861D4">
            <w:pPr>
              <w:pStyle w:val="Tabellinneh"/>
              <w:rPr>
                <w:lang w:val="de-DE"/>
              </w:rPr>
            </w:pPr>
          </w:p>
        </w:tc>
        <w:tc>
          <w:tcPr>
            <w:tcW w:w="1100" w:type="dxa"/>
            <w:gridSpan w:val="4"/>
          </w:tcPr>
          <w:p w:rsidR="00B861D4" w:rsidRDefault="00B861D4">
            <w:pPr>
              <w:pStyle w:val="Tabellinneh"/>
              <w:rPr>
                <w:lang w:val="de-DE"/>
              </w:rPr>
            </w:pPr>
          </w:p>
        </w:tc>
        <w:tc>
          <w:tcPr>
            <w:tcW w:w="1260" w:type="dxa"/>
            <w:gridSpan w:val="2"/>
          </w:tcPr>
          <w:p w:rsidR="00B861D4" w:rsidRDefault="00B861D4">
            <w:pPr>
              <w:pStyle w:val="Tabellinneh"/>
              <w:rPr>
                <w:lang w:val="de-DE"/>
              </w:rPr>
            </w:pPr>
          </w:p>
        </w:tc>
      </w:tr>
      <w:tr w:rsidR="00B861D4">
        <w:trPr>
          <w:cantSplit/>
        </w:trPr>
        <w:tc>
          <w:tcPr>
            <w:tcW w:w="1510" w:type="dxa"/>
          </w:tcPr>
          <w:p w:rsidR="00B861D4" w:rsidRPr="006638BA" w:rsidRDefault="00B861D4">
            <w:pPr>
              <w:pStyle w:val="Tabellinneh"/>
              <w:rPr>
                <w:rFonts w:ascii="Myriad Pro" w:hAnsi="Myriad Pro"/>
                <w:b/>
                <w:lang w:val="de-DE"/>
              </w:rPr>
            </w:pPr>
          </w:p>
        </w:tc>
        <w:tc>
          <w:tcPr>
            <w:tcW w:w="180" w:type="dxa"/>
          </w:tcPr>
          <w:p w:rsidR="00B861D4" w:rsidRDefault="00B861D4">
            <w:pPr>
              <w:pStyle w:val="Tabellinneh"/>
              <w:rPr>
                <w:lang w:val="de-DE"/>
              </w:rPr>
            </w:pPr>
          </w:p>
        </w:tc>
        <w:tc>
          <w:tcPr>
            <w:tcW w:w="1652" w:type="dxa"/>
          </w:tcPr>
          <w:p w:rsidR="00B861D4" w:rsidRDefault="00B861D4">
            <w:pPr>
              <w:pStyle w:val="Tabellinneh"/>
            </w:pPr>
            <w:r>
              <w:rPr>
                <w:i/>
              </w:rPr>
              <w:t>Ordförande:</w:t>
            </w:r>
          </w:p>
        </w:tc>
        <w:tc>
          <w:tcPr>
            <w:tcW w:w="204" w:type="dxa"/>
          </w:tcPr>
          <w:p w:rsidR="00B861D4" w:rsidRDefault="00B861D4">
            <w:pPr>
              <w:pStyle w:val="Tabellinneh"/>
            </w:pPr>
          </w:p>
        </w:tc>
        <w:tc>
          <w:tcPr>
            <w:tcW w:w="3904" w:type="dxa"/>
            <w:gridSpan w:val="6"/>
          </w:tcPr>
          <w:p w:rsidR="00B861D4" w:rsidRDefault="00B861D4">
            <w:pPr>
              <w:pStyle w:val="Tabellinneh"/>
              <w:rPr>
                <w:spacing w:val="34"/>
                <w:sz w:val="12"/>
              </w:rPr>
            </w:pPr>
            <w:r>
              <w:rPr>
                <w:i/>
              </w:rPr>
              <w:br/>
            </w:r>
            <w:r>
              <w:rPr>
                <w:i/>
              </w:rPr>
              <w:br/>
            </w:r>
            <w:r>
              <w:rPr>
                <w:spacing w:val="34"/>
                <w:sz w:val="12"/>
              </w:rPr>
              <w:t>........................................................</w:t>
            </w:r>
          </w:p>
          <w:p w:rsidR="00B861D4" w:rsidRDefault="00357325" w:rsidP="003D2816">
            <w:pPr>
              <w:pStyle w:val="Tabellinneh"/>
              <w:rPr>
                <w:i/>
                <w:iCs/>
              </w:rPr>
            </w:pPr>
            <w:r>
              <w:rPr>
                <w:i/>
                <w:iCs/>
              </w:rPr>
              <w:fldChar w:fldCharType="begin">
                <w:ffData>
                  <w:name w:val="Text10"/>
                  <w:enabled/>
                  <w:calcOnExit w:val="0"/>
                  <w:textInput>
                    <w:default w:val="namn ordf"/>
                  </w:textInput>
                </w:ffData>
              </w:fldChar>
            </w:r>
            <w:bookmarkStart w:id="9" w:name="Text10"/>
            <w:r w:rsidR="00B861D4">
              <w:rPr>
                <w:i/>
                <w:iCs/>
              </w:rPr>
              <w:instrText xml:space="preserve"> FORMTEXT </w:instrText>
            </w:r>
            <w:r>
              <w:rPr>
                <w:i/>
                <w:iCs/>
              </w:rPr>
            </w:r>
            <w:r>
              <w:rPr>
                <w:i/>
                <w:iCs/>
              </w:rPr>
              <w:fldChar w:fldCharType="separate"/>
            </w:r>
            <w:r w:rsidR="00AA3215">
              <w:rPr>
                <w:i/>
                <w:iCs/>
              </w:rPr>
              <w:t>Eeva Laine</w:t>
            </w:r>
            <w:r w:rsidR="00A65A7A">
              <w:rPr>
                <w:i/>
                <w:iCs/>
                <w:noProof/>
              </w:rPr>
              <w:t xml:space="preserve"> </w:t>
            </w:r>
            <w:r>
              <w:rPr>
                <w:i/>
                <w:iCs/>
              </w:rPr>
              <w:fldChar w:fldCharType="end"/>
            </w:r>
            <w:bookmarkEnd w:id="9"/>
          </w:p>
        </w:tc>
        <w:tc>
          <w:tcPr>
            <w:tcW w:w="2520" w:type="dxa"/>
            <w:gridSpan w:val="7"/>
          </w:tcPr>
          <w:p w:rsidR="00B861D4" w:rsidRDefault="00B861D4">
            <w:pPr>
              <w:pStyle w:val="Tabellinneh"/>
            </w:pPr>
          </w:p>
        </w:tc>
      </w:tr>
      <w:tr w:rsidR="00B861D4">
        <w:trPr>
          <w:trHeight w:hRule="exact" w:val="113"/>
        </w:trPr>
        <w:tc>
          <w:tcPr>
            <w:tcW w:w="1510" w:type="dxa"/>
          </w:tcPr>
          <w:p w:rsidR="00B861D4" w:rsidRPr="006638BA" w:rsidRDefault="00B861D4">
            <w:pPr>
              <w:pStyle w:val="Tabellinneh"/>
              <w:rPr>
                <w:rFonts w:ascii="Myriad Pro" w:hAnsi="Myriad Pro"/>
                <w:b/>
              </w:rPr>
            </w:pPr>
          </w:p>
        </w:tc>
        <w:tc>
          <w:tcPr>
            <w:tcW w:w="180" w:type="dxa"/>
          </w:tcPr>
          <w:p w:rsidR="00B861D4" w:rsidRDefault="00B861D4">
            <w:pPr>
              <w:pStyle w:val="Tabellinneh"/>
            </w:pPr>
          </w:p>
        </w:tc>
        <w:tc>
          <w:tcPr>
            <w:tcW w:w="3862" w:type="dxa"/>
            <w:gridSpan w:val="5"/>
          </w:tcPr>
          <w:p w:rsidR="00B861D4" w:rsidRDefault="00B861D4">
            <w:pPr>
              <w:pStyle w:val="Tabellinneh"/>
            </w:pPr>
          </w:p>
        </w:tc>
        <w:tc>
          <w:tcPr>
            <w:tcW w:w="274" w:type="dxa"/>
          </w:tcPr>
          <w:p w:rsidR="00B861D4" w:rsidRDefault="00B861D4">
            <w:pPr>
              <w:pStyle w:val="Tabellinneh"/>
            </w:pPr>
          </w:p>
        </w:tc>
        <w:tc>
          <w:tcPr>
            <w:tcW w:w="1624" w:type="dxa"/>
            <w:gridSpan w:val="2"/>
          </w:tcPr>
          <w:p w:rsidR="00B861D4" w:rsidRDefault="00B861D4">
            <w:pPr>
              <w:pStyle w:val="Tabellinneh"/>
            </w:pPr>
          </w:p>
        </w:tc>
        <w:tc>
          <w:tcPr>
            <w:tcW w:w="160" w:type="dxa"/>
          </w:tcPr>
          <w:p w:rsidR="00B861D4" w:rsidRDefault="00B861D4">
            <w:pPr>
              <w:pStyle w:val="Tabellinneh"/>
            </w:pPr>
          </w:p>
        </w:tc>
        <w:tc>
          <w:tcPr>
            <w:tcW w:w="1916" w:type="dxa"/>
            <w:gridSpan w:val="5"/>
          </w:tcPr>
          <w:p w:rsidR="00B861D4" w:rsidRDefault="00B861D4">
            <w:pPr>
              <w:pStyle w:val="Tabellinneh"/>
            </w:pPr>
          </w:p>
        </w:tc>
        <w:tc>
          <w:tcPr>
            <w:tcW w:w="444" w:type="dxa"/>
          </w:tcPr>
          <w:p w:rsidR="00B861D4" w:rsidRDefault="00B861D4">
            <w:pPr>
              <w:pStyle w:val="Tabellinneh"/>
            </w:pPr>
          </w:p>
        </w:tc>
      </w:tr>
      <w:tr w:rsidR="00B861D4">
        <w:trPr>
          <w:cantSplit/>
        </w:trPr>
        <w:tc>
          <w:tcPr>
            <w:tcW w:w="1510" w:type="dxa"/>
            <w:tcBorders>
              <w:bottom w:val="nil"/>
            </w:tcBorders>
          </w:tcPr>
          <w:p w:rsidR="00B861D4" w:rsidRPr="006638BA" w:rsidRDefault="00B861D4">
            <w:pPr>
              <w:pStyle w:val="Tabellinneh"/>
              <w:rPr>
                <w:rFonts w:ascii="Myriad Pro" w:hAnsi="Myriad Pro"/>
                <w:b/>
              </w:rPr>
            </w:pPr>
          </w:p>
        </w:tc>
        <w:tc>
          <w:tcPr>
            <w:tcW w:w="180" w:type="dxa"/>
            <w:tcBorders>
              <w:bottom w:val="nil"/>
            </w:tcBorders>
          </w:tcPr>
          <w:p w:rsidR="00B861D4" w:rsidRDefault="00B861D4">
            <w:pPr>
              <w:pStyle w:val="Tabellinneh"/>
            </w:pPr>
          </w:p>
        </w:tc>
        <w:tc>
          <w:tcPr>
            <w:tcW w:w="1652" w:type="dxa"/>
            <w:tcBorders>
              <w:bottom w:val="nil"/>
            </w:tcBorders>
          </w:tcPr>
          <w:p w:rsidR="00B861D4" w:rsidRDefault="00B861D4">
            <w:pPr>
              <w:pStyle w:val="Tabellinneh"/>
            </w:pPr>
            <w:r>
              <w:rPr>
                <w:i/>
              </w:rPr>
              <w:t>Justerare:</w:t>
            </w:r>
          </w:p>
        </w:tc>
        <w:tc>
          <w:tcPr>
            <w:tcW w:w="204" w:type="dxa"/>
            <w:tcBorders>
              <w:bottom w:val="nil"/>
            </w:tcBorders>
          </w:tcPr>
          <w:p w:rsidR="00B861D4" w:rsidRDefault="00B861D4">
            <w:pPr>
              <w:pStyle w:val="Tabellinneh"/>
            </w:pPr>
          </w:p>
        </w:tc>
        <w:tc>
          <w:tcPr>
            <w:tcW w:w="6424" w:type="dxa"/>
            <w:gridSpan w:val="13"/>
            <w:tcBorders>
              <w:bottom w:val="nil"/>
            </w:tcBorders>
          </w:tcPr>
          <w:p w:rsidR="00B861D4" w:rsidRDefault="00B861D4">
            <w:pPr>
              <w:pStyle w:val="Tabellinneh"/>
              <w:rPr>
                <w:spacing w:val="34"/>
                <w:sz w:val="12"/>
              </w:rPr>
            </w:pPr>
            <w:r>
              <w:rPr>
                <w:i/>
              </w:rPr>
              <w:br/>
            </w:r>
            <w:r>
              <w:rPr>
                <w:i/>
              </w:rPr>
              <w:br/>
            </w:r>
            <w:r>
              <w:rPr>
                <w:spacing w:val="34"/>
                <w:sz w:val="12"/>
              </w:rPr>
              <w:t>........................................................ .........................................</w:t>
            </w:r>
          </w:p>
          <w:p w:rsidR="00B861D4" w:rsidRDefault="00357325" w:rsidP="000B30F5">
            <w:pPr>
              <w:pStyle w:val="Tabellinneh"/>
              <w:rPr>
                <w:i/>
                <w:iCs/>
              </w:rPr>
            </w:pPr>
            <w:r>
              <w:rPr>
                <w:i/>
                <w:iCs/>
              </w:rPr>
              <w:fldChar w:fldCharType="begin">
                <w:ffData>
                  <w:name w:val="Text11"/>
                  <w:enabled/>
                  <w:calcOnExit w:val="0"/>
                  <w:textInput>
                    <w:default w:val="namn justerare"/>
                  </w:textInput>
                </w:ffData>
              </w:fldChar>
            </w:r>
            <w:bookmarkStart w:id="10" w:name="Text11"/>
            <w:r w:rsidR="00B861D4">
              <w:rPr>
                <w:i/>
                <w:iCs/>
              </w:rPr>
              <w:instrText xml:space="preserve"> FORMTEXT </w:instrText>
            </w:r>
            <w:r>
              <w:rPr>
                <w:i/>
                <w:iCs/>
              </w:rPr>
            </w:r>
            <w:r>
              <w:rPr>
                <w:i/>
                <w:iCs/>
              </w:rPr>
              <w:fldChar w:fldCharType="separate"/>
            </w:r>
            <w:r w:rsidR="007E3D90">
              <w:rPr>
                <w:i/>
                <w:iCs/>
              </w:rPr>
              <w:t>Britt Björneke</w:t>
            </w:r>
            <w:r>
              <w:rPr>
                <w:i/>
                <w:iCs/>
              </w:rPr>
              <w:fldChar w:fldCharType="end"/>
            </w:r>
            <w:bookmarkEnd w:id="10"/>
          </w:p>
        </w:tc>
      </w:tr>
      <w:tr w:rsidR="00B861D4">
        <w:trPr>
          <w:trHeight w:hRule="exact" w:val="113"/>
        </w:trPr>
        <w:tc>
          <w:tcPr>
            <w:tcW w:w="1510" w:type="dxa"/>
          </w:tcPr>
          <w:p w:rsidR="00B861D4" w:rsidRDefault="00B861D4">
            <w:pPr>
              <w:pStyle w:val="Tabellinneh"/>
              <w:rPr>
                <w:sz w:val="16"/>
              </w:rPr>
            </w:pPr>
          </w:p>
        </w:tc>
        <w:tc>
          <w:tcPr>
            <w:tcW w:w="180" w:type="dxa"/>
          </w:tcPr>
          <w:p w:rsidR="00B861D4" w:rsidRDefault="00B861D4">
            <w:pPr>
              <w:pStyle w:val="Tabellinneh"/>
              <w:rPr>
                <w:sz w:val="16"/>
              </w:rPr>
            </w:pPr>
          </w:p>
        </w:tc>
        <w:tc>
          <w:tcPr>
            <w:tcW w:w="3862" w:type="dxa"/>
            <w:gridSpan w:val="5"/>
          </w:tcPr>
          <w:p w:rsidR="00B861D4" w:rsidRDefault="00B861D4">
            <w:pPr>
              <w:pStyle w:val="Tabellinneh"/>
              <w:rPr>
                <w:sz w:val="16"/>
              </w:rPr>
            </w:pPr>
          </w:p>
        </w:tc>
        <w:tc>
          <w:tcPr>
            <w:tcW w:w="274" w:type="dxa"/>
          </w:tcPr>
          <w:p w:rsidR="00B861D4" w:rsidRDefault="00B861D4">
            <w:pPr>
              <w:pStyle w:val="Tabellinneh"/>
              <w:rPr>
                <w:sz w:val="16"/>
              </w:rPr>
            </w:pPr>
          </w:p>
        </w:tc>
        <w:tc>
          <w:tcPr>
            <w:tcW w:w="2445" w:type="dxa"/>
            <w:gridSpan w:val="5"/>
          </w:tcPr>
          <w:p w:rsidR="00B861D4" w:rsidRDefault="00B861D4">
            <w:pPr>
              <w:pStyle w:val="Tabellinneh"/>
              <w:rPr>
                <w:sz w:val="16"/>
              </w:rPr>
            </w:pPr>
          </w:p>
        </w:tc>
        <w:tc>
          <w:tcPr>
            <w:tcW w:w="194" w:type="dxa"/>
          </w:tcPr>
          <w:p w:rsidR="00B861D4" w:rsidRDefault="00B861D4">
            <w:pPr>
              <w:pStyle w:val="Tabellinneh"/>
              <w:rPr>
                <w:sz w:val="16"/>
              </w:rPr>
            </w:pPr>
          </w:p>
        </w:tc>
        <w:tc>
          <w:tcPr>
            <w:tcW w:w="1061" w:type="dxa"/>
            <w:gridSpan w:val="2"/>
          </w:tcPr>
          <w:p w:rsidR="00B861D4" w:rsidRDefault="00B861D4">
            <w:pPr>
              <w:pStyle w:val="Tabellinneh"/>
              <w:rPr>
                <w:sz w:val="16"/>
              </w:rPr>
            </w:pPr>
          </w:p>
        </w:tc>
        <w:tc>
          <w:tcPr>
            <w:tcW w:w="444" w:type="dxa"/>
          </w:tcPr>
          <w:p w:rsidR="00B861D4" w:rsidRDefault="00B861D4">
            <w:pPr>
              <w:pStyle w:val="Tabellinneh"/>
              <w:rPr>
                <w:sz w:val="16"/>
              </w:rPr>
            </w:pPr>
          </w:p>
        </w:tc>
      </w:tr>
      <w:tr w:rsidR="00B861D4">
        <w:trPr>
          <w:trHeight w:hRule="exact" w:val="510"/>
        </w:trPr>
        <w:tc>
          <w:tcPr>
            <w:tcW w:w="1510" w:type="dxa"/>
            <w:tcBorders>
              <w:top w:val="single" w:sz="6" w:space="0" w:color="auto"/>
            </w:tcBorders>
          </w:tcPr>
          <w:p w:rsidR="00B861D4" w:rsidRDefault="00B861D4">
            <w:pPr>
              <w:pStyle w:val="Prottabell"/>
            </w:pPr>
          </w:p>
        </w:tc>
        <w:tc>
          <w:tcPr>
            <w:tcW w:w="180" w:type="dxa"/>
            <w:tcBorders>
              <w:top w:val="single" w:sz="6" w:space="0" w:color="auto"/>
            </w:tcBorders>
          </w:tcPr>
          <w:p w:rsidR="00B861D4" w:rsidRDefault="00B861D4">
            <w:pPr>
              <w:pStyle w:val="Sidhuvud"/>
              <w:tabs>
                <w:tab w:val="clear" w:pos="4536"/>
                <w:tab w:val="clear" w:pos="9072"/>
              </w:tabs>
            </w:pPr>
          </w:p>
        </w:tc>
        <w:tc>
          <w:tcPr>
            <w:tcW w:w="3862" w:type="dxa"/>
            <w:gridSpan w:val="5"/>
            <w:tcBorders>
              <w:top w:val="single" w:sz="6" w:space="0" w:color="auto"/>
            </w:tcBorders>
          </w:tcPr>
          <w:p w:rsidR="00B861D4" w:rsidRPr="006638BA" w:rsidRDefault="00B861D4" w:rsidP="007C4284">
            <w:pPr>
              <w:pStyle w:val="Sidhuvud"/>
              <w:tabs>
                <w:tab w:val="clear" w:pos="4536"/>
                <w:tab w:val="clear" w:pos="9072"/>
                <w:tab w:val="left" w:pos="2314"/>
              </w:tabs>
              <w:spacing w:before="120" w:after="120"/>
              <w:rPr>
                <w:rFonts w:ascii="Myriad Pro" w:hAnsi="Myriad Pro"/>
                <w:b/>
              </w:rPr>
            </w:pPr>
            <w:r w:rsidRPr="006638BA">
              <w:rPr>
                <w:rFonts w:ascii="Myriad Pro" w:hAnsi="Myriad Pro"/>
                <w:b/>
              </w:rPr>
              <w:t>ANSLAG/BEVIS</w:t>
            </w:r>
            <w:r w:rsidRPr="006638BA">
              <w:rPr>
                <w:rFonts w:ascii="Myriad Pro" w:hAnsi="Myriad Pro"/>
                <w:b/>
              </w:rPr>
              <w:tab/>
            </w:r>
          </w:p>
        </w:tc>
        <w:tc>
          <w:tcPr>
            <w:tcW w:w="274" w:type="dxa"/>
            <w:tcBorders>
              <w:top w:val="single" w:sz="6" w:space="0" w:color="auto"/>
            </w:tcBorders>
          </w:tcPr>
          <w:p w:rsidR="00B861D4" w:rsidRDefault="00B861D4">
            <w:pPr>
              <w:pStyle w:val="Tabellinneh"/>
            </w:pPr>
          </w:p>
        </w:tc>
        <w:tc>
          <w:tcPr>
            <w:tcW w:w="2445" w:type="dxa"/>
            <w:gridSpan w:val="5"/>
            <w:tcBorders>
              <w:top w:val="single" w:sz="6" w:space="0" w:color="auto"/>
            </w:tcBorders>
          </w:tcPr>
          <w:p w:rsidR="00B861D4" w:rsidRDefault="00B861D4">
            <w:pPr>
              <w:pStyle w:val="Tabellinneh"/>
            </w:pPr>
          </w:p>
        </w:tc>
        <w:tc>
          <w:tcPr>
            <w:tcW w:w="194" w:type="dxa"/>
            <w:tcBorders>
              <w:top w:val="single" w:sz="6" w:space="0" w:color="auto"/>
            </w:tcBorders>
          </w:tcPr>
          <w:p w:rsidR="00B861D4" w:rsidRDefault="00B861D4">
            <w:pPr>
              <w:pStyle w:val="Tabellinneh"/>
            </w:pPr>
          </w:p>
        </w:tc>
        <w:tc>
          <w:tcPr>
            <w:tcW w:w="1061" w:type="dxa"/>
            <w:gridSpan w:val="2"/>
            <w:tcBorders>
              <w:top w:val="single" w:sz="6" w:space="0" w:color="auto"/>
            </w:tcBorders>
          </w:tcPr>
          <w:p w:rsidR="00B861D4" w:rsidRDefault="00B861D4">
            <w:pPr>
              <w:pStyle w:val="Tabellinneh"/>
            </w:pPr>
          </w:p>
        </w:tc>
        <w:tc>
          <w:tcPr>
            <w:tcW w:w="444" w:type="dxa"/>
            <w:tcBorders>
              <w:top w:val="single" w:sz="6" w:space="0" w:color="auto"/>
            </w:tcBorders>
          </w:tcPr>
          <w:p w:rsidR="00B861D4" w:rsidRDefault="00B861D4">
            <w:pPr>
              <w:pStyle w:val="Sidhuvud"/>
              <w:tabs>
                <w:tab w:val="clear" w:pos="4536"/>
                <w:tab w:val="clear" w:pos="9072"/>
              </w:tabs>
            </w:pPr>
          </w:p>
        </w:tc>
      </w:tr>
      <w:tr w:rsidR="00B861D4">
        <w:trPr>
          <w:cantSplit/>
          <w:trHeight w:val="284"/>
        </w:trPr>
        <w:tc>
          <w:tcPr>
            <w:tcW w:w="1510" w:type="dxa"/>
          </w:tcPr>
          <w:p w:rsidR="00B861D4" w:rsidRDefault="00B861D4">
            <w:pPr>
              <w:pStyle w:val="Prottabell"/>
            </w:pPr>
          </w:p>
        </w:tc>
        <w:tc>
          <w:tcPr>
            <w:tcW w:w="180" w:type="dxa"/>
          </w:tcPr>
          <w:p w:rsidR="00B861D4" w:rsidRDefault="00B861D4">
            <w:pPr>
              <w:pStyle w:val="Sidhuvud"/>
              <w:tabs>
                <w:tab w:val="clear" w:pos="4536"/>
                <w:tab w:val="clear" w:pos="9072"/>
              </w:tabs>
            </w:pPr>
          </w:p>
        </w:tc>
        <w:tc>
          <w:tcPr>
            <w:tcW w:w="8280" w:type="dxa"/>
            <w:gridSpan w:val="15"/>
          </w:tcPr>
          <w:p w:rsidR="00B861D4" w:rsidRDefault="00B861D4">
            <w:pPr>
              <w:pStyle w:val="Tabellinneh"/>
              <w:rPr>
                <w:i/>
                <w:iCs/>
              </w:rPr>
            </w:pPr>
          </w:p>
        </w:tc>
      </w:tr>
      <w:tr w:rsidR="00B861D4">
        <w:trPr>
          <w:cantSplit/>
          <w:trHeight w:val="397"/>
        </w:trPr>
        <w:tc>
          <w:tcPr>
            <w:tcW w:w="1510" w:type="dxa"/>
            <w:vAlign w:val="center"/>
          </w:tcPr>
          <w:p w:rsidR="00B861D4" w:rsidRPr="006638BA" w:rsidRDefault="00B861D4" w:rsidP="007C4284">
            <w:pPr>
              <w:pStyle w:val="Tabellinneh"/>
              <w:rPr>
                <w:rFonts w:ascii="Myriad Pro" w:hAnsi="Myriad Pro"/>
                <w:w w:val="80"/>
                <w:sz w:val="18"/>
                <w:szCs w:val="18"/>
              </w:rPr>
            </w:pPr>
            <w:r w:rsidRPr="006638BA">
              <w:rPr>
                <w:rFonts w:ascii="Myriad Pro" w:hAnsi="Myriad Pro"/>
                <w:w w:val="80"/>
                <w:sz w:val="18"/>
                <w:szCs w:val="18"/>
              </w:rPr>
              <w:t>Organ</w:t>
            </w:r>
            <w:r w:rsidR="007C4284">
              <w:rPr>
                <w:rFonts w:ascii="Myriad Pro" w:hAnsi="Myriad Pro"/>
                <w:w w:val="80"/>
                <w:sz w:val="18"/>
                <w:szCs w:val="18"/>
              </w:rPr>
              <w:t>:</w:t>
            </w:r>
          </w:p>
        </w:tc>
        <w:tc>
          <w:tcPr>
            <w:tcW w:w="180" w:type="dxa"/>
          </w:tcPr>
          <w:p w:rsidR="00B861D4" w:rsidRDefault="00B861D4">
            <w:pPr>
              <w:pStyle w:val="Tabellinneh"/>
            </w:pPr>
          </w:p>
        </w:tc>
        <w:tc>
          <w:tcPr>
            <w:tcW w:w="8280" w:type="dxa"/>
            <w:gridSpan w:val="15"/>
            <w:vAlign w:val="center"/>
          </w:tcPr>
          <w:p w:rsidR="00B861D4" w:rsidRPr="006F655E" w:rsidRDefault="00357325" w:rsidP="007C4284">
            <w:pPr>
              <w:pStyle w:val="Tabellinneh"/>
              <w:rPr>
                <w:rFonts w:ascii="Myriad Pro" w:hAnsi="Myriad Pro"/>
                <w:sz w:val="24"/>
              </w:rPr>
            </w:pPr>
            <w:r>
              <w:rPr>
                <w:rFonts w:ascii="Myriad Pro" w:hAnsi="Myriad Pro"/>
                <w:sz w:val="24"/>
              </w:rPr>
              <w:fldChar w:fldCharType="begin">
                <w:ffData>
                  <w:name w:val="Listruta1"/>
                  <w:enabled/>
                  <w:calcOnExit w:val="0"/>
                  <w:ddList>
                    <w:result w:val="9"/>
                    <w:listEntry w:val="Kyrkofullmäktige"/>
                    <w:listEntry w:val="Kyrkorådet"/>
                    <w:listEntry w:val="Församlingsrådet"/>
                    <w:listEntry w:val="Kyrkogårdsutskottet"/>
                    <w:listEntry w:val="Arbetsmiljökommittén"/>
                    <w:listEntry w:val="Arbetsutskottet"/>
                    <w:listEntry w:val="Förhandlingsdelegationen"/>
                    <w:listEntry w:val="Skyddskommittén"/>
                    <w:listEntry w:val="Valberedningen"/>
                    <w:listEntry w:val="Valnämnden"/>
                    <w:listEntry w:val="Valnämndsutskott"/>
                    <w:listEntry w:val="Budgetberedningen"/>
                    <w:listEntry w:val="AU valnämnden"/>
                  </w:ddList>
                </w:ffData>
              </w:fldChar>
            </w:r>
            <w:bookmarkStart w:id="11" w:name="Listruta1"/>
            <w:r w:rsidR="002B58D1">
              <w:rPr>
                <w:rFonts w:ascii="Myriad Pro" w:hAnsi="Myriad Pro"/>
                <w:sz w:val="24"/>
              </w:rPr>
              <w:instrText xml:space="preserve"> FORMDROPDOWN </w:instrText>
            </w:r>
            <w:r w:rsidR="00010D25">
              <w:rPr>
                <w:rFonts w:ascii="Myriad Pro" w:hAnsi="Myriad Pro"/>
                <w:sz w:val="24"/>
              </w:rPr>
            </w:r>
            <w:r w:rsidR="00010D25">
              <w:rPr>
                <w:rFonts w:ascii="Myriad Pro" w:hAnsi="Myriad Pro"/>
                <w:sz w:val="24"/>
              </w:rPr>
              <w:fldChar w:fldCharType="separate"/>
            </w:r>
            <w:r>
              <w:rPr>
                <w:rFonts w:ascii="Myriad Pro" w:hAnsi="Myriad Pro"/>
                <w:sz w:val="24"/>
              </w:rPr>
              <w:fldChar w:fldCharType="end"/>
            </w:r>
            <w:bookmarkEnd w:id="11"/>
          </w:p>
        </w:tc>
      </w:tr>
      <w:tr w:rsidR="00B861D4">
        <w:trPr>
          <w:cantSplit/>
          <w:trHeight w:val="377"/>
        </w:trPr>
        <w:tc>
          <w:tcPr>
            <w:tcW w:w="1510" w:type="dxa"/>
            <w:vAlign w:val="center"/>
          </w:tcPr>
          <w:p w:rsidR="00B861D4" w:rsidRPr="006638BA" w:rsidRDefault="00B861D4" w:rsidP="00A563A8">
            <w:pPr>
              <w:pStyle w:val="Tabellinneh"/>
              <w:ind w:right="-70"/>
              <w:rPr>
                <w:rFonts w:ascii="Myriad Pro" w:hAnsi="Myriad Pro"/>
                <w:w w:val="80"/>
                <w:sz w:val="18"/>
                <w:szCs w:val="18"/>
              </w:rPr>
            </w:pPr>
            <w:r w:rsidRPr="006638BA">
              <w:rPr>
                <w:rFonts w:ascii="Myriad Pro" w:hAnsi="Myriad Pro"/>
                <w:w w:val="80"/>
                <w:sz w:val="18"/>
                <w:szCs w:val="18"/>
              </w:rPr>
              <w:t>Sammanträdesdatum:</w:t>
            </w:r>
          </w:p>
        </w:tc>
        <w:tc>
          <w:tcPr>
            <w:tcW w:w="180" w:type="dxa"/>
            <w:vAlign w:val="center"/>
          </w:tcPr>
          <w:p w:rsidR="00B861D4" w:rsidRDefault="00B861D4" w:rsidP="00393E7A">
            <w:pPr>
              <w:pStyle w:val="Tabellinneh"/>
            </w:pPr>
          </w:p>
        </w:tc>
        <w:tc>
          <w:tcPr>
            <w:tcW w:w="7836" w:type="dxa"/>
            <w:gridSpan w:val="14"/>
            <w:vAlign w:val="center"/>
          </w:tcPr>
          <w:p w:rsidR="00B861D4" w:rsidRPr="006F655E" w:rsidRDefault="00357325" w:rsidP="00561041">
            <w:pPr>
              <w:pStyle w:val="Tabellinneh"/>
              <w:rPr>
                <w:rFonts w:ascii="Myriad Pro" w:hAnsi="Myriad Pro"/>
              </w:rPr>
            </w:pPr>
            <w:r w:rsidRPr="006F655E">
              <w:rPr>
                <w:rFonts w:ascii="Myriad Pro" w:hAnsi="Myriad Pro"/>
                <w:sz w:val="24"/>
              </w:rPr>
              <w:fldChar w:fldCharType="begin">
                <w:ffData>
                  <w:name w:val="Text13"/>
                  <w:enabled/>
                  <w:calcOnExit w:val="0"/>
                  <w:textInput>
                    <w:type w:val="date"/>
                    <w:format w:val="yyyy-MM-dd"/>
                  </w:textInput>
                </w:ffData>
              </w:fldChar>
            </w:r>
            <w:bookmarkStart w:id="12" w:name="Text13"/>
            <w:r w:rsidR="00B861D4"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sidR="00D67534">
              <w:rPr>
                <w:rFonts w:ascii="Myriad Pro" w:hAnsi="Myriad Pro"/>
                <w:noProof/>
                <w:sz w:val="24"/>
              </w:rPr>
              <w:t>20</w:t>
            </w:r>
            <w:r w:rsidR="00F524C9">
              <w:rPr>
                <w:rFonts w:ascii="Myriad Pro" w:hAnsi="Myriad Pro"/>
                <w:noProof/>
                <w:sz w:val="24"/>
              </w:rPr>
              <w:t>20</w:t>
            </w:r>
            <w:r w:rsidR="00D67534">
              <w:rPr>
                <w:rFonts w:ascii="Myriad Pro" w:hAnsi="Myriad Pro"/>
                <w:noProof/>
                <w:sz w:val="24"/>
              </w:rPr>
              <w:t>-</w:t>
            </w:r>
            <w:r w:rsidR="008E2E57">
              <w:rPr>
                <w:rFonts w:ascii="Myriad Pro" w:hAnsi="Myriad Pro"/>
                <w:noProof/>
                <w:sz w:val="24"/>
              </w:rPr>
              <w:t>11</w:t>
            </w:r>
            <w:r w:rsidR="006A69B8">
              <w:rPr>
                <w:rFonts w:ascii="Myriad Pro" w:hAnsi="Myriad Pro"/>
                <w:noProof/>
                <w:sz w:val="24"/>
              </w:rPr>
              <w:t>-</w:t>
            </w:r>
            <w:r w:rsidR="002754AF">
              <w:rPr>
                <w:rFonts w:ascii="Myriad Pro" w:hAnsi="Myriad Pro"/>
                <w:noProof/>
                <w:sz w:val="24"/>
              </w:rPr>
              <w:t>30</w:t>
            </w:r>
            <w:r w:rsidRPr="006F655E">
              <w:rPr>
                <w:rFonts w:ascii="Myriad Pro" w:hAnsi="Myriad Pro"/>
                <w:sz w:val="24"/>
              </w:rPr>
              <w:fldChar w:fldCharType="end"/>
            </w:r>
            <w:bookmarkEnd w:id="12"/>
          </w:p>
        </w:tc>
        <w:tc>
          <w:tcPr>
            <w:tcW w:w="444" w:type="dxa"/>
            <w:vAlign w:val="center"/>
          </w:tcPr>
          <w:p w:rsidR="00B861D4" w:rsidRDefault="00B861D4" w:rsidP="00393E7A">
            <w:pPr>
              <w:pStyle w:val="Tabellinneh"/>
            </w:pPr>
          </w:p>
        </w:tc>
      </w:tr>
      <w:tr w:rsidR="00B861D4">
        <w:trPr>
          <w:trHeight w:val="510"/>
        </w:trPr>
        <w:tc>
          <w:tcPr>
            <w:tcW w:w="1510" w:type="dxa"/>
            <w:vAlign w:val="center"/>
          </w:tcPr>
          <w:p w:rsidR="00B861D4" w:rsidRPr="006638BA" w:rsidRDefault="00B861D4" w:rsidP="00393E7A">
            <w:pPr>
              <w:pStyle w:val="Tabellinneh"/>
              <w:rPr>
                <w:rFonts w:ascii="Myriad Pro" w:hAnsi="Myriad Pro"/>
                <w:w w:val="80"/>
                <w:sz w:val="18"/>
                <w:szCs w:val="18"/>
              </w:rPr>
            </w:pPr>
            <w:r w:rsidRPr="006638BA">
              <w:rPr>
                <w:rFonts w:ascii="Myriad Pro" w:hAnsi="Myriad Pro"/>
                <w:w w:val="80"/>
                <w:sz w:val="18"/>
                <w:szCs w:val="18"/>
              </w:rPr>
              <w:t>Datum för anslags uppsättande:</w:t>
            </w:r>
          </w:p>
        </w:tc>
        <w:tc>
          <w:tcPr>
            <w:tcW w:w="180" w:type="dxa"/>
          </w:tcPr>
          <w:p w:rsidR="00B861D4" w:rsidRDefault="00B861D4">
            <w:pPr>
              <w:pStyle w:val="Tabellinneh"/>
            </w:pPr>
          </w:p>
        </w:tc>
        <w:tc>
          <w:tcPr>
            <w:tcW w:w="3862" w:type="dxa"/>
            <w:gridSpan w:val="5"/>
          </w:tcPr>
          <w:p w:rsidR="00B861D4" w:rsidRPr="006F655E" w:rsidRDefault="00B861D4" w:rsidP="006A69B8">
            <w:pPr>
              <w:pStyle w:val="Tabellinneh"/>
              <w:spacing w:before="120"/>
              <w:rPr>
                <w:rFonts w:ascii="Myriad Pro" w:hAnsi="Myriad Pro"/>
                <w:sz w:val="24"/>
              </w:rPr>
            </w:pPr>
          </w:p>
        </w:tc>
        <w:tc>
          <w:tcPr>
            <w:tcW w:w="274" w:type="dxa"/>
          </w:tcPr>
          <w:p w:rsidR="00B861D4" w:rsidRDefault="00B861D4">
            <w:pPr>
              <w:pStyle w:val="Tabellinneh"/>
            </w:pPr>
          </w:p>
        </w:tc>
        <w:tc>
          <w:tcPr>
            <w:tcW w:w="1984" w:type="dxa"/>
            <w:gridSpan w:val="4"/>
            <w:vAlign w:val="center"/>
          </w:tcPr>
          <w:p w:rsidR="00B861D4" w:rsidRPr="006638BA" w:rsidRDefault="00B861D4" w:rsidP="007C4284">
            <w:pPr>
              <w:pStyle w:val="Tabellinneh"/>
              <w:rPr>
                <w:rFonts w:ascii="Myriad Pro" w:hAnsi="Myriad Pro"/>
                <w:w w:val="80"/>
                <w:sz w:val="18"/>
              </w:rPr>
            </w:pPr>
            <w:r w:rsidRPr="006638BA">
              <w:rPr>
                <w:rFonts w:ascii="Myriad Pro" w:hAnsi="Myriad Pro"/>
                <w:w w:val="80"/>
                <w:sz w:val="18"/>
              </w:rPr>
              <w:t xml:space="preserve">Datum för </w:t>
            </w:r>
            <w:r w:rsidRPr="006638BA">
              <w:rPr>
                <w:rFonts w:ascii="Myriad Pro" w:hAnsi="Myriad Pro"/>
                <w:w w:val="80"/>
                <w:sz w:val="18"/>
              </w:rPr>
              <w:br/>
              <w:t>anslags nedtagande:</w:t>
            </w:r>
          </w:p>
        </w:tc>
        <w:tc>
          <w:tcPr>
            <w:tcW w:w="2160" w:type="dxa"/>
            <w:gridSpan w:val="5"/>
          </w:tcPr>
          <w:p w:rsidR="00B861D4" w:rsidRPr="006F655E" w:rsidRDefault="00B861D4" w:rsidP="00EF281D">
            <w:pPr>
              <w:pStyle w:val="Tabellinneh"/>
              <w:spacing w:before="120"/>
              <w:rPr>
                <w:rFonts w:ascii="Myriad Pro" w:hAnsi="Myriad Pro"/>
                <w:sz w:val="24"/>
              </w:rPr>
            </w:pPr>
          </w:p>
        </w:tc>
      </w:tr>
      <w:tr w:rsidR="00B861D4">
        <w:trPr>
          <w:cantSplit/>
          <w:trHeight w:val="510"/>
        </w:trPr>
        <w:tc>
          <w:tcPr>
            <w:tcW w:w="1510" w:type="dxa"/>
            <w:tcBorders>
              <w:bottom w:val="nil"/>
            </w:tcBorders>
            <w:vAlign w:val="center"/>
          </w:tcPr>
          <w:p w:rsidR="00B861D4" w:rsidRPr="006638BA" w:rsidRDefault="00B861D4" w:rsidP="00393E7A">
            <w:pPr>
              <w:pStyle w:val="Tabellinneh"/>
              <w:rPr>
                <w:rFonts w:ascii="Myriad Pro" w:hAnsi="Myriad Pro"/>
                <w:w w:val="80"/>
                <w:sz w:val="18"/>
                <w:szCs w:val="18"/>
              </w:rPr>
            </w:pPr>
            <w:r w:rsidRPr="006638BA">
              <w:rPr>
                <w:rFonts w:ascii="Myriad Pro" w:hAnsi="Myriad Pro"/>
                <w:w w:val="80"/>
                <w:sz w:val="18"/>
                <w:szCs w:val="18"/>
              </w:rPr>
              <w:t>Förvaringsplats för protokollet:</w:t>
            </w:r>
          </w:p>
        </w:tc>
        <w:tc>
          <w:tcPr>
            <w:tcW w:w="180" w:type="dxa"/>
            <w:tcBorders>
              <w:bottom w:val="nil"/>
            </w:tcBorders>
          </w:tcPr>
          <w:p w:rsidR="00B861D4" w:rsidRDefault="00B861D4">
            <w:pPr>
              <w:pStyle w:val="Tabellinneh"/>
            </w:pPr>
          </w:p>
        </w:tc>
        <w:tc>
          <w:tcPr>
            <w:tcW w:w="7836" w:type="dxa"/>
            <w:gridSpan w:val="14"/>
            <w:tcBorders>
              <w:bottom w:val="nil"/>
            </w:tcBorders>
          </w:tcPr>
          <w:p w:rsidR="00B861D4" w:rsidRPr="006F655E" w:rsidRDefault="00E955A1" w:rsidP="00EF281D">
            <w:pPr>
              <w:pStyle w:val="Tabellinneh"/>
              <w:spacing w:before="120"/>
              <w:rPr>
                <w:rFonts w:ascii="Myriad Pro" w:hAnsi="Myriad Pro"/>
              </w:rPr>
            </w:pPr>
            <w:r>
              <w:rPr>
                <w:rFonts w:ascii="Myriad Pro" w:hAnsi="Myriad Pro"/>
                <w:sz w:val="24"/>
              </w:rPr>
              <w:t>Arkivet, Klockargården, Huddinge</w:t>
            </w:r>
          </w:p>
        </w:tc>
        <w:tc>
          <w:tcPr>
            <w:tcW w:w="444" w:type="dxa"/>
            <w:tcBorders>
              <w:bottom w:val="nil"/>
            </w:tcBorders>
          </w:tcPr>
          <w:p w:rsidR="00B861D4" w:rsidRDefault="00B861D4">
            <w:pPr>
              <w:pStyle w:val="Tabellinneh"/>
            </w:pPr>
          </w:p>
        </w:tc>
      </w:tr>
      <w:tr w:rsidR="00B861D4">
        <w:trPr>
          <w:cantSplit/>
        </w:trPr>
        <w:tc>
          <w:tcPr>
            <w:tcW w:w="1510" w:type="dxa"/>
            <w:tcBorders>
              <w:bottom w:val="nil"/>
            </w:tcBorders>
          </w:tcPr>
          <w:p w:rsidR="00B861D4" w:rsidRPr="006638BA" w:rsidRDefault="00B861D4">
            <w:pPr>
              <w:pStyle w:val="Tabellinneh"/>
              <w:rPr>
                <w:rFonts w:ascii="Myriad Pro" w:hAnsi="Myriad Pro"/>
                <w:w w:val="80"/>
                <w:position w:val="-30"/>
                <w:sz w:val="18"/>
                <w:szCs w:val="18"/>
              </w:rPr>
            </w:pPr>
            <w:r w:rsidRPr="006638BA">
              <w:rPr>
                <w:rFonts w:ascii="Myriad Pro" w:hAnsi="Myriad Pro"/>
                <w:w w:val="80"/>
                <w:position w:val="-30"/>
                <w:sz w:val="18"/>
                <w:szCs w:val="18"/>
              </w:rPr>
              <w:t>Underskrift</w:t>
            </w:r>
          </w:p>
        </w:tc>
        <w:tc>
          <w:tcPr>
            <w:tcW w:w="180" w:type="dxa"/>
            <w:tcBorders>
              <w:bottom w:val="nil"/>
            </w:tcBorders>
          </w:tcPr>
          <w:p w:rsidR="00B861D4" w:rsidRDefault="00B861D4">
            <w:pPr>
              <w:pStyle w:val="Tabellinneh"/>
            </w:pPr>
          </w:p>
        </w:tc>
        <w:tc>
          <w:tcPr>
            <w:tcW w:w="7836" w:type="dxa"/>
            <w:gridSpan w:val="14"/>
            <w:tcBorders>
              <w:bottom w:val="nil"/>
            </w:tcBorders>
          </w:tcPr>
          <w:p w:rsidR="00EF281D" w:rsidRDefault="00EF281D">
            <w:pPr>
              <w:pStyle w:val="Tabellinneh"/>
              <w:rPr>
                <w:i/>
              </w:rPr>
            </w:pPr>
          </w:p>
          <w:p w:rsidR="00B861D4" w:rsidRDefault="00B861D4">
            <w:pPr>
              <w:pStyle w:val="Tabellinneh"/>
              <w:rPr>
                <w:spacing w:val="34"/>
                <w:sz w:val="12"/>
              </w:rPr>
            </w:pPr>
            <w:r>
              <w:rPr>
                <w:i/>
              </w:rPr>
              <w:br/>
            </w:r>
            <w:r>
              <w:rPr>
                <w:spacing w:val="34"/>
                <w:sz w:val="12"/>
              </w:rPr>
              <w:t>........................................................</w:t>
            </w:r>
          </w:p>
          <w:p w:rsidR="00B861D4" w:rsidRDefault="00E955A1">
            <w:pPr>
              <w:pStyle w:val="Tabellinneh"/>
            </w:pPr>
            <w:r>
              <w:rPr>
                <w:i/>
                <w:iCs/>
              </w:rPr>
              <w:t>Therese Törnros</w:t>
            </w:r>
          </w:p>
        </w:tc>
        <w:tc>
          <w:tcPr>
            <w:tcW w:w="444" w:type="dxa"/>
            <w:tcBorders>
              <w:bottom w:val="nil"/>
            </w:tcBorders>
          </w:tcPr>
          <w:p w:rsidR="00B861D4" w:rsidRDefault="00B861D4">
            <w:pPr>
              <w:pStyle w:val="Tabellinneh"/>
              <w:rPr>
                <w:sz w:val="8"/>
              </w:rPr>
            </w:pPr>
            <w:r>
              <w:br/>
            </w:r>
          </w:p>
        </w:tc>
      </w:tr>
    </w:tbl>
    <w:p w:rsidR="00B861D4" w:rsidRDefault="00B861D4">
      <w:pPr>
        <w:pStyle w:val="Sidhuvud"/>
        <w:tabs>
          <w:tab w:val="clear" w:pos="4536"/>
          <w:tab w:val="clear" w:pos="9072"/>
          <w:tab w:val="left" w:pos="1253"/>
        </w:tabs>
        <w:sectPr w:rsidR="00B861D4" w:rsidSect="00393E7A">
          <w:headerReference w:type="default" r:id="rId8"/>
          <w:footerReference w:type="default" r:id="rId9"/>
          <w:headerReference w:type="first" r:id="rId10"/>
          <w:footerReference w:type="first" r:id="rId11"/>
          <w:type w:val="continuous"/>
          <w:pgSz w:w="11906" w:h="16838" w:code="9"/>
          <w:pgMar w:top="2231" w:right="748" w:bottom="1134" w:left="1418" w:header="709" w:footer="907" w:gutter="0"/>
          <w:cols w:space="708"/>
          <w:titlePg/>
          <w:docGrid w:linePitch="360"/>
        </w:sectPr>
      </w:pPr>
    </w:p>
    <w:p w:rsidR="00B861D4" w:rsidRDefault="00B861D4" w:rsidP="007653F8">
      <w:pPr>
        <w:pStyle w:val="Brdprotokoll"/>
        <w:ind w:left="0"/>
        <w:sectPr w:rsidR="00B861D4" w:rsidSect="00393E7A">
          <w:type w:val="continuous"/>
          <w:pgSz w:w="11906" w:h="16838" w:code="9"/>
          <w:pgMar w:top="2231" w:right="748" w:bottom="1134" w:left="1418" w:header="709" w:footer="907" w:gutter="0"/>
          <w:cols w:space="708"/>
          <w:formProt w:val="0"/>
          <w:titlePg/>
          <w:docGrid w:linePitch="360"/>
        </w:sectPr>
      </w:pPr>
    </w:p>
    <w:p w:rsidR="005B6BFE" w:rsidRPr="00802030" w:rsidRDefault="00D67534" w:rsidP="00910745">
      <w:pPr>
        <w:pStyle w:val="Prothuvud"/>
      </w:pPr>
      <w:r>
        <w:br w:type="page"/>
      </w:r>
      <w:r w:rsidR="00802030">
        <w:lastRenderedPageBreak/>
        <w:t>Valnämnd</w:t>
      </w:r>
      <w:r w:rsidR="00CC5783">
        <w:t>en</w:t>
      </w:r>
      <w:r w:rsidRPr="00802030">
        <w:tab/>
        <w:t>2</w:t>
      </w:r>
      <w:r w:rsidR="00AA3215" w:rsidRPr="00802030">
        <w:t>020</w:t>
      </w:r>
      <w:r w:rsidRPr="00802030">
        <w:t>-</w:t>
      </w:r>
      <w:r w:rsidR="00802030" w:rsidRPr="00802030">
        <w:t>11-</w:t>
      </w:r>
      <w:r w:rsidR="00CC5783">
        <w:t>30</w:t>
      </w:r>
      <w:r w:rsidR="00802030" w:rsidRPr="00802030">
        <w:tab/>
      </w:r>
      <w:r w:rsidRPr="00802030">
        <w:t>§</w:t>
      </w:r>
      <w:r w:rsidRPr="00802030">
        <w:tab/>
      </w:r>
      <w:r w:rsidR="00AA70BC" w:rsidRPr="00802030">
        <w:t>1</w:t>
      </w:r>
      <w:r w:rsidR="00886FA2">
        <w:t>7</w:t>
      </w:r>
      <w:r w:rsidRPr="00802030">
        <w:tab/>
        <w:t>sidan</w:t>
      </w:r>
      <w:r w:rsidRPr="00802030">
        <w:tab/>
        <w:t>2</w:t>
      </w:r>
    </w:p>
    <w:p w:rsidR="00D67534" w:rsidRPr="00802030" w:rsidRDefault="00D67534">
      <w:pPr>
        <w:pStyle w:val="Diarienr"/>
      </w:pPr>
      <w:r w:rsidRPr="00802030">
        <w:t>Diarienummer</w:t>
      </w:r>
      <w:r w:rsidRPr="00802030">
        <w:tab/>
      </w:r>
      <w:r w:rsidR="00A81B8B" w:rsidRPr="00802030">
        <w:t>P-20</w:t>
      </w:r>
      <w:r w:rsidR="00AA3215" w:rsidRPr="00802030">
        <w:t>20</w:t>
      </w:r>
      <w:r w:rsidR="00A81B8B" w:rsidRPr="00802030">
        <w:t>-</w:t>
      </w:r>
      <w:r w:rsidR="002C660E" w:rsidRPr="00802030">
        <w:t>112</w:t>
      </w:r>
    </w:p>
    <w:p w:rsidR="00D67534" w:rsidRDefault="00565B0A" w:rsidP="00D67534">
      <w:pPr>
        <w:pStyle w:val="renderubrik"/>
        <w:ind w:right="1100"/>
      </w:pPr>
      <w:r>
        <w:t>Mötets ö</w:t>
      </w:r>
      <w:r w:rsidR="00635AC7">
        <w:t>ppnande och dagordning</w:t>
      </w:r>
    </w:p>
    <w:p w:rsidR="00D67534" w:rsidRDefault="004D2CFE">
      <w:pPr>
        <w:pStyle w:val="Beslut"/>
      </w:pPr>
      <w:r w:rsidRPr="004D2CFE">
        <w:t>Valnämndens</w:t>
      </w:r>
      <w:r w:rsidR="00994B46">
        <w:t xml:space="preserve"> </w:t>
      </w:r>
      <w:r w:rsidRPr="004D2CFE">
        <w:t>beslut</w:t>
      </w:r>
    </w:p>
    <w:p w:rsidR="00A139FB" w:rsidRDefault="00A139FB" w:rsidP="00A139FB">
      <w:pPr>
        <w:pStyle w:val="Brdprotokoll"/>
        <w:ind w:right="1100"/>
      </w:pPr>
      <w:r>
        <w:t xml:space="preserve">Ordförande Eeva Laine öppnade mötet och </w:t>
      </w:r>
      <w:r w:rsidR="000E0AC0">
        <w:t xml:space="preserve">valnämnden </w:t>
      </w:r>
      <w:r>
        <w:t xml:space="preserve">godkände den föreslagna dagordningen. </w:t>
      </w:r>
    </w:p>
    <w:p w:rsidR="00167543" w:rsidRPr="00667A79" w:rsidRDefault="00167543" w:rsidP="00827A5E">
      <w:pPr>
        <w:pStyle w:val="Beslut"/>
        <w:ind w:right="1100"/>
      </w:pPr>
      <w:r w:rsidRPr="00667A79">
        <w:t>Ärendet</w:t>
      </w:r>
    </w:p>
    <w:p w:rsidR="00A35EFB" w:rsidRDefault="00635AC7" w:rsidP="00AC0E53">
      <w:pPr>
        <w:pStyle w:val="Prothuvud"/>
        <w:tabs>
          <w:tab w:val="left" w:pos="1701"/>
        </w:tabs>
      </w:pPr>
      <w:r>
        <w:t xml:space="preserve">Valnämndens ordförande </w:t>
      </w:r>
      <w:r w:rsidR="00A139FB">
        <w:t xml:space="preserve">Eeva Laine </w:t>
      </w:r>
      <w:r w:rsidR="00F2110C">
        <w:t xml:space="preserve">öppnande sammanträdet och hälsade alla välkomna. </w:t>
      </w:r>
      <w:r w:rsidR="00F823EB">
        <w:br/>
      </w:r>
      <w:r w:rsidR="00F2110C">
        <w:t xml:space="preserve">Till justerare valdes </w:t>
      </w:r>
      <w:r w:rsidR="00CC5783">
        <w:t>Britt Björneke.</w:t>
      </w:r>
    </w:p>
    <w:p w:rsidR="00A35EFB" w:rsidRDefault="00A35EFB" w:rsidP="00AC0E53">
      <w:pPr>
        <w:pStyle w:val="Prothuvud"/>
        <w:tabs>
          <w:tab w:val="left" w:pos="1701"/>
        </w:tabs>
      </w:pPr>
    </w:p>
    <w:p w:rsidR="00A8735D" w:rsidRDefault="00167543" w:rsidP="00AC0E53">
      <w:pPr>
        <w:pStyle w:val="Prothuvud"/>
        <w:tabs>
          <w:tab w:val="left" w:pos="1701"/>
        </w:tabs>
      </w:pPr>
      <w:r>
        <w:br w:type="page"/>
      </w:r>
    </w:p>
    <w:p w:rsidR="00970852" w:rsidRPr="00802030" w:rsidRDefault="00CC5783" w:rsidP="00970852">
      <w:pPr>
        <w:pStyle w:val="Prothuvud"/>
      </w:pPr>
      <w:r>
        <w:lastRenderedPageBreak/>
        <w:t>Valnämnden</w:t>
      </w:r>
      <w:r w:rsidRPr="00802030">
        <w:tab/>
        <w:t>2020-11-</w:t>
      </w:r>
      <w:r>
        <w:t>30</w:t>
      </w:r>
      <w:r w:rsidRPr="00802030">
        <w:tab/>
        <w:t>§</w:t>
      </w:r>
      <w:r w:rsidRPr="00802030">
        <w:tab/>
        <w:t>1</w:t>
      </w:r>
      <w:r w:rsidR="00886FA2">
        <w:t>8</w:t>
      </w:r>
      <w:r w:rsidRPr="00802030">
        <w:tab/>
        <w:t>sidan</w:t>
      </w:r>
      <w:r w:rsidRPr="00802030">
        <w:tab/>
      </w:r>
      <w:r>
        <w:t>3</w:t>
      </w:r>
      <w:r>
        <w:br/>
      </w:r>
      <w:r w:rsidR="00970852">
        <w:t>Valnämndsutskott</w:t>
      </w:r>
      <w:r w:rsidR="00970852" w:rsidRPr="00802030">
        <w:tab/>
        <w:t>2020-11-09</w:t>
      </w:r>
      <w:r w:rsidR="00970852" w:rsidRPr="00802030">
        <w:tab/>
        <w:t>§</w:t>
      </w:r>
      <w:r w:rsidR="00970852" w:rsidRPr="00802030">
        <w:tab/>
        <w:t>1</w:t>
      </w:r>
      <w:r w:rsidR="005C0689">
        <w:t>6</w:t>
      </w:r>
      <w:r w:rsidR="00970852" w:rsidRPr="00802030">
        <w:tab/>
        <w:t>sidan</w:t>
      </w:r>
      <w:r w:rsidR="00970852" w:rsidRPr="00802030">
        <w:tab/>
      </w:r>
      <w:r w:rsidR="005C0689">
        <w:t>3</w:t>
      </w:r>
    </w:p>
    <w:p w:rsidR="00970852" w:rsidRPr="00802030" w:rsidRDefault="00970852" w:rsidP="00970852">
      <w:pPr>
        <w:pStyle w:val="Diarienr"/>
      </w:pPr>
      <w:r w:rsidRPr="00802030">
        <w:t>Diarienummer</w:t>
      </w:r>
      <w:r w:rsidRPr="00802030">
        <w:tab/>
        <w:t>P-2020-</w:t>
      </w:r>
      <w:r w:rsidR="00BA5053">
        <w:t>116</w:t>
      </w:r>
    </w:p>
    <w:p w:rsidR="00757993" w:rsidRPr="00167543" w:rsidRDefault="00757993" w:rsidP="00757993">
      <w:pPr>
        <w:pStyle w:val="Bilagetext"/>
      </w:pPr>
    </w:p>
    <w:p w:rsidR="00AC0E53" w:rsidRDefault="00F105BF" w:rsidP="00AC0E53">
      <w:pPr>
        <w:pStyle w:val="renderubrik"/>
        <w:ind w:right="1100"/>
      </w:pPr>
      <w:r>
        <w:t>Inkomna handlingar och dokument</w:t>
      </w:r>
    </w:p>
    <w:p w:rsidR="00F105BF" w:rsidRDefault="00F105BF" w:rsidP="00F105BF">
      <w:pPr>
        <w:pStyle w:val="Beslut"/>
      </w:pPr>
      <w:r>
        <w:t>Valnämndens beslut</w:t>
      </w:r>
    </w:p>
    <w:p w:rsidR="001969E3" w:rsidRDefault="001969E3" w:rsidP="001969E3">
      <w:pPr>
        <w:pStyle w:val="Brdprotokoll"/>
        <w:ind w:right="1100"/>
      </w:pPr>
      <w:r>
        <w:t>Valnämnden anteckna</w:t>
      </w:r>
      <w:r w:rsidR="00D07AE5">
        <w:t>r</w:t>
      </w:r>
      <w:r>
        <w:t xml:space="preserve"> informationen till protokollet.</w:t>
      </w:r>
    </w:p>
    <w:p w:rsidR="00F105BF" w:rsidRDefault="00F105BF" w:rsidP="00F105BF">
      <w:pPr>
        <w:pStyle w:val="Beslut"/>
        <w:ind w:right="1100"/>
      </w:pPr>
      <w:r>
        <w:t>Ärendet</w:t>
      </w:r>
    </w:p>
    <w:p w:rsidR="00F105BF" w:rsidRDefault="00F105BF" w:rsidP="00F105BF">
      <w:pPr>
        <w:pStyle w:val="Prothuvud"/>
        <w:tabs>
          <w:tab w:val="left" w:pos="1701"/>
        </w:tabs>
      </w:pPr>
      <w:r>
        <w:t>Valkansliet i Uppsala skickar ut nyhetsbrev via e-post till valnämnderna en gång i månaden.</w:t>
      </w:r>
    </w:p>
    <w:p w:rsidR="00F105BF" w:rsidRDefault="00F105BF" w:rsidP="00F105BF">
      <w:pPr>
        <w:pStyle w:val="Prothuvud"/>
      </w:pPr>
    </w:p>
    <w:p w:rsidR="00F105BF" w:rsidRDefault="00F105BF" w:rsidP="00F105BF">
      <w:pPr>
        <w:pStyle w:val="Prothuvud"/>
      </w:pPr>
      <w:r>
        <w:t xml:space="preserve">Följande nyhetsbrev har utkommit och kan läsas via: </w:t>
      </w:r>
      <w:hyperlink r:id="rId12" w:history="1">
        <w:r>
          <w:rPr>
            <w:rStyle w:val="Hyperlnk"/>
          </w:rPr>
          <w:t>https://internwww.svenskakyrkan.se/kyrkoval/nyhetervalnamnd</w:t>
        </w:r>
      </w:hyperlink>
    </w:p>
    <w:p w:rsidR="00F105BF" w:rsidRDefault="00F105BF" w:rsidP="00F105BF">
      <w:pPr>
        <w:pStyle w:val="Prothuvud"/>
      </w:pPr>
    </w:p>
    <w:p w:rsidR="00F105BF" w:rsidRDefault="003821DB" w:rsidP="00F105BF">
      <w:pPr>
        <w:pStyle w:val="Prothuvud"/>
        <w:numPr>
          <w:ilvl w:val="0"/>
          <w:numId w:val="13"/>
        </w:numPr>
      </w:pPr>
      <w:r>
        <w:t>Nyhetsbrev till valnämnden Nr 7, 30 november 2020</w:t>
      </w:r>
      <w:r>
        <w:br/>
      </w:r>
      <w:r w:rsidR="00F105BF">
        <w:t>Nyhetsbrev till valnämnden Nr 6, 15 oktober 2020</w:t>
      </w:r>
    </w:p>
    <w:p w:rsidR="0076650B" w:rsidRDefault="0076650B" w:rsidP="00F105BF">
      <w:pPr>
        <w:pStyle w:val="Prothuvud"/>
        <w:numPr>
          <w:ilvl w:val="0"/>
          <w:numId w:val="13"/>
        </w:numPr>
      </w:pPr>
      <w:r>
        <w:t>Rapport uttag 1 oktober antal röstberättigade. 40 350 (2017: 41 518)</w:t>
      </w:r>
    </w:p>
    <w:p w:rsidR="0076650B" w:rsidRDefault="0076650B" w:rsidP="00F105BF">
      <w:pPr>
        <w:pStyle w:val="Prothuvud"/>
        <w:numPr>
          <w:ilvl w:val="0"/>
          <w:numId w:val="13"/>
        </w:numPr>
      </w:pPr>
      <w:r>
        <w:t>PM om Corona och kyrkovalet</w:t>
      </w:r>
    </w:p>
    <w:p w:rsidR="0076650B" w:rsidRDefault="0076650B" w:rsidP="00F105BF">
      <w:pPr>
        <w:pStyle w:val="Prothuvud"/>
        <w:numPr>
          <w:ilvl w:val="0"/>
          <w:numId w:val="13"/>
        </w:numPr>
      </w:pPr>
      <w:r>
        <w:t>Inbjudan till valnämndsutbildning</w:t>
      </w:r>
    </w:p>
    <w:p w:rsidR="00F105BF" w:rsidRDefault="00F105BF" w:rsidP="00F105BF">
      <w:pPr>
        <w:pStyle w:val="Prothuvud"/>
      </w:pPr>
    </w:p>
    <w:p w:rsidR="00F105BF" w:rsidRDefault="00F105BF" w:rsidP="00F105BF">
      <w:pPr>
        <w:pStyle w:val="Liststycke"/>
      </w:pPr>
    </w:p>
    <w:p w:rsidR="00F105BF" w:rsidRDefault="00F105BF" w:rsidP="00F105BF">
      <w:pPr>
        <w:pStyle w:val="Prothuvud"/>
      </w:pPr>
      <w:r>
        <w:t xml:space="preserve">Information om kyrkovalet finns på Svenska kyrkans hemsida: </w:t>
      </w:r>
      <w:hyperlink r:id="rId13" w:history="1">
        <w:r>
          <w:rPr>
            <w:rStyle w:val="Hyperlnk"/>
          </w:rPr>
          <w:t>www.svenskakyrkan.se/kyrkoval</w:t>
        </w:r>
      </w:hyperlink>
    </w:p>
    <w:p w:rsidR="00F105BF" w:rsidRDefault="00F105BF" w:rsidP="00F105BF">
      <w:pPr>
        <w:pStyle w:val="Prothuvud"/>
      </w:pPr>
    </w:p>
    <w:p w:rsidR="00F105BF" w:rsidRDefault="00F105BF" w:rsidP="00F105BF">
      <w:pPr>
        <w:pStyle w:val="Prothuvud"/>
      </w:pPr>
      <w:r>
        <w:t xml:space="preserve">Samt på svenska kyrkans intranät: </w:t>
      </w:r>
      <w:hyperlink r:id="rId14" w:history="1">
        <w:r>
          <w:rPr>
            <w:rStyle w:val="Hyperlnk"/>
          </w:rPr>
          <w:t>internwww.svenskakyrkan.se/kyrkoval</w:t>
        </w:r>
      </w:hyperlink>
    </w:p>
    <w:p w:rsidR="00476820" w:rsidRDefault="00476820" w:rsidP="00476820">
      <w:pPr>
        <w:pStyle w:val="Bilagor"/>
        <w:tabs>
          <w:tab w:val="clear" w:pos="1253"/>
          <w:tab w:val="left" w:pos="900"/>
          <w:tab w:val="left" w:pos="1560"/>
        </w:tabs>
        <w:ind w:right="292"/>
      </w:pPr>
    </w:p>
    <w:p w:rsidR="004A41CF" w:rsidRDefault="00AC0E53" w:rsidP="00730911">
      <w:pPr>
        <w:pStyle w:val="Beslut"/>
        <w:ind w:right="1100"/>
      </w:pPr>
      <w:r>
        <w:br/>
      </w:r>
      <w:r w:rsidR="000D1811">
        <w:t>Bilagor</w:t>
      </w:r>
    </w:p>
    <w:p w:rsidR="004A41CF" w:rsidRDefault="004A41CF" w:rsidP="004A41CF">
      <w:pPr>
        <w:pStyle w:val="Prothuvud"/>
        <w:numPr>
          <w:ilvl w:val="0"/>
          <w:numId w:val="5"/>
        </w:numPr>
        <w:tabs>
          <w:tab w:val="left" w:pos="1560"/>
        </w:tabs>
      </w:pPr>
      <w:r>
        <w:t>Rapport uttag 1 oktober antal röstberättigade</w:t>
      </w:r>
    </w:p>
    <w:p w:rsidR="00730911" w:rsidRDefault="00730911" w:rsidP="00730911">
      <w:pPr>
        <w:pStyle w:val="Prothuvud"/>
        <w:numPr>
          <w:ilvl w:val="0"/>
          <w:numId w:val="5"/>
        </w:numPr>
        <w:tabs>
          <w:tab w:val="left" w:pos="1560"/>
        </w:tabs>
      </w:pPr>
      <w:r>
        <w:rPr>
          <w:szCs w:val="22"/>
        </w:rPr>
        <w:t>Inbjudan valnämndsutbildning</w:t>
      </w:r>
    </w:p>
    <w:p w:rsidR="00757993" w:rsidRDefault="00AC0E53" w:rsidP="004A41CF">
      <w:pPr>
        <w:pStyle w:val="Prothuvud"/>
        <w:numPr>
          <w:ilvl w:val="0"/>
          <w:numId w:val="5"/>
        </w:numPr>
        <w:tabs>
          <w:tab w:val="left" w:pos="1560"/>
        </w:tabs>
      </w:pPr>
      <w:r>
        <w:br w:type="page"/>
      </w:r>
    </w:p>
    <w:p w:rsidR="00CF2D4A" w:rsidRPr="00802030" w:rsidRDefault="00766A71" w:rsidP="00CF2D4A">
      <w:pPr>
        <w:pStyle w:val="Prothuvud"/>
      </w:pPr>
      <w:r>
        <w:lastRenderedPageBreak/>
        <w:t>Valnämnden</w:t>
      </w:r>
      <w:r w:rsidRPr="00802030">
        <w:tab/>
        <w:t>2020-11-</w:t>
      </w:r>
      <w:r>
        <w:t>30</w:t>
      </w:r>
      <w:r w:rsidRPr="00802030">
        <w:tab/>
        <w:t>§</w:t>
      </w:r>
      <w:r w:rsidRPr="00802030">
        <w:tab/>
        <w:t>1</w:t>
      </w:r>
      <w:r w:rsidR="00886FA2">
        <w:t>9</w:t>
      </w:r>
      <w:r w:rsidRPr="00802030">
        <w:tab/>
        <w:t>sidan</w:t>
      </w:r>
      <w:r w:rsidRPr="00802030">
        <w:tab/>
      </w:r>
      <w:r>
        <w:t>4</w:t>
      </w:r>
      <w:r>
        <w:br/>
      </w:r>
      <w:r w:rsidR="00CF2D4A">
        <w:t>Valnämndsutskott</w:t>
      </w:r>
      <w:r w:rsidR="00CF2D4A" w:rsidRPr="00802030">
        <w:tab/>
        <w:t>2020-11-09</w:t>
      </w:r>
      <w:r w:rsidR="00CF2D4A" w:rsidRPr="00802030">
        <w:tab/>
        <w:t>§</w:t>
      </w:r>
      <w:r w:rsidR="00CF2D4A" w:rsidRPr="00802030">
        <w:tab/>
        <w:t>1</w:t>
      </w:r>
      <w:r w:rsidR="00001F5C">
        <w:t>7</w:t>
      </w:r>
      <w:r w:rsidR="00CF2D4A" w:rsidRPr="00802030">
        <w:tab/>
        <w:t>sidan</w:t>
      </w:r>
      <w:r w:rsidR="00CF2D4A" w:rsidRPr="00802030">
        <w:tab/>
      </w:r>
      <w:r w:rsidR="00001F5C">
        <w:t>4</w:t>
      </w:r>
    </w:p>
    <w:p w:rsidR="00CF2D4A" w:rsidRPr="00802030" w:rsidRDefault="00CF2D4A" w:rsidP="00CF2D4A">
      <w:pPr>
        <w:pStyle w:val="Diarienr"/>
      </w:pPr>
      <w:r w:rsidRPr="00802030">
        <w:t>Diarienummer</w:t>
      </w:r>
      <w:r w:rsidRPr="00802030">
        <w:tab/>
        <w:t>P-2020-</w:t>
      </w:r>
      <w:r w:rsidR="00BA5053">
        <w:t>121</w:t>
      </w:r>
    </w:p>
    <w:p w:rsidR="00CF2D4A" w:rsidRPr="00167543" w:rsidRDefault="00CF2D4A" w:rsidP="00CF2D4A">
      <w:pPr>
        <w:pStyle w:val="Bilagetext"/>
      </w:pPr>
    </w:p>
    <w:p w:rsidR="00CF2D4A" w:rsidRDefault="00CF2D4A" w:rsidP="00CF2D4A">
      <w:pPr>
        <w:pStyle w:val="renderubrik"/>
        <w:ind w:right="1100"/>
      </w:pPr>
      <w:r>
        <w:t>Godkännande av kartor</w:t>
      </w:r>
      <w:r w:rsidR="00766A71">
        <w:t xml:space="preserve"> och registrering av valdistrikt</w:t>
      </w:r>
    </w:p>
    <w:p w:rsidR="00CF2D4A" w:rsidRDefault="00CF2D4A" w:rsidP="00CF2D4A">
      <w:pPr>
        <w:pStyle w:val="Beslut"/>
      </w:pPr>
      <w:r>
        <w:t>Valnämndens beslut</w:t>
      </w:r>
    </w:p>
    <w:p w:rsidR="001969E3" w:rsidRDefault="00511ACC" w:rsidP="001969E3">
      <w:pPr>
        <w:pStyle w:val="Brdprotokoll"/>
        <w:ind w:right="1100"/>
      </w:pPr>
      <w:r>
        <w:t>Valnämnden beslutar att ge i uppdrag till valnämndens arbetsutskott att utreda om behov finns att ändra valdistrikt Huddinge 2 eller lägga till ytterligare en vallokal med anledning av att underlätta för väljare i Glömsta.</w:t>
      </w:r>
    </w:p>
    <w:p w:rsidR="00CF2D4A" w:rsidRDefault="00CF2D4A" w:rsidP="00CF2D4A">
      <w:pPr>
        <w:pStyle w:val="Beslut"/>
        <w:ind w:right="1100"/>
      </w:pPr>
      <w:r>
        <w:t>Ärendet</w:t>
      </w:r>
    </w:p>
    <w:p w:rsidR="001969E3" w:rsidRDefault="00511ACC" w:rsidP="001969E3">
      <w:pPr>
        <w:pStyle w:val="Prothuvud"/>
        <w:tabs>
          <w:tab w:val="left" w:pos="1701"/>
        </w:tabs>
      </w:pPr>
      <w:r>
        <w:t>Ordförande Eeva Laine</w:t>
      </w:r>
      <w:r w:rsidR="001969E3">
        <w:t xml:space="preserve"> informerade att valdistrikten nu är registrerade i vallokalssystemet</w:t>
      </w:r>
      <w:r>
        <w:t>.</w:t>
      </w:r>
    </w:p>
    <w:p w:rsidR="001969E3" w:rsidRDefault="001969E3" w:rsidP="001969E3">
      <w:pPr>
        <w:pStyle w:val="Prothuvud"/>
        <w:tabs>
          <w:tab w:val="left" w:pos="1701"/>
        </w:tabs>
      </w:pPr>
    </w:p>
    <w:p w:rsidR="001969E3" w:rsidRDefault="001969E3" w:rsidP="001969E3">
      <w:pPr>
        <w:pStyle w:val="Prothuvud"/>
        <w:tabs>
          <w:tab w:val="left" w:pos="1701"/>
        </w:tabs>
      </w:pPr>
      <w:r>
        <w:t xml:space="preserve">Valdistrikt utgör ett geografiskt område där de röstberättigade röstar i samma vallokal. Varje församling utgör ett valdistrikt om inget annat beslutas. Det är stiftsstyrelsen som beslutar om en församling ska delas i flera distrikt, efter valnämndens förslag. Valdistrikten registreras i vallokalsystemet, som är öppet i olika perioder. </w:t>
      </w:r>
    </w:p>
    <w:p w:rsidR="001969E3" w:rsidRDefault="001969E3" w:rsidP="001969E3">
      <w:pPr>
        <w:pStyle w:val="Prothuvud"/>
        <w:tabs>
          <w:tab w:val="left" w:pos="1701"/>
        </w:tabs>
      </w:pPr>
    </w:p>
    <w:p w:rsidR="00CF2D4A" w:rsidRDefault="001969E3" w:rsidP="001969E3">
      <w:pPr>
        <w:pStyle w:val="Prothuvud"/>
        <w:tabs>
          <w:tab w:val="left" w:pos="1701"/>
        </w:tabs>
      </w:pPr>
      <w:r>
        <w:t>Under period 1 registreras valdistrikt och i period 2 och 3 registreras vallokaler och röstningslokaler. ​</w:t>
      </w:r>
    </w:p>
    <w:p w:rsidR="00CF2D4A" w:rsidRDefault="00CF2D4A" w:rsidP="00CF2D4A">
      <w:pPr>
        <w:pStyle w:val="Prothuvud"/>
      </w:pPr>
    </w:p>
    <w:p w:rsidR="00511ACC" w:rsidRDefault="00511ACC" w:rsidP="00CF2D4A">
      <w:pPr>
        <w:pStyle w:val="Prothuvud"/>
      </w:pPr>
      <w:r>
        <w:t>Valnämnden diskuterade om valdistrikt Huddinge 2 ska ändras alternativt ha en ytterligare vallokal med anledning av att underlätta för väljare i Glömsta.</w:t>
      </w: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F557EF" w:rsidP="00D46F0E">
      <w:pPr>
        <w:pStyle w:val="Prothuvud"/>
      </w:pPr>
      <w:r>
        <w:lastRenderedPageBreak/>
        <w:t>Valnämnden</w:t>
      </w:r>
      <w:r w:rsidRPr="00802030">
        <w:tab/>
        <w:t>2020-11-</w:t>
      </w:r>
      <w:r>
        <w:t>30</w:t>
      </w:r>
      <w:r w:rsidRPr="00802030">
        <w:tab/>
        <w:t>§</w:t>
      </w:r>
      <w:r w:rsidRPr="00802030">
        <w:tab/>
      </w:r>
      <w:r w:rsidR="00886FA2">
        <w:t>20</w:t>
      </w:r>
      <w:r w:rsidRPr="00802030">
        <w:tab/>
        <w:t>sidan</w:t>
      </w:r>
      <w:r w:rsidRPr="00802030">
        <w:tab/>
      </w:r>
      <w:r>
        <w:t>5</w:t>
      </w:r>
    </w:p>
    <w:p w:rsidR="00CF2D4A" w:rsidRPr="00802030" w:rsidRDefault="00CF2D4A" w:rsidP="00CF2D4A">
      <w:pPr>
        <w:pStyle w:val="Prothuvud"/>
      </w:pPr>
      <w:r>
        <w:t>Valnämndsutskott</w:t>
      </w:r>
      <w:r w:rsidRPr="00802030">
        <w:tab/>
        <w:t>2020-11-09</w:t>
      </w:r>
      <w:r w:rsidRPr="00802030">
        <w:tab/>
        <w:t>§</w:t>
      </w:r>
      <w:r w:rsidRPr="00802030">
        <w:tab/>
        <w:t>1</w:t>
      </w:r>
      <w:r w:rsidR="00001F5C">
        <w:t>8</w:t>
      </w:r>
      <w:r w:rsidRPr="00802030">
        <w:tab/>
        <w:t>sidan</w:t>
      </w:r>
      <w:r w:rsidRPr="00802030">
        <w:tab/>
      </w:r>
      <w:r w:rsidR="00001F5C">
        <w:t>5</w:t>
      </w:r>
    </w:p>
    <w:p w:rsidR="00CF2D4A" w:rsidRPr="00802030" w:rsidRDefault="00CF2D4A" w:rsidP="00CF2D4A">
      <w:pPr>
        <w:pStyle w:val="Diarienr"/>
      </w:pPr>
      <w:r w:rsidRPr="00802030">
        <w:t>Diarienummer</w:t>
      </w:r>
      <w:r w:rsidRPr="00802030">
        <w:tab/>
        <w:t>P-2020-</w:t>
      </w:r>
      <w:r w:rsidR="00BA5053">
        <w:t>137</w:t>
      </w:r>
    </w:p>
    <w:p w:rsidR="00CF2D4A" w:rsidRPr="00167543" w:rsidRDefault="00CF2D4A" w:rsidP="00CF2D4A">
      <w:pPr>
        <w:pStyle w:val="Bilagetext"/>
      </w:pPr>
    </w:p>
    <w:p w:rsidR="00CF2D4A" w:rsidRDefault="00CF2D4A" w:rsidP="00CF2D4A">
      <w:pPr>
        <w:pStyle w:val="renderubrik"/>
        <w:ind w:right="1100"/>
      </w:pPr>
      <w:r w:rsidRPr="00CF2D4A">
        <w:t>Antal röstberättigade 2020 uttag 1 oktober</w:t>
      </w:r>
    </w:p>
    <w:p w:rsidR="00CF2D4A" w:rsidRDefault="00CF2D4A" w:rsidP="00CF2D4A">
      <w:pPr>
        <w:pStyle w:val="Beslut"/>
      </w:pPr>
      <w:bookmarkStart w:id="13" w:name="_Hlk57719037"/>
      <w:r>
        <w:t>Valnämndens beslut</w:t>
      </w:r>
    </w:p>
    <w:p w:rsidR="001969E3" w:rsidRDefault="001969E3" w:rsidP="001969E3">
      <w:pPr>
        <w:pStyle w:val="Brdprotokoll"/>
        <w:ind w:right="1100"/>
      </w:pPr>
      <w:r>
        <w:t>Valnämnden anteckna</w:t>
      </w:r>
      <w:r w:rsidR="00F557EF">
        <w:t>r</w:t>
      </w:r>
      <w:r>
        <w:t xml:space="preserve"> informationen till protokollet</w:t>
      </w:r>
      <w:r w:rsidR="004F4498">
        <w:t xml:space="preserve"> och ger kanslisekreterare </w:t>
      </w:r>
      <w:r w:rsidR="00FF1789">
        <w:t xml:space="preserve">Therese Törnros </w:t>
      </w:r>
      <w:r w:rsidR="004F4498">
        <w:t xml:space="preserve">i uppdrag att </w:t>
      </w:r>
      <w:r w:rsidR="00FF1789">
        <w:t>ta fram hur många förstagångsväljare som finns i pastoratet.</w:t>
      </w:r>
    </w:p>
    <w:bookmarkEnd w:id="13"/>
    <w:p w:rsidR="00CF2D4A" w:rsidRDefault="00CF2D4A" w:rsidP="00CF2D4A">
      <w:pPr>
        <w:pStyle w:val="Beslut"/>
        <w:ind w:right="1100"/>
      </w:pPr>
      <w:r>
        <w:t>Ärendet</w:t>
      </w:r>
    </w:p>
    <w:p w:rsidR="004723FC" w:rsidRDefault="004723FC" w:rsidP="004723FC">
      <w:pPr>
        <w:pStyle w:val="Prothuvud"/>
        <w:tabs>
          <w:tab w:val="left" w:pos="1701"/>
        </w:tabs>
      </w:pPr>
      <w:r>
        <w:t xml:space="preserve">Ett uttag på antal röstberättigade har gjorts den 1 oktober och rapporten är nu publicerad på valwebben. Detta uttag ligger bland annat till grund för beslut om rätt antal ledamöter i kyrkofullmäktige. </w:t>
      </w:r>
    </w:p>
    <w:p w:rsidR="00160B40" w:rsidRDefault="00160B40" w:rsidP="004723FC">
      <w:pPr>
        <w:pStyle w:val="Prothuvud"/>
        <w:tabs>
          <w:tab w:val="left" w:pos="1701"/>
        </w:tabs>
      </w:pPr>
    </w:p>
    <w:p w:rsidR="00160B40" w:rsidRDefault="00160B40" w:rsidP="004723FC">
      <w:pPr>
        <w:pStyle w:val="Prothuvud"/>
        <w:tabs>
          <w:tab w:val="left" w:pos="1701"/>
        </w:tabs>
      </w:pPr>
      <w:r>
        <w:t>Antalet röstberättigande 1/10 2020 är 40 350 st. (2017; 41 518st)</w:t>
      </w:r>
    </w:p>
    <w:p w:rsidR="00CF2D4A" w:rsidRDefault="00CF2D4A" w:rsidP="00CF2D4A">
      <w:pPr>
        <w:pStyle w:val="Prothuvud"/>
      </w:pPr>
    </w:p>
    <w:p w:rsidR="00160B40" w:rsidRPr="00160B40" w:rsidRDefault="00160B40" w:rsidP="00160B40">
      <w:pPr>
        <w:spacing w:after="75"/>
        <w:ind w:firstLine="964"/>
        <w:textAlignment w:val="baseline"/>
        <w:outlineLvl w:val="3"/>
        <w:rPr>
          <w:b/>
          <w:bCs/>
          <w:i/>
          <w:iCs/>
          <w:color w:val="242323"/>
          <w:sz w:val="22"/>
          <w:szCs w:val="22"/>
          <w:bdr w:val="none" w:sz="0" w:space="0" w:color="auto" w:frame="1"/>
        </w:rPr>
      </w:pPr>
      <w:r w:rsidRPr="00160B40">
        <w:rPr>
          <w:b/>
          <w:bCs/>
          <w:i/>
          <w:iCs/>
          <w:color w:val="242323"/>
          <w:sz w:val="22"/>
          <w:szCs w:val="22"/>
          <w:bdr w:val="none" w:sz="0" w:space="0" w:color="auto" w:frame="1"/>
        </w:rPr>
        <w:t>Rapport: "1 oktoberuttaget" –  översatt till 2021 års organisation</w:t>
      </w:r>
    </w:p>
    <w:p w:rsidR="00160B40" w:rsidRPr="00160B40" w:rsidRDefault="00160B40" w:rsidP="00160B40">
      <w:pPr>
        <w:shd w:val="clear" w:color="auto" w:fill="FFFFFF"/>
        <w:ind w:firstLine="964"/>
        <w:textAlignment w:val="baseline"/>
        <w:rPr>
          <w:color w:val="242323"/>
          <w:sz w:val="22"/>
          <w:szCs w:val="22"/>
        </w:rPr>
      </w:pPr>
      <w:r w:rsidRPr="00160B40">
        <w:rPr>
          <w:color w:val="242323"/>
          <w:sz w:val="22"/>
          <w:szCs w:val="22"/>
        </w:rPr>
        <w:t>Rapporten visar:</w:t>
      </w:r>
    </w:p>
    <w:p w:rsidR="00160B40" w:rsidRPr="00E17AFB" w:rsidRDefault="00160B40" w:rsidP="00E17AFB">
      <w:pPr>
        <w:shd w:val="clear" w:color="auto" w:fill="FFFFFF"/>
        <w:spacing w:before="100" w:beforeAutospacing="1" w:after="75"/>
        <w:ind w:firstLine="964"/>
        <w:rPr>
          <w:b/>
          <w:bCs/>
          <w:color w:val="242323"/>
          <w:sz w:val="22"/>
          <w:szCs w:val="22"/>
        </w:rPr>
      </w:pPr>
      <w:r w:rsidRPr="00E17AFB">
        <w:rPr>
          <w:b/>
          <w:bCs/>
          <w:color w:val="242323"/>
          <w:sz w:val="22"/>
          <w:szCs w:val="22"/>
        </w:rPr>
        <w:t>Röstberättigade i församling enligt folkbokföringsdatum 1/10 2020</w:t>
      </w:r>
    </w:p>
    <w:p w:rsidR="00160B40" w:rsidRDefault="00160B40" w:rsidP="00CF2D4A">
      <w:pPr>
        <w:pStyle w:val="Prothuvud"/>
      </w:pPr>
    </w:p>
    <w:p w:rsidR="00CF2D4A" w:rsidRDefault="00160B40" w:rsidP="00D46F0E">
      <w:pPr>
        <w:pStyle w:val="Prothuvud"/>
      </w:pPr>
      <w:r w:rsidRPr="003F0A3E">
        <w:rPr>
          <w:noProof/>
        </w:rPr>
        <w:drawing>
          <wp:inline distT="0" distB="0" distL="0" distR="0" wp14:anchorId="67DCD125" wp14:editId="1D50744D">
            <wp:extent cx="4181475" cy="723900"/>
            <wp:effectExtent l="0" t="0" r="0" b="0"/>
            <wp:docPr id="1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5">
                      <a:extLst>
                        <a:ext uri="{28A0092B-C50C-407E-A947-70E740481C1C}">
                          <a14:useLocalDpi xmlns:a14="http://schemas.microsoft.com/office/drawing/2010/main" val="0"/>
                        </a:ext>
                      </a:extLst>
                    </a:blip>
                    <a:srcRect l="67554"/>
                    <a:stretch>
                      <a:fillRect/>
                    </a:stretch>
                  </pic:blipFill>
                  <pic:spPr bwMode="auto">
                    <a:xfrm>
                      <a:off x="0" y="0"/>
                      <a:ext cx="4181475" cy="723900"/>
                    </a:xfrm>
                    <a:prstGeom prst="rect">
                      <a:avLst/>
                    </a:prstGeom>
                    <a:noFill/>
                    <a:ln>
                      <a:noFill/>
                    </a:ln>
                  </pic:spPr>
                </pic:pic>
              </a:graphicData>
            </a:graphic>
          </wp:inline>
        </w:drawing>
      </w:r>
    </w:p>
    <w:p w:rsidR="00CF2D4A" w:rsidRDefault="00CF2D4A" w:rsidP="00D46F0E">
      <w:pPr>
        <w:pStyle w:val="Prothuvud"/>
      </w:pPr>
    </w:p>
    <w:p w:rsidR="00CF2D4A" w:rsidRDefault="00CF2D4A" w:rsidP="00D46F0E">
      <w:pPr>
        <w:pStyle w:val="Prothuvud"/>
      </w:pPr>
    </w:p>
    <w:p w:rsidR="00CF2D4A" w:rsidRPr="00B40FA0" w:rsidRDefault="00B40FA0" w:rsidP="00D46F0E">
      <w:pPr>
        <w:pStyle w:val="Prothuvud"/>
        <w:rPr>
          <w:b/>
          <w:bCs/>
        </w:rPr>
      </w:pPr>
      <w:r w:rsidRPr="00B40FA0">
        <w:rPr>
          <w:b/>
          <w:bCs/>
        </w:rPr>
        <w:t xml:space="preserve">Röstberättigade </w:t>
      </w:r>
      <w:r w:rsidR="00E17AFB">
        <w:rPr>
          <w:b/>
          <w:bCs/>
        </w:rPr>
        <w:t xml:space="preserve">i församlingen vid kyrkovalet </w:t>
      </w:r>
      <w:r w:rsidRPr="00B40FA0">
        <w:rPr>
          <w:b/>
          <w:bCs/>
        </w:rPr>
        <w:t>2017</w:t>
      </w:r>
    </w:p>
    <w:p w:rsidR="00B40FA0" w:rsidRDefault="00B40FA0" w:rsidP="00B40FA0">
      <w:pPr>
        <w:pStyle w:val="Prothuvud"/>
        <w:tabs>
          <w:tab w:val="left" w:pos="3969"/>
        </w:tabs>
      </w:pPr>
      <w:r>
        <w:t xml:space="preserve">Flemingsbergs församling </w:t>
      </w:r>
      <w:r>
        <w:tab/>
        <w:t>3 654</w:t>
      </w:r>
      <w:r>
        <w:br/>
        <w:t xml:space="preserve">Huddinge församling    </w:t>
      </w:r>
      <w:r>
        <w:tab/>
        <w:t xml:space="preserve"> 20 616</w:t>
      </w:r>
    </w:p>
    <w:p w:rsidR="00CF2D4A" w:rsidRDefault="00B40FA0" w:rsidP="00B40FA0">
      <w:pPr>
        <w:pStyle w:val="Prothuvud"/>
        <w:tabs>
          <w:tab w:val="left" w:pos="3969"/>
        </w:tabs>
      </w:pPr>
      <w:r>
        <w:t xml:space="preserve">S:t Mikaels församling     </w:t>
      </w:r>
      <w:r>
        <w:tab/>
        <w:t>7 255</w:t>
      </w:r>
      <w:r>
        <w:br/>
        <w:t xml:space="preserve">Trångsund-Skogås församling   </w:t>
      </w:r>
      <w:r>
        <w:tab/>
        <w:t>9 993</w:t>
      </w:r>
    </w:p>
    <w:p w:rsidR="00CF2D4A" w:rsidRDefault="00CF2D4A" w:rsidP="00D46F0E">
      <w:pPr>
        <w:pStyle w:val="Prothuvud"/>
      </w:pPr>
    </w:p>
    <w:p w:rsidR="00CF2D4A" w:rsidRDefault="00CF2D4A" w:rsidP="00D46F0E">
      <w:pPr>
        <w:pStyle w:val="Prothuvud"/>
      </w:pPr>
    </w:p>
    <w:p w:rsidR="00CF2D4A" w:rsidRDefault="00CF2D4A" w:rsidP="00B40FA0">
      <w:pPr>
        <w:pStyle w:val="Prothuvud"/>
        <w:tabs>
          <w:tab w:val="left" w:pos="4253"/>
        </w:tabs>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CF2D4A" w:rsidP="00D46F0E">
      <w:pPr>
        <w:pStyle w:val="Prothuvud"/>
      </w:pPr>
    </w:p>
    <w:p w:rsidR="00CF2D4A" w:rsidRDefault="00F557EF" w:rsidP="00F557EF">
      <w:pPr>
        <w:pStyle w:val="Prothuvud"/>
      </w:pPr>
      <w:r>
        <w:lastRenderedPageBreak/>
        <w:t>Valnämnden</w:t>
      </w:r>
      <w:r w:rsidRPr="00802030">
        <w:tab/>
        <w:t>2020-11-</w:t>
      </w:r>
      <w:r>
        <w:t>30</w:t>
      </w:r>
      <w:r w:rsidRPr="00802030">
        <w:tab/>
        <w:t>§</w:t>
      </w:r>
      <w:r w:rsidRPr="00802030">
        <w:tab/>
      </w:r>
      <w:r w:rsidR="00886FA2">
        <w:t>21</w:t>
      </w:r>
      <w:r w:rsidRPr="00802030">
        <w:tab/>
        <w:t>sidan</w:t>
      </w:r>
      <w:r w:rsidRPr="00802030">
        <w:tab/>
      </w:r>
      <w:r>
        <w:t>6</w:t>
      </w:r>
    </w:p>
    <w:p w:rsidR="00D46F0E" w:rsidRPr="00802030" w:rsidRDefault="00D46F0E" w:rsidP="00D46F0E">
      <w:pPr>
        <w:pStyle w:val="Prothuvud"/>
      </w:pPr>
      <w:r>
        <w:t>Valnämndsutskott</w:t>
      </w:r>
      <w:r w:rsidRPr="00802030">
        <w:tab/>
        <w:t>2020-11-09</w:t>
      </w:r>
      <w:r w:rsidRPr="00802030">
        <w:tab/>
        <w:t>§</w:t>
      </w:r>
      <w:r w:rsidRPr="00802030">
        <w:tab/>
        <w:t>1</w:t>
      </w:r>
      <w:r w:rsidR="00001F5C">
        <w:t>9</w:t>
      </w:r>
      <w:r w:rsidRPr="00802030">
        <w:tab/>
        <w:t>sidan</w:t>
      </w:r>
      <w:r w:rsidRPr="00802030">
        <w:tab/>
      </w:r>
      <w:r w:rsidR="00001F5C">
        <w:t>6</w:t>
      </w:r>
    </w:p>
    <w:p w:rsidR="00AF6921" w:rsidRPr="00D46F0E" w:rsidRDefault="00AF6921" w:rsidP="00AF6921">
      <w:pPr>
        <w:pStyle w:val="Diarienr"/>
      </w:pPr>
      <w:r w:rsidRPr="00D46F0E">
        <w:t>Diarienummer</w:t>
      </w:r>
      <w:r w:rsidRPr="00D46F0E">
        <w:tab/>
        <w:t>P-2020-</w:t>
      </w:r>
      <w:r w:rsidR="00BA5053">
        <w:t>146</w:t>
      </w:r>
    </w:p>
    <w:p w:rsidR="009766ED" w:rsidRPr="00167543" w:rsidRDefault="009766ED" w:rsidP="009766ED">
      <w:pPr>
        <w:pStyle w:val="Bilagetext"/>
      </w:pPr>
    </w:p>
    <w:p w:rsidR="009766ED" w:rsidRDefault="00932A7C" w:rsidP="009766ED">
      <w:pPr>
        <w:pStyle w:val="renderubrik"/>
      </w:pPr>
      <w:r>
        <w:t>Frågor om v</w:t>
      </w:r>
      <w:r w:rsidR="007652B9">
        <w:t>alhandboken</w:t>
      </w:r>
    </w:p>
    <w:p w:rsidR="00A433D5" w:rsidRDefault="00B92CEC" w:rsidP="00A433D5">
      <w:pPr>
        <w:pStyle w:val="Beslut"/>
      </w:pPr>
      <w:bookmarkStart w:id="14" w:name="_Hlk57719340"/>
      <w:r>
        <w:t>Valnämnden</w:t>
      </w:r>
      <w:r w:rsidR="00F557EF">
        <w:t xml:space="preserve">s </w:t>
      </w:r>
      <w:r>
        <w:t>beslut</w:t>
      </w:r>
    </w:p>
    <w:p w:rsidR="00A433D5" w:rsidRDefault="00A433D5" w:rsidP="00A433D5">
      <w:pPr>
        <w:pStyle w:val="Brdprotokoll"/>
        <w:ind w:right="1100"/>
      </w:pPr>
      <w:r>
        <w:t>Valnämnden anteckna</w:t>
      </w:r>
      <w:r w:rsidR="00F557EF">
        <w:t>r</w:t>
      </w:r>
      <w:r>
        <w:t xml:space="preserve"> informationen till protokollet</w:t>
      </w:r>
      <w:r w:rsidR="00FF1789">
        <w:t xml:space="preserve"> och gav i uppdrag till kanslisekreterare Therese Törnros att redovisa vilka tillägg som inkommit efter att valhandboken to</w:t>
      </w:r>
      <w:r w:rsidR="00010D25">
        <w:t>g</w:t>
      </w:r>
      <w:bookmarkStart w:id="15" w:name="_GoBack"/>
      <w:bookmarkEnd w:id="15"/>
      <w:r w:rsidR="00FF1789">
        <w:t>s fram.</w:t>
      </w:r>
    </w:p>
    <w:bookmarkEnd w:id="14"/>
    <w:p w:rsidR="00580397" w:rsidRPr="00667A79" w:rsidRDefault="00580397" w:rsidP="00580397">
      <w:pPr>
        <w:pStyle w:val="Beslut"/>
        <w:ind w:right="1100"/>
      </w:pPr>
      <w:r w:rsidRPr="00667A79">
        <w:t>Ärendet</w:t>
      </w:r>
    </w:p>
    <w:p w:rsidR="00580397" w:rsidRDefault="00FF1789" w:rsidP="00D60D94">
      <w:pPr>
        <w:pStyle w:val="Prothuvud"/>
        <w:tabs>
          <w:tab w:val="left" w:pos="1701"/>
        </w:tabs>
      </w:pPr>
      <w:r>
        <w:t>Ordförande Eeva Laine öppnade upp för samtal gällande valhandboken. Detta ärende kommer att bli återkommande vid valnämndens möten för att lyfta angelägna frågor gällande kyrkovalet.</w:t>
      </w:r>
    </w:p>
    <w:p w:rsidR="00806952" w:rsidRDefault="00806952" w:rsidP="00806952">
      <w:pPr>
        <w:pStyle w:val="Prothuvud"/>
        <w:ind w:left="993"/>
      </w:pPr>
    </w:p>
    <w:p w:rsidR="00806952" w:rsidRDefault="00806952" w:rsidP="00806952">
      <w:pPr>
        <w:pStyle w:val="Prothuvud"/>
        <w:ind w:left="993"/>
      </w:pPr>
    </w:p>
    <w:p w:rsidR="00806952" w:rsidRDefault="00806952" w:rsidP="00806952">
      <w:pPr>
        <w:pStyle w:val="Prothuvud"/>
        <w:ind w:left="993"/>
      </w:pPr>
    </w:p>
    <w:p w:rsidR="00806952" w:rsidRDefault="00806952" w:rsidP="00806952">
      <w:pPr>
        <w:pStyle w:val="Prothuvud"/>
        <w:ind w:left="993"/>
      </w:pPr>
    </w:p>
    <w:p w:rsidR="00806952" w:rsidRDefault="00806952" w:rsidP="00806952">
      <w:pPr>
        <w:ind w:left="993"/>
      </w:pPr>
    </w:p>
    <w:p w:rsidR="00702D15" w:rsidRDefault="00702D15" w:rsidP="00806952">
      <w:pPr>
        <w:ind w:left="993"/>
      </w:pPr>
    </w:p>
    <w:p w:rsidR="00702D15" w:rsidRDefault="00702D15" w:rsidP="00806952">
      <w:pPr>
        <w:ind w:left="993"/>
      </w:pPr>
    </w:p>
    <w:p w:rsidR="00702D15" w:rsidRDefault="00702D15" w:rsidP="00806952">
      <w:pPr>
        <w:ind w:left="993"/>
      </w:pPr>
    </w:p>
    <w:p w:rsidR="00702D15" w:rsidRDefault="00702D15" w:rsidP="00806952">
      <w:pPr>
        <w:ind w:left="993"/>
      </w:pPr>
    </w:p>
    <w:p w:rsidR="00702D15" w:rsidRDefault="00702D15" w:rsidP="00806952">
      <w:pPr>
        <w:ind w:left="993"/>
      </w:pPr>
    </w:p>
    <w:p w:rsidR="00702D15" w:rsidRDefault="00702D15" w:rsidP="00806952">
      <w:pPr>
        <w:ind w:left="993"/>
      </w:pPr>
    </w:p>
    <w:p w:rsidR="00702D15" w:rsidRDefault="00702D15" w:rsidP="00806952">
      <w:pPr>
        <w:ind w:left="993"/>
      </w:pPr>
    </w:p>
    <w:p w:rsidR="00702D15" w:rsidRDefault="00702D15" w:rsidP="00806952">
      <w:pPr>
        <w:ind w:left="993"/>
      </w:pPr>
    </w:p>
    <w:p w:rsidR="00702D15" w:rsidRDefault="00702D15" w:rsidP="00806952">
      <w:pPr>
        <w:ind w:left="993"/>
      </w:pPr>
    </w:p>
    <w:p w:rsidR="00702D15" w:rsidRDefault="00702D15" w:rsidP="00806952">
      <w:pPr>
        <w:ind w:left="993"/>
      </w:pPr>
    </w:p>
    <w:p w:rsidR="00702D15" w:rsidRDefault="00702D15" w:rsidP="00806952">
      <w:pPr>
        <w:ind w:left="993"/>
      </w:pPr>
    </w:p>
    <w:p w:rsidR="00702D15" w:rsidRDefault="00702D15" w:rsidP="00806952">
      <w:pPr>
        <w:ind w:left="993"/>
      </w:pPr>
    </w:p>
    <w:p w:rsidR="00702D15" w:rsidRDefault="00702D15" w:rsidP="00806952">
      <w:pPr>
        <w:ind w:left="993"/>
      </w:pPr>
    </w:p>
    <w:p w:rsidR="00702D15" w:rsidRDefault="00702D15" w:rsidP="00806952">
      <w:pPr>
        <w:ind w:left="993"/>
      </w:pPr>
    </w:p>
    <w:p w:rsidR="00702D15" w:rsidRDefault="00702D15" w:rsidP="00806952">
      <w:pPr>
        <w:ind w:left="993"/>
      </w:pPr>
    </w:p>
    <w:p w:rsidR="00702D15" w:rsidRPr="00017299" w:rsidRDefault="00702D15" w:rsidP="00806952">
      <w:pPr>
        <w:ind w:left="993"/>
      </w:pPr>
    </w:p>
    <w:p w:rsidR="000049E5" w:rsidRDefault="000049E5" w:rsidP="00FF24D4">
      <w:pPr>
        <w:pStyle w:val="Prothuvud"/>
      </w:pPr>
    </w:p>
    <w:p w:rsidR="000049E5" w:rsidRDefault="000049E5" w:rsidP="00FF24D4">
      <w:pPr>
        <w:pStyle w:val="Prothuvud"/>
      </w:pPr>
    </w:p>
    <w:p w:rsidR="000049E5" w:rsidRDefault="000049E5" w:rsidP="00FF24D4">
      <w:pPr>
        <w:pStyle w:val="Prothuvud"/>
      </w:pPr>
    </w:p>
    <w:p w:rsidR="00A433D5" w:rsidRDefault="00A433D5" w:rsidP="00FF24D4">
      <w:pPr>
        <w:pStyle w:val="Prothuvud"/>
      </w:pPr>
    </w:p>
    <w:p w:rsidR="00A433D5" w:rsidRDefault="00A433D5" w:rsidP="00FF24D4">
      <w:pPr>
        <w:pStyle w:val="Prothuvud"/>
      </w:pPr>
    </w:p>
    <w:p w:rsidR="00A433D5" w:rsidRDefault="00A433D5" w:rsidP="00FF24D4">
      <w:pPr>
        <w:pStyle w:val="Prothuvud"/>
      </w:pPr>
    </w:p>
    <w:p w:rsidR="00A433D5" w:rsidRDefault="00A433D5" w:rsidP="00FF24D4">
      <w:pPr>
        <w:pStyle w:val="Prothuvud"/>
      </w:pPr>
    </w:p>
    <w:p w:rsidR="00A433D5" w:rsidRDefault="00A433D5" w:rsidP="00FF24D4">
      <w:pPr>
        <w:pStyle w:val="Prothuvud"/>
      </w:pPr>
    </w:p>
    <w:p w:rsidR="00911589" w:rsidRDefault="00911589" w:rsidP="00932A7C">
      <w:pPr>
        <w:pStyle w:val="Prothuvud"/>
      </w:pPr>
    </w:p>
    <w:p w:rsidR="00911589" w:rsidRDefault="00911589" w:rsidP="00932A7C">
      <w:pPr>
        <w:pStyle w:val="Prothuvud"/>
      </w:pPr>
    </w:p>
    <w:p w:rsidR="00932A7C" w:rsidRDefault="00932A7C" w:rsidP="00932A7C">
      <w:pPr>
        <w:pStyle w:val="Prothuvud"/>
      </w:pPr>
      <w:r>
        <w:lastRenderedPageBreak/>
        <w:t>Valnämnden</w:t>
      </w:r>
      <w:r w:rsidRPr="00802030">
        <w:tab/>
        <w:t>2020-11-</w:t>
      </w:r>
      <w:r>
        <w:t>30</w:t>
      </w:r>
      <w:r w:rsidRPr="00802030">
        <w:tab/>
        <w:t>§</w:t>
      </w:r>
      <w:r w:rsidRPr="00802030">
        <w:tab/>
      </w:r>
      <w:r>
        <w:t>2</w:t>
      </w:r>
      <w:r w:rsidR="00886FA2">
        <w:t>2</w:t>
      </w:r>
      <w:r w:rsidRPr="00802030">
        <w:tab/>
        <w:t>sidan</w:t>
      </w:r>
      <w:r w:rsidRPr="00802030">
        <w:tab/>
      </w:r>
      <w:r>
        <w:t>7</w:t>
      </w:r>
    </w:p>
    <w:p w:rsidR="000D46E8" w:rsidRPr="00802030" w:rsidRDefault="000D46E8" w:rsidP="000D46E8">
      <w:pPr>
        <w:pStyle w:val="Prothuvud"/>
      </w:pPr>
      <w:r>
        <w:t>Valnämndsutskott</w:t>
      </w:r>
      <w:r w:rsidRPr="00802030">
        <w:tab/>
        <w:t>2020-11-09</w:t>
      </w:r>
      <w:r w:rsidRPr="00802030">
        <w:tab/>
        <w:t>§</w:t>
      </w:r>
      <w:r w:rsidRPr="00802030">
        <w:tab/>
      </w:r>
      <w:r w:rsidR="00001F5C">
        <w:t>20</w:t>
      </w:r>
      <w:r w:rsidRPr="00802030">
        <w:tab/>
        <w:t>sidan</w:t>
      </w:r>
      <w:r w:rsidRPr="00802030">
        <w:tab/>
      </w:r>
      <w:r w:rsidR="00001F5C">
        <w:t>7</w:t>
      </w:r>
    </w:p>
    <w:p w:rsidR="000D46E8" w:rsidRPr="00D46F0E" w:rsidRDefault="000D46E8" w:rsidP="000D46E8">
      <w:pPr>
        <w:pStyle w:val="Diarienr"/>
      </w:pPr>
      <w:r w:rsidRPr="00D46F0E">
        <w:t>Diarienummer</w:t>
      </w:r>
      <w:r w:rsidRPr="00D46F0E">
        <w:tab/>
        <w:t>P-2020-</w:t>
      </w:r>
      <w:r w:rsidR="00BA5053">
        <w:t>133</w:t>
      </w:r>
    </w:p>
    <w:p w:rsidR="00FF24D4" w:rsidRPr="00167543" w:rsidRDefault="00FF24D4" w:rsidP="00FF24D4">
      <w:pPr>
        <w:pStyle w:val="Bilagetext"/>
      </w:pPr>
    </w:p>
    <w:p w:rsidR="00FF24D4" w:rsidRDefault="00932A7C" w:rsidP="00FF24D4">
      <w:pPr>
        <w:pStyle w:val="renderubrik"/>
      </w:pPr>
      <w:r>
        <w:t>Frågor om de d</w:t>
      </w:r>
      <w:r w:rsidR="007652B9">
        <w:t>igitala utbildningar</w:t>
      </w:r>
      <w:r>
        <w:t>na</w:t>
      </w:r>
    </w:p>
    <w:p w:rsidR="00A433D5" w:rsidRDefault="00B92CEC" w:rsidP="00A433D5">
      <w:pPr>
        <w:pStyle w:val="Beslut"/>
      </w:pPr>
      <w:r>
        <w:t>Valnämndens beslut</w:t>
      </w:r>
    </w:p>
    <w:p w:rsidR="00A433D5" w:rsidRDefault="00A433D5" w:rsidP="00A433D5">
      <w:pPr>
        <w:pStyle w:val="Brdprotokoll"/>
        <w:ind w:right="1100"/>
      </w:pPr>
      <w:r>
        <w:t>Valnämnden anteckna</w:t>
      </w:r>
      <w:r w:rsidR="0094522A">
        <w:t>r</w:t>
      </w:r>
      <w:r>
        <w:t xml:space="preserve"> informationen till protokollet.</w:t>
      </w:r>
    </w:p>
    <w:p w:rsidR="00A433D5" w:rsidRPr="00667A79" w:rsidRDefault="00A433D5" w:rsidP="00A433D5">
      <w:pPr>
        <w:pStyle w:val="Beslut"/>
        <w:ind w:right="1100"/>
      </w:pPr>
      <w:r w:rsidRPr="00667A79">
        <w:t>Ärendet</w:t>
      </w:r>
    </w:p>
    <w:p w:rsidR="0094522A" w:rsidRDefault="0094522A" w:rsidP="0094522A">
      <w:pPr>
        <w:pStyle w:val="Prothuvud"/>
        <w:tabs>
          <w:tab w:val="left" w:pos="1701"/>
        </w:tabs>
      </w:pPr>
      <w:r>
        <w:t xml:space="preserve">Ordförande Eeva Laine öppnade upp för samtal gällande de framtagna digitala utbildningarna. </w:t>
      </w:r>
    </w:p>
    <w:p w:rsidR="006C5B4F" w:rsidRDefault="006C5B4F"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A433D5" w:rsidRDefault="00A433D5" w:rsidP="002B0EA1">
      <w:pPr>
        <w:pStyle w:val="Prothuvud"/>
      </w:pPr>
    </w:p>
    <w:p w:rsidR="006C5B4F" w:rsidRDefault="006C5B4F" w:rsidP="002B0EA1">
      <w:pPr>
        <w:pStyle w:val="Prothuvud"/>
      </w:pPr>
    </w:p>
    <w:p w:rsidR="006C5B4F" w:rsidRDefault="006C5B4F" w:rsidP="002B0EA1">
      <w:pPr>
        <w:pStyle w:val="Prothuvud"/>
      </w:pPr>
    </w:p>
    <w:p w:rsidR="00E87187" w:rsidRDefault="00E87187" w:rsidP="004B3094">
      <w:pPr>
        <w:pStyle w:val="Prothuvud"/>
        <w:tabs>
          <w:tab w:val="left" w:pos="1701"/>
        </w:tabs>
      </w:pPr>
    </w:p>
    <w:p w:rsidR="00E87187" w:rsidRDefault="00E87187" w:rsidP="004B3094">
      <w:pPr>
        <w:pStyle w:val="Prothuvud"/>
        <w:tabs>
          <w:tab w:val="left" w:pos="1701"/>
        </w:tabs>
      </w:pPr>
    </w:p>
    <w:p w:rsidR="00DA3584" w:rsidRDefault="00DA3584" w:rsidP="004B3094">
      <w:pPr>
        <w:pStyle w:val="Prothuvud"/>
        <w:tabs>
          <w:tab w:val="left" w:pos="1701"/>
        </w:tabs>
      </w:pPr>
    </w:p>
    <w:p w:rsidR="00AE04C5" w:rsidRDefault="00932A7C" w:rsidP="004B3094">
      <w:pPr>
        <w:pStyle w:val="Prothuvud"/>
        <w:tabs>
          <w:tab w:val="left" w:pos="1701"/>
        </w:tabs>
      </w:pPr>
      <w:r>
        <w:lastRenderedPageBreak/>
        <w:t>Valnämnden</w:t>
      </w:r>
      <w:r w:rsidRPr="00802030">
        <w:tab/>
        <w:t>2020-11-</w:t>
      </w:r>
      <w:r>
        <w:t>30</w:t>
      </w:r>
      <w:r w:rsidRPr="00802030">
        <w:tab/>
        <w:t>§</w:t>
      </w:r>
      <w:r w:rsidRPr="00802030">
        <w:tab/>
      </w:r>
      <w:r>
        <w:t>2</w:t>
      </w:r>
      <w:r w:rsidR="00886FA2">
        <w:t>3</w:t>
      </w:r>
      <w:r w:rsidRPr="00802030">
        <w:tab/>
        <w:t>sidan</w:t>
      </w:r>
      <w:r w:rsidRPr="00802030">
        <w:tab/>
      </w:r>
      <w:r>
        <w:t>8</w:t>
      </w:r>
    </w:p>
    <w:p w:rsidR="00E84633" w:rsidRPr="00802030" w:rsidRDefault="00E84633" w:rsidP="00E84633">
      <w:pPr>
        <w:pStyle w:val="Prothuvud"/>
      </w:pPr>
      <w:r>
        <w:t>Valnämndsutskott</w:t>
      </w:r>
      <w:r w:rsidRPr="00802030">
        <w:tab/>
        <w:t>2020-11-09</w:t>
      </w:r>
      <w:r w:rsidRPr="00802030">
        <w:tab/>
        <w:t>§</w:t>
      </w:r>
      <w:r w:rsidRPr="00802030">
        <w:tab/>
      </w:r>
      <w:r w:rsidR="00001F5C">
        <w:t>21</w:t>
      </w:r>
      <w:r w:rsidRPr="00802030">
        <w:tab/>
        <w:t>sidan</w:t>
      </w:r>
      <w:r w:rsidRPr="00802030">
        <w:tab/>
      </w:r>
      <w:r w:rsidR="00001F5C">
        <w:t>8</w:t>
      </w:r>
    </w:p>
    <w:p w:rsidR="00E84633" w:rsidRPr="00D46F0E" w:rsidRDefault="00E84633" w:rsidP="00E84633">
      <w:pPr>
        <w:pStyle w:val="Diarienr"/>
      </w:pPr>
      <w:r w:rsidRPr="00D46F0E">
        <w:t>Diarienummer</w:t>
      </w:r>
      <w:r w:rsidRPr="00D46F0E">
        <w:tab/>
        <w:t>P-2020-</w:t>
      </w:r>
      <w:r w:rsidR="00BA5053">
        <w:t>133</w:t>
      </w:r>
    </w:p>
    <w:p w:rsidR="002B0EA1" w:rsidRDefault="00E87187" w:rsidP="002B0EA1">
      <w:pPr>
        <w:pStyle w:val="renderubrik"/>
      </w:pPr>
      <w:r>
        <w:t>Utbildning för valnämnden</w:t>
      </w:r>
    </w:p>
    <w:p w:rsidR="00B92CEC" w:rsidRDefault="00B92CEC" w:rsidP="00B92CEC">
      <w:pPr>
        <w:pStyle w:val="Beslut"/>
      </w:pPr>
      <w:r>
        <w:t>Valnämndens</w:t>
      </w:r>
      <w:r w:rsidR="00994B46">
        <w:t xml:space="preserve"> </w:t>
      </w:r>
      <w:r>
        <w:t>beslut</w:t>
      </w:r>
    </w:p>
    <w:p w:rsidR="00DA3584" w:rsidRDefault="00F6788F" w:rsidP="00B92CEC">
      <w:pPr>
        <w:pStyle w:val="Brdprotokoll"/>
        <w:tabs>
          <w:tab w:val="left" w:pos="8910"/>
        </w:tabs>
        <w:ind w:right="830"/>
      </w:pPr>
      <w:r>
        <w:t>Valnämnden</w:t>
      </w:r>
      <w:r w:rsidR="00DA3584">
        <w:t xml:space="preserve"> </w:t>
      </w:r>
      <w:r>
        <w:t>besluta</w:t>
      </w:r>
      <w:r w:rsidR="00DA3584">
        <w:t>r</w:t>
      </w:r>
      <w:r>
        <w:t xml:space="preserve"> att </w:t>
      </w:r>
      <w:r w:rsidR="000955DE">
        <w:t xml:space="preserve">valnämndens arbetsutskott samt kanslisekreterare Therese Törnros och administrativ chef Daniel Friman deltar på stiftets valutbildning lördag </w:t>
      </w:r>
      <w:r w:rsidR="00287AF2">
        <w:br/>
      </w:r>
      <w:r w:rsidR="000955DE">
        <w:t>23 januari 2021.</w:t>
      </w:r>
      <w:r w:rsidR="00AE04C5">
        <w:t xml:space="preserve"> </w:t>
      </w:r>
    </w:p>
    <w:p w:rsidR="00287AF2" w:rsidRDefault="00DA3584" w:rsidP="00287AF2">
      <w:pPr>
        <w:pStyle w:val="Brdprotokoll"/>
        <w:tabs>
          <w:tab w:val="left" w:pos="8910"/>
        </w:tabs>
        <w:ind w:right="830"/>
      </w:pPr>
      <w:r>
        <w:t>På reservlistan valdes följande personer in</w:t>
      </w:r>
      <w:r w:rsidR="00287AF2">
        <w:t xml:space="preserve">: Elisabeth Norberg, Margareta Hedström, </w:t>
      </w:r>
      <w:r w:rsidR="00287AF2">
        <w:br/>
        <w:t>Kjell Vingmyr, Britt Björneke samt Jan Forsell.</w:t>
      </w:r>
    </w:p>
    <w:p w:rsidR="00B92CEC" w:rsidRDefault="00B92CEC" w:rsidP="00B92CEC">
      <w:pPr>
        <w:pStyle w:val="Brdprotokoll"/>
        <w:tabs>
          <w:tab w:val="left" w:pos="8910"/>
        </w:tabs>
        <w:ind w:right="830"/>
      </w:pPr>
    </w:p>
    <w:p w:rsidR="00B92CEC" w:rsidRDefault="00B92CEC" w:rsidP="00B92CEC">
      <w:pPr>
        <w:pStyle w:val="Beslut"/>
        <w:rPr>
          <w:sz w:val="22"/>
          <w:szCs w:val="22"/>
        </w:rPr>
      </w:pPr>
      <w:r>
        <w:t>Ärendet</w:t>
      </w:r>
    </w:p>
    <w:p w:rsidR="00E84633" w:rsidRDefault="00E84633" w:rsidP="00F847EF">
      <w:pPr>
        <w:tabs>
          <w:tab w:val="left" w:pos="0"/>
          <w:tab w:val="left" w:pos="1304"/>
          <w:tab w:val="left" w:pos="2609"/>
          <w:tab w:val="left" w:pos="3913"/>
          <w:tab w:val="left" w:pos="5218"/>
          <w:tab w:val="left" w:pos="6522"/>
          <w:tab w:val="left" w:pos="7826"/>
          <w:tab w:val="left" w:pos="9131"/>
          <w:tab w:val="left" w:pos="10435"/>
        </w:tabs>
        <w:suppressAutoHyphens/>
        <w:ind w:left="990" w:right="470"/>
        <w:rPr>
          <w:sz w:val="22"/>
          <w:szCs w:val="22"/>
        </w:rPr>
      </w:pPr>
      <w:r w:rsidRPr="00E84633">
        <w:rPr>
          <w:sz w:val="22"/>
          <w:szCs w:val="22"/>
        </w:rPr>
        <w:t>Stiftet utbildar valnämndema och handläggare av kyrkovalsärenden. Valnämndema utbildar sedan i sin tur församlingens/pastoratets röstmottagare och valförrättare och övriga funktionärer. Ansvaret att utbilda röstmottagare och valförrättare ankommer således på valnämndema. I valnämndemas utbildning av röstmottagare och valförrättare utgör stiftets utbildare ett stöd och en resurs att tillgå om behov föreligger. Stiftets utbildare kan också i mån av tid och resurser medverka i valnämndernas utbildning av röstmottagare och valförrättare.</w:t>
      </w:r>
    </w:p>
    <w:p w:rsidR="00F847EF" w:rsidRDefault="00F847EF" w:rsidP="00F847EF">
      <w:pPr>
        <w:tabs>
          <w:tab w:val="left" w:pos="0"/>
          <w:tab w:val="left" w:pos="1304"/>
          <w:tab w:val="left" w:pos="2609"/>
          <w:tab w:val="left" w:pos="3913"/>
          <w:tab w:val="left" w:pos="5218"/>
          <w:tab w:val="left" w:pos="6522"/>
          <w:tab w:val="left" w:pos="7826"/>
          <w:tab w:val="left" w:pos="9131"/>
          <w:tab w:val="left" w:pos="10435"/>
        </w:tabs>
        <w:suppressAutoHyphens/>
        <w:ind w:left="990" w:right="470"/>
        <w:rPr>
          <w:sz w:val="22"/>
          <w:szCs w:val="22"/>
        </w:rPr>
      </w:pPr>
    </w:p>
    <w:p w:rsidR="00F6788F" w:rsidRDefault="00F6788F" w:rsidP="00F6788F">
      <w:pPr>
        <w:tabs>
          <w:tab w:val="left" w:pos="0"/>
          <w:tab w:val="left" w:pos="1304"/>
          <w:tab w:val="left" w:pos="2609"/>
          <w:tab w:val="left" w:pos="3913"/>
          <w:tab w:val="left" w:pos="5218"/>
          <w:tab w:val="left" w:pos="6522"/>
          <w:tab w:val="left" w:pos="7826"/>
          <w:tab w:val="left" w:pos="9131"/>
          <w:tab w:val="left" w:pos="10435"/>
        </w:tabs>
        <w:suppressAutoHyphens/>
        <w:ind w:left="990" w:right="470"/>
        <w:rPr>
          <w:sz w:val="22"/>
          <w:szCs w:val="22"/>
        </w:rPr>
      </w:pPr>
      <w:r w:rsidRPr="00F6788F">
        <w:rPr>
          <w:sz w:val="22"/>
          <w:szCs w:val="22"/>
        </w:rPr>
        <w:t>Stiftets utbildning av valnämnderna och ansvariga valhandläggare kommer att genomföras under sex lördagar under perioden januari och februari 2021, med början lördagen den 23 januari. Varje lördag hålls det två utbildningstillfällen, ett på förmiddagen mellan kl. 09:00- 12.00 och ett på eftermiddagen mellan kl. 13:00-16:00, således totalt tolv olika tillfällen. Till varje utbildningstillfälle inbjuds valnämnderna i ett antal församlingar och pastorat. Är det någon som inte kan delta vid utbildningstillfället för den egna valnämnden, finns det möjligheter att delta vid ett annat utbildningstillfälle</w:t>
      </w:r>
    </w:p>
    <w:p w:rsidR="00F6788F" w:rsidRDefault="00F6788F" w:rsidP="00F847EF">
      <w:pPr>
        <w:tabs>
          <w:tab w:val="left" w:pos="0"/>
          <w:tab w:val="left" w:pos="1304"/>
          <w:tab w:val="left" w:pos="2609"/>
          <w:tab w:val="left" w:pos="3913"/>
          <w:tab w:val="left" w:pos="5218"/>
          <w:tab w:val="left" w:pos="6522"/>
          <w:tab w:val="left" w:pos="7826"/>
          <w:tab w:val="left" w:pos="9131"/>
          <w:tab w:val="left" w:pos="10435"/>
        </w:tabs>
        <w:suppressAutoHyphens/>
        <w:ind w:left="990" w:right="470"/>
        <w:rPr>
          <w:sz w:val="22"/>
          <w:szCs w:val="22"/>
        </w:rPr>
      </w:pPr>
    </w:p>
    <w:p w:rsidR="00F6788F" w:rsidRPr="00F6788F" w:rsidRDefault="00F6788F" w:rsidP="00F6788F">
      <w:pPr>
        <w:tabs>
          <w:tab w:val="left" w:pos="0"/>
          <w:tab w:val="left" w:pos="1304"/>
          <w:tab w:val="left" w:pos="2609"/>
          <w:tab w:val="left" w:pos="3913"/>
          <w:tab w:val="left" w:pos="5218"/>
          <w:tab w:val="left" w:pos="6522"/>
          <w:tab w:val="left" w:pos="7826"/>
          <w:tab w:val="left" w:pos="9131"/>
          <w:tab w:val="left" w:pos="10435"/>
        </w:tabs>
        <w:suppressAutoHyphens/>
        <w:ind w:left="990" w:right="470"/>
        <w:rPr>
          <w:b/>
          <w:bCs/>
          <w:sz w:val="22"/>
          <w:szCs w:val="22"/>
        </w:rPr>
      </w:pPr>
      <w:bookmarkStart w:id="16" w:name="_Hlk57719712"/>
      <w:r w:rsidRPr="00F6788F">
        <w:rPr>
          <w:b/>
          <w:bCs/>
          <w:sz w:val="22"/>
          <w:szCs w:val="22"/>
        </w:rPr>
        <w:t xml:space="preserve">Utbildningstillfälle lördagen den 23 januari </w:t>
      </w:r>
    </w:p>
    <w:p w:rsidR="00F6788F" w:rsidRPr="00F6788F" w:rsidRDefault="00F6788F" w:rsidP="00F6788F">
      <w:pPr>
        <w:tabs>
          <w:tab w:val="left" w:pos="0"/>
          <w:tab w:val="left" w:pos="1304"/>
          <w:tab w:val="left" w:pos="2609"/>
          <w:tab w:val="left" w:pos="3913"/>
          <w:tab w:val="left" w:pos="5218"/>
          <w:tab w:val="left" w:pos="6522"/>
          <w:tab w:val="left" w:pos="7826"/>
          <w:tab w:val="left" w:pos="9131"/>
          <w:tab w:val="left" w:pos="10435"/>
        </w:tabs>
        <w:suppressAutoHyphens/>
        <w:ind w:left="990" w:right="470"/>
        <w:rPr>
          <w:sz w:val="22"/>
          <w:szCs w:val="22"/>
        </w:rPr>
      </w:pPr>
      <w:r w:rsidRPr="00F6788F">
        <w:rPr>
          <w:sz w:val="22"/>
          <w:szCs w:val="22"/>
        </w:rPr>
        <w:t>Deltagande på förmiddagen</w:t>
      </w:r>
      <w:r>
        <w:rPr>
          <w:sz w:val="22"/>
          <w:szCs w:val="22"/>
        </w:rPr>
        <w:t xml:space="preserve">: </w:t>
      </w:r>
      <w:r w:rsidRPr="00F6788F">
        <w:rPr>
          <w:sz w:val="22"/>
          <w:szCs w:val="22"/>
        </w:rPr>
        <w:t xml:space="preserve">Botkyrka församling, Huddinge pastorat, Haninge pastorat, Tyresö församling och Skärholmens församling. </w:t>
      </w:r>
    </w:p>
    <w:p w:rsidR="00F847EF" w:rsidRPr="00F6788F" w:rsidRDefault="00F847EF" w:rsidP="00F847EF">
      <w:pPr>
        <w:tabs>
          <w:tab w:val="left" w:pos="0"/>
          <w:tab w:val="left" w:pos="1304"/>
          <w:tab w:val="left" w:pos="2609"/>
          <w:tab w:val="left" w:pos="3913"/>
          <w:tab w:val="left" w:pos="5218"/>
          <w:tab w:val="left" w:pos="6522"/>
          <w:tab w:val="left" w:pos="7826"/>
          <w:tab w:val="left" w:pos="9131"/>
          <w:tab w:val="left" w:pos="10435"/>
        </w:tabs>
        <w:suppressAutoHyphens/>
        <w:ind w:left="990" w:right="470"/>
        <w:rPr>
          <w:sz w:val="22"/>
          <w:szCs w:val="22"/>
        </w:rPr>
      </w:pPr>
    </w:p>
    <w:bookmarkEnd w:id="16"/>
    <w:p w:rsidR="00DA3584" w:rsidRDefault="00DA3584" w:rsidP="00932A7C">
      <w:pPr>
        <w:pStyle w:val="Prothuvud"/>
      </w:pPr>
    </w:p>
    <w:p w:rsidR="00287AF2" w:rsidRDefault="00287AF2" w:rsidP="00932A7C">
      <w:pPr>
        <w:pStyle w:val="Prothuvud"/>
      </w:pPr>
    </w:p>
    <w:p w:rsidR="00287AF2" w:rsidRDefault="00287AF2" w:rsidP="00932A7C">
      <w:pPr>
        <w:pStyle w:val="Prothuvud"/>
      </w:pPr>
    </w:p>
    <w:p w:rsidR="00287AF2" w:rsidRDefault="00287AF2" w:rsidP="00932A7C">
      <w:pPr>
        <w:pStyle w:val="Prothuvud"/>
      </w:pPr>
    </w:p>
    <w:p w:rsidR="00287AF2" w:rsidRDefault="00287AF2" w:rsidP="00932A7C">
      <w:pPr>
        <w:pStyle w:val="Prothuvud"/>
      </w:pPr>
    </w:p>
    <w:p w:rsidR="00287AF2" w:rsidRDefault="00287AF2" w:rsidP="00932A7C">
      <w:pPr>
        <w:pStyle w:val="Prothuvud"/>
      </w:pPr>
    </w:p>
    <w:p w:rsidR="00287AF2" w:rsidRDefault="00287AF2" w:rsidP="00932A7C">
      <w:pPr>
        <w:pStyle w:val="Prothuvud"/>
      </w:pPr>
    </w:p>
    <w:p w:rsidR="00287AF2" w:rsidRDefault="00287AF2" w:rsidP="00932A7C">
      <w:pPr>
        <w:pStyle w:val="Prothuvud"/>
      </w:pPr>
    </w:p>
    <w:p w:rsidR="00287AF2" w:rsidRDefault="00287AF2" w:rsidP="00932A7C">
      <w:pPr>
        <w:pStyle w:val="Prothuvud"/>
      </w:pPr>
    </w:p>
    <w:p w:rsidR="00287AF2" w:rsidRDefault="00287AF2" w:rsidP="00932A7C">
      <w:pPr>
        <w:pStyle w:val="Prothuvud"/>
      </w:pPr>
    </w:p>
    <w:p w:rsidR="00287AF2" w:rsidRDefault="00287AF2" w:rsidP="00932A7C">
      <w:pPr>
        <w:pStyle w:val="Prothuvud"/>
      </w:pPr>
    </w:p>
    <w:p w:rsidR="00287AF2" w:rsidRDefault="00287AF2" w:rsidP="00932A7C">
      <w:pPr>
        <w:pStyle w:val="Prothuvud"/>
      </w:pPr>
    </w:p>
    <w:p w:rsidR="00932A7C" w:rsidRPr="00802030" w:rsidRDefault="00932A7C" w:rsidP="00932A7C">
      <w:pPr>
        <w:pStyle w:val="Prothuvud"/>
      </w:pPr>
      <w:r>
        <w:lastRenderedPageBreak/>
        <w:t xml:space="preserve">Valnämnden </w:t>
      </w:r>
      <w:r w:rsidRPr="00802030">
        <w:tab/>
        <w:t>2020-11-</w:t>
      </w:r>
      <w:r>
        <w:t>30</w:t>
      </w:r>
      <w:r w:rsidRPr="00802030">
        <w:tab/>
        <w:t>§</w:t>
      </w:r>
      <w:r w:rsidRPr="00802030">
        <w:tab/>
      </w:r>
      <w:r>
        <w:t>2</w:t>
      </w:r>
      <w:r w:rsidR="00886FA2">
        <w:t>4</w:t>
      </w:r>
      <w:r w:rsidRPr="00802030">
        <w:tab/>
        <w:t>sidan</w:t>
      </w:r>
      <w:r w:rsidRPr="00802030">
        <w:tab/>
      </w:r>
      <w:r>
        <w:t>9</w:t>
      </w:r>
    </w:p>
    <w:p w:rsidR="00AE04C5" w:rsidRPr="00802030" w:rsidRDefault="00AE04C5" w:rsidP="00AE04C5">
      <w:pPr>
        <w:pStyle w:val="Prothuvud"/>
      </w:pPr>
      <w:r>
        <w:t>Valnämndsutskott</w:t>
      </w:r>
      <w:r w:rsidRPr="00802030">
        <w:tab/>
        <w:t>2020-11-09</w:t>
      </w:r>
      <w:r w:rsidRPr="00802030">
        <w:tab/>
        <w:t>§</w:t>
      </w:r>
      <w:r w:rsidRPr="00802030">
        <w:tab/>
      </w:r>
      <w:r>
        <w:t>2</w:t>
      </w:r>
      <w:r w:rsidR="00001F5C">
        <w:t>2</w:t>
      </w:r>
      <w:r w:rsidRPr="00802030">
        <w:tab/>
        <w:t>sidan</w:t>
      </w:r>
      <w:r w:rsidRPr="00802030">
        <w:tab/>
      </w:r>
      <w:r w:rsidR="00001F5C">
        <w:t>9</w:t>
      </w:r>
    </w:p>
    <w:p w:rsidR="00AE04C5" w:rsidRPr="00D46F0E" w:rsidRDefault="00AE04C5" w:rsidP="00AE04C5">
      <w:pPr>
        <w:pStyle w:val="Diarienr"/>
      </w:pPr>
      <w:r w:rsidRPr="00D46F0E">
        <w:t>Diarienummer</w:t>
      </w:r>
      <w:r w:rsidRPr="00D46F0E">
        <w:tab/>
        <w:t>P-2020-</w:t>
      </w:r>
      <w:r w:rsidR="00BA5053">
        <w:t>147</w:t>
      </w:r>
    </w:p>
    <w:p w:rsidR="00F847EF" w:rsidRDefault="00B92CEC" w:rsidP="00F847EF">
      <w:pPr>
        <w:pStyle w:val="renderubrik"/>
      </w:pPr>
      <w:r>
        <w:t xml:space="preserve">Utbildning </w:t>
      </w:r>
      <w:r w:rsidR="00932A7C">
        <w:t xml:space="preserve">för </w:t>
      </w:r>
      <w:r>
        <w:t>valförrättare</w:t>
      </w:r>
    </w:p>
    <w:p w:rsidR="00B92CEC" w:rsidRDefault="00B92CEC" w:rsidP="00B92CEC">
      <w:pPr>
        <w:pStyle w:val="Beslut"/>
      </w:pPr>
      <w:r>
        <w:t>Valnämndens beslut</w:t>
      </w:r>
    </w:p>
    <w:p w:rsidR="00B92CEC" w:rsidRDefault="00B92CEC" w:rsidP="00B92CEC">
      <w:pPr>
        <w:pStyle w:val="Brdprotokoll"/>
      </w:pPr>
      <w:r>
        <w:t xml:space="preserve">Valnämnden </w:t>
      </w:r>
      <w:r w:rsidR="00287AF2">
        <w:t xml:space="preserve">beslutar </w:t>
      </w:r>
      <w:r>
        <w:t>att efter samråd med kyrkoherden fastställa utbildningsdatum för valförrättare gällande valdagen.</w:t>
      </w:r>
    </w:p>
    <w:p w:rsidR="00B92CEC" w:rsidRDefault="00B92CEC" w:rsidP="00B92CEC">
      <w:pPr>
        <w:pStyle w:val="Beslut"/>
      </w:pPr>
      <w:r>
        <w:t>Ärendet</w:t>
      </w:r>
    </w:p>
    <w:p w:rsidR="00B92CEC" w:rsidRDefault="00B92CEC" w:rsidP="00B92CEC">
      <w:pPr>
        <w:pStyle w:val="Brdprotokoll"/>
      </w:pPr>
      <w:r>
        <w:t xml:space="preserve">Valnämnden har ansvar för att de som ska tjänstgöra som valförrättare på valdagen får den utbildning och information som krävs för att de ska kunna fullgöra sina uppdrag. </w:t>
      </w:r>
    </w:p>
    <w:p w:rsidR="00254DEC" w:rsidRDefault="00B92CEC" w:rsidP="00B92CEC">
      <w:pPr>
        <w:pStyle w:val="Brdprotokoll"/>
      </w:pPr>
      <w:r>
        <w:t xml:space="preserve">För valförrättare under valdagen anordnas </w:t>
      </w:r>
      <w:r w:rsidR="00254DEC">
        <w:t>sex</w:t>
      </w:r>
      <w:r>
        <w:t xml:space="preserve"> utbildningstillfällen under vecka 35</w:t>
      </w:r>
      <w:r w:rsidR="00254DEC">
        <w:t xml:space="preserve"> och vecka </w:t>
      </w:r>
      <w:r>
        <w:t>36 – 20</w:t>
      </w:r>
      <w:r w:rsidR="00254DEC">
        <w:t>21</w:t>
      </w:r>
      <w:r>
        <w:t xml:space="preserve">. </w:t>
      </w:r>
    </w:p>
    <w:p w:rsidR="00D2586C" w:rsidRDefault="00B92CEC" w:rsidP="00B92CEC">
      <w:pPr>
        <w:pStyle w:val="Brdprotokoll"/>
      </w:pPr>
      <w:r>
        <w:t xml:space="preserve">Utbildningen äger rum kvällstid kl. 19.00 - 21.00. </w:t>
      </w:r>
    </w:p>
    <w:p w:rsidR="00254DEC" w:rsidRDefault="00254DEC" w:rsidP="00B92CEC">
      <w:pPr>
        <w:pStyle w:val="Brdprotokoll"/>
      </w:pPr>
      <w:r>
        <w:t>Vecka 35: tisdag</w:t>
      </w:r>
      <w:r w:rsidR="00B92CEC">
        <w:t xml:space="preserve"> 3</w:t>
      </w:r>
      <w:r>
        <w:t>1</w:t>
      </w:r>
      <w:r w:rsidR="00B92CEC">
        <w:t xml:space="preserve"> augusti,</w:t>
      </w:r>
      <w:r>
        <w:t xml:space="preserve"> onsdag 1 september och </w:t>
      </w:r>
      <w:r w:rsidR="00B92CEC">
        <w:t xml:space="preserve">torsdag </w:t>
      </w:r>
      <w:r>
        <w:t>2 september.</w:t>
      </w:r>
    </w:p>
    <w:p w:rsidR="00254DEC" w:rsidRDefault="00254DEC" w:rsidP="00B92CEC">
      <w:pPr>
        <w:pStyle w:val="Brdprotokoll"/>
      </w:pPr>
      <w:r>
        <w:t>Vecka 36: tisdag 7 september, onsdag 8 september och torsdag 9 september</w:t>
      </w:r>
    </w:p>
    <w:p w:rsidR="00B92CEC" w:rsidRDefault="00B92CEC" w:rsidP="00B92CEC">
      <w:pPr>
        <w:pStyle w:val="Brdprotokoll"/>
      </w:pPr>
      <w:r>
        <w:t>Plats: Klockargården, stora salen, Huddinge. Utbildningen är obligatorisk.</w:t>
      </w:r>
    </w:p>
    <w:p w:rsidR="00B92CEC" w:rsidRDefault="00B92CEC" w:rsidP="00B92CEC">
      <w:pPr>
        <w:pStyle w:val="Brdprotokoll"/>
      </w:pPr>
      <w:r>
        <w:t>Inbjudan till valutbildning utformas i särskild ordning och delges berörda i god tid före utbildningstillfällena.</w:t>
      </w:r>
    </w:p>
    <w:p w:rsidR="00B92CEC" w:rsidRDefault="00B92CEC" w:rsidP="00B92CEC">
      <w:pPr>
        <w:pStyle w:val="Brdprotokoll"/>
      </w:pPr>
      <w:r>
        <w:t>Dessa datum och tider ska lämnas till kyrkoherden för samråd.</w:t>
      </w:r>
    </w:p>
    <w:p w:rsidR="00E644A5" w:rsidRPr="00E644A5" w:rsidRDefault="00E644A5" w:rsidP="00E644A5">
      <w:pPr>
        <w:pStyle w:val="Brdprotokoll"/>
      </w:pPr>
      <w:r>
        <w:t>Valnämndens ledamöter och ersättare uppmanas att delta vid någon av utbildningstillfällena.</w:t>
      </w:r>
    </w:p>
    <w:p w:rsidR="00E644A5" w:rsidRPr="00E644A5" w:rsidRDefault="00E644A5" w:rsidP="00E644A5">
      <w:pPr>
        <w:pStyle w:val="renderubrik"/>
        <w:rPr>
          <w:rFonts w:ascii="Times New Roman" w:hAnsi="Times New Roman"/>
          <w:b/>
          <w:bCs/>
          <w:i/>
          <w:iCs/>
          <w:sz w:val="24"/>
        </w:rPr>
      </w:pPr>
      <w:r w:rsidRPr="00E644A5">
        <w:rPr>
          <w:rFonts w:ascii="Times New Roman" w:hAnsi="Times New Roman"/>
          <w:b/>
          <w:bCs/>
          <w:i/>
          <w:iCs/>
          <w:sz w:val="24"/>
        </w:rPr>
        <w:t>Delges</w:t>
      </w:r>
    </w:p>
    <w:p w:rsidR="00E644A5" w:rsidRDefault="00E644A5" w:rsidP="00B92CEC">
      <w:pPr>
        <w:pStyle w:val="Brdprotokoll"/>
      </w:pPr>
      <w:r>
        <w:t>Ledningsgruppen</w:t>
      </w:r>
    </w:p>
    <w:p w:rsidR="00B92CEC" w:rsidRDefault="00B92CEC" w:rsidP="00B92CEC">
      <w:pPr>
        <w:pStyle w:val="Brdprotokoll"/>
      </w:pPr>
    </w:p>
    <w:p w:rsidR="00542F22" w:rsidRPr="00CC7CD3" w:rsidRDefault="00D67534" w:rsidP="00CC7CD3">
      <w:pPr>
        <w:pStyle w:val="Prothuvud"/>
      </w:pPr>
      <w:r>
        <w:br w:type="page"/>
      </w:r>
      <w:r w:rsidR="00932A7C">
        <w:lastRenderedPageBreak/>
        <w:t xml:space="preserve">Valnämnden </w:t>
      </w:r>
      <w:r w:rsidR="00932A7C" w:rsidRPr="00802030">
        <w:tab/>
        <w:t>2020-11-</w:t>
      </w:r>
      <w:r w:rsidR="00932A7C">
        <w:t>30</w:t>
      </w:r>
      <w:r w:rsidR="00932A7C" w:rsidRPr="00802030">
        <w:tab/>
        <w:t>§</w:t>
      </w:r>
      <w:r w:rsidR="00932A7C" w:rsidRPr="00802030">
        <w:tab/>
      </w:r>
      <w:r w:rsidR="00932A7C">
        <w:t>2</w:t>
      </w:r>
      <w:r w:rsidR="00886FA2">
        <w:t>5</w:t>
      </w:r>
      <w:r w:rsidR="00932A7C" w:rsidRPr="00802030">
        <w:tab/>
        <w:t>sidan</w:t>
      </w:r>
      <w:r w:rsidR="00932A7C" w:rsidRPr="00802030">
        <w:tab/>
      </w:r>
      <w:r w:rsidR="00932A7C">
        <w:t>10</w:t>
      </w:r>
      <w:r w:rsidR="00932A7C">
        <w:br/>
      </w:r>
      <w:r w:rsidR="00CC7CD3">
        <w:t>Valnämndsutskott</w:t>
      </w:r>
      <w:r w:rsidR="00CC7CD3" w:rsidRPr="00802030">
        <w:tab/>
        <w:t>2020-11-09</w:t>
      </w:r>
      <w:r w:rsidR="00CC7CD3" w:rsidRPr="00802030">
        <w:tab/>
        <w:t>§</w:t>
      </w:r>
      <w:r w:rsidR="00CC7CD3" w:rsidRPr="00802030">
        <w:tab/>
      </w:r>
      <w:r w:rsidR="00CC7CD3">
        <w:t>2</w:t>
      </w:r>
      <w:r w:rsidR="00001F5C">
        <w:t>3</w:t>
      </w:r>
      <w:r w:rsidR="00CC7CD3" w:rsidRPr="00802030">
        <w:tab/>
        <w:t>sidan</w:t>
      </w:r>
      <w:r w:rsidR="00CC7CD3" w:rsidRPr="00802030">
        <w:tab/>
      </w:r>
      <w:r w:rsidR="00001F5C">
        <w:t>10</w:t>
      </w:r>
    </w:p>
    <w:p w:rsidR="00D67534" w:rsidRPr="005E47E9" w:rsidRDefault="00D67534">
      <w:pPr>
        <w:pStyle w:val="Diarienr"/>
      </w:pPr>
      <w:r w:rsidRPr="005E47E9">
        <w:t>Diarienummer</w:t>
      </w:r>
      <w:r w:rsidRPr="005E47E9">
        <w:tab/>
      </w:r>
      <w:r w:rsidR="00016067" w:rsidRPr="005E47E9">
        <w:t>P-</w:t>
      </w:r>
      <w:r w:rsidR="000245AD" w:rsidRPr="005E47E9">
        <w:t>20</w:t>
      </w:r>
      <w:r w:rsidR="00542F22" w:rsidRPr="005E47E9">
        <w:t>20-</w:t>
      </w:r>
      <w:r w:rsidR="00E065A2">
        <w:t>148</w:t>
      </w:r>
    </w:p>
    <w:p w:rsidR="00D67534" w:rsidRDefault="001D0344">
      <w:pPr>
        <w:pStyle w:val="renderubrik"/>
      </w:pPr>
      <w:r>
        <w:t xml:space="preserve">Utbildning </w:t>
      </w:r>
      <w:r w:rsidR="00932A7C">
        <w:t xml:space="preserve">för </w:t>
      </w:r>
      <w:r>
        <w:t>röstmottagare</w:t>
      </w:r>
    </w:p>
    <w:p w:rsidR="001D0344" w:rsidRDefault="001D0344" w:rsidP="001D0344">
      <w:pPr>
        <w:pStyle w:val="Beslut"/>
      </w:pPr>
      <w:r>
        <w:t>Valnämndens beslut</w:t>
      </w:r>
    </w:p>
    <w:p w:rsidR="001D0344" w:rsidRDefault="001D0344" w:rsidP="001D0344">
      <w:pPr>
        <w:pStyle w:val="Brdprotokoll"/>
      </w:pPr>
      <w:r>
        <w:t xml:space="preserve">Valnämnden </w:t>
      </w:r>
      <w:r w:rsidR="00E644A5">
        <w:t xml:space="preserve">beslutar </w:t>
      </w:r>
      <w:r>
        <w:t>att efter samråd med kyrkoherden fastställa utbildningsdatum för röstmottagare gällande förtidsröstningen i röstningslokalerna före och under valdagen.</w:t>
      </w:r>
    </w:p>
    <w:p w:rsidR="001D0344" w:rsidRDefault="001D0344" w:rsidP="001D0344">
      <w:pPr>
        <w:pStyle w:val="Beslut"/>
      </w:pPr>
      <w:r>
        <w:t>Ärendet</w:t>
      </w:r>
    </w:p>
    <w:p w:rsidR="001D0344" w:rsidRDefault="001D0344" w:rsidP="001D0344">
      <w:pPr>
        <w:pStyle w:val="Brdprotokoll"/>
      </w:pPr>
      <w:r>
        <w:t xml:space="preserve">Valnämnden har ansvar för att de som ska tjänstgöra som röstmottagare får den utbildning och information som krävs för att de ska kunna fullgöra sina uppdrag. </w:t>
      </w:r>
    </w:p>
    <w:p w:rsidR="00D2586C" w:rsidRDefault="001D0344" w:rsidP="001D0344">
      <w:pPr>
        <w:pStyle w:val="Brdprotokoll"/>
      </w:pPr>
      <w:r>
        <w:t xml:space="preserve">För röstmottagare på förtidsröstningen i röstningslokalerna före och under valdagen anordnas </w:t>
      </w:r>
      <w:r w:rsidR="00D2586C">
        <w:t>sex</w:t>
      </w:r>
      <w:r>
        <w:t xml:space="preserve"> utbildningstillfällen under vecka 3</w:t>
      </w:r>
      <w:r w:rsidR="00D2586C">
        <w:t>5</w:t>
      </w:r>
      <w:r>
        <w:t xml:space="preserve"> och 3</w:t>
      </w:r>
      <w:r w:rsidR="00D2586C">
        <w:t>6</w:t>
      </w:r>
      <w:r>
        <w:t xml:space="preserve"> – 2</w:t>
      </w:r>
      <w:r w:rsidR="00D2586C">
        <w:t>021</w:t>
      </w:r>
    </w:p>
    <w:p w:rsidR="00D2586C" w:rsidRDefault="00D2586C" w:rsidP="001D0344">
      <w:pPr>
        <w:pStyle w:val="Brdprotokoll"/>
      </w:pPr>
      <w:r>
        <w:t xml:space="preserve">Utbildningen äger rum </w:t>
      </w:r>
      <w:r w:rsidR="001D0344">
        <w:t>kl. 9.00 - 12.00</w:t>
      </w:r>
    </w:p>
    <w:p w:rsidR="00D2586C" w:rsidRDefault="00D2586C" w:rsidP="00D2586C">
      <w:pPr>
        <w:pStyle w:val="Brdprotokoll"/>
      </w:pPr>
      <w:r>
        <w:t>Vecka 35: tisdag 31 augusti, onsdag 1 september och torsdag 2 september.</w:t>
      </w:r>
    </w:p>
    <w:p w:rsidR="00D2586C" w:rsidRDefault="00D2586C" w:rsidP="00D2586C">
      <w:pPr>
        <w:pStyle w:val="Brdprotokoll"/>
      </w:pPr>
      <w:r>
        <w:t>Vecka 36: tisdag 7 september, onsdag 8 september och torsdag 9 september</w:t>
      </w:r>
    </w:p>
    <w:p w:rsidR="001D0344" w:rsidRDefault="001D0344" w:rsidP="001D0344">
      <w:pPr>
        <w:pStyle w:val="Brdprotokoll"/>
      </w:pPr>
      <w:r>
        <w:t>Plats: Klockargården, stora salen, Huddinge. Utbildningen är obligatorisk.</w:t>
      </w:r>
    </w:p>
    <w:p w:rsidR="001D0344" w:rsidRDefault="001D0344" w:rsidP="001D0344">
      <w:pPr>
        <w:pStyle w:val="Brdprotokoll"/>
      </w:pPr>
      <w:r>
        <w:t>Inbjudan till valutbildning utformas i särskild ordning och delges berörda i god tid före utbildningstillfällena.</w:t>
      </w:r>
    </w:p>
    <w:p w:rsidR="001D0344" w:rsidRDefault="001D0344" w:rsidP="001D0344">
      <w:pPr>
        <w:pStyle w:val="Brdprotokoll"/>
      </w:pPr>
      <w:r>
        <w:t>Dessa datum och tider ska lämnas till kyrkoherden för samråd</w:t>
      </w:r>
      <w:r w:rsidR="00C3446F">
        <w:t>.</w:t>
      </w:r>
    </w:p>
    <w:p w:rsidR="00E644A5" w:rsidRDefault="00E644A5" w:rsidP="00E644A5">
      <w:pPr>
        <w:pStyle w:val="Brdprotokoll"/>
      </w:pPr>
      <w:r>
        <w:t>Valnämndens ledamöter och ersättare uppmanas att delta vid någon av utbildningstillfällena.</w:t>
      </w:r>
    </w:p>
    <w:p w:rsidR="00E644A5" w:rsidRPr="00E644A5" w:rsidRDefault="00E644A5" w:rsidP="00E644A5">
      <w:pPr>
        <w:pStyle w:val="renderubrik"/>
        <w:rPr>
          <w:rFonts w:ascii="Times New Roman" w:hAnsi="Times New Roman"/>
          <w:b/>
          <w:bCs/>
          <w:i/>
          <w:iCs/>
          <w:sz w:val="24"/>
        </w:rPr>
      </w:pPr>
      <w:r w:rsidRPr="00E644A5">
        <w:rPr>
          <w:rFonts w:ascii="Times New Roman" w:hAnsi="Times New Roman"/>
          <w:b/>
          <w:bCs/>
          <w:i/>
          <w:iCs/>
          <w:sz w:val="24"/>
        </w:rPr>
        <w:t>Delges</w:t>
      </w:r>
    </w:p>
    <w:p w:rsidR="00E644A5" w:rsidRDefault="00E644A5" w:rsidP="00E644A5">
      <w:pPr>
        <w:pStyle w:val="Brdprotokoll"/>
      </w:pPr>
      <w:r>
        <w:t>Ledningsgruppen</w:t>
      </w:r>
    </w:p>
    <w:p w:rsidR="00FE7F44" w:rsidRDefault="00FE7F44">
      <w:pPr>
        <w:pStyle w:val="Prothuvud"/>
      </w:pPr>
    </w:p>
    <w:p w:rsidR="00FE7F44" w:rsidRDefault="00FE7F44">
      <w:pPr>
        <w:pStyle w:val="Prothuvud"/>
      </w:pPr>
    </w:p>
    <w:p w:rsidR="00FE7F44" w:rsidRDefault="00FE7F44">
      <w:pPr>
        <w:pStyle w:val="Prothuvud"/>
      </w:pPr>
    </w:p>
    <w:p w:rsidR="00FE7F44" w:rsidRDefault="00FE7F44">
      <w:pPr>
        <w:pStyle w:val="Prothuvud"/>
      </w:pPr>
    </w:p>
    <w:p w:rsidR="00FE7F44" w:rsidRDefault="00FE7F44">
      <w:pPr>
        <w:pStyle w:val="Prothuvud"/>
      </w:pPr>
    </w:p>
    <w:p w:rsidR="00FE7F44" w:rsidRDefault="00FE7F44">
      <w:pPr>
        <w:pStyle w:val="Prothuvud"/>
      </w:pPr>
    </w:p>
    <w:p w:rsidR="00FE7F44" w:rsidRDefault="00FE7F44">
      <w:pPr>
        <w:pStyle w:val="Prothuvud"/>
      </w:pPr>
    </w:p>
    <w:p w:rsidR="00CF70EC" w:rsidRDefault="00CF70EC">
      <w:pPr>
        <w:pStyle w:val="Prothuvud"/>
      </w:pPr>
    </w:p>
    <w:p w:rsidR="00CF70EC" w:rsidRDefault="00CF70EC">
      <w:pPr>
        <w:pStyle w:val="Prothuvud"/>
      </w:pPr>
    </w:p>
    <w:p w:rsidR="00CF70EC" w:rsidRDefault="00CF70EC">
      <w:pPr>
        <w:pStyle w:val="Prothuvud"/>
      </w:pPr>
    </w:p>
    <w:p w:rsidR="00CF70EC" w:rsidRDefault="00CF70EC">
      <w:pPr>
        <w:pStyle w:val="Prothuvud"/>
      </w:pPr>
    </w:p>
    <w:p w:rsidR="00CF70EC" w:rsidRDefault="00CF70EC">
      <w:pPr>
        <w:pStyle w:val="Prothuvud"/>
      </w:pPr>
    </w:p>
    <w:p w:rsidR="00CF70EC" w:rsidRDefault="00CF70EC">
      <w:pPr>
        <w:pStyle w:val="Prothuvud"/>
      </w:pPr>
    </w:p>
    <w:p w:rsidR="00F84FBC" w:rsidRPr="00F84FBC" w:rsidRDefault="00B52AFE">
      <w:pPr>
        <w:pStyle w:val="Diarienr"/>
        <w:rPr>
          <w:i w:val="0"/>
          <w:iCs w:val="0"/>
        </w:rPr>
      </w:pPr>
      <w:r w:rsidRPr="00F84FBC">
        <w:rPr>
          <w:i w:val="0"/>
          <w:iCs w:val="0"/>
        </w:rPr>
        <w:lastRenderedPageBreak/>
        <w:t>Valnämnd</w:t>
      </w:r>
      <w:r>
        <w:rPr>
          <w:i w:val="0"/>
          <w:iCs w:val="0"/>
        </w:rPr>
        <w:t>en</w:t>
      </w:r>
      <w:r w:rsidRPr="00F84FBC">
        <w:rPr>
          <w:i w:val="0"/>
          <w:iCs w:val="0"/>
        </w:rPr>
        <w:tab/>
      </w:r>
      <w:r>
        <w:rPr>
          <w:i w:val="0"/>
          <w:iCs w:val="0"/>
        </w:rPr>
        <w:tab/>
      </w:r>
      <w:r>
        <w:rPr>
          <w:i w:val="0"/>
          <w:iCs w:val="0"/>
        </w:rPr>
        <w:tab/>
      </w:r>
      <w:r w:rsidRPr="00F84FBC">
        <w:rPr>
          <w:i w:val="0"/>
          <w:iCs w:val="0"/>
        </w:rPr>
        <w:t>2020-1</w:t>
      </w:r>
      <w:r>
        <w:rPr>
          <w:i w:val="0"/>
          <w:iCs w:val="0"/>
        </w:rPr>
        <w:t>1-30</w:t>
      </w:r>
      <w:r w:rsidRPr="00F84FBC">
        <w:rPr>
          <w:i w:val="0"/>
          <w:iCs w:val="0"/>
        </w:rPr>
        <w:tab/>
        <w:t>§ 2</w:t>
      </w:r>
      <w:r w:rsidR="00886FA2">
        <w:rPr>
          <w:i w:val="0"/>
          <w:iCs w:val="0"/>
        </w:rPr>
        <w:t>6</w:t>
      </w:r>
      <w:r w:rsidRPr="00F84FBC">
        <w:rPr>
          <w:i w:val="0"/>
          <w:iCs w:val="0"/>
        </w:rPr>
        <w:tab/>
        <w:t>sidan</w:t>
      </w:r>
      <w:r w:rsidRPr="00F84FBC">
        <w:rPr>
          <w:i w:val="0"/>
          <w:iCs w:val="0"/>
        </w:rPr>
        <w:tab/>
      </w:r>
      <w:r>
        <w:rPr>
          <w:i w:val="0"/>
          <w:iCs w:val="0"/>
        </w:rPr>
        <w:t>11</w:t>
      </w:r>
      <w:r>
        <w:rPr>
          <w:i w:val="0"/>
          <w:iCs w:val="0"/>
        </w:rPr>
        <w:br/>
      </w:r>
      <w:r w:rsidR="00F84FBC" w:rsidRPr="00F84FBC">
        <w:rPr>
          <w:i w:val="0"/>
          <w:iCs w:val="0"/>
        </w:rPr>
        <w:t>Valnämndsutskott</w:t>
      </w:r>
      <w:r w:rsidR="00F84FBC" w:rsidRPr="00F84FBC">
        <w:rPr>
          <w:i w:val="0"/>
          <w:iCs w:val="0"/>
        </w:rPr>
        <w:tab/>
      </w:r>
      <w:r w:rsidR="00F84FBC" w:rsidRPr="00F84FBC">
        <w:rPr>
          <w:i w:val="0"/>
          <w:iCs w:val="0"/>
        </w:rPr>
        <w:tab/>
      </w:r>
      <w:r w:rsidR="00001F5C">
        <w:rPr>
          <w:i w:val="0"/>
          <w:iCs w:val="0"/>
        </w:rPr>
        <w:tab/>
      </w:r>
      <w:r w:rsidR="00F84FBC" w:rsidRPr="00F84FBC">
        <w:rPr>
          <w:i w:val="0"/>
          <w:iCs w:val="0"/>
        </w:rPr>
        <w:t>2020-11-09</w:t>
      </w:r>
      <w:r w:rsidR="00F84FBC" w:rsidRPr="00F84FBC">
        <w:rPr>
          <w:i w:val="0"/>
          <w:iCs w:val="0"/>
        </w:rPr>
        <w:tab/>
        <w:t>§ 2</w:t>
      </w:r>
      <w:r w:rsidR="00001F5C">
        <w:rPr>
          <w:i w:val="0"/>
          <w:iCs w:val="0"/>
        </w:rPr>
        <w:t>4</w:t>
      </w:r>
      <w:r w:rsidR="00F84FBC" w:rsidRPr="00F84FBC">
        <w:rPr>
          <w:i w:val="0"/>
          <w:iCs w:val="0"/>
        </w:rPr>
        <w:tab/>
        <w:t>sidan</w:t>
      </w:r>
      <w:r w:rsidR="00F84FBC" w:rsidRPr="00F84FBC">
        <w:rPr>
          <w:i w:val="0"/>
          <w:iCs w:val="0"/>
        </w:rPr>
        <w:tab/>
      </w:r>
      <w:r w:rsidR="00001F5C">
        <w:rPr>
          <w:i w:val="0"/>
          <w:iCs w:val="0"/>
        </w:rPr>
        <w:t>11</w:t>
      </w:r>
    </w:p>
    <w:p w:rsidR="00D67534" w:rsidRPr="00F84FBC" w:rsidRDefault="00291144">
      <w:pPr>
        <w:pStyle w:val="Diarienr"/>
      </w:pPr>
      <w:r w:rsidRPr="00F84FBC">
        <w:t>Diarienummer</w:t>
      </w:r>
      <w:r w:rsidRPr="00F84FBC">
        <w:tab/>
        <w:t>P-2020-</w:t>
      </w:r>
      <w:r w:rsidR="00F127CE">
        <w:t>119</w:t>
      </w:r>
    </w:p>
    <w:p w:rsidR="00D67534" w:rsidRDefault="00CF70EC">
      <w:pPr>
        <w:pStyle w:val="renderubrik"/>
      </w:pPr>
      <w:r>
        <w:t xml:space="preserve">Överenskommelse </w:t>
      </w:r>
      <w:r w:rsidR="00932A7C">
        <w:t xml:space="preserve">angående vallokaler med </w:t>
      </w:r>
      <w:r w:rsidR="00932A7C">
        <w:br/>
      </w:r>
      <w:r>
        <w:t>Huddinge kommun</w:t>
      </w:r>
    </w:p>
    <w:p w:rsidR="0022283D" w:rsidRDefault="00A0450D" w:rsidP="0022283D">
      <w:pPr>
        <w:pStyle w:val="Beslut"/>
        <w:tabs>
          <w:tab w:val="clear" w:pos="1253"/>
          <w:tab w:val="left" w:pos="993"/>
        </w:tabs>
      </w:pPr>
      <w:r>
        <w:tab/>
      </w:r>
      <w:r w:rsidR="000E7301">
        <w:t>Valnämndens beslut</w:t>
      </w:r>
    </w:p>
    <w:p w:rsidR="006518F0" w:rsidRDefault="006518F0" w:rsidP="006518F0">
      <w:pPr>
        <w:pStyle w:val="Brdprotokoll"/>
      </w:pPr>
      <w:r>
        <w:t>Valnämnden</w:t>
      </w:r>
      <w:r w:rsidR="00FD3EEE">
        <w:t xml:space="preserve"> beslutar</w:t>
      </w:r>
      <w:r>
        <w:t xml:space="preserve"> att anteckna informationen till protokollet</w:t>
      </w:r>
      <w:r w:rsidR="00911589">
        <w:t xml:space="preserve"> samt uppdra till kanslisekreterare att boka dessa lokaler.</w:t>
      </w:r>
    </w:p>
    <w:p w:rsidR="0022283D" w:rsidRDefault="0022283D" w:rsidP="0022283D">
      <w:pPr>
        <w:pStyle w:val="Beslut"/>
        <w:tabs>
          <w:tab w:val="left" w:pos="990"/>
        </w:tabs>
        <w:ind w:left="0"/>
      </w:pPr>
    </w:p>
    <w:p w:rsidR="0022283D" w:rsidRDefault="0022283D" w:rsidP="00D65B9F">
      <w:pPr>
        <w:pStyle w:val="Brdprotokoll"/>
      </w:pPr>
    </w:p>
    <w:p w:rsidR="0022283D" w:rsidRDefault="0022283D" w:rsidP="0022283D">
      <w:pPr>
        <w:pStyle w:val="Beslut"/>
      </w:pPr>
      <w:r>
        <w:t>Ärendet</w:t>
      </w:r>
    </w:p>
    <w:p w:rsidR="0022283D" w:rsidRDefault="00C97FFB" w:rsidP="0022283D">
      <w:pPr>
        <w:pStyle w:val="Brdprotokoll"/>
      </w:pPr>
      <w:r>
        <w:t>Ordförande Eeva Laine informerade att</w:t>
      </w:r>
      <w:r w:rsidR="00FD3EEE">
        <w:t xml:space="preserve"> en överenskommelse finns </w:t>
      </w:r>
      <w:r>
        <w:t xml:space="preserve">med Huddinge kommun </w:t>
      </w:r>
      <w:r w:rsidR="00FD3EEE">
        <w:t>om att valnämnden får nyttja föreslagna skolors matsalar som vallokaler i samband med kyrkovalet 19 september 2021.</w:t>
      </w:r>
    </w:p>
    <w:p w:rsidR="00FD3EEE" w:rsidRDefault="00FD3EEE" w:rsidP="0022283D">
      <w:pPr>
        <w:pStyle w:val="Brdprotokoll"/>
      </w:pPr>
      <w:r>
        <w:t>Diskussion fördes gällande ytterligare en röstningslokal/vallokal i ABF samt i Kyrkskolan vid Klockargårdens parkering.</w:t>
      </w:r>
    </w:p>
    <w:p w:rsidR="0022283D" w:rsidRDefault="0022283D" w:rsidP="0022283D">
      <w:pPr>
        <w:pStyle w:val="Brdprotokoll"/>
      </w:pPr>
    </w:p>
    <w:p w:rsidR="00BC2215" w:rsidRDefault="00BC2215" w:rsidP="00BC2215">
      <w:pPr>
        <w:pStyle w:val="Prothuvud"/>
        <w:ind w:left="990"/>
      </w:pPr>
    </w:p>
    <w:p w:rsidR="00B76026" w:rsidRDefault="00B76026" w:rsidP="00BC2215">
      <w:pPr>
        <w:pStyle w:val="Prothuvud"/>
        <w:ind w:left="990"/>
      </w:pPr>
    </w:p>
    <w:p w:rsidR="00B76026" w:rsidRDefault="00B76026" w:rsidP="00B76026">
      <w:pPr>
        <w:pStyle w:val="Prothuvud"/>
        <w:tabs>
          <w:tab w:val="left" w:pos="1560"/>
          <w:tab w:val="left" w:pos="1701"/>
        </w:tabs>
      </w:pPr>
    </w:p>
    <w:p w:rsidR="00D67534" w:rsidRPr="00C97FFB" w:rsidRDefault="00D67534" w:rsidP="008819B7">
      <w:pPr>
        <w:pStyle w:val="Prothuvud"/>
        <w:tabs>
          <w:tab w:val="left" w:pos="1701"/>
        </w:tabs>
      </w:pPr>
      <w:r>
        <w:br w:type="page"/>
      </w:r>
      <w:r w:rsidR="00B52AFE">
        <w:lastRenderedPageBreak/>
        <w:t>Valnämnden</w:t>
      </w:r>
      <w:r w:rsidR="00B52AFE">
        <w:tab/>
        <w:t>2020-11-30</w:t>
      </w:r>
      <w:r w:rsidR="00B52AFE">
        <w:tab/>
        <w:t xml:space="preserve">             § 2</w:t>
      </w:r>
      <w:r w:rsidR="00886FA2">
        <w:t>7</w:t>
      </w:r>
      <w:r w:rsidR="00B52AFE">
        <w:tab/>
      </w:r>
      <w:r w:rsidR="00B52AFE">
        <w:tab/>
        <w:t xml:space="preserve">sidan </w:t>
      </w:r>
      <w:r w:rsidR="00B52AFE">
        <w:tab/>
        <w:t>12</w:t>
      </w:r>
      <w:r w:rsidR="00B52AFE">
        <w:br/>
      </w:r>
      <w:r w:rsidR="00C97FFB">
        <w:t>Valnämndsutskott</w:t>
      </w:r>
      <w:r w:rsidR="008819B7" w:rsidRPr="00C97FFB">
        <w:tab/>
        <w:t>2020-</w:t>
      </w:r>
      <w:r w:rsidR="00C97FFB">
        <w:t>11</w:t>
      </w:r>
      <w:r w:rsidR="008819B7" w:rsidRPr="00C97FFB">
        <w:t>-</w:t>
      </w:r>
      <w:r w:rsidR="00C97FFB">
        <w:t>09</w:t>
      </w:r>
      <w:r w:rsidR="008819B7" w:rsidRPr="00C97FFB">
        <w:tab/>
        <w:t>§</w:t>
      </w:r>
      <w:r w:rsidR="008819B7" w:rsidRPr="00C97FFB">
        <w:tab/>
      </w:r>
      <w:r w:rsidR="00C97FFB">
        <w:t>2</w:t>
      </w:r>
      <w:r w:rsidR="00001F5C">
        <w:t>5</w:t>
      </w:r>
      <w:r w:rsidR="008819B7" w:rsidRPr="00C97FFB">
        <w:tab/>
        <w:t>sidan</w:t>
      </w:r>
      <w:r w:rsidR="008819B7" w:rsidRPr="00C97FFB">
        <w:tab/>
        <w:t>1</w:t>
      </w:r>
      <w:r w:rsidR="00001F5C">
        <w:t>2</w:t>
      </w:r>
    </w:p>
    <w:p w:rsidR="00D67534" w:rsidRPr="00C97FFB" w:rsidRDefault="00D67534">
      <w:pPr>
        <w:pStyle w:val="Diarienr"/>
      </w:pPr>
      <w:r w:rsidRPr="00C97FFB">
        <w:t>Diarienummer</w:t>
      </w:r>
      <w:r w:rsidRPr="00C97FFB">
        <w:tab/>
      </w:r>
      <w:r w:rsidR="00016067" w:rsidRPr="00C97FFB">
        <w:t>P-20</w:t>
      </w:r>
      <w:r w:rsidR="008819B7" w:rsidRPr="00C97FFB">
        <w:t>20</w:t>
      </w:r>
      <w:r w:rsidR="00016067" w:rsidRPr="00C97FFB">
        <w:t>-</w:t>
      </w:r>
      <w:r w:rsidR="0045288A">
        <w:t>145</w:t>
      </w:r>
    </w:p>
    <w:p w:rsidR="00D67534" w:rsidRDefault="00932A7C">
      <w:pPr>
        <w:pStyle w:val="renderubrik"/>
      </w:pPr>
      <w:bookmarkStart w:id="17" w:name="_Hlk57720570"/>
      <w:r>
        <w:t>Förslag r</w:t>
      </w:r>
      <w:r w:rsidR="00276385" w:rsidRPr="00276385">
        <w:t>östningslokaler</w:t>
      </w:r>
      <w:r>
        <w:t xml:space="preserve"> och öppettider</w:t>
      </w:r>
    </w:p>
    <w:p w:rsidR="00276385" w:rsidRDefault="000E7301" w:rsidP="00276385">
      <w:pPr>
        <w:pStyle w:val="Beslut"/>
      </w:pPr>
      <w:r>
        <w:t>Valnämndens beslut</w:t>
      </w:r>
    </w:p>
    <w:p w:rsidR="00D44045" w:rsidRDefault="00276385" w:rsidP="00F17748">
      <w:pPr>
        <w:ind w:left="993"/>
        <w:rPr>
          <w:i/>
          <w:iCs/>
          <w:sz w:val="22"/>
          <w:szCs w:val="22"/>
        </w:rPr>
      </w:pPr>
      <w:r w:rsidRPr="00D44045">
        <w:rPr>
          <w:sz w:val="22"/>
          <w:szCs w:val="22"/>
        </w:rPr>
        <w:t xml:space="preserve">Valnämnden </w:t>
      </w:r>
      <w:r w:rsidR="008A71F3">
        <w:rPr>
          <w:sz w:val="22"/>
          <w:szCs w:val="22"/>
        </w:rPr>
        <w:t xml:space="preserve">beslutar </w:t>
      </w:r>
      <w:r w:rsidRPr="00D44045">
        <w:rPr>
          <w:sz w:val="22"/>
          <w:szCs w:val="22"/>
        </w:rPr>
        <w:t>att efter samråd med kyrkoherden fastställa röstningslokalerna och dess öppettider under den i kyrkoordningen föreskrivna tidsperioden</w:t>
      </w:r>
      <w:r w:rsidR="00844B5A">
        <w:rPr>
          <w:sz w:val="22"/>
          <w:szCs w:val="22"/>
        </w:rPr>
        <w:t>.</w:t>
      </w:r>
      <w:r w:rsidRPr="00D44045">
        <w:rPr>
          <w:sz w:val="22"/>
          <w:szCs w:val="22"/>
        </w:rPr>
        <w:t xml:space="preserve"> </w:t>
      </w:r>
      <w:r w:rsidR="00D44045">
        <w:rPr>
          <w:sz w:val="22"/>
          <w:szCs w:val="22"/>
        </w:rPr>
        <w:br/>
      </w:r>
    </w:p>
    <w:p w:rsidR="00844B5A" w:rsidRDefault="00276385" w:rsidP="00844B5A">
      <w:pPr>
        <w:ind w:left="993"/>
        <w:rPr>
          <w:i/>
          <w:iCs/>
          <w:sz w:val="22"/>
          <w:szCs w:val="22"/>
        </w:rPr>
      </w:pPr>
      <w:r w:rsidRPr="00D44045">
        <w:rPr>
          <w:b/>
          <w:bCs/>
          <w:i/>
          <w:iCs/>
        </w:rPr>
        <w:t>Ärendet</w:t>
      </w:r>
      <w:r w:rsidR="00D44045">
        <w:rPr>
          <w:b/>
          <w:bCs/>
        </w:rPr>
        <w:br/>
      </w:r>
      <w:r w:rsidR="00844B5A">
        <w:rPr>
          <w:sz w:val="22"/>
          <w:szCs w:val="22"/>
        </w:rPr>
        <w:t>I kyrkoordningen redovisas kraven gällande r</w:t>
      </w:r>
      <w:r w:rsidR="00844B5A" w:rsidRPr="00D44045">
        <w:rPr>
          <w:sz w:val="22"/>
          <w:szCs w:val="22"/>
        </w:rPr>
        <w:t>östningslokalerna och dess öppettider</w:t>
      </w:r>
      <w:r w:rsidR="00844B5A">
        <w:rPr>
          <w:sz w:val="22"/>
          <w:szCs w:val="22"/>
        </w:rPr>
        <w:t>.</w:t>
      </w:r>
      <w:r w:rsidR="00844B5A" w:rsidRPr="00D44045">
        <w:rPr>
          <w:sz w:val="22"/>
          <w:szCs w:val="22"/>
        </w:rPr>
        <w:t xml:space="preserve"> i kyrkoordningen föreskrivna tidsperioden</w:t>
      </w:r>
      <w:r w:rsidR="00844B5A">
        <w:rPr>
          <w:sz w:val="22"/>
          <w:szCs w:val="22"/>
        </w:rPr>
        <w:t xml:space="preserve"> gäller att röstningslokalen är öppen </w:t>
      </w:r>
      <w:r w:rsidR="00844B5A" w:rsidRPr="00D44045">
        <w:rPr>
          <w:b/>
          <w:bCs/>
          <w:sz w:val="22"/>
          <w:szCs w:val="22"/>
        </w:rPr>
        <w:t>minst två timmar per dag den 6 – 11 och den 13 – 19 september.</w:t>
      </w:r>
      <w:r w:rsidR="00844B5A" w:rsidRPr="00D44045">
        <w:rPr>
          <w:sz w:val="22"/>
          <w:szCs w:val="22"/>
        </w:rPr>
        <w:t xml:space="preserve"> Härtill ska minst en av röstningslokalerna hålla öppet minst en dag vardera veckan mellan 17.00–20.00. På valdagen ska en röstningslokal inom varje valnämnds ansvarsområde alltid vara öppen för röstmottagning under den tid som gäller för en vallokal, det vill säga minst fyra timmar mellan klockan 09.00 och 18.00 samt mellan klockan 18.00 och 20.00. </w:t>
      </w:r>
      <w:r w:rsidR="00844B5A" w:rsidRPr="00D44045">
        <w:rPr>
          <w:i/>
          <w:iCs/>
          <w:sz w:val="22"/>
          <w:szCs w:val="22"/>
        </w:rPr>
        <w:t xml:space="preserve">Kravet på att hålla vallokalen stängd under tiden för församlingens huvudgudstjänst gäller inte för röstningslokalen. Röstningen avslutas klockan 20.00. </w:t>
      </w:r>
      <w:r w:rsidR="00844B5A">
        <w:rPr>
          <w:i/>
          <w:iCs/>
          <w:sz w:val="22"/>
          <w:szCs w:val="22"/>
        </w:rPr>
        <w:br/>
      </w:r>
    </w:p>
    <w:p w:rsidR="00276385" w:rsidRDefault="00D44045" w:rsidP="00D44045">
      <w:pPr>
        <w:ind w:left="993"/>
        <w:rPr>
          <w:sz w:val="22"/>
          <w:szCs w:val="22"/>
        </w:rPr>
      </w:pPr>
      <w:r w:rsidRPr="00D44045">
        <w:t>F</w:t>
      </w:r>
      <w:r w:rsidR="00276385" w:rsidRPr="00D44045">
        <w:rPr>
          <w:sz w:val="22"/>
          <w:szCs w:val="22"/>
        </w:rPr>
        <w:t xml:space="preserve">öljande platser och tider </w:t>
      </w:r>
      <w:r>
        <w:rPr>
          <w:sz w:val="22"/>
          <w:szCs w:val="22"/>
        </w:rPr>
        <w:t>föreslås.</w:t>
      </w:r>
    </w:p>
    <w:p w:rsidR="00844B5A" w:rsidRDefault="00844B5A" w:rsidP="00D44045">
      <w:pPr>
        <w:ind w:left="993"/>
        <w:rPr>
          <w:b/>
          <w:bCs/>
        </w:rPr>
      </w:pPr>
    </w:p>
    <w:p w:rsidR="00276385" w:rsidRDefault="00276385" w:rsidP="00276385">
      <w:pPr>
        <w:pStyle w:val="Brdprotokoll"/>
        <w:tabs>
          <w:tab w:val="clear" w:pos="1253"/>
          <w:tab w:val="left" w:pos="2520"/>
          <w:tab w:val="left" w:pos="3060"/>
          <w:tab w:val="left" w:pos="5040"/>
          <w:tab w:val="left" w:pos="5940"/>
          <w:tab w:val="left" w:pos="7380"/>
        </w:tabs>
        <w:ind w:left="1304" w:right="380" w:hanging="311"/>
        <w:rPr>
          <w:sz w:val="20"/>
          <w:szCs w:val="20"/>
        </w:rPr>
      </w:pPr>
      <w:r>
        <w:rPr>
          <w:b/>
          <w:sz w:val="20"/>
          <w:szCs w:val="20"/>
        </w:rPr>
        <w:t>Huddinge församling</w:t>
      </w:r>
      <w:r>
        <w:rPr>
          <w:sz w:val="20"/>
          <w:szCs w:val="20"/>
        </w:rPr>
        <w:tab/>
        <w:t xml:space="preserve">Klockargården </w:t>
      </w:r>
      <w:r>
        <w:rPr>
          <w:sz w:val="20"/>
          <w:szCs w:val="20"/>
        </w:rPr>
        <w:tab/>
        <w:t>måndag</w:t>
      </w:r>
      <w:r>
        <w:rPr>
          <w:sz w:val="20"/>
          <w:szCs w:val="20"/>
        </w:rPr>
        <w:tab/>
      </w:r>
      <w:r w:rsidR="00D44045">
        <w:rPr>
          <w:sz w:val="20"/>
          <w:szCs w:val="20"/>
        </w:rPr>
        <w:t>6</w:t>
      </w:r>
      <w:r>
        <w:rPr>
          <w:sz w:val="20"/>
          <w:szCs w:val="20"/>
        </w:rPr>
        <w:t xml:space="preserve"> september</w:t>
      </w:r>
      <w:r>
        <w:rPr>
          <w:sz w:val="20"/>
          <w:szCs w:val="20"/>
        </w:rPr>
        <w:tab/>
        <w:t>12.00–14.00</w:t>
      </w:r>
      <w:r>
        <w:rPr>
          <w:sz w:val="20"/>
          <w:szCs w:val="20"/>
        </w:rPr>
        <w:br/>
        <w:t xml:space="preserve">      </w:t>
      </w:r>
      <w:r>
        <w:rPr>
          <w:sz w:val="20"/>
          <w:szCs w:val="20"/>
        </w:rPr>
        <w:tab/>
      </w:r>
      <w:r>
        <w:rPr>
          <w:sz w:val="20"/>
          <w:szCs w:val="20"/>
        </w:rPr>
        <w:tab/>
        <w:t>Kommunalvägen 21</w:t>
      </w:r>
      <w:r>
        <w:rPr>
          <w:sz w:val="20"/>
          <w:szCs w:val="20"/>
        </w:rPr>
        <w:tab/>
        <w:t>tisdag</w:t>
      </w:r>
      <w:r>
        <w:rPr>
          <w:sz w:val="20"/>
          <w:szCs w:val="20"/>
        </w:rPr>
        <w:tab/>
      </w:r>
      <w:r w:rsidR="00D44045">
        <w:rPr>
          <w:sz w:val="20"/>
          <w:szCs w:val="20"/>
        </w:rPr>
        <w:t>7</w:t>
      </w:r>
      <w:r>
        <w:rPr>
          <w:sz w:val="20"/>
          <w:szCs w:val="20"/>
        </w:rPr>
        <w:t xml:space="preserve"> september</w:t>
      </w:r>
      <w:r>
        <w:rPr>
          <w:sz w:val="20"/>
          <w:szCs w:val="20"/>
        </w:rPr>
        <w:tab/>
        <w:t>12.00–14.00</w:t>
      </w:r>
      <w:r>
        <w:rPr>
          <w:sz w:val="20"/>
          <w:szCs w:val="20"/>
        </w:rPr>
        <w:tab/>
      </w:r>
      <w:r>
        <w:rPr>
          <w:sz w:val="20"/>
          <w:szCs w:val="20"/>
        </w:rPr>
        <w:tab/>
      </w:r>
      <w:r>
        <w:rPr>
          <w:sz w:val="20"/>
          <w:szCs w:val="20"/>
        </w:rPr>
        <w:tab/>
      </w:r>
      <w:r>
        <w:rPr>
          <w:sz w:val="20"/>
          <w:szCs w:val="20"/>
        </w:rPr>
        <w:tab/>
        <w:t>onsdag</w:t>
      </w:r>
      <w:r>
        <w:rPr>
          <w:sz w:val="20"/>
          <w:szCs w:val="20"/>
        </w:rPr>
        <w:tab/>
      </w:r>
      <w:r w:rsidR="00D44045">
        <w:rPr>
          <w:sz w:val="20"/>
          <w:szCs w:val="20"/>
        </w:rPr>
        <w:t>8</w:t>
      </w:r>
      <w:r>
        <w:rPr>
          <w:sz w:val="20"/>
          <w:szCs w:val="20"/>
        </w:rPr>
        <w:t xml:space="preserve"> september</w:t>
      </w:r>
      <w:r>
        <w:rPr>
          <w:sz w:val="20"/>
          <w:szCs w:val="20"/>
        </w:rPr>
        <w:tab/>
        <w:t>12.00–14.00</w:t>
      </w:r>
      <w:r>
        <w:rPr>
          <w:sz w:val="20"/>
          <w:szCs w:val="20"/>
        </w:rPr>
        <w:br/>
      </w:r>
      <w:r>
        <w:rPr>
          <w:sz w:val="20"/>
          <w:szCs w:val="20"/>
        </w:rPr>
        <w:tab/>
      </w:r>
      <w:r>
        <w:rPr>
          <w:sz w:val="20"/>
          <w:szCs w:val="20"/>
        </w:rPr>
        <w:tab/>
      </w:r>
      <w:r w:rsidR="00F84370">
        <w:rPr>
          <w:sz w:val="20"/>
          <w:szCs w:val="20"/>
        </w:rPr>
        <w:t>samt ABF/Kyrkskolan</w:t>
      </w:r>
      <w:r>
        <w:rPr>
          <w:sz w:val="20"/>
          <w:szCs w:val="20"/>
        </w:rPr>
        <w:tab/>
        <w:t>torsdag</w:t>
      </w:r>
      <w:r>
        <w:rPr>
          <w:sz w:val="20"/>
          <w:szCs w:val="20"/>
        </w:rPr>
        <w:tab/>
      </w:r>
      <w:r w:rsidR="00D44045">
        <w:rPr>
          <w:sz w:val="20"/>
          <w:szCs w:val="20"/>
        </w:rPr>
        <w:t>9</w:t>
      </w:r>
      <w:r>
        <w:rPr>
          <w:sz w:val="20"/>
          <w:szCs w:val="20"/>
        </w:rPr>
        <w:t xml:space="preserve"> september</w:t>
      </w:r>
      <w:r>
        <w:rPr>
          <w:sz w:val="20"/>
          <w:szCs w:val="20"/>
        </w:rPr>
        <w:tab/>
        <w:t>12.00–14.00</w:t>
      </w:r>
      <w:r>
        <w:rPr>
          <w:sz w:val="20"/>
          <w:szCs w:val="20"/>
        </w:rPr>
        <w:br/>
        <w:t xml:space="preserve">                                                                                                                          17.00–20.00</w:t>
      </w:r>
      <w:r>
        <w:rPr>
          <w:sz w:val="20"/>
          <w:szCs w:val="20"/>
        </w:rPr>
        <w:br/>
        <w:t xml:space="preserve">                                                                           fredag</w:t>
      </w:r>
      <w:r>
        <w:rPr>
          <w:sz w:val="20"/>
          <w:szCs w:val="20"/>
        </w:rPr>
        <w:tab/>
      </w:r>
      <w:r w:rsidR="00D44045">
        <w:rPr>
          <w:sz w:val="20"/>
          <w:szCs w:val="20"/>
        </w:rPr>
        <w:t>10</w:t>
      </w:r>
      <w:r>
        <w:rPr>
          <w:sz w:val="20"/>
          <w:szCs w:val="20"/>
        </w:rPr>
        <w:t xml:space="preserve"> september</w:t>
      </w:r>
      <w:r>
        <w:rPr>
          <w:sz w:val="20"/>
          <w:szCs w:val="20"/>
        </w:rPr>
        <w:tab/>
        <w:t>12.00–14.00</w:t>
      </w:r>
      <w:r>
        <w:rPr>
          <w:sz w:val="20"/>
          <w:szCs w:val="20"/>
        </w:rPr>
        <w:br/>
      </w:r>
      <w:r>
        <w:rPr>
          <w:i/>
          <w:sz w:val="20"/>
          <w:szCs w:val="20"/>
        </w:rPr>
        <w:t xml:space="preserve">                                                                            </w:t>
      </w:r>
      <w:r>
        <w:rPr>
          <w:sz w:val="20"/>
          <w:szCs w:val="20"/>
        </w:rPr>
        <w:t>lördag</w:t>
      </w:r>
      <w:r>
        <w:rPr>
          <w:sz w:val="20"/>
          <w:szCs w:val="20"/>
        </w:rPr>
        <w:tab/>
      </w:r>
      <w:r w:rsidR="00D44045">
        <w:rPr>
          <w:sz w:val="20"/>
          <w:szCs w:val="20"/>
        </w:rPr>
        <w:t>11</w:t>
      </w:r>
      <w:r>
        <w:rPr>
          <w:sz w:val="20"/>
          <w:szCs w:val="20"/>
        </w:rPr>
        <w:t xml:space="preserve"> september</w:t>
      </w:r>
      <w:r>
        <w:rPr>
          <w:sz w:val="20"/>
          <w:szCs w:val="20"/>
        </w:rPr>
        <w:tab/>
        <w:t>12.00–14.00</w:t>
      </w:r>
      <w:r>
        <w:rPr>
          <w:i/>
          <w:sz w:val="20"/>
          <w:szCs w:val="20"/>
        </w:rPr>
        <w:tab/>
      </w:r>
    </w:p>
    <w:p w:rsidR="00276385" w:rsidRDefault="00276385" w:rsidP="00844B5A">
      <w:pPr>
        <w:pStyle w:val="Brdprotokoll"/>
        <w:tabs>
          <w:tab w:val="clear" w:pos="1253"/>
          <w:tab w:val="left" w:pos="2520"/>
          <w:tab w:val="left" w:pos="3060"/>
          <w:tab w:val="left" w:pos="5040"/>
          <w:tab w:val="left" w:pos="5940"/>
          <w:tab w:val="left" w:pos="7380"/>
        </w:tabs>
        <w:ind w:left="2608" w:right="380" w:hanging="1615"/>
        <w:rPr>
          <w:sz w:val="20"/>
          <w:szCs w:val="20"/>
        </w:rPr>
      </w:pPr>
      <w:r>
        <w:rPr>
          <w:sz w:val="20"/>
          <w:szCs w:val="20"/>
        </w:rPr>
        <w:tab/>
      </w:r>
      <w:r>
        <w:rPr>
          <w:sz w:val="20"/>
          <w:szCs w:val="20"/>
        </w:rPr>
        <w:tab/>
      </w:r>
      <w:r>
        <w:rPr>
          <w:sz w:val="20"/>
          <w:szCs w:val="20"/>
        </w:rPr>
        <w:tab/>
      </w:r>
      <w:r w:rsidR="00844B5A">
        <w:rPr>
          <w:sz w:val="20"/>
          <w:szCs w:val="20"/>
        </w:rPr>
        <w:t xml:space="preserve">                                       </w:t>
      </w:r>
      <w:r>
        <w:rPr>
          <w:sz w:val="20"/>
          <w:szCs w:val="20"/>
        </w:rPr>
        <w:t>måndag</w:t>
      </w:r>
      <w:r>
        <w:rPr>
          <w:sz w:val="20"/>
          <w:szCs w:val="20"/>
        </w:rPr>
        <w:tab/>
        <w:t>1</w:t>
      </w:r>
      <w:r w:rsidR="00D44045">
        <w:rPr>
          <w:sz w:val="20"/>
          <w:szCs w:val="20"/>
        </w:rPr>
        <w:t>3</w:t>
      </w:r>
      <w:r>
        <w:rPr>
          <w:sz w:val="20"/>
          <w:szCs w:val="20"/>
        </w:rPr>
        <w:t xml:space="preserve"> september</w:t>
      </w:r>
      <w:r>
        <w:rPr>
          <w:sz w:val="20"/>
          <w:szCs w:val="20"/>
        </w:rPr>
        <w:tab/>
        <w:t>12.00–14.00</w:t>
      </w:r>
      <w:r>
        <w:rPr>
          <w:sz w:val="20"/>
          <w:szCs w:val="20"/>
        </w:rPr>
        <w:br/>
        <w:t xml:space="preserve">                                                   tisdag</w:t>
      </w:r>
      <w:r>
        <w:rPr>
          <w:sz w:val="20"/>
          <w:szCs w:val="20"/>
        </w:rPr>
        <w:tab/>
        <w:t>1</w:t>
      </w:r>
      <w:r w:rsidR="00D44045">
        <w:rPr>
          <w:sz w:val="20"/>
          <w:szCs w:val="20"/>
        </w:rPr>
        <w:t>4</w:t>
      </w:r>
      <w:r>
        <w:rPr>
          <w:sz w:val="20"/>
          <w:szCs w:val="20"/>
        </w:rPr>
        <w:t xml:space="preserve"> september</w:t>
      </w:r>
      <w:r>
        <w:rPr>
          <w:sz w:val="20"/>
          <w:szCs w:val="20"/>
        </w:rPr>
        <w:tab/>
        <w:t>12.00–14.00</w:t>
      </w:r>
      <w:r w:rsidR="00844B5A">
        <w:rPr>
          <w:sz w:val="20"/>
          <w:szCs w:val="20"/>
        </w:rPr>
        <w:br/>
        <w:t xml:space="preserve">                                                                                                17.00–20.00</w:t>
      </w:r>
      <w:r>
        <w:rPr>
          <w:sz w:val="20"/>
          <w:szCs w:val="20"/>
        </w:rPr>
        <w:br/>
      </w:r>
      <w:r>
        <w:rPr>
          <w:sz w:val="20"/>
          <w:szCs w:val="20"/>
        </w:rPr>
        <w:tab/>
      </w:r>
      <w:r>
        <w:rPr>
          <w:sz w:val="20"/>
          <w:szCs w:val="20"/>
        </w:rPr>
        <w:tab/>
        <w:t>onsdag</w:t>
      </w:r>
      <w:r>
        <w:rPr>
          <w:sz w:val="20"/>
          <w:szCs w:val="20"/>
        </w:rPr>
        <w:tab/>
        <w:t>1</w:t>
      </w:r>
      <w:r w:rsidR="00D44045">
        <w:rPr>
          <w:sz w:val="20"/>
          <w:szCs w:val="20"/>
        </w:rPr>
        <w:t>5</w:t>
      </w:r>
      <w:r>
        <w:rPr>
          <w:sz w:val="20"/>
          <w:szCs w:val="20"/>
        </w:rPr>
        <w:t xml:space="preserve"> september</w:t>
      </w:r>
      <w:r>
        <w:rPr>
          <w:sz w:val="20"/>
          <w:szCs w:val="20"/>
        </w:rPr>
        <w:tab/>
        <w:t>12.00–14.00</w:t>
      </w:r>
      <w:r>
        <w:rPr>
          <w:sz w:val="20"/>
          <w:szCs w:val="20"/>
        </w:rPr>
        <w:br/>
      </w:r>
      <w:r>
        <w:rPr>
          <w:sz w:val="20"/>
          <w:szCs w:val="20"/>
        </w:rPr>
        <w:tab/>
      </w:r>
      <w:r>
        <w:rPr>
          <w:sz w:val="20"/>
          <w:szCs w:val="20"/>
        </w:rPr>
        <w:tab/>
        <w:t>torsdag</w:t>
      </w:r>
      <w:r>
        <w:rPr>
          <w:sz w:val="20"/>
          <w:szCs w:val="20"/>
        </w:rPr>
        <w:tab/>
        <w:t>1</w:t>
      </w:r>
      <w:r w:rsidR="00D44045">
        <w:rPr>
          <w:sz w:val="20"/>
          <w:szCs w:val="20"/>
        </w:rPr>
        <w:t>6</w:t>
      </w:r>
      <w:r>
        <w:rPr>
          <w:sz w:val="20"/>
          <w:szCs w:val="20"/>
        </w:rPr>
        <w:t xml:space="preserve"> september</w:t>
      </w:r>
      <w:r>
        <w:rPr>
          <w:sz w:val="20"/>
          <w:szCs w:val="20"/>
        </w:rPr>
        <w:tab/>
        <w:t>12.00–14.00</w:t>
      </w:r>
      <w:r>
        <w:rPr>
          <w:sz w:val="20"/>
          <w:szCs w:val="20"/>
        </w:rPr>
        <w:br/>
        <w:t xml:space="preserve">                                                                                                17.00–20.00</w:t>
      </w:r>
      <w:r>
        <w:rPr>
          <w:sz w:val="20"/>
          <w:szCs w:val="20"/>
        </w:rPr>
        <w:br/>
      </w:r>
      <w:r>
        <w:rPr>
          <w:sz w:val="20"/>
          <w:szCs w:val="20"/>
        </w:rPr>
        <w:tab/>
      </w:r>
      <w:r>
        <w:rPr>
          <w:sz w:val="20"/>
          <w:szCs w:val="20"/>
        </w:rPr>
        <w:tab/>
        <w:t>fredag</w:t>
      </w:r>
      <w:r>
        <w:rPr>
          <w:sz w:val="20"/>
          <w:szCs w:val="20"/>
        </w:rPr>
        <w:tab/>
        <w:t>1</w:t>
      </w:r>
      <w:r w:rsidR="00D44045">
        <w:rPr>
          <w:sz w:val="20"/>
          <w:szCs w:val="20"/>
        </w:rPr>
        <w:t>7</w:t>
      </w:r>
      <w:r>
        <w:rPr>
          <w:sz w:val="20"/>
          <w:szCs w:val="20"/>
        </w:rPr>
        <w:t xml:space="preserve"> september</w:t>
      </w:r>
      <w:r>
        <w:rPr>
          <w:sz w:val="20"/>
          <w:szCs w:val="20"/>
        </w:rPr>
        <w:tab/>
        <w:t>12.00–14.00</w:t>
      </w:r>
    </w:p>
    <w:p w:rsidR="00276385" w:rsidRDefault="00276385" w:rsidP="00276385">
      <w:pPr>
        <w:pStyle w:val="Brdprotokoll"/>
        <w:tabs>
          <w:tab w:val="clear" w:pos="1253"/>
          <w:tab w:val="left" w:pos="2520"/>
          <w:tab w:val="left" w:pos="3060"/>
          <w:tab w:val="left" w:pos="5040"/>
          <w:tab w:val="left" w:pos="5940"/>
          <w:tab w:val="left" w:pos="7380"/>
        </w:tabs>
        <w:ind w:left="5040" w:right="380" w:hanging="4047"/>
        <w:rPr>
          <w:i/>
          <w:sz w:val="20"/>
          <w:szCs w:val="20"/>
        </w:rPr>
      </w:pPr>
      <w:r>
        <w:rPr>
          <w:sz w:val="20"/>
          <w:szCs w:val="20"/>
        </w:rPr>
        <w:tab/>
      </w:r>
      <w:r>
        <w:rPr>
          <w:sz w:val="20"/>
          <w:szCs w:val="20"/>
        </w:rPr>
        <w:tab/>
      </w:r>
      <w:r>
        <w:rPr>
          <w:sz w:val="20"/>
          <w:szCs w:val="20"/>
        </w:rPr>
        <w:tab/>
        <w:t xml:space="preserve">Lördag </w:t>
      </w:r>
      <w:r>
        <w:rPr>
          <w:sz w:val="20"/>
          <w:szCs w:val="20"/>
        </w:rPr>
        <w:tab/>
        <w:t>1</w:t>
      </w:r>
      <w:r w:rsidR="00D44045">
        <w:rPr>
          <w:sz w:val="20"/>
          <w:szCs w:val="20"/>
        </w:rPr>
        <w:t>8</w:t>
      </w:r>
      <w:r>
        <w:rPr>
          <w:sz w:val="20"/>
          <w:szCs w:val="20"/>
        </w:rPr>
        <w:t xml:space="preserve"> september</w:t>
      </w:r>
      <w:r>
        <w:rPr>
          <w:sz w:val="20"/>
          <w:szCs w:val="20"/>
        </w:rPr>
        <w:tab/>
        <w:t>12.00–14.00</w:t>
      </w:r>
      <w:r>
        <w:rPr>
          <w:i/>
          <w:sz w:val="20"/>
          <w:szCs w:val="20"/>
        </w:rPr>
        <w:br/>
      </w:r>
      <w:r>
        <w:rPr>
          <w:sz w:val="20"/>
          <w:szCs w:val="20"/>
        </w:rPr>
        <w:t>Söndag</w:t>
      </w:r>
      <w:r>
        <w:rPr>
          <w:sz w:val="20"/>
          <w:szCs w:val="20"/>
        </w:rPr>
        <w:tab/>
        <w:t>1</w:t>
      </w:r>
      <w:r w:rsidR="00D44045">
        <w:rPr>
          <w:sz w:val="20"/>
          <w:szCs w:val="20"/>
        </w:rPr>
        <w:t>9</w:t>
      </w:r>
      <w:r>
        <w:rPr>
          <w:sz w:val="20"/>
          <w:szCs w:val="20"/>
        </w:rPr>
        <w:t xml:space="preserve"> september</w:t>
      </w:r>
      <w:r>
        <w:rPr>
          <w:sz w:val="20"/>
          <w:szCs w:val="20"/>
        </w:rPr>
        <w:tab/>
        <w:t>11.00–14.00</w:t>
      </w:r>
      <w:r>
        <w:rPr>
          <w:i/>
          <w:sz w:val="20"/>
          <w:szCs w:val="20"/>
        </w:rPr>
        <w:br/>
      </w:r>
      <w:r>
        <w:rPr>
          <w:i/>
          <w:sz w:val="20"/>
          <w:szCs w:val="20"/>
        </w:rPr>
        <w:tab/>
      </w:r>
      <w:r>
        <w:rPr>
          <w:i/>
          <w:sz w:val="20"/>
          <w:szCs w:val="20"/>
        </w:rPr>
        <w:tab/>
      </w:r>
    </w:p>
    <w:p w:rsidR="00276385" w:rsidRDefault="00276385" w:rsidP="00276385">
      <w:pPr>
        <w:pStyle w:val="Brdprotokoll"/>
        <w:tabs>
          <w:tab w:val="clear" w:pos="1253"/>
          <w:tab w:val="left" w:pos="2520"/>
          <w:tab w:val="left" w:pos="3060"/>
          <w:tab w:val="left" w:pos="5040"/>
          <w:tab w:val="left" w:pos="5940"/>
          <w:tab w:val="left" w:pos="7380"/>
        </w:tabs>
        <w:ind w:left="993" w:right="380"/>
        <w:rPr>
          <w:sz w:val="20"/>
          <w:szCs w:val="20"/>
        </w:rPr>
      </w:pPr>
      <w:r>
        <w:rPr>
          <w:b/>
          <w:sz w:val="20"/>
          <w:szCs w:val="20"/>
        </w:rPr>
        <w:t xml:space="preserve">Trångsunds </w:t>
      </w:r>
      <w:r>
        <w:rPr>
          <w:sz w:val="20"/>
          <w:szCs w:val="20"/>
        </w:rPr>
        <w:tab/>
      </w:r>
      <w:r>
        <w:rPr>
          <w:sz w:val="20"/>
          <w:szCs w:val="20"/>
        </w:rPr>
        <w:tab/>
        <w:t xml:space="preserve">Mariakyrkan </w:t>
      </w:r>
      <w:r>
        <w:rPr>
          <w:sz w:val="20"/>
          <w:szCs w:val="20"/>
        </w:rPr>
        <w:tab/>
        <w:t>samma tider som Huddinge, dock ej sönd. 1</w:t>
      </w:r>
      <w:r w:rsidR="008A71F3">
        <w:rPr>
          <w:sz w:val="20"/>
          <w:szCs w:val="20"/>
        </w:rPr>
        <w:t>9</w:t>
      </w:r>
      <w:r>
        <w:rPr>
          <w:sz w:val="20"/>
          <w:szCs w:val="20"/>
        </w:rPr>
        <w:t xml:space="preserve">/9 då </w:t>
      </w:r>
      <w:r>
        <w:rPr>
          <w:b/>
          <w:sz w:val="20"/>
          <w:szCs w:val="20"/>
        </w:rPr>
        <w:br/>
        <w:t>församling</w:t>
      </w:r>
      <w:r>
        <w:rPr>
          <w:sz w:val="20"/>
          <w:szCs w:val="20"/>
        </w:rPr>
        <w:tab/>
      </w:r>
      <w:r>
        <w:rPr>
          <w:sz w:val="20"/>
          <w:szCs w:val="20"/>
        </w:rPr>
        <w:tab/>
        <w:t>Skogåstorget 10</w:t>
      </w:r>
      <w:r>
        <w:rPr>
          <w:sz w:val="20"/>
          <w:szCs w:val="20"/>
        </w:rPr>
        <w:tab/>
        <w:t>gäller 12.00-14.00</w:t>
      </w:r>
      <w:r>
        <w:rPr>
          <w:sz w:val="20"/>
          <w:szCs w:val="20"/>
        </w:rPr>
        <w:tab/>
      </w:r>
    </w:p>
    <w:p w:rsidR="00276385" w:rsidRDefault="00276385" w:rsidP="00276385">
      <w:pPr>
        <w:pStyle w:val="Brdprotokoll"/>
        <w:tabs>
          <w:tab w:val="clear" w:pos="1253"/>
          <w:tab w:val="left" w:pos="2520"/>
          <w:tab w:val="left" w:pos="3060"/>
          <w:tab w:val="left" w:pos="5040"/>
          <w:tab w:val="left" w:pos="5940"/>
          <w:tab w:val="left" w:pos="7380"/>
        </w:tabs>
        <w:ind w:left="993" w:right="380"/>
        <w:rPr>
          <w:sz w:val="20"/>
          <w:szCs w:val="20"/>
        </w:rPr>
      </w:pPr>
      <w:r>
        <w:rPr>
          <w:b/>
          <w:sz w:val="20"/>
          <w:szCs w:val="20"/>
        </w:rPr>
        <w:t xml:space="preserve">S:t Mikaels </w:t>
      </w:r>
      <w:r>
        <w:rPr>
          <w:b/>
          <w:sz w:val="20"/>
          <w:szCs w:val="20"/>
        </w:rPr>
        <w:tab/>
      </w:r>
      <w:r>
        <w:rPr>
          <w:b/>
          <w:sz w:val="20"/>
          <w:szCs w:val="20"/>
        </w:rPr>
        <w:tab/>
      </w:r>
      <w:r>
        <w:rPr>
          <w:sz w:val="20"/>
          <w:szCs w:val="20"/>
        </w:rPr>
        <w:t xml:space="preserve">Vårby Gårds kyrka   </w:t>
      </w:r>
      <w:r>
        <w:rPr>
          <w:sz w:val="20"/>
          <w:szCs w:val="20"/>
        </w:rPr>
        <w:tab/>
        <w:t>samma tider som Huddinge, dock ej sönd. 1</w:t>
      </w:r>
      <w:r w:rsidR="008A71F3">
        <w:rPr>
          <w:sz w:val="20"/>
          <w:szCs w:val="20"/>
        </w:rPr>
        <w:t>9</w:t>
      </w:r>
      <w:r>
        <w:rPr>
          <w:sz w:val="20"/>
          <w:szCs w:val="20"/>
        </w:rPr>
        <w:t>/9 då</w:t>
      </w:r>
      <w:r>
        <w:rPr>
          <w:sz w:val="20"/>
          <w:szCs w:val="20"/>
        </w:rPr>
        <w:br/>
      </w:r>
      <w:r>
        <w:rPr>
          <w:b/>
          <w:sz w:val="20"/>
          <w:szCs w:val="20"/>
        </w:rPr>
        <w:t>församling</w:t>
      </w:r>
      <w:r>
        <w:rPr>
          <w:b/>
          <w:sz w:val="20"/>
          <w:szCs w:val="20"/>
        </w:rPr>
        <w:tab/>
      </w:r>
      <w:r>
        <w:rPr>
          <w:sz w:val="20"/>
          <w:szCs w:val="20"/>
        </w:rPr>
        <w:tab/>
        <w:t>Vårby Allé 5</w:t>
      </w:r>
      <w:r>
        <w:rPr>
          <w:sz w:val="20"/>
          <w:szCs w:val="20"/>
        </w:rPr>
        <w:tab/>
        <w:t>gäller 12.00-14.00</w:t>
      </w:r>
      <w:r>
        <w:rPr>
          <w:sz w:val="20"/>
          <w:szCs w:val="20"/>
        </w:rPr>
        <w:tab/>
      </w:r>
    </w:p>
    <w:p w:rsidR="00276385" w:rsidRDefault="00276385" w:rsidP="00276385">
      <w:pPr>
        <w:pStyle w:val="Brdprotokoll"/>
        <w:tabs>
          <w:tab w:val="clear" w:pos="1253"/>
          <w:tab w:val="left" w:pos="2520"/>
          <w:tab w:val="left" w:pos="3060"/>
          <w:tab w:val="left" w:pos="5040"/>
          <w:tab w:val="left" w:pos="5940"/>
          <w:tab w:val="left" w:pos="7380"/>
        </w:tabs>
        <w:ind w:left="993" w:right="380"/>
        <w:rPr>
          <w:sz w:val="20"/>
          <w:szCs w:val="20"/>
        </w:rPr>
      </w:pPr>
      <w:r>
        <w:rPr>
          <w:b/>
          <w:sz w:val="20"/>
          <w:szCs w:val="20"/>
        </w:rPr>
        <w:tab/>
      </w:r>
      <w:r>
        <w:rPr>
          <w:b/>
          <w:sz w:val="20"/>
          <w:szCs w:val="20"/>
        </w:rPr>
        <w:tab/>
      </w:r>
      <w:r>
        <w:rPr>
          <w:sz w:val="20"/>
          <w:szCs w:val="20"/>
        </w:rPr>
        <w:t xml:space="preserve">Segeltorps kyrka </w:t>
      </w:r>
      <w:r>
        <w:rPr>
          <w:sz w:val="20"/>
          <w:szCs w:val="20"/>
        </w:rPr>
        <w:tab/>
        <w:t>samma tider som Huddinge, dock ej sönd. 1</w:t>
      </w:r>
      <w:r w:rsidR="008A71F3">
        <w:rPr>
          <w:sz w:val="20"/>
          <w:szCs w:val="20"/>
        </w:rPr>
        <w:t>9</w:t>
      </w:r>
      <w:r>
        <w:rPr>
          <w:sz w:val="20"/>
          <w:szCs w:val="20"/>
        </w:rPr>
        <w:t>/9 då</w:t>
      </w:r>
      <w:r>
        <w:rPr>
          <w:sz w:val="20"/>
          <w:szCs w:val="20"/>
        </w:rPr>
        <w:br/>
      </w:r>
      <w:r>
        <w:rPr>
          <w:sz w:val="20"/>
          <w:szCs w:val="20"/>
        </w:rPr>
        <w:tab/>
      </w:r>
      <w:r>
        <w:rPr>
          <w:sz w:val="20"/>
          <w:szCs w:val="20"/>
        </w:rPr>
        <w:tab/>
        <w:t>Kapellvägen 9</w:t>
      </w:r>
      <w:r>
        <w:rPr>
          <w:sz w:val="20"/>
          <w:szCs w:val="20"/>
        </w:rPr>
        <w:tab/>
        <w:t>gäller 12.00-14.00</w:t>
      </w:r>
    </w:p>
    <w:p w:rsidR="00276385" w:rsidRDefault="00276385" w:rsidP="00276385">
      <w:pPr>
        <w:pStyle w:val="Brdprotokoll"/>
        <w:tabs>
          <w:tab w:val="clear" w:pos="1253"/>
          <w:tab w:val="left" w:pos="2520"/>
          <w:tab w:val="left" w:pos="3060"/>
          <w:tab w:val="left" w:pos="5040"/>
          <w:tab w:val="left" w:pos="5940"/>
          <w:tab w:val="left" w:pos="7380"/>
        </w:tabs>
        <w:ind w:left="993" w:right="380"/>
        <w:rPr>
          <w:sz w:val="20"/>
          <w:szCs w:val="20"/>
        </w:rPr>
      </w:pPr>
      <w:r>
        <w:rPr>
          <w:b/>
          <w:sz w:val="20"/>
          <w:szCs w:val="20"/>
        </w:rPr>
        <w:t>Flemingsbergs</w:t>
      </w:r>
      <w:r>
        <w:rPr>
          <w:b/>
          <w:sz w:val="20"/>
          <w:szCs w:val="20"/>
        </w:rPr>
        <w:tab/>
      </w:r>
      <w:r>
        <w:rPr>
          <w:b/>
          <w:sz w:val="20"/>
          <w:szCs w:val="20"/>
        </w:rPr>
        <w:tab/>
      </w:r>
      <w:r>
        <w:rPr>
          <w:sz w:val="20"/>
          <w:szCs w:val="20"/>
        </w:rPr>
        <w:t>Flemingsbergs kyrka</w:t>
      </w:r>
      <w:r>
        <w:rPr>
          <w:sz w:val="20"/>
          <w:szCs w:val="20"/>
        </w:rPr>
        <w:tab/>
        <w:t>samma tider som Huddinge, dock ej sönd. 1</w:t>
      </w:r>
      <w:r w:rsidR="008A71F3">
        <w:rPr>
          <w:sz w:val="20"/>
          <w:szCs w:val="20"/>
        </w:rPr>
        <w:t>9</w:t>
      </w:r>
      <w:r>
        <w:rPr>
          <w:sz w:val="20"/>
          <w:szCs w:val="20"/>
        </w:rPr>
        <w:t>/9 då</w:t>
      </w:r>
      <w:r>
        <w:rPr>
          <w:sz w:val="20"/>
          <w:szCs w:val="20"/>
        </w:rPr>
        <w:br/>
      </w:r>
      <w:r>
        <w:rPr>
          <w:b/>
          <w:sz w:val="20"/>
          <w:szCs w:val="20"/>
        </w:rPr>
        <w:t>församling</w:t>
      </w:r>
      <w:r>
        <w:rPr>
          <w:sz w:val="20"/>
          <w:szCs w:val="20"/>
        </w:rPr>
        <w:tab/>
      </w:r>
      <w:r>
        <w:rPr>
          <w:sz w:val="20"/>
          <w:szCs w:val="20"/>
        </w:rPr>
        <w:tab/>
        <w:t>Diagnosvägen 14-16</w:t>
      </w:r>
      <w:r>
        <w:rPr>
          <w:sz w:val="20"/>
          <w:szCs w:val="20"/>
        </w:rPr>
        <w:tab/>
        <w:t xml:space="preserve">gäller 12.00-14.00 </w:t>
      </w:r>
    </w:p>
    <w:bookmarkEnd w:id="17"/>
    <w:p w:rsidR="00B94D0D" w:rsidRDefault="00B52AFE" w:rsidP="003B2155">
      <w:pPr>
        <w:pStyle w:val="Prothuvud"/>
      </w:pPr>
      <w:r>
        <w:lastRenderedPageBreak/>
        <w:t>Valnämnden</w:t>
      </w:r>
      <w:r>
        <w:tab/>
        <w:t>2020-11-30</w:t>
      </w:r>
      <w:r>
        <w:tab/>
        <w:t xml:space="preserve">             § 2</w:t>
      </w:r>
      <w:r w:rsidR="00886FA2">
        <w:t>8</w:t>
      </w:r>
      <w:r>
        <w:tab/>
      </w:r>
      <w:r>
        <w:tab/>
        <w:t xml:space="preserve">sidan </w:t>
      </w:r>
      <w:r>
        <w:tab/>
        <w:t>13</w:t>
      </w:r>
    </w:p>
    <w:p w:rsidR="0052692C" w:rsidRDefault="00844B5A" w:rsidP="0052692C">
      <w:pPr>
        <w:pStyle w:val="Prothuvud"/>
        <w:tabs>
          <w:tab w:val="left" w:pos="1701"/>
        </w:tabs>
      </w:pPr>
      <w:r>
        <w:t>Valnämndsutskott</w:t>
      </w:r>
      <w:r w:rsidR="0052692C">
        <w:tab/>
        <w:t>2020-</w:t>
      </w:r>
      <w:r>
        <w:t>11</w:t>
      </w:r>
      <w:r w:rsidR="0052692C">
        <w:t>-</w:t>
      </w:r>
      <w:r>
        <w:t>09</w:t>
      </w:r>
      <w:r w:rsidR="0052692C">
        <w:tab/>
        <w:t>§</w:t>
      </w:r>
      <w:r w:rsidR="0052692C">
        <w:tab/>
      </w:r>
      <w:r>
        <w:t>2</w:t>
      </w:r>
      <w:r w:rsidR="00001F5C">
        <w:t>6</w:t>
      </w:r>
      <w:r w:rsidR="0052692C">
        <w:tab/>
        <w:t>sidan</w:t>
      </w:r>
      <w:r w:rsidR="0052692C">
        <w:tab/>
        <w:t>1</w:t>
      </w:r>
      <w:r w:rsidR="00001F5C">
        <w:t>3</w:t>
      </w:r>
    </w:p>
    <w:p w:rsidR="008819B7" w:rsidRDefault="008819B7" w:rsidP="008819B7">
      <w:pPr>
        <w:pStyle w:val="Diarienr"/>
      </w:pPr>
      <w:r>
        <w:t>Diarienummer</w:t>
      </w:r>
      <w:r>
        <w:tab/>
        <w:t>P-20</w:t>
      </w:r>
      <w:r w:rsidR="00194608">
        <w:t>20</w:t>
      </w:r>
      <w:r>
        <w:t>-1</w:t>
      </w:r>
      <w:r w:rsidR="00194608">
        <w:t>23</w:t>
      </w:r>
    </w:p>
    <w:p w:rsidR="008819B7" w:rsidRDefault="008819B7" w:rsidP="008819B7">
      <w:pPr>
        <w:pStyle w:val="renderubrik"/>
      </w:pPr>
      <w:r>
        <w:t>Information/kommunikationsplan</w:t>
      </w:r>
    </w:p>
    <w:p w:rsidR="00686344" w:rsidRDefault="00686344" w:rsidP="00686344">
      <w:pPr>
        <w:pStyle w:val="Beslut"/>
      </w:pPr>
      <w:r>
        <w:t>Valnämndens</w:t>
      </w:r>
      <w:r w:rsidR="00994B46">
        <w:t xml:space="preserve"> </w:t>
      </w:r>
      <w:r>
        <w:t>beslut</w:t>
      </w:r>
    </w:p>
    <w:p w:rsidR="00686344" w:rsidRDefault="00686344" w:rsidP="00686344">
      <w:pPr>
        <w:pStyle w:val="Brdprotokoll"/>
        <w:ind w:right="1100"/>
      </w:pPr>
      <w:r w:rsidRPr="00D44045">
        <w:rPr>
          <w:szCs w:val="22"/>
        </w:rPr>
        <w:t xml:space="preserve">Valnämnden </w:t>
      </w:r>
      <w:r w:rsidR="008A71F3">
        <w:rPr>
          <w:szCs w:val="22"/>
        </w:rPr>
        <w:t xml:space="preserve">beslutar </w:t>
      </w:r>
      <w:r w:rsidRPr="00D44045">
        <w:rPr>
          <w:szCs w:val="22"/>
        </w:rPr>
        <w:t xml:space="preserve">att </w:t>
      </w:r>
      <w:r>
        <w:rPr>
          <w:szCs w:val="22"/>
        </w:rPr>
        <w:t>fastställa föreslagen kommunikationsplan enligt bilaga.</w:t>
      </w:r>
    </w:p>
    <w:p w:rsidR="008819B7" w:rsidRDefault="008819B7" w:rsidP="008819B7">
      <w:pPr>
        <w:pStyle w:val="Beslut"/>
      </w:pPr>
      <w:r>
        <w:t>Ärendet</w:t>
      </w:r>
    </w:p>
    <w:p w:rsidR="00116974" w:rsidRDefault="00686344" w:rsidP="0096544C">
      <w:pPr>
        <w:pStyle w:val="Brdprotokoll"/>
        <w:ind w:right="1100"/>
      </w:pPr>
      <w:r>
        <w:t>Kanslisekreterare Therese Törnros redovisade enligt bilaga kommunikationsplan för kyrkovalet 2021.</w:t>
      </w:r>
    </w:p>
    <w:p w:rsidR="00686344" w:rsidRDefault="006C6A2E" w:rsidP="0096544C">
      <w:pPr>
        <w:pStyle w:val="Brdprotokoll"/>
        <w:ind w:right="1100"/>
      </w:pPr>
      <w:r>
        <w:t xml:space="preserve">Enligt den föreslagna kommunikationsplanen avsetts 80.000 kronor till förmån för att stärka pastoratets kommunikation som ska knyta an till nationell nivås kampanj; </w:t>
      </w:r>
      <w:r w:rsidRPr="006C6A2E">
        <w:t>Vad vill DU att Svenska kyrkan ska göra?</w:t>
      </w:r>
      <w:r>
        <w:t xml:space="preserve"> </w:t>
      </w:r>
      <w:r w:rsidRPr="006C6A2E">
        <w:t>Kampanjen har tagits fram för att Svenska kyrkan ska kunna kommunicera med en mycket stor grupp människor.</w:t>
      </w:r>
    </w:p>
    <w:p w:rsidR="00CE5BF2" w:rsidRDefault="00CE5BF2" w:rsidP="0096544C">
      <w:pPr>
        <w:pStyle w:val="Brdprotokoll"/>
        <w:ind w:right="1100"/>
      </w:pPr>
      <w:r>
        <w:t>I övrigt föreslås annonssatsning för att informera om kyrkovalet och vallokalers öppettider mm. En inlaga i lokaltidning som informerar om vilka nomineringsgrupper som ställer upp i kyrkovalet samt ett vykort till förstagångsväljare föreslås också.</w:t>
      </w:r>
    </w:p>
    <w:p w:rsidR="00686344" w:rsidRDefault="00686344" w:rsidP="0096544C">
      <w:pPr>
        <w:pStyle w:val="Brdprotokoll"/>
        <w:ind w:right="1100"/>
      </w:pPr>
    </w:p>
    <w:p w:rsidR="00020CDC" w:rsidRDefault="00020CDC" w:rsidP="0096544C">
      <w:pPr>
        <w:pStyle w:val="Brdprotokoll"/>
        <w:ind w:right="1100"/>
      </w:pPr>
    </w:p>
    <w:p w:rsidR="0096544C" w:rsidRDefault="00690A14" w:rsidP="00686344">
      <w:pPr>
        <w:pStyle w:val="Brdprotokoll"/>
        <w:ind w:right="1100"/>
      </w:pPr>
      <w:r>
        <w:br/>
      </w:r>
    </w:p>
    <w:p w:rsidR="008819B7" w:rsidRDefault="008819B7" w:rsidP="008819B7">
      <w:pPr>
        <w:pStyle w:val="Prothuvud"/>
      </w:pPr>
    </w:p>
    <w:p w:rsidR="00CE5BF2" w:rsidRDefault="00CE5BF2" w:rsidP="00CE5BF2">
      <w:pPr>
        <w:pStyle w:val="Beslut"/>
        <w:ind w:right="1100"/>
      </w:pPr>
      <w:r>
        <w:t>Bilagor</w:t>
      </w:r>
    </w:p>
    <w:p w:rsidR="00CE5BF2" w:rsidRDefault="00CE5BF2" w:rsidP="00CE5BF2">
      <w:pPr>
        <w:pStyle w:val="Prothuvud"/>
        <w:numPr>
          <w:ilvl w:val="0"/>
          <w:numId w:val="5"/>
        </w:numPr>
        <w:tabs>
          <w:tab w:val="left" w:pos="1560"/>
        </w:tabs>
      </w:pPr>
      <w:r>
        <w:t>Kommunikationsplan inför kyrkovalet</w:t>
      </w:r>
    </w:p>
    <w:p w:rsidR="008819B7" w:rsidRDefault="008819B7" w:rsidP="00B94D0D">
      <w:pPr>
        <w:pStyle w:val="Prothuvud"/>
      </w:pPr>
    </w:p>
    <w:p w:rsidR="008819B7" w:rsidRDefault="008819B7" w:rsidP="00B94D0D">
      <w:pPr>
        <w:pStyle w:val="Prothuvud"/>
      </w:pPr>
    </w:p>
    <w:p w:rsidR="008819B7" w:rsidRDefault="008819B7" w:rsidP="00B94D0D">
      <w:pPr>
        <w:pStyle w:val="Prothuvud"/>
      </w:pPr>
    </w:p>
    <w:p w:rsidR="008819B7" w:rsidRDefault="008819B7" w:rsidP="00B94D0D">
      <w:pPr>
        <w:pStyle w:val="Prothuvud"/>
      </w:pPr>
    </w:p>
    <w:p w:rsidR="008819B7" w:rsidRDefault="008819B7" w:rsidP="00B94D0D">
      <w:pPr>
        <w:pStyle w:val="Prothuvud"/>
      </w:pPr>
    </w:p>
    <w:p w:rsidR="008819B7" w:rsidRDefault="008819B7" w:rsidP="00B94D0D">
      <w:pPr>
        <w:pStyle w:val="Prothuvud"/>
      </w:pPr>
    </w:p>
    <w:p w:rsidR="008819B7" w:rsidRDefault="008819B7" w:rsidP="00B94D0D">
      <w:pPr>
        <w:pStyle w:val="Prothuvud"/>
      </w:pPr>
    </w:p>
    <w:p w:rsidR="008819B7" w:rsidRDefault="008819B7" w:rsidP="00B94D0D">
      <w:pPr>
        <w:pStyle w:val="Prothuvud"/>
      </w:pPr>
    </w:p>
    <w:p w:rsidR="00CE5BF2" w:rsidRDefault="00CE5BF2" w:rsidP="0052692C">
      <w:pPr>
        <w:pStyle w:val="Prothuvud"/>
        <w:tabs>
          <w:tab w:val="left" w:pos="1701"/>
        </w:tabs>
      </w:pPr>
    </w:p>
    <w:p w:rsidR="00CE5BF2" w:rsidRDefault="00CE5BF2" w:rsidP="0052692C">
      <w:pPr>
        <w:pStyle w:val="Prothuvud"/>
        <w:tabs>
          <w:tab w:val="left" w:pos="1701"/>
        </w:tabs>
      </w:pPr>
    </w:p>
    <w:p w:rsidR="00CE5BF2" w:rsidRDefault="00CE5BF2" w:rsidP="0052692C">
      <w:pPr>
        <w:pStyle w:val="Prothuvud"/>
        <w:tabs>
          <w:tab w:val="left" w:pos="1701"/>
        </w:tabs>
      </w:pPr>
    </w:p>
    <w:p w:rsidR="00CE5BF2" w:rsidRDefault="00CE5BF2" w:rsidP="0052692C">
      <w:pPr>
        <w:pStyle w:val="Prothuvud"/>
        <w:tabs>
          <w:tab w:val="left" w:pos="1701"/>
        </w:tabs>
      </w:pPr>
    </w:p>
    <w:p w:rsidR="00CE5BF2" w:rsidRDefault="00CE5BF2" w:rsidP="0052692C">
      <w:pPr>
        <w:pStyle w:val="Prothuvud"/>
        <w:tabs>
          <w:tab w:val="left" w:pos="1701"/>
        </w:tabs>
      </w:pPr>
    </w:p>
    <w:p w:rsidR="00CE5BF2" w:rsidRDefault="00CE5BF2" w:rsidP="0052692C">
      <w:pPr>
        <w:pStyle w:val="Prothuvud"/>
        <w:tabs>
          <w:tab w:val="left" w:pos="1701"/>
        </w:tabs>
      </w:pPr>
    </w:p>
    <w:p w:rsidR="00CE5BF2" w:rsidRDefault="00CE5BF2" w:rsidP="0052692C">
      <w:pPr>
        <w:pStyle w:val="Prothuvud"/>
        <w:tabs>
          <w:tab w:val="left" w:pos="1701"/>
        </w:tabs>
      </w:pPr>
    </w:p>
    <w:p w:rsidR="00CE5BF2" w:rsidRDefault="00CE5BF2" w:rsidP="0052692C">
      <w:pPr>
        <w:pStyle w:val="Prothuvud"/>
        <w:tabs>
          <w:tab w:val="left" w:pos="1701"/>
        </w:tabs>
      </w:pPr>
    </w:p>
    <w:p w:rsidR="008A71F3" w:rsidRDefault="008A71F3" w:rsidP="00B52AFE">
      <w:pPr>
        <w:pStyle w:val="Prothuvud"/>
        <w:tabs>
          <w:tab w:val="left" w:pos="1701"/>
        </w:tabs>
      </w:pPr>
    </w:p>
    <w:p w:rsidR="00B52AFE" w:rsidRDefault="00B52AFE" w:rsidP="00B52AFE">
      <w:pPr>
        <w:pStyle w:val="Prothuvud"/>
        <w:tabs>
          <w:tab w:val="left" w:pos="1701"/>
        </w:tabs>
      </w:pPr>
      <w:r>
        <w:lastRenderedPageBreak/>
        <w:t>Valnämnden</w:t>
      </w:r>
      <w:r>
        <w:tab/>
        <w:t>2020-11-30</w:t>
      </w:r>
      <w:r>
        <w:tab/>
        <w:t>§</w:t>
      </w:r>
      <w:r>
        <w:tab/>
        <w:t>2</w:t>
      </w:r>
      <w:r w:rsidR="00886FA2">
        <w:t>9</w:t>
      </w:r>
      <w:r>
        <w:tab/>
        <w:t>sidan</w:t>
      </w:r>
      <w:r>
        <w:tab/>
        <w:t>14</w:t>
      </w:r>
    </w:p>
    <w:p w:rsidR="0052692C" w:rsidRDefault="005E0C7E" w:rsidP="0052692C">
      <w:pPr>
        <w:pStyle w:val="Prothuvud"/>
        <w:tabs>
          <w:tab w:val="left" w:pos="1701"/>
        </w:tabs>
      </w:pPr>
      <w:r>
        <w:t>Valnämndsutskott</w:t>
      </w:r>
      <w:r w:rsidR="0052692C">
        <w:tab/>
        <w:t>2020-</w:t>
      </w:r>
      <w:r>
        <w:t>11-09</w:t>
      </w:r>
      <w:r w:rsidR="0052692C">
        <w:tab/>
        <w:t>§</w:t>
      </w:r>
      <w:r w:rsidR="0052692C">
        <w:tab/>
      </w:r>
      <w:r>
        <w:t>2</w:t>
      </w:r>
      <w:r w:rsidR="00001F5C">
        <w:t>7</w:t>
      </w:r>
      <w:r w:rsidR="0052692C">
        <w:tab/>
        <w:t>sidan</w:t>
      </w:r>
      <w:r w:rsidR="0052692C">
        <w:tab/>
        <w:t>1</w:t>
      </w:r>
      <w:r w:rsidR="00001F5C">
        <w:t>4</w:t>
      </w:r>
    </w:p>
    <w:p w:rsidR="008819B7" w:rsidRDefault="008819B7" w:rsidP="008819B7">
      <w:pPr>
        <w:pStyle w:val="Diarienr"/>
      </w:pPr>
      <w:r>
        <w:t>Diarienummer</w:t>
      </w:r>
      <w:r>
        <w:tab/>
        <w:t>P-20</w:t>
      </w:r>
      <w:r w:rsidR="00CD67C5">
        <w:t>20</w:t>
      </w:r>
      <w:r>
        <w:t>-1</w:t>
      </w:r>
      <w:r w:rsidR="00CD67C5">
        <w:t>24</w:t>
      </w:r>
    </w:p>
    <w:p w:rsidR="008819B7" w:rsidRDefault="005E0C7E" w:rsidP="008819B7">
      <w:pPr>
        <w:pStyle w:val="renderubrik"/>
      </w:pPr>
      <w:r>
        <w:t>Kontaktlista</w:t>
      </w:r>
      <w:r w:rsidR="008819B7">
        <w:t xml:space="preserve"> till nomineringsgrupper</w:t>
      </w:r>
    </w:p>
    <w:p w:rsidR="005E0C7E" w:rsidRDefault="005E0C7E" w:rsidP="005E0C7E">
      <w:pPr>
        <w:pStyle w:val="Beslut"/>
      </w:pPr>
      <w:r>
        <w:t>Valnämndens beslut</w:t>
      </w:r>
    </w:p>
    <w:p w:rsidR="005155CC" w:rsidRDefault="005E0C7E" w:rsidP="005155CC">
      <w:pPr>
        <w:pStyle w:val="Brdprotokoll"/>
        <w:ind w:right="1100"/>
      </w:pPr>
      <w:r>
        <w:t>V</w:t>
      </w:r>
      <w:r w:rsidR="00CF2D4A" w:rsidRPr="00CF2D4A">
        <w:t xml:space="preserve">alnämnden </w:t>
      </w:r>
      <w:r w:rsidR="00911589">
        <w:t xml:space="preserve">beslutar </w:t>
      </w:r>
      <w:r w:rsidR="00CF2D4A" w:rsidRPr="00CF2D4A">
        <w:t>att anteckna informationen till protokollet gällande kontaktlista till nomineringsgrupper.</w:t>
      </w:r>
    </w:p>
    <w:p w:rsidR="008819B7" w:rsidRDefault="008819B7" w:rsidP="008819B7">
      <w:pPr>
        <w:pStyle w:val="Beslut"/>
      </w:pPr>
      <w:r>
        <w:t>Ärendet</w:t>
      </w:r>
    </w:p>
    <w:p w:rsidR="00CF2D4A" w:rsidRDefault="00CF2D4A" w:rsidP="00CF2D4A">
      <w:pPr>
        <w:pStyle w:val="Prothuvud"/>
      </w:pPr>
      <w:r>
        <w:t>Kanslisekreterare Therese Törnros efterlyser en kontaktlista till kontaktpersoner för</w:t>
      </w:r>
    </w:p>
    <w:p w:rsidR="00CF2D4A" w:rsidRDefault="00CF2D4A" w:rsidP="00CF2D4A">
      <w:pPr>
        <w:pStyle w:val="Prothuvud"/>
      </w:pPr>
      <w:r>
        <w:t xml:space="preserve">nuvarande nomineringsgrupper. De ska ha kommande information gällande t.ex. </w:t>
      </w:r>
    </w:p>
    <w:p w:rsidR="00CF2D4A" w:rsidRDefault="00CF2D4A" w:rsidP="00CF2D4A">
      <w:pPr>
        <w:pStyle w:val="Prothuvud"/>
      </w:pPr>
      <w:r>
        <w:t>valsedlar, informationsbidrag mm.</w:t>
      </w:r>
    </w:p>
    <w:p w:rsidR="008819B7" w:rsidRDefault="008819B7" w:rsidP="008819B7">
      <w:pPr>
        <w:pStyle w:val="Prothuvud"/>
      </w:pPr>
    </w:p>
    <w:p w:rsidR="005155CC" w:rsidRDefault="005155CC" w:rsidP="008819B7">
      <w:pPr>
        <w:pStyle w:val="Prothuvud"/>
      </w:pPr>
    </w:p>
    <w:p w:rsidR="008819B7" w:rsidRDefault="008819B7" w:rsidP="008819B7">
      <w:pPr>
        <w:pStyle w:val="Prothuvud"/>
      </w:pPr>
    </w:p>
    <w:p w:rsidR="008819B7" w:rsidRDefault="008819B7" w:rsidP="008819B7">
      <w:pPr>
        <w:pStyle w:val="Prothuvud"/>
      </w:pPr>
    </w:p>
    <w:p w:rsidR="008819B7" w:rsidRDefault="008819B7" w:rsidP="008819B7">
      <w:pPr>
        <w:pStyle w:val="Prothuvud"/>
      </w:pPr>
    </w:p>
    <w:p w:rsidR="008819B7" w:rsidRDefault="008819B7" w:rsidP="008819B7">
      <w:pPr>
        <w:pStyle w:val="Prothuvud"/>
      </w:pPr>
    </w:p>
    <w:p w:rsidR="008819B7" w:rsidRDefault="008819B7" w:rsidP="00B94D0D">
      <w:pPr>
        <w:pStyle w:val="Prothuvud"/>
      </w:pPr>
    </w:p>
    <w:p w:rsidR="008819B7" w:rsidRDefault="008819B7" w:rsidP="00B94D0D">
      <w:pPr>
        <w:pStyle w:val="Prothuvud"/>
      </w:pPr>
    </w:p>
    <w:p w:rsidR="008819B7" w:rsidRDefault="008819B7" w:rsidP="00B94D0D">
      <w:pPr>
        <w:pStyle w:val="Prothuvud"/>
      </w:pPr>
    </w:p>
    <w:p w:rsidR="008819B7" w:rsidRDefault="008819B7" w:rsidP="00B94D0D">
      <w:pPr>
        <w:pStyle w:val="Prothuvud"/>
      </w:pPr>
    </w:p>
    <w:p w:rsidR="001E546E" w:rsidRDefault="001E546E" w:rsidP="00B94D0D">
      <w:pPr>
        <w:pStyle w:val="Prothuvud"/>
      </w:pPr>
    </w:p>
    <w:p w:rsidR="001E546E" w:rsidRDefault="001E546E" w:rsidP="00B94D0D">
      <w:pPr>
        <w:pStyle w:val="Prothuvud"/>
      </w:pPr>
    </w:p>
    <w:p w:rsidR="001E546E" w:rsidRDefault="001E546E" w:rsidP="00B94D0D">
      <w:pPr>
        <w:pStyle w:val="Prothuvud"/>
      </w:pPr>
    </w:p>
    <w:p w:rsidR="001E546E" w:rsidRDefault="001E546E" w:rsidP="00B94D0D">
      <w:pPr>
        <w:pStyle w:val="Prothuvud"/>
      </w:pPr>
    </w:p>
    <w:p w:rsidR="001E546E" w:rsidRDefault="001E546E" w:rsidP="00B94D0D">
      <w:pPr>
        <w:pStyle w:val="Prothuvud"/>
      </w:pPr>
    </w:p>
    <w:p w:rsidR="001E546E" w:rsidRDefault="001E546E" w:rsidP="00B94D0D">
      <w:pPr>
        <w:pStyle w:val="Prothuvud"/>
      </w:pPr>
    </w:p>
    <w:p w:rsidR="001E546E" w:rsidRDefault="001E546E" w:rsidP="00B94D0D">
      <w:pPr>
        <w:pStyle w:val="Prothuvud"/>
      </w:pPr>
    </w:p>
    <w:p w:rsidR="001E546E" w:rsidRDefault="001E546E" w:rsidP="00B94D0D">
      <w:pPr>
        <w:pStyle w:val="Prothuvud"/>
      </w:pPr>
    </w:p>
    <w:p w:rsidR="001E546E" w:rsidRDefault="001E546E" w:rsidP="00B94D0D">
      <w:pPr>
        <w:pStyle w:val="Prothuvud"/>
      </w:pPr>
    </w:p>
    <w:p w:rsidR="001E546E" w:rsidRDefault="001E546E" w:rsidP="00B94D0D">
      <w:pPr>
        <w:pStyle w:val="Prothuvud"/>
      </w:pPr>
    </w:p>
    <w:p w:rsidR="001E546E" w:rsidRDefault="001E546E" w:rsidP="00B94D0D">
      <w:pPr>
        <w:pStyle w:val="Prothuvud"/>
      </w:pPr>
    </w:p>
    <w:p w:rsidR="00CF2D4A" w:rsidRDefault="00CF2D4A" w:rsidP="00970852">
      <w:pPr>
        <w:pStyle w:val="Prothuvud"/>
        <w:tabs>
          <w:tab w:val="left" w:pos="1701"/>
        </w:tabs>
        <w:rPr>
          <w:color w:val="FF0000"/>
        </w:rPr>
      </w:pPr>
    </w:p>
    <w:p w:rsidR="00CF2D4A" w:rsidRDefault="00CF2D4A" w:rsidP="00970852">
      <w:pPr>
        <w:pStyle w:val="Prothuvud"/>
        <w:tabs>
          <w:tab w:val="left" w:pos="1701"/>
        </w:tabs>
        <w:rPr>
          <w:color w:val="FF0000"/>
        </w:rPr>
      </w:pPr>
    </w:p>
    <w:p w:rsidR="00CF2D4A" w:rsidRDefault="00CF2D4A" w:rsidP="00970852">
      <w:pPr>
        <w:pStyle w:val="Prothuvud"/>
        <w:tabs>
          <w:tab w:val="left" w:pos="1701"/>
        </w:tabs>
        <w:rPr>
          <w:color w:val="FF0000"/>
        </w:rPr>
      </w:pPr>
    </w:p>
    <w:p w:rsidR="00CF2D4A" w:rsidRDefault="00CF2D4A" w:rsidP="00970852">
      <w:pPr>
        <w:pStyle w:val="Prothuvud"/>
        <w:tabs>
          <w:tab w:val="left" w:pos="1701"/>
        </w:tabs>
        <w:rPr>
          <w:color w:val="FF0000"/>
        </w:rPr>
      </w:pPr>
    </w:p>
    <w:p w:rsidR="00CF2D4A" w:rsidRDefault="00CF2D4A" w:rsidP="00970852">
      <w:pPr>
        <w:pStyle w:val="Prothuvud"/>
        <w:tabs>
          <w:tab w:val="left" w:pos="1701"/>
        </w:tabs>
        <w:rPr>
          <w:color w:val="FF0000"/>
        </w:rPr>
      </w:pPr>
    </w:p>
    <w:p w:rsidR="00CF2D4A" w:rsidRDefault="00CF2D4A" w:rsidP="00970852">
      <w:pPr>
        <w:pStyle w:val="Prothuvud"/>
        <w:tabs>
          <w:tab w:val="left" w:pos="1701"/>
        </w:tabs>
        <w:rPr>
          <w:color w:val="FF0000"/>
        </w:rPr>
      </w:pPr>
    </w:p>
    <w:p w:rsidR="00CF2D4A" w:rsidRDefault="00CF2D4A" w:rsidP="00970852">
      <w:pPr>
        <w:pStyle w:val="Prothuvud"/>
        <w:tabs>
          <w:tab w:val="left" w:pos="1701"/>
        </w:tabs>
        <w:rPr>
          <w:color w:val="FF0000"/>
        </w:rPr>
      </w:pPr>
    </w:p>
    <w:p w:rsidR="00CF2D4A" w:rsidRDefault="00CF2D4A" w:rsidP="00970852">
      <w:pPr>
        <w:pStyle w:val="Prothuvud"/>
        <w:tabs>
          <w:tab w:val="left" w:pos="1701"/>
        </w:tabs>
        <w:rPr>
          <w:color w:val="FF0000"/>
        </w:rPr>
      </w:pPr>
    </w:p>
    <w:p w:rsidR="00CF2D4A" w:rsidRDefault="00CF2D4A" w:rsidP="00970852">
      <w:pPr>
        <w:pStyle w:val="Prothuvud"/>
        <w:tabs>
          <w:tab w:val="left" w:pos="1701"/>
        </w:tabs>
        <w:rPr>
          <w:color w:val="FF0000"/>
        </w:rPr>
      </w:pPr>
    </w:p>
    <w:p w:rsidR="00CF2D4A" w:rsidRDefault="00CF2D4A" w:rsidP="00970852">
      <w:pPr>
        <w:pStyle w:val="Prothuvud"/>
        <w:tabs>
          <w:tab w:val="left" w:pos="1701"/>
        </w:tabs>
        <w:rPr>
          <w:color w:val="FF0000"/>
        </w:rPr>
      </w:pPr>
    </w:p>
    <w:p w:rsidR="00CF2D4A" w:rsidRDefault="00CF2D4A" w:rsidP="00970852">
      <w:pPr>
        <w:pStyle w:val="Prothuvud"/>
        <w:tabs>
          <w:tab w:val="left" w:pos="1701"/>
        </w:tabs>
        <w:rPr>
          <w:color w:val="FF0000"/>
        </w:rPr>
      </w:pPr>
    </w:p>
    <w:p w:rsidR="00CF2D4A" w:rsidRDefault="00CF2D4A" w:rsidP="00970852">
      <w:pPr>
        <w:pStyle w:val="Prothuvud"/>
        <w:tabs>
          <w:tab w:val="left" w:pos="1701"/>
        </w:tabs>
        <w:rPr>
          <w:color w:val="FF0000"/>
        </w:rPr>
      </w:pPr>
    </w:p>
    <w:p w:rsidR="00CF2D4A" w:rsidRDefault="00CF2D4A" w:rsidP="00970852">
      <w:pPr>
        <w:pStyle w:val="Prothuvud"/>
        <w:tabs>
          <w:tab w:val="left" w:pos="1701"/>
        </w:tabs>
        <w:rPr>
          <w:color w:val="FF0000"/>
        </w:rPr>
      </w:pPr>
    </w:p>
    <w:p w:rsidR="00B52AFE" w:rsidRPr="00001F5C" w:rsidRDefault="00B52AFE" w:rsidP="00B52AFE">
      <w:pPr>
        <w:pStyle w:val="Prothuvud"/>
        <w:tabs>
          <w:tab w:val="left" w:pos="1701"/>
        </w:tabs>
      </w:pPr>
      <w:r w:rsidRPr="00001F5C">
        <w:lastRenderedPageBreak/>
        <w:t>Valnämnd</w:t>
      </w:r>
      <w:r>
        <w:t>en</w:t>
      </w:r>
      <w:r w:rsidRPr="00001F5C">
        <w:tab/>
        <w:t>2020-11-</w:t>
      </w:r>
      <w:r>
        <w:t>30</w:t>
      </w:r>
      <w:r w:rsidRPr="00001F5C">
        <w:tab/>
        <w:t>§</w:t>
      </w:r>
      <w:r w:rsidRPr="00001F5C">
        <w:tab/>
      </w:r>
      <w:r w:rsidR="00886FA2">
        <w:t>30</w:t>
      </w:r>
      <w:r w:rsidRPr="00001F5C">
        <w:tab/>
        <w:t>sidan</w:t>
      </w:r>
      <w:r w:rsidRPr="00001F5C">
        <w:tab/>
        <w:t>15</w:t>
      </w:r>
    </w:p>
    <w:p w:rsidR="00970852" w:rsidRPr="00001F5C" w:rsidRDefault="00CF2D4A" w:rsidP="00970852">
      <w:pPr>
        <w:pStyle w:val="Prothuvud"/>
        <w:tabs>
          <w:tab w:val="left" w:pos="1701"/>
        </w:tabs>
      </w:pPr>
      <w:r w:rsidRPr="00001F5C">
        <w:t>Valnämndsutskott</w:t>
      </w:r>
      <w:r w:rsidRPr="00001F5C">
        <w:tab/>
        <w:t>2020-11-09</w:t>
      </w:r>
      <w:r w:rsidR="00970852" w:rsidRPr="00001F5C">
        <w:tab/>
        <w:t>§</w:t>
      </w:r>
      <w:r w:rsidR="00970852" w:rsidRPr="00001F5C">
        <w:tab/>
      </w:r>
      <w:r w:rsidR="00001F5C" w:rsidRPr="00001F5C">
        <w:t>28</w:t>
      </w:r>
      <w:r w:rsidR="00970852" w:rsidRPr="00001F5C">
        <w:tab/>
        <w:t>sidan</w:t>
      </w:r>
      <w:r w:rsidR="00970852" w:rsidRPr="00001F5C">
        <w:tab/>
      </w:r>
      <w:r w:rsidR="00001F5C" w:rsidRPr="00001F5C">
        <w:t>15</w:t>
      </w:r>
    </w:p>
    <w:p w:rsidR="00970852" w:rsidRPr="00001F5C" w:rsidRDefault="00970852" w:rsidP="00970852">
      <w:pPr>
        <w:pStyle w:val="Diarienr"/>
      </w:pPr>
      <w:r w:rsidRPr="00001F5C">
        <w:t>Diarienummer</w:t>
      </w:r>
      <w:r w:rsidRPr="00001F5C">
        <w:tab/>
        <w:t>P-2020-113</w:t>
      </w:r>
    </w:p>
    <w:p w:rsidR="00970852" w:rsidRDefault="00932A7C" w:rsidP="00970852">
      <w:pPr>
        <w:pStyle w:val="renderubrik"/>
        <w:ind w:right="1100"/>
      </w:pPr>
      <w:r>
        <w:t>Revidering av s</w:t>
      </w:r>
      <w:r w:rsidR="00970852">
        <w:t>ammanträdesordning</w:t>
      </w:r>
      <w:r>
        <w:t xml:space="preserve"> för valnämnden</w:t>
      </w:r>
    </w:p>
    <w:p w:rsidR="00970852" w:rsidRDefault="00970852" w:rsidP="00970852">
      <w:pPr>
        <w:pStyle w:val="Beslut"/>
      </w:pPr>
      <w:r>
        <w:t>Valnämndens beslut</w:t>
      </w:r>
    </w:p>
    <w:p w:rsidR="00C6655E" w:rsidRDefault="00970852" w:rsidP="00911589">
      <w:pPr>
        <w:pStyle w:val="Brdprotokoll"/>
        <w:ind w:right="1100"/>
      </w:pPr>
      <w:r>
        <w:t>Valnämnden</w:t>
      </w:r>
      <w:r w:rsidR="00911589">
        <w:t xml:space="preserve"> beslutar att göra följande förändringar i sin sammanträdesordning</w:t>
      </w:r>
      <w:r>
        <w:t xml:space="preserve"> </w:t>
      </w:r>
    </w:p>
    <w:p w:rsidR="00970852" w:rsidRDefault="00C6655E" w:rsidP="00C6655E">
      <w:pPr>
        <w:pStyle w:val="Brdprotokoll"/>
        <w:numPr>
          <w:ilvl w:val="0"/>
          <w:numId w:val="5"/>
        </w:numPr>
        <w:ind w:right="1100"/>
      </w:pPr>
      <w:r>
        <w:t>V</w:t>
      </w:r>
      <w:r w:rsidR="00205DEE">
        <w:t xml:space="preserve">alnämndens sammanträde den 17 maj flyttas till 24 maj. </w:t>
      </w:r>
    </w:p>
    <w:p w:rsidR="00F943C7" w:rsidRDefault="00F943C7" w:rsidP="00F943C7">
      <w:pPr>
        <w:pStyle w:val="Brdprotokoll"/>
        <w:numPr>
          <w:ilvl w:val="0"/>
          <w:numId w:val="5"/>
        </w:numPr>
        <w:ind w:right="1100"/>
      </w:pPr>
      <w:r>
        <w:t>Valnämndens sammanträde 23 augusti flyttas till 16 augusti</w:t>
      </w:r>
    </w:p>
    <w:p w:rsidR="00C6655E" w:rsidRPr="00C6655E" w:rsidRDefault="00C6655E" w:rsidP="00C6655E">
      <w:pPr>
        <w:pStyle w:val="Brdprotokoll"/>
        <w:ind w:right="1100"/>
        <w:rPr>
          <w:b/>
          <w:bCs/>
        </w:rPr>
      </w:pPr>
      <w:r>
        <w:br/>
      </w:r>
      <w:r w:rsidRPr="00C6655E">
        <w:rPr>
          <w:b/>
          <w:bCs/>
        </w:rPr>
        <w:t>Följande datum sammanträder AU samt valnämnden</w:t>
      </w:r>
    </w:p>
    <w:p w:rsidR="00970852" w:rsidRPr="00F943C7" w:rsidRDefault="00970852" w:rsidP="00970852">
      <w:pPr>
        <w:pStyle w:val="HKSBrdtext"/>
        <w:rPr>
          <w:b/>
          <w:bCs/>
        </w:rPr>
      </w:pPr>
    </w:p>
    <w:p w:rsidR="00970852" w:rsidRPr="00F943C7" w:rsidRDefault="00970852" w:rsidP="00970852">
      <w:pPr>
        <w:pStyle w:val="HKSBrdtext"/>
        <w:spacing w:after="0" w:line="240" w:lineRule="auto"/>
        <w:ind w:left="992"/>
        <w:rPr>
          <w:b/>
          <w:bCs/>
        </w:rPr>
      </w:pPr>
      <w:r w:rsidRPr="00F943C7">
        <w:rPr>
          <w:b/>
          <w:bCs/>
          <w:u w:val="single"/>
        </w:rPr>
        <w:t>Måndag</w:t>
      </w:r>
      <w:r w:rsidRPr="00F943C7">
        <w:rPr>
          <w:b/>
          <w:bCs/>
          <w:u w:val="single"/>
        </w:rPr>
        <w:tab/>
        <w:t>9 november 19.00</w:t>
      </w:r>
      <w:r w:rsidRPr="00F943C7">
        <w:rPr>
          <w:b/>
          <w:bCs/>
          <w:u w:val="single"/>
        </w:rPr>
        <w:tab/>
        <w:t>AU valnämnd</w:t>
      </w:r>
    </w:p>
    <w:p w:rsidR="00970852" w:rsidRDefault="00970852" w:rsidP="00970852">
      <w:pPr>
        <w:pStyle w:val="HKSBrdtext"/>
        <w:spacing w:after="0" w:line="240" w:lineRule="auto"/>
        <w:ind w:left="992"/>
      </w:pPr>
      <w:r>
        <w:rPr>
          <w:b/>
        </w:rPr>
        <w:t xml:space="preserve">Måndag </w:t>
      </w:r>
      <w:r>
        <w:rPr>
          <w:b/>
        </w:rPr>
        <w:tab/>
      </w:r>
      <w:r>
        <w:t>30 november 18.00</w:t>
      </w:r>
      <w:r>
        <w:tab/>
        <w:t>Valnämnd</w:t>
      </w:r>
    </w:p>
    <w:p w:rsidR="00970852" w:rsidRPr="00F943C7" w:rsidRDefault="00970852" w:rsidP="00970852">
      <w:pPr>
        <w:pStyle w:val="HKSBrdtext"/>
        <w:spacing w:after="0" w:line="240" w:lineRule="auto"/>
        <w:ind w:left="992"/>
        <w:rPr>
          <w:b/>
          <w:u w:val="single"/>
        </w:rPr>
      </w:pPr>
      <w:r w:rsidRPr="00F943C7">
        <w:rPr>
          <w:b/>
        </w:rPr>
        <w:br/>
      </w:r>
      <w:r w:rsidR="00F943C7">
        <w:rPr>
          <w:b/>
          <w:u w:val="single"/>
        </w:rPr>
        <w:t>Torsdag</w:t>
      </w:r>
      <w:r w:rsidRPr="00F943C7">
        <w:rPr>
          <w:b/>
          <w:u w:val="single"/>
        </w:rPr>
        <w:tab/>
        <w:t>1</w:t>
      </w:r>
      <w:r w:rsidR="00205DEE" w:rsidRPr="00F943C7">
        <w:rPr>
          <w:b/>
          <w:u w:val="single"/>
        </w:rPr>
        <w:t>7</w:t>
      </w:r>
      <w:r w:rsidRPr="00F943C7">
        <w:rPr>
          <w:b/>
          <w:u w:val="single"/>
        </w:rPr>
        <w:t xml:space="preserve"> december 18.00</w:t>
      </w:r>
      <w:r w:rsidRPr="00F943C7">
        <w:rPr>
          <w:b/>
          <w:u w:val="single"/>
        </w:rPr>
        <w:tab/>
        <w:t>AU valnämnd</w:t>
      </w:r>
    </w:p>
    <w:p w:rsidR="00970852" w:rsidRDefault="00970852" w:rsidP="00970852">
      <w:pPr>
        <w:pStyle w:val="HKSBrdtext"/>
        <w:spacing w:after="0" w:line="240" w:lineRule="auto"/>
        <w:ind w:left="992"/>
      </w:pPr>
      <w:r>
        <w:rPr>
          <w:b/>
        </w:rPr>
        <w:t>Måndag</w:t>
      </w:r>
      <w:r>
        <w:rPr>
          <w:b/>
        </w:rPr>
        <w:tab/>
      </w:r>
      <w:r>
        <w:t>18 januari 18.00</w:t>
      </w:r>
      <w:r>
        <w:tab/>
        <w:t>Valnämnd</w:t>
      </w:r>
    </w:p>
    <w:p w:rsidR="00970852" w:rsidRPr="00F943C7" w:rsidRDefault="00970852" w:rsidP="00970852">
      <w:pPr>
        <w:pStyle w:val="HKSBrdtext"/>
        <w:spacing w:after="0" w:line="240" w:lineRule="auto"/>
        <w:ind w:left="992"/>
        <w:rPr>
          <w:b/>
          <w:u w:val="single"/>
        </w:rPr>
      </w:pPr>
      <w:r>
        <w:rPr>
          <w:b/>
        </w:rPr>
        <w:br/>
      </w:r>
      <w:r w:rsidRPr="00F943C7">
        <w:rPr>
          <w:b/>
          <w:u w:val="single"/>
        </w:rPr>
        <w:t>Måndag</w:t>
      </w:r>
      <w:r w:rsidRPr="00F943C7">
        <w:rPr>
          <w:b/>
          <w:u w:val="single"/>
        </w:rPr>
        <w:tab/>
        <w:t>25 januari 18.00</w:t>
      </w:r>
      <w:r w:rsidRPr="00F943C7">
        <w:rPr>
          <w:b/>
          <w:u w:val="single"/>
        </w:rPr>
        <w:tab/>
        <w:t>AU valnämnd</w:t>
      </w:r>
    </w:p>
    <w:p w:rsidR="00970852" w:rsidRDefault="00970852" w:rsidP="00970852">
      <w:pPr>
        <w:pStyle w:val="HKSBrdtext"/>
        <w:spacing w:after="0" w:line="240" w:lineRule="auto"/>
        <w:ind w:left="992"/>
      </w:pPr>
      <w:r>
        <w:rPr>
          <w:b/>
        </w:rPr>
        <w:t>Måndag</w:t>
      </w:r>
      <w:r>
        <w:rPr>
          <w:b/>
        </w:rPr>
        <w:tab/>
      </w:r>
      <w:r>
        <w:t>22 februari 18.00</w:t>
      </w:r>
      <w:r>
        <w:tab/>
        <w:t>Valnämnd</w:t>
      </w:r>
    </w:p>
    <w:p w:rsidR="00970852" w:rsidRDefault="00970852" w:rsidP="00970852">
      <w:pPr>
        <w:pStyle w:val="HKSBrdtext"/>
        <w:spacing w:after="0" w:line="240" w:lineRule="auto"/>
        <w:ind w:left="992"/>
      </w:pPr>
    </w:p>
    <w:p w:rsidR="00970852" w:rsidRPr="00F943C7" w:rsidRDefault="00970852" w:rsidP="00970852">
      <w:pPr>
        <w:pStyle w:val="HKSBrdtext"/>
        <w:spacing w:after="0" w:line="240" w:lineRule="auto"/>
        <w:ind w:left="992"/>
        <w:rPr>
          <w:b/>
          <w:u w:val="single"/>
        </w:rPr>
      </w:pPr>
      <w:r w:rsidRPr="00F943C7">
        <w:rPr>
          <w:b/>
          <w:u w:val="single"/>
        </w:rPr>
        <w:t>Måndag</w:t>
      </w:r>
      <w:r w:rsidRPr="00F943C7">
        <w:rPr>
          <w:b/>
          <w:u w:val="single"/>
        </w:rPr>
        <w:tab/>
        <w:t>15 mars 18.00</w:t>
      </w:r>
      <w:r w:rsidRPr="00F943C7">
        <w:rPr>
          <w:b/>
          <w:u w:val="single"/>
        </w:rPr>
        <w:tab/>
      </w:r>
      <w:r w:rsidRPr="00F943C7">
        <w:rPr>
          <w:b/>
          <w:u w:val="single"/>
        </w:rPr>
        <w:tab/>
        <w:t>AU valnämnd</w:t>
      </w:r>
    </w:p>
    <w:p w:rsidR="00970852" w:rsidRDefault="00970852" w:rsidP="00970852">
      <w:pPr>
        <w:pStyle w:val="HKSBrdtext"/>
        <w:spacing w:after="0" w:line="240" w:lineRule="auto"/>
        <w:ind w:left="992"/>
      </w:pPr>
      <w:r>
        <w:rPr>
          <w:b/>
        </w:rPr>
        <w:t xml:space="preserve">Måndag </w:t>
      </w:r>
      <w:r>
        <w:rPr>
          <w:b/>
        </w:rPr>
        <w:tab/>
      </w:r>
      <w:r>
        <w:t>29 mars 18.00</w:t>
      </w:r>
      <w:r>
        <w:tab/>
      </w:r>
      <w:r>
        <w:tab/>
        <w:t>Valnämnd</w:t>
      </w:r>
    </w:p>
    <w:p w:rsidR="00970852" w:rsidRDefault="00970852" w:rsidP="00970852">
      <w:pPr>
        <w:pStyle w:val="HKSBrdtext"/>
        <w:spacing w:after="0" w:line="240" w:lineRule="auto"/>
        <w:ind w:left="992"/>
        <w:rPr>
          <w:b/>
        </w:rPr>
      </w:pPr>
    </w:p>
    <w:p w:rsidR="00970852" w:rsidRPr="00F943C7" w:rsidRDefault="00970852" w:rsidP="00970852">
      <w:pPr>
        <w:pStyle w:val="HKSBrdtext"/>
        <w:spacing w:after="0" w:line="240" w:lineRule="auto"/>
        <w:ind w:left="992"/>
        <w:rPr>
          <w:b/>
          <w:u w:val="single"/>
        </w:rPr>
      </w:pPr>
      <w:r w:rsidRPr="00F943C7">
        <w:rPr>
          <w:b/>
          <w:u w:val="single"/>
        </w:rPr>
        <w:t>Måndag</w:t>
      </w:r>
      <w:r w:rsidRPr="00F943C7">
        <w:rPr>
          <w:b/>
          <w:u w:val="single"/>
        </w:rPr>
        <w:tab/>
        <w:t>12 april 18.00</w:t>
      </w:r>
      <w:r w:rsidRPr="00F943C7">
        <w:rPr>
          <w:b/>
          <w:u w:val="single"/>
        </w:rPr>
        <w:tab/>
      </w:r>
      <w:r w:rsidRPr="00F943C7">
        <w:rPr>
          <w:b/>
          <w:u w:val="single"/>
        </w:rPr>
        <w:tab/>
        <w:t>AU valnämnd</w:t>
      </w:r>
    </w:p>
    <w:p w:rsidR="00970852" w:rsidRDefault="00970852" w:rsidP="00970852">
      <w:pPr>
        <w:pStyle w:val="HKSBrdtext"/>
        <w:spacing w:after="0" w:line="240" w:lineRule="auto"/>
        <w:ind w:left="992"/>
      </w:pPr>
      <w:r>
        <w:rPr>
          <w:b/>
        </w:rPr>
        <w:t>Måndag</w:t>
      </w:r>
      <w:r>
        <w:rPr>
          <w:b/>
        </w:rPr>
        <w:tab/>
      </w:r>
      <w:r>
        <w:t>26 april 18.00</w:t>
      </w:r>
      <w:r>
        <w:tab/>
      </w:r>
      <w:r>
        <w:tab/>
        <w:t>Valnämnd</w:t>
      </w:r>
    </w:p>
    <w:p w:rsidR="00970852" w:rsidRDefault="00970852" w:rsidP="00970852">
      <w:pPr>
        <w:pStyle w:val="HKSBrdtext"/>
        <w:spacing w:after="0" w:line="240" w:lineRule="auto"/>
        <w:ind w:left="992"/>
      </w:pPr>
    </w:p>
    <w:p w:rsidR="00970852" w:rsidRPr="00F943C7" w:rsidRDefault="00970852" w:rsidP="00970852">
      <w:pPr>
        <w:pStyle w:val="HKSBrdtext"/>
        <w:spacing w:after="0" w:line="240" w:lineRule="auto"/>
        <w:ind w:left="992"/>
        <w:rPr>
          <w:b/>
          <w:u w:val="single"/>
        </w:rPr>
      </w:pPr>
      <w:r w:rsidRPr="00F943C7">
        <w:rPr>
          <w:b/>
          <w:u w:val="single"/>
        </w:rPr>
        <w:t>Måndag</w:t>
      </w:r>
      <w:r w:rsidRPr="00F943C7">
        <w:rPr>
          <w:b/>
          <w:u w:val="single"/>
        </w:rPr>
        <w:tab/>
        <w:t>10 maj 18.00</w:t>
      </w:r>
      <w:r w:rsidRPr="00F943C7">
        <w:rPr>
          <w:b/>
          <w:u w:val="single"/>
        </w:rPr>
        <w:tab/>
      </w:r>
      <w:r w:rsidRPr="00F943C7">
        <w:rPr>
          <w:b/>
          <w:u w:val="single"/>
        </w:rPr>
        <w:tab/>
        <w:t>AU valnämnd</w:t>
      </w:r>
    </w:p>
    <w:p w:rsidR="00970852" w:rsidRDefault="00970852" w:rsidP="00970852">
      <w:pPr>
        <w:pStyle w:val="HKSBrdtext"/>
        <w:spacing w:after="0" w:line="240" w:lineRule="auto"/>
        <w:ind w:left="992"/>
      </w:pPr>
      <w:r>
        <w:rPr>
          <w:b/>
        </w:rPr>
        <w:t>Måndag</w:t>
      </w:r>
      <w:r>
        <w:rPr>
          <w:b/>
        </w:rPr>
        <w:tab/>
      </w:r>
      <w:r w:rsidR="00C6655E">
        <w:t>24</w:t>
      </w:r>
      <w:r>
        <w:t xml:space="preserve"> maj 18.00</w:t>
      </w:r>
      <w:r>
        <w:tab/>
      </w:r>
      <w:r>
        <w:tab/>
        <w:t>Valnämnd</w:t>
      </w:r>
    </w:p>
    <w:p w:rsidR="00970852" w:rsidRDefault="00970852" w:rsidP="00970852">
      <w:pPr>
        <w:pStyle w:val="HKSBrdtext"/>
        <w:spacing w:after="0" w:line="240" w:lineRule="auto"/>
        <w:ind w:left="992"/>
      </w:pPr>
    </w:p>
    <w:p w:rsidR="00970852" w:rsidRDefault="00970852" w:rsidP="00970852">
      <w:pPr>
        <w:pStyle w:val="HKSBrdtext"/>
        <w:spacing w:after="0" w:line="240" w:lineRule="auto"/>
        <w:ind w:left="992"/>
      </w:pPr>
      <w:r>
        <w:rPr>
          <w:b/>
        </w:rPr>
        <w:t>Måndag</w:t>
      </w:r>
      <w:r>
        <w:rPr>
          <w:b/>
        </w:rPr>
        <w:tab/>
      </w:r>
      <w:r>
        <w:t>14 juni 18.00</w:t>
      </w:r>
      <w:r>
        <w:tab/>
      </w:r>
      <w:r>
        <w:tab/>
        <w:t>Valnämnd (inget AU)</w:t>
      </w:r>
    </w:p>
    <w:p w:rsidR="00970852" w:rsidRDefault="00970852" w:rsidP="00970852">
      <w:pPr>
        <w:pStyle w:val="HKSBrdtext"/>
        <w:spacing w:after="0" w:line="240" w:lineRule="auto"/>
        <w:ind w:left="992"/>
        <w:rPr>
          <w:b/>
        </w:rPr>
      </w:pPr>
    </w:p>
    <w:p w:rsidR="00970852" w:rsidRPr="00F943C7" w:rsidRDefault="00970852" w:rsidP="00970852">
      <w:pPr>
        <w:pStyle w:val="HKSBrdtext"/>
        <w:spacing w:after="0" w:line="240" w:lineRule="auto"/>
        <w:ind w:left="992"/>
        <w:rPr>
          <w:b/>
          <w:u w:val="single"/>
        </w:rPr>
      </w:pPr>
      <w:r w:rsidRPr="00F943C7">
        <w:rPr>
          <w:b/>
          <w:u w:val="single"/>
        </w:rPr>
        <w:t>Måndag</w:t>
      </w:r>
      <w:r w:rsidRPr="00F943C7">
        <w:rPr>
          <w:b/>
          <w:u w:val="single"/>
        </w:rPr>
        <w:tab/>
        <w:t>9 augusti 18.00</w:t>
      </w:r>
      <w:r w:rsidRPr="00F943C7">
        <w:rPr>
          <w:b/>
          <w:u w:val="single"/>
        </w:rPr>
        <w:tab/>
        <w:t>AU valnämnd</w:t>
      </w:r>
    </w:p>
    <w:p w:rsidR="00970852" w:rsidRDefault="00970852" w:rsidP="00970852">
      <w:pPr>
        <w:pStyle w:val="HKSBrdtext"/>
        <w:spacing w:after="0" w:line="240" w:lineRule="auto"/>
        <w:ind w:left="992"/>
      </w:pPr>
      <w:r>
        <w:rPr>
          <w:b/>
        </w:rPr>
        <w:t>Måndag</w:t>
      </w:r>
      <w:r>
        <w:rPr>
          <w:b/>
        </w:rPr>
        <w:tab/>
      </w:r>
      <w:r w:rsidR="00C6655E">
        <w:t>16</w:t>
      </w:r>
      <w:r>
        <w:t xml:space="preserve"> augusti 18.00</w:t>
      </w:r>
      <w:r>
        <w:tab/>
        <w:t>Valnämnd</w:t>
      </w:r>
    </w:p>
    <w:p w:rsidR="00970852" w:rsidRDefault="00970852" w:rsidP="00970852">
      <w:pPr>
        <w:pStyle w:val="HKSBrdtext"/>
        <w:spacing w:after="0" w:line="240" w:lineRule="auto"/>
        <w:ind w:left="992"/>
      </w:pPr>
    </w:p>
    <w:p w:rsidR="00970852" w:rsidRDefault="00970852" w:rsidP="00970852">
      <w:pPr>
        <w:pStyle w:val="HKSBrdtext"/>
        <w:spacing w:after="0" w:line="240" w:lineRule="auto"/>
        <w:ind w:left="992"/>
      </w:pPr>
      <w:r>
        <w:rPr>
          <w:b/>
        </w:rPr>
        <w:t>Måndag</w:t>
      </w:r>
      <w:r>
        <w:rPr>
          <w:b/>
        </w:rPr>
        <w:tab/>
      </w:r>
      <w:r>
        <w:t>6 september 18.00</w:t>
      </w:r>
      <w:r>
        <w:tab/>
        <w:t>Valnämnd (inget AU)</w:t>
      </w:r>
    </w:p>
    <w:p w:rsidR="00970852" w:rsidRDefault="00970852" w:rsidP="00970852">
      <w:pPr>
        <w:pStyle w:val="HKSBrdtext"/>
        <w:spacing w:after="0" w:line="240" w:lineRule="auto"/>
        <w:ind w:left="992"/>
      </w:pPr>
    </w:p>
    <w:p w:rsidR="00970852" w:rsidRDefault="00970852" w:rsidP="00970852">
      <w:pPr>
        <w:pStyle w:val="HKSBrdtext"/>
        <w:spacing w:after="0" w:line="240" w:lineRule="auto"/>
        <w:ind w:left="992"/>
        <w:rPr>
          <w:b/>
          <w:i/>
        </w:rPr>
      </w:pPr>
      <w:r>
        <w:rPr>
          <w:b/>
          <w:i/>
        </w:rPr>
        <w:t>Söndag</w:t>
      </w:r>
      <w:r>
        <w:rPr>
          <w:b/>
          <w:i/>
        </w:rPr>
        <w:tab/>
        <w:t xml:space="preserve">19 september </w:t>
      </w:r>
      <w:r>
        <w:rPr>
          <w:b/>
          <w:i/>
        </w:rPr>
        <w:tab/>
      </w:r>
      <w:r>
        <w:rPr>
          <w:b/>
          <w:i/>
        </w:rPr>
        <w:tab/>
        <w:t>Valdagen</w:t>
      </w:r>
    </w:p>
    <w:p w:rsidR="00970852" w:rsidRDefault="00970852" w:rsidP="00970852">
      <w:pPr>
        <w:pStyle w:val="HKSBrdtext"/>
        <w:spacing w:after="0" w:line="240" w:lineRule="auto"/>
        <w:ind w:left="992"/>
        <w:rPr>
          <w:b/>
          <w:i/>
        </w:rPr>
      </w:pPr>
    </w:p>
    <w:p w:rsidR="00970852" w:rsidRPr="00643177" w:rsidRDefault="00970852" w:rsidP="00970852">
      <w:pPr>
        <w:pStyle w:val="Brdprotokoll"/>
        <w:spacing w:after="0"/>
        <w:ind w:left="992"/>
        <w:rPr>
          <w:szCs w:val="22"/>
        </w:rPr>
      </w:pPr>
      <w:r>
        <w:rPr>
          <w:b/>
        </w:rPr>
        <w:t>Måndag</w:t>
      </w:r>
      <w:r>
        <w:rPr>
          <w:b/>
        </w:rPr>
        <w:tab/>
      </w:r>
      <w:r>
        <w:t>8 november 18.00</w:t>
      </w:r>
      <w:r>
        <w:tab/>
        <w:t>Valnämnd (inget AU)</w:t>
      </w:r>
    </w:p>
    <w:p w:rsidR="00970852" w:rsidRDefault="00970852" w:rsidP="00970852">
      <w:pPr>
        <w:tabs>
          <w:tab w:val="left" w:pos="0"/>
          <w:tab w:val="left" w:pos="1304"/>
          <w:tab w:val="left" w:pos="2609"/>
          <w:tab w:val="left" w:pos="3913"/>
          <w:tab w:val="left" w:pos="5218"/>
          <w:tab w:val="left" w:pos="6522"/>
          <w:tab w:val="left" w:pos="7826"/>
          <w:tab w:val="left" w:pos="9131"/>
          <w:tab w:val="left" w:pos="10435"/>
        </w:tabs>
        <w:suppressAutoHyphens/>
        <w:ind w:left="990" w:right="470"/>
        <w:rPr>
          <w:sz w:val="22"/>
          <w:szCs w:val="22"/>
        </w:rPr>
      </w:pPr>
    </w:p>
    <w:p w:rsidR="00970852" w:rsidRDefault="00970852" w:rsidP="00970852">
      <w:pPr>
        <w:pStyle w:val="Prothuvud"/>
        <w:tabs>
          <w:tab w:val="left" w:pos="1701"/>
        </w:tabs>
      </w:pPr>
    </w:p>
    <w:p w:rsidR="001E546E" w:rsidRDefault="001E546E" w:rsidP="00B94D0D">
      <w:pPr>
        <w:pStyle w:val="Prothuvud"/>
      </w:pPr>
    </w:p>
    <w:p w:rsidR="001E546E" w:rsidRDefault="001E546E" w:rsidP="00B94D0D">
      <w:pPr>
        <w:pStyle w:val="Prothuvud"/>
      </w:pPr>
    </w:p>
    <w:p w:rsidR="001E546E" w:rsidRDefault="001E546E" w:rsidP="00B94D0D">
      <w:pPr>
        <w:pStyle w:val="Prothuvud"/>
      </w:pPr>
    </w:p>
    <w:p w:rsidR="001E546E" w:rsidRDefault="001E546E" w:rsidP="00B94D0D">
      <w:pPr>
        <w:pStyle w:val="Prothuvud"/>
      </w:pPr>
    </w:p>
    <w:p w:rsidR="00B52AFE" w:rsidRDefault="00B52AFE" w:rsidP="00B52AFE">
      <w:pPr>
        <w:pStyle w:val="Prothuvud"/>
        <w:tabs>
          <w:tab w:val="left" w:pos="1701"/>
        </w:tabs>
      </w:pPr>
      <w:r>
        <w:lastRenderedPageBreak/>
        <w:t>Valnämnden</w:t>
      </w:r>
      <w:r>
        <w:tab/>
        <w:t>2020-11-30</w:t>
      </w:r>
      <w:r>
        <w:tab/>
        <w:t>§</w:t>
      </w:r>
      <w:r>
        <w:tab/>
      </w:r>
      <w:r w:rsidR="00886FA2">
        <w:t>31</w:t>
      </w:r>
      <w:r>
        <w:tab/>
        <w:t>sidan</w:t>
      </w:r>
      <w:r>
        <w:tab/>
        <w:t>16</w:t>
      </w:r>
    </w:p>
    <w:p w:rsidR="0052692C" w:rsidRDefault="00CF2D4A" w:rsidP="0052692C">
      <w:pPr>
        <w:pStyle w:val="Prothuvud"/>
        <w:tabs>
          <w:tab w:val="left" w:pos="1701"/>
        </w:tabs>
      </w:pPr>
      <w:r>
        <w:t>Valnämndsutskott</w:t>
      </w:r>
      <w:r w:rsidR="0052692C">
        <w:tab/>
        <w:t>2020-</w:t>
      </w:r>
      <w:r>
        <w:t>11</w:t>
      </w:r>
      <w:r w:rsidR="0052692C">
        <w:t>-</w:t>
      </w:r>
      <w:r>
        <w:t>09</w:t>
      </w:r>
      <w:r w:rsidR="0052692C">
        <w:tab/>
        <w:t>§</w:t>
      </w:r>
      <w:r w:rsidR="0052692C">
        <w:tab/>
      </w:r>
      <w:r w:rsidR="00001F5C">
        <w:t>29</w:t>
      </w:r>
      <w:r w:rsidR="0052692C">
        <w:tab/>
        <w:t>sidan</w:t>
      </w:r>
      <w:r w:rsidR="0052692C">
        <w:tab/>
        <w:t>1</w:t>
      </w:r>
      <w:r w:rsidR="00001F5C">
        <w:t>6</w:t>
      </w:r>
    </w:p>
    <w:p w:rsidR="00B94D0D" w:rsidRDefault="00B94D0D" w:rsidP="00B94D0D">
      <w:pPr>
        <w:pStyle w:val="Diarienr"/>
      </w:pPr>
      <w:r>
        <w:t>Diarienummer</w:t>
      </w:r>
      <w:r>
        <w:tab/>
        <w:t>P-</w:t>
      </w:r>
      <w:r w:rsidR="0052692C">
        <w:t>2020-</w:t>
      </w:r>
      <w:r w:rsidR="00200788">
        <w:t>125</w:t>
      </w:r>
    </w:p>
    <w:p w:rsidR="00100558" w:rsidRDefault="0027187E" w:rsidP="00100558">
      <w:pPr>
        <w:pStyle w:val="renderubrik"/>
      </w:pPr>
      <w:r>
        <w:t>Övriga frågor</w:t>
      </w:r>
    </w:p>
    <w:p w:rsidR="00B44E3F" w:rsidRDefault="00B44E3F" w:rsidP="00B44E3F">
      <w:pPr>
        <w:pStyle w:val="Beslut"/>
      </w:pPr>
      <w:r>
        <w:t>Inga övriga frågor fanns</w:t>
      </w:r>
    </w:p>
    <w:p w:rsidR="005155CC" w:rsidRDefault="005155CC" w:rsidP="00B44E3F">
      <w:pPr>
        <w:pStyle w:val="Brdprotokoll"/>
      </w:pPr>
    </w:p>
    <w:p w:rsidR="00DB3795" w:rsidRDefault="00DB3795" w:rsidP="003B2155">
      <w:pPr>
        <w:pStyle w:val="Prothuvud"/>
      </w:pPr>
    </w:p>
    <w:p w:rsidR="00DB3795" w:rsidRDefault="00DB3795" w:rsidP="003B2155">
      <w:pPr>
        <w:pStyle w:val="Prothuvud"/>
      </w:pPr>
    </w:p>
    <w:p w:rsidR="00DB3795" w:rsidRDefault="00DB3795" w:rsidP="003B2155">
      <w:pPr>
        <w:pStyle w:val="Prothuvud"/>
      </w:pPr>
    </w:p>
    <w:p w:rsidR="000D047F" w:rsidRPr="001F2C6C" w:rsidRDefault="000D047F" w:rsidP="00634ACD">
      <w:pPr>
        <w:pStyle w:val="Prothuvud"/>
        <w:ind w:left="0"/>
      </w:pPr>
    </w:p>
    <w:sectPr w:rsidR="000D047F" w:rsidRPr="001F2C6C" w:rsidSect="00B503AC">
      <w:headerReference w:type="default" r:id="rId16"/>
      <w:type w:val="continuous"/>
      <w:pgSz w:w="11906" w:h="16838" w:code="9"/>
      <w:pgMar w:top="1958" w:right="748" w:bottom="1134" w:left="1418" w:header="709" w:footer="90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5B95" w:rsidRDefault="00825B95">
      <w:r>
        <w:separator/>
      </w:r>
    </w:p>
  </w:endnote>
  <w:endnote w:type="continuationSeparator" w:id="0">
    <w:p w:rsidR="00825B95" w:rsidRDefault="00825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500825F-B2B5-4AAF-BD27-994916E2A567}"/>
    <w:embedBold r:id="rId2" w:fontKey="{349F9320-7E55-4AA6-8CE9-8B7253490216}"/>
    <w:embedItalic r:id="rId3" w:fontKey="{CD131087-E9F1-48D6-8FA3-257A87B0713E}"/>
    <w:embedBoldItalic r:id="rId4" w:fontKey="{49692F91-4A4D-465E-AB25-728CA8E56F5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Medium Cond">
    <w:panose1 w:val="020B0606030402020204"/>
    <w:charset w:val="00"/>
    <w:family w:val="swiss"/>
    <w:pitch w:val="variable"/>
    <w:sig w:usb0="00000287" w:usb1="00000000" w:usb2="00000000" w:usb3="00000000" w:csb0="0000009F" w:csb1="00000000"/>
    <w:embedRegular r:id="rId5" w:fontKey="{07E56301-C3A3-469A-B726-EAEE93667460}"/>
    <w:embedBold r:id="rId6" w:fontKey="{D48FD539-CBB5-4426-A31E-BAAD2A12292B}"/>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Myriad Pro">
    <w:altName w:val="Segoe UI"/>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820" w:rsidRPr="00551362" w:rsidRDefault="00E13820" w:rsidP="00D27E66">
    <w:pPr>
      <w:pStyle w:val="Sidfot"/>
      <w:tabs>
        <w:tab w:val="clear" w:pos="9072"/>
        <w:tab w:val="right" w:pos="9923"/>
      </w:tabs>
      <w:ind w:right="-170"/>
      <w:jc w:val="right"/>
      <w:rPr>
        <w:i/>
        <w:iCs/>
        <w:color w:val="000000"/>
        <w:sz w:val="16"/>
        <w:szCs w:val="16"/>
      </w:rPr>
    </w:pPr>
    <w:r w:rsidRPr="00551362">
      <w:rPr>
        <w:rFonts w:ascii="Myriad Pro" w:hAnsi="Myriad Pro"/>
        <w:iCs/>
        <w:sz w:val="16"/>
        <w:szCs w:val="16"/>
      </w:rPr>
      <w:t>S</w:t>
    </w:r>
    <w:r w:rsidRPr="00551362">
      <w:rPr>
        <w:rFonts w:ascii="Myriad Pro" w:hAnsi="Myriad Pro"/>
        <w:color w:val="000000"/>
        <w:sz w:val="16"/>
        <w:szCs w:val="16"/>
      </w:rPr>
      <w:t xml:space="preserve">idan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PAGE </w:instrText>
    </w:r>
    <w:r w:rsidRPr="00551362">
      <w:rPr>
        <w:rFonts w:ascii="Myriad Pro" w:hAnsi="Myriad Pro"/>
        <w:color w:val="000000"/>
        <w:sz w:val="16"/>
        <w:szCs w:val="16"/>
      </w:rPr>
      <w:fldChar w:fldCharType="separate"/>
    </w:r>
    <w:r>
      <w:rPr>
        <w:rFonts w:ascii="Myriad Pro" w:hAnsi="Myriad Pro"/>
        <w:noProof/>
        <w:color w:val="000000"/>
        <w:sz w:val="16"/>
        <w:szCs w:val="16"/>
      </w:rPr>
      <w:t>13</w:t>
    </w:r>
    <w:r w:rsidRPr="00551362">
      <w:rPr>
        <w:rFonts w:ascii="Myriad Pro" w:hAnsi="Myriad Pro"/>
        <w:color w:val="000000"/>
        <w:sz w:val="16"/>
        <w:szCs w:val="16"/>
      </w:rPr>
      <w:fldChar w:fldCharType="end"/>
    </w:r>
    <w:r w:rsidRPr="00551362">
      <w:rPr>
        <w:rFonts w:ascii="Myriad Pro" w:hAnsi="Myriad Pro"/>
        <w:color w:val="000000"/>
        <w:sz w:val="16"/>
        <w:szCs w:val="16"/>
      </w:rPr>
      <w:t xml:space="preserve"> av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NUMPAGES </w:instrText>
    </w:r>
    <w:r w:rsidRPr="00551362">
      <w:rPr>
        <w:rFonts w:ascii="Myriad Pro" w:hAnsi="Myriad Pro"/>
        <w:color w:val="000000"/>
        <w:sz w:val="16"/>
        <w:szCs w:val="16"/>
      </w:rPr>
      <w:fldChar w:fldCharType="separate"/>
    </w:r>
    <w:r>
      <w:rPr>
        <w:rFonts w:ascii="Myriad Pro" w:hAnsi="Myriad Pro"/>
        <w:noProof/>
        <w:color w:val="000000"/>
        <w:sz w:val="16"/>
        <w:szCs w:val="16"/>
      </w:rPr>
      <w:t>13</w:t>
    </w:r>
    <w:r w:rsidRPr="00551362">
      <w:rPr>
        <w:rFonts w:ascii="Myriad Pro" w:hAnsi="Myriad Pro"/>
        <w:color w:val="000000"/>
        <w:sz w:val="16"/>
        <w:szCs w:val="16"/>
      </w:rPr>
      <w:fldChar w:fldCharType="end"/>
    </w:r>
  </w:p>
  <w:p w:rsidR="00E13820" w:rsidRDefault="00E13820" w:rsidP="007653F8">
    <w:pPr>
      <w:pStyle w:val="Sidfot"/>
      <w:pBdr>
        <w:top w:val="single" w:sz="6" w:space="1" w:color="auto"/>
      </w:pBdr>
      <w:tabs>
        <w:tab w:val="clear" w:pos="4536"/>
        <w:tab w:val="clear" w:pos="9072"/>
        <w:tab w:val="center" w:pos="5500"/>
        <w:tab w:val="right" w:pos="9923"/>
      </w:tabs>
      <w:ind w:left="964" w:right="-170"/>
    </w:pPr>
    <w:r>
      <w:rPr>
        <w:i/>
        <w:iCs/>
        <w:color w:val="000000"/>
        <w:sz w:val="16"/>
      </w:rPr>
      <w:t>Justerarnas signaturer</w:t>
    </w:r>
    <w:r>
      <w:rPr>
        <w:i/>
        <w:iCs/>
        <w:color w:val="000000"/>
        <w:sz w:val="16"/>
      </w:rPr>
      <w:tab/>
    </w:r>
    <w:r>
      <w:rPr>
        <w:i/>
        <w:iCs/>
        <w:sz w:val="16"/>
      </w:rPr>
      <w:t>Utdragsbestyrkande</w:t>
    </w:r>
    <w:r>
      <w:rPr>
        <w:i/>
        <w:iCs/>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820" w:rsidRPr="00551362" w:rsidRDefault="00E13820" w:rsidP="00D27E66">
    <w:pPr>
      <w:pStyle w:val="Sidfot"/>
      <w:tabs>
        <w:tab w:val="clear" w:pos="9072"/>
        <w:tab w:val="right" w:pos="9923"/>
      </w:tabs>
      <w:ind w:right="-170"/>
      <w:jc w:val="right"/>
      <w:rPr>
        <w:i/>
        <w:iCs/>
        <w:sz w:val="16"/>
        <w:szCs w:val="16"/>
      </w:rPr>
    </w:pPr>
    <w:r w:rsidRPr="00551362">
      <w:rPr>
        <w:rFonts w:ascii="Myriad Pro" w:hAnsi="Myriad Pro"/>
        <w:iCs/>
        <w:sz w:val="16"/>
        <w:szCs w:val="16"/>
      </w:rPr>
      <w:t>S</w:t>
    </w:r>
    <w:r w:rsidRPr="00551362">
      <w:rPr>
        <w:rFonts w:ascii="Myriad Pro" w:hAnsi="Myriad Pro"/>
        <w:color w:val="000000"/>
        <w:sz w:val="16"/>
        <w:szCs w:val="16"/>
      </w:rPr>
      <w:t xml:space="preserve">idan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PAGE </w:instrText>
    </w:r>
    <w:r w:rsidRPr="00551362">
      <w:rPr>
        <w:rFonts w:ascii="Myriad Pro" w:hAnsi="Myriad Pro"/>
        <w:color w:val="000000"/>
        <w:sz w:val="16"/>
        <w:szCs w:val="16"/>
      </w:rPr>
      <w:fldChar w:fldCharType="separate"/>
    </w:r>
    <w:r>
      <w:rPr>
        <w:rFonts w:ascii="Myriad Pro" w:hAnsi="Myriad Pro"/>
        <w:noProof/>
        <w:color w:val="000000"/>
        <w:sz w:val="16"/>
        <w:szCs w:val="16"/>
      </w:rPr>
      <w:t>1</w:t>
    </w:r>
    <w:r w:rsidRPr="00551362">
      <w:rPr>
        <w:rFonts w:ascii="Myriad Pro" w:hAnsi="Myriad Pro"/>
        <w:color w:val="000000"/>
        <w:sz w:val="16"/>
        <w:szCs w:val="16"/>
      </w:rPr>
      <w:fldChar w:fldCharType="end"/>
    </w:r>
    <w:r w:rsidRPr="00551362">
      <w:rPr>
        <w:rFonts w:ascii="Myriad Pro" w:hAnsi="Myriad Pro"/>
        <w:color w:val="000000"/>
        <w:sz w:val="16"/>
        <w:szCs w:val="16"/>
      </w:rPr>
      <w:t xml:space="preserve"> av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NUMPAGES </w:instrText>
    </w:r>
    <w:r w:rsidRPr="00551362">
      <w:rPr>
        <w:rFonts w:ascii="Myriad Pro" w:hAnsi="Myriad Pro"/>
        <w:color w:val="000000"/>
        <w:sz w:val="16"/>
        <w:szCs w:val="16"/>
      </w:rPr>
      <w:fldChar w:fldCharType="separate"/>
    </w:r>
    <w:r>
      <w:rPr>
        <w:rFonts w:ascii="Myriad Pro" w:hAnsi="Myriad Pro"/>
        <w:noProof/>
        <w:color w:val="000000"/>
        <w:sz w:val="16"/>
        <w:szCs w:val="16"/>
      </w:rPr>
      <w:t>13</w:t>
    </w:r>
    <w:r w:rsidRPr="00551362">
      <w:rPr>
        <w:rFonts w:ascii="Myriad Pro" w:hAnsi="Myriad Pro"/>
        <w:color w:val="000000"/>
        <w:sz w:val="16"/>
        <w:szCs w:val="16"/>
      </w:rPr>
      <w:fldChar w:fldCharType="end"/>
    </w:r>
  </w:p>
  <w:p w:rsidR="00E13820" w:rsidRDefault="00E13820" w:rsidP="007653F8">
    <w:pPr>
      <w:pStyle w:val="Sidfot"/>
      <w:pBdr>
        <w:top w:val="single" w:sz="6" w:space="1" w:color="auto"/>
      </w:pBdr>
      <w:tabs>
        <w:tab w:val="clear" w:pos="9072"/>
        <w:tab w:val="right" w:pos="9923"/>
      </w:tabs>
      <w:ind w:right="-170"/>
      <w:rPr>
        <w:i/>
        <w:iCs/>
        <w:sz w:val="16"/>
      </w:rPr>
    </w:pPr>
    <w:r>
      <w:rPr>
        <w:i/>
        <w:iCs/>
        <w:sz w:val="16"/>
      </w:rPr>
      <w:t>Justerarnas signatur</w:t>
    </w:r>
    <w:r>
      <w:rPr>
        <w:i/>
        <w:iCs/>
        <w:sz w:val="16"/>
      </w:rPr>
      <w:tab/>
      <w:t>Utdragsbestyrkande</w:t>
    </w:r>
    <w:r>
      <w:rPr>
        <w:i/>
        <w:iCs/>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5B95" w:rsidRDefault="00825B95">
      <w:r>
        <w:separator/>
      </w:r>
    </w:p>
  </w:footnote>
  <w:footnote w:type="continuationSeparator" w:id="0">
    <w:p w:rsidR="00825B95" w:rsidRDefault="00825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820" w:rsidRPr="00393E7A" w:rsidRDefault="00E13820" w:rsidP="0036087C">
    <w:pPr>
      <w:pStyle w:val="Sidhuvud"/>
      <w:tabs>
        <w:tab w:val="clear" w:pos="4536"/>
        <w:tab w:val="left" w:pos="5220"/>
      </w:tabs>
      <w:rPr>
        <w:sz w:val="48"/>
        <w:szCs w:val="48"/>
      </w:rPr>
    </w:pPr>
  </w:p>
  <w:p w:rsidR="00E13820" w:rsidRPr="006638BA" w:rsidRDefault="00E13820" w:rsidP="00FE015B">
    <w:pPr>
      <w:pStyle w:val="Sidhuvud"/>
      <w:tabs>
        <w:tab w:val="right" w:pos="4536"/>
        <w:tab w:val="left" w:pos="5222"/>
      </w:tabs>
      <w:rPr>
        <w:rFonts w:ascii="Myriad Pro" w:hAnsi="Myriad Pro"/>
      </w:rPr>
    </w:pPr>
    <w:r>
      <w:rPr>
        <w:rFonts w:ascii="Myriad Pro" w:hAnsi="Myriad Pro"/>
        <w:noProof/>
        <w:sz w:val="48"/>
        <w:szCs w:val="48"/>
      </w:rPr>
      <w:drawing>
        <wp:anchor distT="0" distB="0" distL="114300" distR="114300" simplePos="0" relativeHeight="251656192" behindDoc="0" locked="0" layoutInCell="1" allowOverlap="1">
          <wp:simplePos x="0" y="0"/>
          <wp:positionH relativeFrom="page">
            <wp:posOffset>5542915</wp:posOffset>
          </wp:positionH>
          <wp:positionV relativeFrom="page">
            <wp:posOffset>579755</wp:posOffset>
          </wp:positionV>
          <wp:extent cx="1619885" cy="311785"/>
          <wp:effectExtent l="19050" t="0" r="0" b="0"/>
          <wp:wrapNone/>
          <wp:docPr id="3" name="Bild 12" descr="iHu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iHu_logo_RGB"/>
                  <pic:cNvPicPr>
                    <a:picLocks noChangeAspect="1" noChangeArrowheads="1"/>
                  </pic:cNvPicPr>
                </pic:nvPicPr>
                <pic:blipFill>
                  <a:blip r:embed="rId1"/>
                  <a:srcRect/>
                  <a:stretch>
                    <a:fillRect/>
                  </a:stretch>
                </pic:blipFill>
                <pic:spPr bwMode="auto">
                  <a:xfrm>
                    <a:off x="0" y="0"/>
                    <a:ext cx="1619885" cy="311785"/>
                  </a:xfrm>
                  <a:prstGeom prst="rect">
                    <a:avLst/>
                  </a:prstGeom>
                  <a:noFill/>
                  <a:ln w="9525">
                    <a:noFill/>
                    <a:miter lim="800000"/>
                    <a:headEnd/>
                    <a:tailEnd/>
                  </a:ln>
                </pic:spPr>
              </pic:pic>
            </a:graphicData>
          </a:graphic>
        </wp:anchor>
      </w:drawing>
    </w:r>
    <w:r w:rsidRPr="006638BA">
      <w:rPr>
        <w:rFonts w:ascii="Myriad Pro" w:hAnsi="Myriad Pro"/>
      </w:rPr>
      <w:t>Sammanträdesprotokoll</w:t>
    </w:r>
    <w:r>
      <w:rPr>
        <w:rFonts w:ascii="Myriad Pro" w:hAnsi="Myriad Pro"/>
      </w:rPr>
      <w:tab/>
    </w:r>
    <w:fldSimple w:instr=" REF  Text13  \* MERGEFORMAT ">
      <w:r w:rsidR="00010D25" w:rsidRPr="00010D25">
        <w:rPr>
          <w:rFonts w:ascii="Franklin Gothic Medium Cond" w:hAnsi="Franklin Gothic Medium Cond"/>
          <w:noProof/>
        </w:rPr>
        <w:t>2020-11-30</w:t>
      </w:r>
    </w:fldSimple>
  </w:p>
  <w:p w:rsidR="00E13820" w:rsidRPr="00551362" w:rsidRDefault="00825B95" w:rsidP="00FE015B">
    <w:pPr>
      <w:pStyle w:val="Sidhuvud"/>
      <w:tabs>
        <w:tab w:val="clear" w:pos="4536"/>
        <w:tab w:val="left" w:pos="5220"/>
      </w:tabs>
      <w:rPr>
        <w:rFonts w:ascii="Myriad Pro" w:hAnsi="Myriad Pro"/>
        <w:b/>
        <w:caps/>
        <w:spacing w:val="2"/>
        <w:position w:val="-28"/>
      </w:rPr>
    </w:pPr>
    <w:fldSimple w:instr=" REF Listruta1  \* MERGEFORMAT ">
      <w:r w:rsidR="00010D25" w:rsidRPr="00010D25">
        <w:rPr>
          <w:rFonts w:ascii="Myriad Pro" w:hAnsi="Myriad Pro"/>
          <w:b/>
          <w:caps/>
          <w:position w:val="-28"/>
        </w:rPr>
        <w:t>Valnämnden</w:t>
      </w:r>
    </w:fldSimple>
  </w:p>
  <w:p w:rsidR="00E13820" w:rsidRPr="00551362" w:rsidRDefault="00E13820" w:rsidP="00FE015B">
    <w:pPr>
      <w:pStyle w:val="Sidhuvud"/>
      <w:tabs>
        <w:tab w:val="clear" w:pos="4536"/>
        <w:tab w:val="left" w:pos="5220"/>
      </w:tabs>
      <w:rPr>
        <w:rFonts w:ascii="Myriad Pro" w:hAnsi="Myriad Pro"/>
        <w:sz w:val="16"/>
        <w:szCs w:val="16"/>
      </w:rPr>
    </w:pPr>
    <w:r w:rsidRPr="00551362">
      <w:rPr>
        <w:rFonts w:ascii="Myriad Pro" w:hAnsi="Myriad Pro"/>
        <w:sz w:val="16"/>
        <w:szCs w:val="16"/>
      </w:rPr>
      <w:t>Huddinge kyrkliga samfällighet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820" w:rsidRDefault="00E13820" w:rsidP="003135B4">
    <w:pPr>
      <w:pStyle w:val="Sidhuvud"/>
      <w:tabs>
        <w:tab w:val="left" w:pos="5220"/>
      </w:tabs>
      <w:rPr>
        <w:rFonts w:ascii="Myriad Pro" w:hAnsi="Myriad Pro"/>
      </w:rPr>
    </w:pPr>
    <w:r>
      <w:rPr>
        <w:noProof/>
      </w:rPr>
      <w:drawing>
        <wp:anchor distT="0" distB="0" distL="114300" distR="114300" simplePos="0" relativeHeight="251658240" behindDoc="0" locked="0" layoutInCell="1" allowOverlap="1">
          <wp:simplePos x="0" y="0"/>
          <wp:positionH relativeFrom="page">
            <wp:posOffset>4829175</wp:posOffset>
          </wp:positionH>
          <wp:positionV relativeFrom="page">
            <wp:posOffset>521335</wp:posOffset>
          </wp:positionV>
          <wp:extent cx="2343785" cy="450850"/>
          <wp:effectExtent l="19050" t="0" r="0" b="0"/>
          <wp:wrapNone/>
          <wp:docPr id="2" name="Bild 22" descr="iHu_logo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iHu_logo_SV"/>
                  <pic:cNvPicPr>
                    <a:picLocks noChangeAspect="1" noChangeArrowheads="1"/>
                  </pic:cNvPicPr>
                </pic:nvPicPr>
                <pic:blipFill>
                  <a:blip r:embed="rId1"/>
                  <a:srcRect/>
                  <a:stretch>
                    <a:fillRect/>
                  </a:stretch>
                </pic:blipFill>
                <pic:spPr bwMode="auto">
                  <a:xfrm>
                    <a:off x="0" y="0"/>
                    <a:ext cx="2343785" cy="450850"/>
                  </a:xfrm>
                  <a:prstGeom prst="rect">
                    <a:avLst/>
                  </a:prstGeom>
                  <a:noFill/>
                  <a:ln w="9525">
                    <a:noFill/>
                    <a:miter lim="800000"/>
                    <a:headEnd/>
                    <a:tailEnd/>
                  </a:ln>
                </pic:spPr>
              </pic:pic>
            </a:graphicData>
          </a:graphic>
        </wp:anchor>
      </w:drawing>
    </w:r>
  </w:p>
  <w:p w:rsidR="00E13820" w:rsidRPr="00DD1471" w:rsidRDefault="00E13820" w:rsidP="003135B4">
    <w:pPr>
      <w:pStyle w:val="Sidhuvud"/>
      <w:tabs>
        <w:tab w:val="left" w:pos="5220"/>
      </w:tabs>
      <w:rPr>
        <w:rFonts w:ascii="Myriad Pro" w:hAnsi="Myriad Pro"/>
      </w:rPr>
    </w:pPr>
    <w:r w:rsidRPr="00DD1471">
      <w:rPr>
        <w:rFonts w:ascii="Myriad Pro" w:hAnsi="Myriad Pro"/>
      </w:rPr>
      <w:t>Sammanträdesprotokoll</w:t>
    </w:r>
    <w:r w:rsidRPr="00DD1471">
      <w:rPr>
        <w:rFonts w:ascii="Myriad Pro" w:hAnsi="Myriad Pro"/>
      </w:rPr>
      <w:tab/>
    </w:r>
    <w:fldSimple w:instr=" REF Text13  \* MERGEFORMAT ">
      <w:r w:rsidR="00010D25" w:rsidRPr="00010D25">
        <w:rPr>
          <w:rFonts w:ascii="Myriad Pro" w:hAnsi="Myriad Pro"/>
          <w:b/>
          <w:spacing w:val="2"/>
          <w:sz w:val="20"/>
          <w:szCs w:val="20"/>
        </w:rPr>
        <w:t>2020-11-30</w:t>
      </w:r>
    </w:fldSimple>
  </w:p>
  <w:p w:rsidR="00E13820" w:rsidRPr="00551362" w:rsidRDefault="00825B95" w:rsidP="00FE015B">
    <w:pPr>
      <w:pStyle w:val="Sidhuvud"/>
      <w:tabs>
        <w:tab w:val="left" w:pos="5220"/>
      </w:tabs>
      <w:rPr>
        <w:rFonts w:ascii="Myriad Pro" w:hAnsi="Myriad Pro"/>
        <w:b/>
        <w:caps/>
        <w:position w:val="-28"/>
      </w:rPr>
    </w:pPr>
    <w:fldSimple w:instr=" REF Listruta1  \* MERGEFORMAT ">
      <w:r w:rsidR="00010D25" w:rsidRPr="00010D25">
        <w:rPr>
          <w:rFonts w:ascii="Myriad Pro" w:hAnsi="Myriad Pro"/>
          <w:b/>
          <w:caps/>
          <w:position w:val="-28"/>
        </w:rPr>
        <w:t>Valnämnden</w:t>
      </w:r>
    </w:fldSimple>
  </w:p>
  <w:p w:rsidR="00E13820" w:rsidRPr="00551362" w:rsidRDefault="00E13820" w:rsidP="00FE015B">
    <w:pPr>
      <w:pStyle w:val="Sidhuvud"/>
      <w:tabs>
        <w:tab w:val="left" w:pos="5220"/>
      </w:tabs>
      <w:rPr>
        <w:rFonts w:ascii="Myriad Pro" w:hAnsi="Myriad Pro"/>
        <w:sz w:val="16"/>
        <w:szCs w:val="16"/>
      </w:rPr>
    </w:pPr>
    <w:r>
      <w:rPr>
        <w:rFonts w:ascii="Myriad Pro" w:hAnsi="Myriad Pro"/>
        <w:sz w:val="16"/>
        <w:szCs w:val="16"/>
      </w:rPr>
      <w:t>Huddinge pastorat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820" w:rsidRPr="00B503AC" w:rsidRDefault="00E13820" w:rsidP="00FD1B8A">
    <w:pPr>
      <w:pStyle w:val="Sidhuvud"/>
      <w:tabs>
        <w:tab w:val="clear" w:pos="4536"/>
        <w:tab w:val="right" w:pos="5529"/>
        <w:tab w:val="left" w:pos="5812"/>
      </w:tabs>
      <w:ind w:left="964"/>
      <w:rPr>
        <w:rFonts w:ascii="Myriad Pro" w:hAnsi="Myriad Pro"/>
        <w:sz w:val="20"/>
        <w:szCs w:val="20"/>
      </w:rPr>
    </w:pPr>
    <w:r>
      <w:rPr>
        <w:noProof/>
      </w:rPr>
      <w:drawing>
        <wp:anchor distT="0" distB="0" distL="114300" distR="114300" simplePos="0" relativeHeight="251658752" behindDoc="0" locked="0" layoutInCell="1" allowOverlap="1">
          <wp:simplePos x="0" y="0"/>
          <wp:positionH relativeFrom="page">
            <wp:posOffset>5544820</wp:posOffset>
          </wp:positionH>
          <wp:positionV relativeFrom="page">
            <wp:posOffset>398145</wp:posOffset>
          </wp:positionV>
          <wp:extent cx="1619885" cy="317500"/>
          <wp:effectExtent l="19050" t="0" r="0" b="0"/>
          <wp:wrapNone/>
          <wp:docPr id="1" name="Bild 24" descr="iHu_logo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descr="iHu_logo_SV"/>
                  <pic:cNvPicPr>
                    <a:picLocks noChangeAspect="1" noChangeArrowheads="1"/>
                  </pic:cNvPicPr>
                </pic:nvPicPr>
                <pic:blipFill>
                  <a:blip r:embed="rId1"/>
                  <a:srcRect/>
                  <a:stretch>
                    <a:fillRect/>
                  </a:stretch>
                </pic:blipFill>
                <pic:spPr bwMode="auto">
                  <a:xfrm>
                    <a:off x="0" y="0"/>
                    <a:ext cx="1619885" cy="317500"/>
                  </a:xfrm>
                  <a:prstGeom prst="rect">
                    <a:avLst/>
                  </a:prstGeom>
                  <a:noFill/>
                  <a:ln w="9525">
                    <a:noFill/>
                    <a:miter lim="800000"/>
                    <a:headEnd/>
                    <a:tailEnd/>
                  </a:ln>
                </pic:spPr>
              </pic:pic>
            </a:graphicData>
          </a:graphic>
        </wp:anchor>
      </w:drawing>
    </w:r>
    <w:r w:rsidRPr="00B503AC">
      <w:rPr>
        <w:rFonts w:ascii="Myriad Pro" w:hAnsi="Myriad Pro"/>
        <w:sz w:val="20"/>
        <w:szCs w:val="20"/>
      </w:rPr>
      <w:t>Sammanträdesprotokoll</w:t>
    </w:r>
    <w:r w:rsidRPr="00B503AC">
      <w:rPr>
        <w:rFonts w:ascii="Myriad Pro" w:hAnsi="Myriad Pro"/>
        <w:sz w:val="20"/>
        <w:szCs w:val="20"/>
      </w:rPr>
      <w:tab/>
    </w:r>
    <w:fldSimple w:instr=" REF  Text13  \* MERGEFORMAT ">
      <w:r w:rsidR="00010D25" w:rsidRPr="00010D25">
        <w:rPr>
          <w:rFonts w:ascii="Franklin Gothic Medium Cond" w:hAnsi="Franklin Gothic Medium Cond"/>
          <w:b/>
          <w:noProof/>
          <w:sz w:val="20"/>
          <w:szCs w:val="20"/>
        </w:rPr>
        <w:t>2020-11-30</w:t>
      </w:r>
    </w:fldSimple>
  </w:p>
  <w:p w:rsidR="00E13820" w:rsidRPr="00551362" w:rsidRDefault="00825B95" w:rsidP="00B503AC">
    <w:pPr>
      <w:pStyle w:val="Sidhuvud"/>
      <w:tabs>
        <w:tab w:val="clear" w:pos="4536"/>
        <w:tab w:val="left" w:pos="5220"/>
      </w:tabs>
      <w:ind w:left="964"/>
      <w:rPr>
        <w:rFonts w:ascii="Myriad Pro" w:hAnsi="Myriad Pro"/>
        <w:b/>
        <w:caps/>
        <w:spacing w:val="2"/>
        <w:position w:val="-28"/>
      </w:rPr>
    </w:pPr>
    <w:fldSimple w:instr=" REF Listruta1  \* MERGEFORMAT ">
      <w:r w:rsidR="00010D25" w:rsidRPr="00010D25">
        <w:rPr>
          <w:rFonts w:ascii="Myriad Pro" w:hAnsi="Myriad Pro"/>
          <w:b/>
          <w:caps/>
          <w:position w:val="-28"/>
        </w:rPr>
        <w:t>Valnämnden</w:t>
      </w:r>
    </w:fldSimple>
  </w:p>
  <w:p w:rsidR="00E13820" w:rsidRPr="00551362" w:rsidRDefault="00E13820" w:rsidP="00B503AC">
    <w:pPr>
      <w:pStyle w:val="Sidhuvud"/>
      <w:tabs>
        <w:tab w:val="clear" w:pos="4536"/>
        <w:tab w:val="left" w:pos="5220"/>
      </w:tabs>
      <w:ind w:left="964"/>
      <w:rPr>
        <w:rFonts w:ascii="Myriad Pro" w:hAnsi="Myriad Pro"/>
        <w:sz w:val="16"/>
        <w:szCs w:val="16"/>
      </w:rPr>
    </w:pPr>
    <w:r>
      <w:rPr>
        <w:rFonts w:ascii="Myriad Pro" w:hAnsi="Myriad Pro"/>
        <w:sz w:val="16"/>
        <w:szCs w:val="16"/>
      </w:rPr>
      <w:t>Huddinge pastorat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510C2"/>
    <w:multiLevelType w:val="hybridMultilevel"/>
    <w:tmpl w:val="36DC212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0ECF5765"/>
    <w:multiLevelType w:val="hybridMultilevel"/>
    <w:tmpl w:val="12D48D00"/>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2" w15:restartNumberingAfterBreak="0">
    <w:nsid w:val="193407FC"/>
    <w:multiLevelType w:val="hybridMultilevel"/>
    <w:tmpl w:val="E0D26178"/>
    <w:lvl w:ilvl="0" w:tplc="041D0001">
      <w:start w:val="1"/>
      <w:numFmt w:val="bullet"/>
      <w:lvlText w:val=""/>
      <w:lvlJc w:val="left"/>
      <w:pPr>
        <w:ind w:left="1710" w:hanging="360"/>
      </w:pPr>
      <w:rPr>
        <w:rFonts w:ascii="Symbol" w:hAnsi="Symbol" w:hint="default"/>
      </w:rPr>
    </w:lvl>
    <w:lvl w:ilvl="1" w:tplc="041D0003" w:tentative="1">
      <w:start w:val="1"/>
      <w:numFmt w:val="bullet"/>
      <w:lvlText w:val="o"/>
      <w:lvlJc w:val="left"/>
      <w:pPr>
        <w:ind w:left="2430" w:hanging="360"/>
      </w:pPr>
      <w:rPr>
        <w:rFonts w:ascii="Courier New" w:hAnsi="Courier New" w:cs="Courier New" w:hint="default"/>
      </w:rPr>
    </w:lvl>
    <w:lvl w:ilvl="2" w:tplc="041D0005" w:tentative="1">
      <w:start w:val="1"/>
      <w:numFmt w:val="bullet"/>
      <w:lvlText w:val=""/>
      <w:lvlJc w:val="left"/>
      <w:pPr>
        <w:ind w:left="3150" w:hanging="360"/>
      </w:pPr>
      <w:rPr>
        <w:rFonts w:ascii="Wingdings" w:hAnsi="Wingdings" w:hint="default"/>
      </w:rPr>
    </w:lvl>
    <w:lvl w:ilvl="3" w:tplc="041D0001" w:tentative="1">
      <w:start w:val="1"/>
      <w:numFmt w:val="bullet"/>
      <w:lvlText w:val=""/>
      <w:lvlJc w:val="left"/>
      <w:pPr>
        <w:ind w:left="3870" w:hanging="360"/>
      </w:pPr>
      <w:rPr>
        <w:rFonts w:ascii="Symbol" w:hAnsi="Symbol" w:hint="default"/>
      </w:rPr>
    </w:lvl>
    <w:lvl w:ilvl="4" w:tplc="041D0003" w:tentative="1">
      <w:start w:val="1"/>
      <w:numFmt w:val="bullet"/>
      <w:lvlText w:val="o"/>
      <w:lvlJc w:val="left"/>
      <w:pPr>
        <w:ind w:left="4590" w:hanging="360"/>
      </w:pPr>
      <w:rPr>
        <w:rFonts w:ascii="Courier New" w:hAnsi="Courier New" w:cs="Courier New" w:hint="default"/>
      </w:rPr>
    </w:lvl>
    <w:lvl w:ilvl="5" w:tplc="041D0005" w:tentative="1">
      <w:start w:val="1"/>
      <w:numFmt w:val="bullet"/>
      <w:lvlText w:val=""/>
      <w:lvlJc w:val="left"/>
      <w:pPr>
        <w:ind w:left="5310" w:hanging="360"/>
      </w:pPr>
      <w:rPr>
        <w:rFonts w:ascii="Wingdings" w:hAnsi="Wingdings" w:hint="default"/>
      </w:rPr>
    </w:lvl>
    <w:lvl w:ilvl="6" w:tplc="041D0001" w:tentative="1">
      <w:start w:val="1"/>
      <w:numFmt w:val="bullet"/>
      <w:lvlText w:val=""/>
      <w:lvlJc w:val="left"/>
      <w:pPr>
        <w:ind w:left="6030" w:hanging="360"/>
      </w:pPr>
      <w:rPr>
        <w:rFonts w:ascii="Symbol" w:hAnsi="Symbol" w:hint="default"/>
      </w:rPr>
    </w:lvl>
    <w:lvl w:ilvl="7" w:tplc="041D0003" w:tentative="1">
      <w:start w:val="1"/>
      <w:numFmt w:val="bullet"/>
      <w:lvlText w:val="o"/>
      <w:lvlJc w:val="left"/>
      <w:pPr>
        <w:ind w:left="6750" w:hanging="360"/>
      </w:pPr>
      <w:rPr>
        <w:rFonts w:ascii="Courier New" w:hAnsi="Courier New" w:cs="Courier New" w:hint="default"/>
      </w:rPr>
    </w:lvl>
    <w:lvl w:ilvl="8" w:tplc="041D0005" w:tentative="1">
      <w:start w:val="1"/>
      <w:numFmt w:val="bullet"/>
      <w:lvlText w:val=""/>
      <w:lvlJc w:val="left"/>
      <w:pPr>
        <w:ind w:left="7470" w:hanging="360"/>
      </w:pPr>
      <w:rPr>
        <w:rFonts w:ascii="Wingdings" w:hAnsi="Wingdings" w:hint="default"/>
      </w:rPr>
    </w:lvl>
  </w:abstractNum>
  <w:abstractNum w:abstractNumId="3" w15:restartNumberingAfterBreak="0">
    <w:nsid w:val="19E94632"/>
    <w:multiLevelType w:val="hybridMultilevel"/>
    <w:tmpl w:val="10D0695C"/>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4" w15:restartNumberingAfterBreak="0">
    <w:nsid w:val="1B912FC5"/>
    <w:multiLevelType w:val="hybridMultilevel"/>
    <w:tmpl w:val="AB707910"/>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5" w15:restartNumberingAfterBreak="0">
    <w:nsid w:val="1DB1421E"/>
    <w:multiLevelType w:val="hybridMultilevel"/>
    <w:tmpl w:val="558C7244"/>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6" w15:restartNumberingAfterBreak="0">
    <w:nsid w:val="1DD9375D"/>
    <w:multiLevelType w:val="hybridMultilevel"/>
    <w:tmpl w:val="3F6EEFE0"/>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7" w15:restartNumberingAfterBreak="0">
    <w:nsid w:val="29E74501"/>
    <w:multiLevelType w:val="hybridMultilevel"/>
    <w:tmpl w:val="1F5C8BF2"/>
    <w:lvl w:ilvl="0" w:tplc="05642726">
      <w:start w:val="37"/>
      <w:numFmt w:val="bullet"/>
      <w:lvlText w:val=""/>
      <w:lvlJc w:val="left"/>
      <w:pPr>
        <w:ind w:left="1324" w:hanging="360"/>
      </w:pPr>
      <w:rPr>
        <w:rFonts w:ascii="Symbol" w:eastAsia="Times New Roman" w:hAnsi="Symbol" w:cs="Times New Roman" w:hint="default"/>
      </w:rPr>
    </w:lvl>
    <w:lvl w:ilvl="1" w:tplc="041D0003" w:tentative="1">
      <w:start w:val="1"/>
      <w:numFmt w:val="bullet"/>
      <w:lvlText w:val="o"/>
      <w:lvlJc w:val="left"/>
      <w:pPr>
        <w:ind w:left="2044" w:hanging="360"/>
      </w:pPr>
      <w:rPr>
        <w:rFonts w:ascii="Courier New" w:hAnsi="Courier New" w:cs="Courier New" w:hint="default"/>
      </w:rPr>
    </w:lvl>
    <w:lvl w:ilvl="2" w:tplc="041D0005" w:tentative="1">
      <w:start w:val="1"/>
      <w:numFmt w:val="bullet"/>
      <w:lvlText w:val=""/>
      <w:lvlJc w:val="left"/>
      <w:pPr>
        <w:ind w:left="2764" w:hanging="360"/>
      </w:pPr>
      <w:rPr>
        <w:rFonts w:ascii="Wingdings" w:hAnsi="Wingdings" w:hint="default"/>
      </w:rPr>
    </w:lvl>
    <w:lvl w:ilvl="3" w:tplc="041D0001" w:tentative="1">
      <w:start w:val="1"/>
      <w:numFmt w:val="bullet"/>
      <w:lvlText w:val=""/>
      <w:lvlJc w:val="left"/>
      <w:pPr>
        <w:ind w:left="3484" w:hanging="360"/>
      </w:pPr>
      <w:rPr>
        <w:rFonts w:ascii="Symbol" w:hAnsi="Symbol" w:hint="default"/>
      </w:rPr>
    </w:lvl>
    <w:lvl w:ilvl="4" w:tplc="041D0003" w:tentative="1">
      <w:start w:val="1"/>
      <w:numFmt w:val="bullet"/>
      <w:lvlText w:val="o"/>
      <w:lvlJc w:val="left"/>
      <w:pPr>
        <w:ind w:left="4204" w:hanging="360"/>
      </w:pPr>
      <w:rPr>
        <w:rFonts w:ascii="Courier New" w:hAnsi="Courier New" w:cs="Courier New" w:hint="default"/>
      </w:rPr>
    </w:lvl>
    <w:lvl w:ilvl="5" w:tplc="041D0005" w:tentative="1">
      <w:start w:val="1"/>
      <w:numFmt w:val="bullet"/>
      <w:lvlText w:val=""/>
      <w:lvlJc w:val="left"/>
      <w:pPr>
        <w:ind w:left="4924" w:hanging="360"/>
      </w:pPr>
      <w:rPr>
        <w:rFonts w:ascii="Wingdings" w:hAnsi="Wingdings" w:hint="default"/>
      </w:rPr>
    </w:lvl>
    <w:lvl w:ilvl="6" w:tplc="041D0001" w:tentative="1">
      <w:start w:val="1"/>
      <w:numFmt w:val="bullet"/>
      <w:lvlText w:val=""/>
      <w:lvlJc w:val="left"/>
      <w:pPr>
        <w:ind w:left="5644" w:hanging="360"/>
      </w:pPr>
      <w:rPr>
        <w:rFonts w:ascii="Symbol" w:hAnsi="Symbol" w:hint="default"/>
      </w:rPr>
    </w:lvl>
    <w:lvl w:ilvl="7" w:tplc="041D0003" w:tentative="1">
      <w:start w:val="1"/>
      <w:numFmt w:val="bullet"/>
      <w:lvlText w:val="o"/>
      <w:lvlJc w:val="left"/>
      <w:pPr>
        <w:ind w:left="6364" w:hanging="360"/>
      </w:pPr>
      <w:rPr>
        <w:rFonts w:ascii="Courier New" w:hAnsi="Courier New" w:cs="Courier New" w:hint="default"/>
      </w:rPr>
    </w:lvl>
    <w:lvl w:ilvl="8" w:tplc="041D0005" w:tentative="1">
      <w:start w:val="1"/>
      <w:numFmt w:val="bullet"/>
      <w:lvlText w:val=""/>
      <w:lvlJc w:val="left"/>
      <w:pPr>
        <w:ind w:left="7084" w:hanging="360"/>
      </w:pPr>
      <w:rPr>
        <w:rFonts w:ascii="Wingdings" w:hAnsi="Wingdings" w:hint="default"/>
      </w:rPr>
    </w:lvl>
  </w:abstractNum>
  <w:abstractNum w:abstractNumId="8" w15:restartNumberingAfterBreak="0">
    <w:nsid w:val="2D625550"/>
    <w:multiLevelType w:val="hybridMultilevel"/>
    <w:tmpl w:val="67D6009C"/>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9" w15:restartNumberingAfterBreak="0">
    <w:nsid w:val="348A5AD8"/>
    <w:multiLevelType w:val="multilevel"/>
    <w:tmpl w:val="A984D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0A3892"/>
    <w:multiLevelType w:val="hybridMultilevel"/>
    <w:tmpl w:val="E952ABE8"/>
    <w:lvl w:ilvl="0" w:tplc="9558FE92">
      <w:start w:val="201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10A3EC6"/>
    <w:multiLevelType w:val="hybridMultilevel"/>
    <w:tmpl w:val="DF02D070"/>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2" w15:restartNumberingAfterBreak="0">
    <w:nsid w:val="521245F9"/>
    <w:multiLevelType w:val="hybridMultilevel"/>
    <w:tmpl w:val="1AC2C56C"/>
    <w:lvl w:ilvl="0" w:tplc="58008CCA">
      <w:start w:val="1"/>
      <w:numFmt w:val="decimal"/>
      <w:lvlText w:val="%1."/>
      <w:lvlJc w:val="left"/>
      <w:pPr>
        <w:ind w:left="1324" w:hanging="360"/>
      </w:pPr>
      <w:rPr>
        <w:rFonts w:hint="default"/>
        <w:b w:val="0"/>
      </w:rPr>
    </w:lvl>
    <w:lvl w:ilvl="1" w:tplc="041D0019" w:tentative="1">
      <w:start w:val="1"/>
      <w:numFmt w:val="lowerLetter"/>
      <w:lvlText w:val="%2."/>
      <w:lvlJc w:val="left"/>
      <w:pPr>
        <w:ind w:left="2044" w:hanging="360"/>
      </w:pPr>
    </w:lvl>
    <w:lvl w:ilvl="2" w:tplc="041D001B" w:tentative="1">
      <w:start w:val="1"/>
      <w:numFmt w:val="lowerRoman"/>
      <w:lvlText w:val="%3."/>
      <w:lvlJc w:val="right"/>
      <w:pPr>
        <w:ind w:left="2764" w:hanging="180"/>
      </w:pPr>
    </w:lvl>
    <w:lvl w:ilvl="3" w:tplc="041D000F" w:tentative="1">
      <w:start w:val="1"/>
      <w:numFmt w:val="decimal"/>
      <w:lvlText w:val="%4."/>
      <w:lvlJc w:val="left"/>
      <w:pPr>
        <w:ind w:left="3484" w:hanging="360"/>
      </w:pPr>
    </w:lvl>
    <w:lvl w:ilvl="4" w:tplc="041D0019" w:tentative="1">
      <w:start w:val="1"/>
      <w:numFmt w:val="lowerLetter"/>
      <w:lvlText w:val="%5."/>
      <w:lvlJc w:val="left"/>
      <w:pPr>
        <w:ind w:left="4204" w:hanging="360"/>
      </w:pPr>
    </w:lvl>
    <w:lvl w:ilvl="5" w:tplc="041D001B" w:tentative="1">
      <w:start w:val="1"/>
      <w:numFmt w:val="lowerRoman"/>
      <w:lvlText w:val="%6."/>
      <w:lvlJc w:val="right"/>
      <w:pPr>
        <w:ind w:left="4924" w:hanging="180"/>
      </w:pPr>
    </w:lvl>
    <w:lvl w:ilvl="6" w:tplc="041D000F" w:tentative="1">
      <w:start w:val="1"/>
      <w:numFmt w:val="decimal"/>
      <w:lvlText w:val="%7."/>
      <w:lvlJc w:val="left"/>
      <w:pPr>
        <w:ind w:left="5644" w:hanging="360"/>
      </w:pPr>
    </w:lvl>
    <w:lvl w:ilvl="7" w:tplc="041D0019" w:tentative="1">
      <w:start w:val="1"/>
      <w:numFmt w:val="lowerLetter"/>
      <w:lvlText w:val="%8."/>
      <w:lvlJc w:val="left"/>
      <w:pPr>
        <w:ind w:left="6364" w:hanging="360"/>
      </w:pPr>
    </w:lvl>
    <w:lvl w:ilvl="8" w:tplc="041D001B" w:tentative="1">
      <w:start w:val="1"/>
      <w:numFmt w:val="lowerRoman"/>
      <w:lvlText w:val="%9."/>
      <w:lvlJc w:val="right"/>
      <w:pPr>
        <w:ind w:left="7084" w:hanging="180"/>
      </w:pPr>
    </w:lvl>
  </w:abstractNum>
  <w:abstractNum w:abstractNumId="13" w15:restartNumberingAfterBreak="0">
    <w:nsid w:val="63BA2D93"/>
    <w:multiLevelType w:val="hybridMultilevel"/>
    <w:tmpl w:val="DD4EA1F8"/>
    <w:lvl w:ilvl="0" w:tplc="041D0001">
      <w:start w:val="1"/>
      <w:numFmt w:val="bullet"/>
      <w:lvlText w:val=""/>
      <w:lvlJc w:val="left"/>
      <w:pPr>
        <w:ind w:left="1710" w:hanging="360"/>
      </w:pPr>
      <w:rPr>
        <w:rFonts w:ascii="Symbol" w:hAnsi="Symbol" w:hint="default"/>
      </w:rPr>
    </w:lvl>
    <w:lvl w:ilvl="1" w:tplc="041D0003" w:tentative="1">
      <w:start w:val="1"/>
      <w:numFmt w:val="bullet"/>
      <w:lvlText w:val="o"/>
      <w:lvlJc w:val="left"/>
      <w:pPr>
        <w:ind w:left="2430" w:hanging="360"/>
      </w:pPr>
      <w:rPr>
        <w:rFonts w:ascii="Courier New" w:hAnsi="Courier New" w:cs="Courier New" w:hint="default"/>
      </w:rPr>
    </w:lvl>
    <w:lvl w:ilvl="2" w:tplc="041D0005" w:tentative="1">
      <w:start w:val="1"/>
      <w:numFmt w:val="bullet"/>
      <w:lvlText w:val=""/>
      <w:lvlJc w:val="left"/>
      <w:pPr>
        <w:ind w:left="3150" w:hanging="360"/>
      </w:pPr>
      <w:rPr>
        <w:rFonts w:ascii="Wingdings" w:hAnsi="Wingdings" w:hint="default"/>
      </w:rPr>
    </w:lvl>
    <w:lvl w:ilvl="3" w:tplc="041D0001" w:tentative="1">
      <w:start w:val="1"/>
      <w:numFmt w:val="bullet"/>
      <w:lvlText w:val=""/>
      <w:lvlJc w:val="left"/>
      <w:pPr>
        <w:ind w:left="3870" w:hanging="360"/>
      </w:pPr>
      <w:rPr>
        <w:rFonts w:ascii="Symbol" w:hAnsi="Symbol" w:hint="default"/>
      </w:rPr>
    </w:lvl>
    <w:lvl w:ilvl="4" w:tplc="041D0003" w:tentative="1">
      <w:start w:val="1"/>
      <w:numFmt w:val="bullet"/>
      <w:lvlText w:val="o"/>
      <w:lvlJc w:val="left"/>
      <w:pPr>
        <w:ind w:left="4590" w:hanging="360"/>
      </w:pPr>
      <w:rPr>
        <w:rFonts w:ascii="Courier New" w:hAnsi="Courier New" w:cs="Courier New" w:hint="default"/>
      </w:rPr>
    </w:lvl>
    <w:lvl w:ilvl="5" w:tplc="041D0005" w:tentative="1">
      <w:start w:val="1"/>
      <w:numFmt w:val="bullet"/>
      <w:lvlText w:val=""/>
      <w:lvlJc w:val="left"/>
      <w:pPr>
        <w:ind w:left="5310" w:hanging="360"/>
      </w:pPr>
      <w:rPr>
        <w:rFonts w:ascii="Wingdings" w:hAnsi="Wingdings" w:hint="default"/>
      </w:rPr>
    </w:lvl>
    <w:lvl w:ilvl="6" w:tplc="041D0001" w:tentative="1">
      <w:start w:val="1"/>
      <w:numFmt w:val="bullet"/>
      <w:lvlText w:val=""/>
      <w:lvlJc w:val="left"/>
      <w:pPr>
        <w:ind w:left="6030" w:hanging="360"/>
      </w:pPr>
      <w:rPr>
        <w:rFonts w:ascii="Symbol" w:hAnsi="Symbol" w:hint="default"/>
      </w:rPr>
    </w:lvl>
    <w:lvl w:ilvl="7" w:tplc="041D0003" w:tentative="1">
      <w:start w:val="1"/>
      <w:numFmt w:val="bullet"/>
      <w:lvlText w:val="o"/>
      <w:lvlJc w:val="left"/>
      <w:pPr>
        <w:ind w:left="6750" w:hanging="360"/>
      </w:pPr>
      <w:rPr>
        <w:rFonts w:ascii="Courier New" w:hAnsi="Courier New" w:cs="Courier New" w:hint="default"/>
      </w:rPr>
    </w:lvl>
    <w:lvl w:ilvl="8" w:tplc="041D0005" w:tentative="1">
      <w:start w:val="1"/>
      <w:numFmt w:val="bullet"/>
      <w:lvlText w:val=""/>
      <w:lvlJc w:val="left"/>
      <w:pPr>
        <w:ind w:left="7470" w:hanging="360"/>
      </w:pPr>
      <w:rPr>
        <w:rFonts w:ascii="Wingdings" w:hAnsi="Wingdings" w:hint="default"/>
      </w:rPr>
    </w:lvl>
  </w:abstractNum>
  <w:num w:numId="1">
    <w:abstractNumId w:val="10"/>
  </w:num>
  <w:num w:numId="2">
    <w:abstractNumId w:val="7"/>
  </w:num>
  <w:num w:numId="3">
    <w:abstractNumId w:val="8"/>
  </w:num>
  <w:num w:numId="4">
    <w:abstractNumId w:val="12"/>
  </w:num>
  <w:num w:numId="5">
    <w:abstractNumId w:val="13"/>
  </w:num>
  <w:num w:numId="6">
    <w:abstractNumId w:val="2"/>
  </w:num>
  <w:num w:numId="7">
    <w:abstractNumId w:val="5"/>
  </w:num>
  <w:num w:numId="8">
    <w:abstractNumId w:val="11"/>
  </w:num>
  <w:num w:numId="9">
    <w:abstractNumId w:val="1"/>
  </w:num>
  <w:num w:numId="10">
    <w:abstractNumId w:val="4"/>
  </w:num>
  <w:num w:numId="11">
    <w:abstractNumId w:val="3"/>
  </w:num>
  <w:num w:numId="12">
    <w:abstractNumId w:val="6"/>
  </w:num>
  <w:num w:numId="13">
    <w:abstractNumId w:val="5"/>
  </w:num>
  <w:num w:numId="14">
    <w:abstractNumId w:val="0"/>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1304"/>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7543"/>
    <w:rsid w:val="00001F5C"/>
    <w:rsid w:val="00002080"/>
    <w:rsid w:val="000029CE"/>
    <w:rsid w:val="00002DCC"/>
    <w:rsid w:val="00004170"/>
    <w:rsid w:val="000049E5"/>
    <w:rsid w:val="00010D25"/>
    <w:rsid w:val="00016067"/>
    <w:rsid w:val="00020CDC"/>
    <w:rsid w:val="000245AD"/>
    <w:rsid w:val="00034331"/>
    <w:rsid w:val="00043C88"/>
    <w:rsid w:val="00044973"/>
    <w:rsid w:val="00052BA9"/>
    <w:rsid w:val="0005302D"/>
    <w:rsid w:val="00070FFD"/>
    <w:rsid w:val="00072BF9"/>
    <w:rsid w:val="00092EAA"/>
    <w:rsid w:val="000955DE"/>
    <w:rsid w:val="000A0586"/>
    <w:rsid w:val="000A5CCA"/>
    <w:rsid w:val="000A6EF8"/>
    <w:rsid w:val="000B30F5"/>
    <w:rsid w:val="000B4A0C"/>
    <w:rsid w:val="000C0CEF"/>
    <w:rsid w:val="000C4657"/>
    <w:rsid w:val="000C50DC"/>
    <w:rsid w:val="000C5FCE"/>
    <w:rsid w:val="000D047F"/>
    <w:rsid w:val="000D1811"/>
    <w:rsid w:val="000D445C"/>
    <w:rsid w:val="000D46E8"/>
    <w:rsid w:val="000D5577"/>
    <w:rsid w:val="000D6B75"/>
    <w:rsid w:val="000E0AC0"/>
    <w:rsid w:val="000E2E72"/>
    <w:rsid w:val="000E4B47"/>
    <w:rsid w:val="000E7301"/>
    <w:rsid w:val="000F07A8"/>
    <w:rsid w:val="000F321E"/>
    <w:rsid w:val="000F464D"/>
    <w:rsid w:val="00100558"/>
    <w:rsid w:val="00102DF0"/>
    <w:rsid w:val="00107390"/>
    <w:rsid w:val="00114B74"/>
    <w:rsid w:val="00116974"/>
    <w:rsid w:val="00127C8E"/>
    <w:rsid w:val="0013701E"/>
    <w:rsid w:val="00154ECD"/>
    <w:rsid w:val="00160B40"/>
    <w:rsid w:val="00163CF1"/>
    <w:rsid w:val="001651C9"/>
    <w:rsid w:val="00167543"/>
    <w:rsid w:val="00170919"/>
    <w:rsid w:val="001710E0"/>
    <w:rsid w:val="00174C83"/>
    <w:rsid w:val="00177AF9"/>
    <w:rsid w:val="00181BB0"/>
    <w:rsid w:val="001822BE"/>
    <w:rsid w:val="00183787"/>
    <w:rsid w:val="00194608"/>
    <w:rsid w:val="001969E3"/>
    <w:rsid w:val="00196E93"/>
    <w:rsid w:val="001A39F4"/>
    <w:rsid w:val="001A760F"/>
    <w:rsid w:val="001B5D73"/>
    <w:rsid w:val="001B793C"/>
    <w:rsid w:val="001C008B"/>
    <w:rsid w:val="001C109A"/>
    <w:rsid w:val="001C10A1"/>
    <w:rsid w:val="001C1E54"/>
    <w:rsid w:val="001C2168"/>
    <w:rsid w:val="001C6B28"/>
    <w:rsid w:val="001C6C2E"/>
    <w:rsid w:val="001D0344"/>
    <w:rsid w:val="001E310E"/>
    <w:rsid w:val="001E546E"/>
    <w:rsid w:val="001F2A5D"/>
    <w:rsid w:val="001F2C6C"/>
    <w:rsid w:val="001F47A4"/>
    <w:rsid w:val="001F6B56"/>
    <w:rsid w:val="00200788"/>
    <w:rsid w:val="00205DEE"/>
    <w:rsid w:val="00206F40"/>
    <w:rsid w:val="00210A89"/>
    <w:rsid w:val="0021194A"/>
    <w:rsid w:val="00211AB5"/>
    <w:rsid w:val="00213A87"/>
    <w:rsid w:val="00220A65"/>
    <w:rsid w:val="00221242"/>
    <w:rsid w:val="0022202E"/>
    <w:rsid w:val="0022283D"/>
    <w:rsid w:val="0022749D"/>
    <w:rsid w:val="0023738C"/>
    <w:rsid w:val="00245BF3"/>
    <w:rsid w:val="0025195C"/>
    <w:rsid w:val="00254DEC"/>
    <w:rsid w:val="00255E4D"/>
    <w:rsid w:val="00260DA5"/>
    <w:rsid w:val="0027187E"/>
    <w:rsid w:val="00275156"/>
    <w:rsid w:val="002754AF"/>
    <w:rsid w:val="00276385"/>
    <w:rsid w:val="0027717E"/>
    <w:rsid w:val="002778C3"/>
    <w:rsid w:val="00287AF2"/>
    <w:rsid w:val="00291144"/>
    <w:rsid w:val="002951EB"/>
    <w:rsid w:val="002B0EA1"/>
    <w:rsid w:val="002B3309"/>
    <w:rsid w:val="002B58D1"/>
    <w:rsid w:val="002C660E"/>
    <w:rsid w:val="002D4CDF"/>
    <w:rsid w:val="002D67AE"/>
    <w:rsid w:val="002D6B11"/>
    <w:rsid w:val="002D765B"/>
    <w:rsid w:val="002F3D9C"/>
    <w:rsid w:val="002F4318"/>
    <w:rsid w:val="002F5996"/>
    <w:rsid w:val="00300EF4"/>
    <w:rsid w:val="00310F29"/>
    <w:rsid w:val="003135B4"/>
    <w:rsid w:val="00320003"/>
    <w:rsid w:val="00327A7F"/>
    <w:rsid w:val="00345733"/>
    <w:rsid w:val="00357325"/>
    <w:rsid w:val="0036087C"/>
    <w:rsid w:val="00360BA8"/>
    <w:rsid w:val="0036638F"/>
    <w:rsid w:val="00374DBF"/>
    <w:rsid w:val="003821DB"/>
    <w:rsid w:val="00384D62"/>
    <w:rsid w:val="003870E3"/>
    <w:rsid w:val="00387E23"/>
    <w:rsid w:val="00392558"/>
    <w:rsid w:val="00393E7A"/>
    <w:rsid w:val="00395D86"/>
    <w:rsid w:val="003A0ABC"/>
    <w:rsid w:val="003A294B"/>
    <w:rsid w:val="003A49D9"/>
    <w:rsid w:val="003B0A8D"/>
    <w:rsid w:val="003B179A"/>
    <w:rsid w:val="003B2155"/>
    <w:rsid w:val="003C5C07"/>
    <w:rsid w:val="003C6760"/>
    <w:rsid w:val="003D2816"/>
    <w:rsid w:val="003E43F3"/>
    <w:rsid w:val="003F0712"/>
    <w:rsid w:val="003F52F8"/>
    <w:rsid w:val="003F5E41"/>
    <w:rsid w:val="00401A88"/>
    <w:rsid w:val="004102F2"/>
    <w:rsid w:val="00411914"/>
    <w:rsid w:val="00425E41"/>
    <w:rsid w:val="0043596D"/>
    <w:rsid w:val="00435D83"/>
    <w:rsid w:val="0043743E"/>
    <w:rsid w:val="00437B68"/>
    <w:rsid w:val="00442C18"/>
    <w:rsid w:val="0045288A"/>
    <w:rsid w:val="00454C8A"/>
    <w:rsid w:val="00464DD2"/>
    <w:rsid w:val="004723FC"/>
    <w:rsid w:val="00474E6D"/>
    <w:rsid w:val="0047573C"/>
    <w:rsid w:val="00476820"/>
    <w:rsid w:val="00481BBD"/>
    <w:rsid w:val="0048292C"/>
    <w:rsid w:val="00493D7E"/>
    <w:rsid w:val="004A118A"/>
    <w:rsid w:val="004A3D15"/>
    <w:rsid w:val="004A41CF"/>
    <w:rsid w:val="004B3094"/>
    <w:rsid w:val="004B39E8"/>
    <w:rsid w:val="004C09A9"/>
    <w:rsid w:val="004D2975"/>
    <w:rsid w:val="004D2CFE"/>
    <w:rsid w:val="004D54FD"/>
    <w:rsid w:val="004D6384"/>
    <w:rsid w:val="004E12FC"/>
    <w:rsid w:val="004E42AA"/>
    <w:rsid w:val="004F4498"/>
    <w:rsid w:val="004F4685"/>
    <w:rsid w:val="00501323"/>
    <w:rsid w:val="00505D94"/>
    <w:rsid w:val="00507BE2"/>
    <w:rsid w:val="00511ACC"/>
    <w:rsid w:val="00514D29"/>
    <w:rsid w:val="005155CC"/>
    <w:rsid w:val="0052692C"/>
    <w:rsid w:val="00531DA1"/>
    <w:rsid w:val="00541810"/>
    <w:rsid w:val="00542F22"/>
    <w:rsid w:val="0054437B"/>
    <w:rsid w:val="00551362"/>
    <w:rsid w:val="00553D3A"/>
    <w:rsid w:val="00555941"/>
    <w:rsid w:val="00557220"/>
    <w:rsid w:val="00561040"/>
    <w:rsid w:val="00561041"/>
    <w:rsid w:val="00565B0A"/>
    <w:rsid w:val="00565FC3"/>
    <w:rsid w:val="00567D5F"/>
    <w:rsid w:val="00576B67"/>
    <w:rsid w:val="00576E9E"/>
    <w:rsid w:val="00580397"/>
    <w:rsid w:val="00584FA5"/>
    <w:rsid w:val="0058559E"/>
    <w:rsid w:val="005900E9"/>
    <w:rsid w:val="005A68AB"/>
    <w:rsid w:val="005B6BFE"/>
    <w:rsid w:val="005C0689"/>
    <w:rsid w:val="005C139E"/>
    <w:rsid w:val="005C1A62"/>
    <w:rsid w:val="005C45A1"/>
    <w:rsid w:val="005C4F50"/>
    <w:rsid w:val="005D7F5A"/>
    <w:rsid w:val="005E0C7E"/>
    <w:rsid w:val="005E42B2"/>
    <w:rsid w:val="005E47E9"/>
    <w:rsid w:val="005E5061"/>
    <w:rsid w:val="005F4108"/>
    <w:rsid w:val="005F42F0"/>
    <w:rsid w:val="00600C8C"/>
    <w:rsid w:val="00603E48"/>
    <w:rsid w:val="00607101"/>
    <w:rsid w:val="006120B6"/>
    <w:rsid w:val="00613D61"/>
    <w:rsid w:val="0062513F"/>
    <w:rsid w:val="00627A99"/>
    <w:rsid w:val="00634ACD"/>
    <w:rsid w:val="00635AC7"/>
    <w:rsid w:val="00640DE7"/>
    <w:rsid w:val="00642FC7"/>
    <w:rsid w:val="00643177"/>
    <w:rsid w:val="006518F0"/>
    <w:rsid w:val="006621AA"/>
    <w:rsid w:val="006638BA"/>
    <w:rsid w:val="00665EB0"/>
    <w:rsid w:val="006676A7"/>
    <w:rsid w:val="00673A8B"/>
    <w:rsid w:val="006828E2"/>
    <w:rsid w:val="00686344"/>
    <w:rsid w:val="00690A14"/>
    <w:rsid w:val="00692255"/>
    <w:rsid w:val="006957BD"/>
    <w:rsid w:val="006A006F"/>
    <w:rsid w:val="006A323E"/>
    <w:rsid w:val="006A60ED"/>
    <w:rsid w:val="006A69B8"/>
    <w:rsid w:val="006C5B4F"/>
    <w:rsid w:val="006C6A2E"/>
    <w:rsid w:val="006E0068"/>
    <w:rsid w:val="006E45AA"/>
    <w:rsid w:val="006E7B23"/>
    <w:rsid w:val="006F03DA"/>
    <w:rsid w:val="006F655E"/>
    <w:rsid w:val="00702D15"/>
    <w:rsid w:val="0071116A"/>
    <w:rsid w:val="00722808"/>
    <w:rsid w:val="0072438B"/>
    <w:rsid w:val="00730911"/>
    <w:rsid w:val="00730FAF"/>
    <w:rsid w:val="007329AB"/>
    <w:rsid w:val="00733D06"/>
    <w:rsid w:val="00734364"/>
    <w:rsid w:val="007364CF"/>
    <w:rsid w:val="00745CA4"/>
    <w:rsid w:val="00746460"/>
    <w:rsid w:val="00746B2E"/>
    <w:rsid w:val="007512F3"/>
    <w:rsid w:val="00757910"/>
    <w:rsid w:val="00757993"/>
    <w:rsid w:val="0076084F"/>
    <w:rsid w:val="00762A7C"/>
    <w:rsid w:val="007652B9"/>
    <w:rsid w:val="007653F8"/>
    <w:rsid w:val="0076650B"/>
    <w:rsid w:val="00766A71"/>
    <w:rsid w:val="007700F7"/>
    <w:rsid w:val="0077128C"/>
    <w:rsid w:val="007719F3"/>
    <w:rsid w:val="00784963"/>
    <w:rsid w:val="00785ACC"/>
    <w:rsid w:val="007926D2"/>
    <w:rsid w:val="007952D2"/>
    <w:rsid w:val="007A123C"/>
    <w:rsid w:val="007A16E8"/>
    <w:rsid w:val="007A2E41"/>
    <w:rsid w:val="007A3794"/>
    <w:rsid w:val="007B09DE"/>
    <w:rsid w:val="007B6EB1"/>
    <w:rsid w:val="007B7EDE"/>
    <w:rsid w:val="007C03D3"/>
    <w:rsid w:val="007C4284"/>
    <w:rsid w:val="007D13C5"/>
    <w:rsid w:val="007D2493"/>
    <w:rsid w:val="007E3D90"/>
    <w:rsid w:val="007E7860"/>
    <w:rsid w:val="007F168E"/>
    <w:rsid w:val="007F5422"/>
    <w:rsid w:val="007F5A88"/>
    <w:rsid w:val="008003F8"/>
    <w:rsid w:val="0080165A"/>
    <w:rsid w:val="00802030"/>
    <w:rsid w:val="0080396C"/>
    <w:rsid w:val="00806952"/>
    <w:rsid w:val="00806DA0"/>
    <w:rsid w:val="00807F01"/>
    <w:rsid w:val="008159C2"/>
    <w:rsid w:val="00817502"/>
    <w:rsid w:val="008219DD"/>
    <w:rsid w:val="00822332"/>
    <w:rsid w:val="008236B4"/>
    <w:rsid w:val="00825B95"/>
    <w:rsid w:val="00826D4A"/>
    <w:rsid w:val="00827A5E"/>
    <w:rsid w:val="008318E8"/>
    <w:rsid w:val="00832512"/>
    <w:rsid w:val="00832A5C"/>
    <w:rsid w:val="00832E81"/>
    <w:rsid w:val="00844250"/>
    <w:rsid w:val="00844B5A"/>
    <w:rsid w:val="00846ADE"/>
    <w:rsid w:val="00860052"/>
    <w:rsid w:val="00861433"/>
    <w:rsid w:val="0086148B"/>
    <w:rsid w:val="0086179A"/>
    <w:rsid w:val="0086496F"/>
    <w:rsid w:val="00872CCC"/>
    <w:rsid w:val="00873AEE"/>
    <w:rsid w:val="00875F52"/>
    <w:rsid w:val="00876A87"/>
    <w:rsid w:val="008819B7"/>
    <w:rsid w:val="00884667"/>
    <w:rsid w:val="00886FA2"/>
    <w:rsid w:val="0089409F"/>
    <w:rsid w:val="00895325"/>
    <w:rsid w:val="00896986"/>
    <w:rsid w:val="008A71F3"/>
    <w:rsid w:val="008A760B"/>
    <w:rsid w:val="008B4F76"/>
    <w:rsid w:val="008D1350"/>
    <w:rsid w:val="008D72EA"/>
    <w:rsid w:val="008D7CD0"/>
    <w:rsid w:val="008E2E57"/>
    <w:rsid w:val="00910745"/>
    <w:rsid w:val="00911589"/>
    <w:rsid w:val="00932A7C"/>
    <w:rsid w:val="00934BF7"/>
    <w:rsid w:val="00941904"/>
    <w:rsid w:val="0094522A"/>
    <w:rsid w:val="009462B1"/>
    <w:rsid w:val="00953A13"/>
    <w:rsid w:val="00957402"/>
    <w:rsid w:val="009608B4"/>
    <w:rsid w:val="00964C21"/>
    <w:rsid w:val="0096544C"/>
    <w:rsid w:val="00970852"/>
    <w:rsid w:val="00971AC9"/>
    <w:rsid w:val="00973C22"/>
    <w:rsid w:val="009766ED"/>
    <w:rsid w:val="0097683F"/>
    <w:rsid w:val="00994B46"/>
    <w:rsid w:val="009C26BF"/>
    <w:rsid w:val="009C3090"/>
    <w:rsid w:val="009C547F"/>
    <w:rsid w:val="009D0400"/>
    <w:rsid w:val="009D181C"/>
    <w:rsid w:val="009E5F98"/>
    <w:rsid w:val="009E64AF"/>
    <w:rsid w:val="009E7367"/>
    <w:rsid w:val="009F59E0"/>
    <w:rsid w:val="009F7ACF"/>
    <w:rsid w:val="00A0207A"/>
    <w:rsid w:val="00A0450D"/>
    <w:rsid w:val="00A060E5"/>
    <w:rsid w:val="00A100EB"/>
    <w:rsid w:val="00A11F62"/>
    <w:rsid w:val="00A139FB"/>
    <w:rsid w:val="00A34C78"/>
    <w:rsid w:val="00A35038"/>
    <w:rsid w:val="00A35EFB"/>
    <w:rsid w:val="00A40788"/>
    <w:rsid w:val="00A41964"/>
    <w:rsid w:val="00A433D5"/>
    <w:rsid w:val="00A443AF"/>
    <w:rsid w:val="00A45D84"/>
    <w:rsid w:val="00A563A8"/>
    <w:rsid w:val="00A5690F"/>
    <w:rsid w:val="00A579C5"/>
    <w:rsid w:val="00A611A8"/>
    <w:rsid w:val="00A61781"/>
    <w:rsid w:val="00A65A7A"/>
    <w:rsid w:val="00A801F7"/>
    <w:rsid w:val="00A81707"/>
    <w:rsid w:val="00A81B8B"/>
    <w:rsid w:val="00A8735D"/>
    <w:rsid w:val="00A90456"/>
    <w:rsid w:val="00A9128D"/>
    <w:rsid w:val="00A9278D"/>
    <w:rsid w:val="00A97065"/>
    <w:rsid w:val="00AA29CA"/>
    <w:rsid w:val="00AA31A2"/>
    <w:rsid w:val="00AA3215"/>
    <w:rsid w:val="00AA70BC"/>
    <w:rsid w:val="00AB7272"/>
    <w:rsid w:val="00AC0E53"/>
    <w:rsid w:val="00AD09C9"/>
    <w:rsid w:val="00AE04C5"/>
    <w:rsid w:val="00AE63F0"/>
    <w:rsid w:val="00AE7560"/>
    <w:rsid w:val="00AF3170"/>
    <w:rsid w:val="00AF3A5C"/>
    <w:rsid w:val="00AF3CC4"/>
    <w:rsid w:val="00AF6921"/>
    <w:rsid w:val="00AF7FA0"/>
    <w:rsid w:val="00B11F32"/>
    <w:rsid w:val="00B37A40"/>
    <w:rsid w:val="00B40BCE"/>
    <w:rsid w:val="00B40FA0"/>
    <w:rsid w:val="00B4104D"/>
    <w:rsid w:val="00B44E3F"/>
    <w:rsid w:val="00B46BD0"/>
    <w:rsid w:val="00B503AC"/>
    <w:rsid w:val="00B52AFE"/>
    <w:rsid w:val="00B537DD"/>
    <w:rsid w:val="00B62E5B"/>
    <w:rsid w:val="00B63018"/>
    <w:rsid w:val="00B63C2A"/>
    <w:rsid w:val="00B642C5"/>
    <w:rsid w:val="00B656D0"/>
    <w:rsid w:val="00B71FD4"/>
    <w:rsid w:val="00B738C1"/>
    <w:rsid w:val="00B76026"/>
    <w:rsid w:val="00B76B8D"/>
    <w:rsid w:val="00B77984"/>
    <w:rsid w:val="00B77986"/>
    <w:rsid w:val="00B861D4"/>
    <w:rsid w:val="00B919AA"/>
    <w:rsid w:val="00B92CEC"/>
    <w:rsid w:val="00B94D0D"/>
    <w:rsid w:val="00BA17D5"/>
    <w:rsid w:val="00BA3F9A"/>
    <w:rsid w:val="00BA4873"/>
    <w:rsid w:val="00BA5053"/>
    <w:rsid w:val="00BB0034"/>
    <w:rsid w:val="00BB0594"/>
    <w:rsid w:val="00BB4817"/>
    <w:rsid w:val="00BC2215"/>
    <w:rsid w:val="00BC4A93"/>
    <w:rsid w:val="00BC5D6B"/>
    <w:rsid w:val="00BC6B53"/>
    <w:rsid w:val="00BC7321"/>
    <w:rsid w:val="00BD4ED1"/>
    <w:rsid w:val="00BD7F9E"/>
    <w:rsid w:val="00BE1189"/>
    <w:rsid w:val="00BE2E96"/>
    <w:rsid w:val="00BE5013"/>
    <w:rsid w:val="00BF6572"/>
    <w:rsid w:val="00C0563A"/>
    <w:rsid w:val="00C11C6B"/>
    <w:rsid w:val="00C1238F"/>
    <w:rsid w:val="00C32817"/>
    <w:rsid w:val="00C3446F"/>
    <w:rsid w:val="00C41F1B"/>
    <w:rsid w:val="00C53BA2"/>
    <w:rsid w:val="00C6586E"/>
    <w:rsid w:val="00C6655E"/>
    <w:rsid w:val="00C71E53"/>
    <w:rsid w:val="00C73C3D"/>
    <w:rsid w:val="00C852DC"/>
    <w:rsid w:val="00C92885"/>
    <w:rsid w:val="00C94E50"/>
    <w:rsid w:val="00C97FFB"/>
    <w:rsid w:val="00CA7291"/>
    <w:rsid w:val="00CB0D42"/>
    <w:rsid w:val="00CB2581"/>
    <w:rsid w:val="00CB6E01"/>
    <w:rsid w:val="00CC5783"/>
    <w:rsid w:val="00CC5DFB"/>
    <w:rsid w:val="00CC7CD3"/>
    <w:rsid w:val="00CD1CFD"/>
    <w:rsid w:val="00CD2C84"/>
    <w:rsid w:val="00CD67C5"/>
    <w:rsid w:val="00CE5BF2"/>
    <w:rsid w:val="00CF21DE"/>
    <w:rsid w:val="00CF2D4A"/>
    <w:rsid w:val="00CF70EC"/>
    <w:rsid w:val="00CF7EDF"/>
    <w:rsid w:val="00D07AE5"/>
    <w:rsid w:val="00D16081"/>
    <w:rsid w:val="00D22EB8"/>
    <w:rsid w:val="00D2586C"/>
    <w:rsid w:val="00D27E66"/>
    <w:rsid w:val="00D33B21"/>
    <w:rsid w:val="00D3635D"/>
    <w:rsid w:val="00D44045"/>
    <w:rsid w:val="00D4669F"/>
    <w:rsid w:val="00D46CE4"/>
    <w:rsid w:val="00D46F0E"/>
    <w:rsid w:val="00D558A4"/>
    <w:rsid w:val="00D60D94"/>
    <w:rsid w:val="00D653CF"/>
    <w:rsid w:val="00D65B9F"/>
    <w:rsid w:val="00D67534"/>
    <w:rsid w:val="00D7559E"/>
    <w:rsid w:val="00D75893"/>
    <w:rsid w:val="00D818EE"/>
    <w:rsid w:val="00D8543B"/>
    <w:rsid w:val="00DA1530"/>
    <w:rsid w:val="00DA3584"/>
    <w:rsid w:val="00DA3DDC"/>
    <w:rsid w:val="00DA66DA"/>
    <w:rsid w:val="00DA7023"/>
    <w:rsid w:val="00DA747A"/>
    <w:rsid w:val="00DB2CD4"/>
    <w:rsid w:val="00DB3795"/>
    <w:rsid w:val="00DC70A1"/>
    <w:rsid w:val="00DD1471"/>
    <w:rsid w:val="00E03E96"/>
    <w:rsid w:val="00E065A2"/>
    <w:rsid w:val="00E10C59"/>
    <w:rsid w:val="00E112DC"/>
    <w:rsid w:val="00E11F69"/>
    <w:rsid w:val="00E132D9"/>
    <w:rsid w:val="00E13820"/>
    <w:rsid w:val="00E14970"/>
    <w:rsid w:val="00E17AFB"/>
    <w:rsid w:val="00E310A8"/>
    <w:rsid w:val="00E338F1"/>
    <w:rsid w:val="00E352DD"/>
    <w:rsid w:val="00E3598E"/>
    <w:rsid w:val="00E60EE2"/>
    <w:rsid w:val="00E644A5"/>
    <w:rsid w:val="00E73FE3"/>
    <w:rsid w:val="00E80C99"/>
    <w:rsid w:val="00E84633"/>
    <w:rsid w:val="00E85912"/>
    <w:rsid w:val="00E86BC9"/>
    <w:rsid w:val="00E87187"/>
    <w:rsid w:val="00E91CCC"/>
    <w:rsid w:val="00E955A1"/>
    <w:rsid w:val="00E96C4A"/>
    <w:rsid w:val="00EB0CB3"/>
    <w:rsid w:val="00EB6E2E"/>
    <w:rsid w:val="00EC0BBA"/>
    <w:rsid w:val="00EC3688"/>
    <w:rsid w:val="00EC3C37"/>
    <w:rsid w:val="00EC4EB4"/>
    <w:rsid w:val="00EC58DE"/>
    <w:rsid w:val="00EC7113"/>
    <w:rsid w:val="00EC79FD"/>
    <w:rsid w:val="00ED388F"/>
    <w:rsid w:val="00ED69A7"/>
    <w:rsid w:val="00EF281D"/>
    <w:rsid w:val="00EF33F1"/>
    <w:rsid w:val="00EF43F4"/>
    <w:rsid w:val="00EF62E2"/>
    <w:rsid w:val="00F019FB"/>
    <w:rsid w:val="00F03A48"/>
    <w:rsid w:val="00F0588D"/>
    <w:rsid w:val="00F105BF"/>
    <w:rsid w:val="00F11A67"/>
    <w:rsid w:val="00F127CE"/>
    <w:rsid w:val="00F12EE1"/>
    <w:rsid w:val="00F17748"/>
    <w:rsid w:val="00F2110C"/>
    <w:rsid w:val="00F315E6"/>
    <w:rsid w:val="00F32DBE"/>
    <w:rsid w:val="00F37F69"/>
    <w:rsid w:val="00F45656"/>
    <w:rsid w:val="00F47CD1"/>
    <w:rsid w:val="00F5121E"/>
    <w:rsid w:val="00F51946"/>
    <w:rsid w:val="00F524C9"/>
    <w:rsid w:val="00F552C5"/>
    <w:rsid w:val="00F5536D"/>
    <w:rsid w:val="00F557EF"/>
    <w:rsid w:val="00F56836"/>
    <w:rsid w:val="00F6396F"/>
    <w:rsid w:val="00F64378"/>
    <w:rsid w:val="00F650D9"/>
    <w:rsid w:val="00F6788F"/>
    <w:rsid w:val="00F70EF1"/>
    <w:rsid w:val="00F823EB"/>
    <w:rsid w:val="00F84370"/>
    <w:rsid w:val="00F847EF"/>
    <w:rsid w:val="00F84FBC"/>
    <w:rsid w:val="00F943C7"/>
    <w:rsid w:val="00F97C32"/>
    <w:rsid w:val="00FA56DD"/>
    <w:rsid w:val="00FA6446"/>
    <w:rsid w:val="00FB3EB7"/>
    <w:rsid w:val="00FB487F"/>
    <w:rsid w:val="00FB5CF8"/>
    <w:rsid w:val="00FD1B8A"/>
    <w:rsid w:val="00FD3EEE"/>
    <w:rsid w:val="00FD4DE4"/>
    <w:rsid w:val="00FD79FD"/>
    <w:rsid w:val="00FE015B"/>
    <w:rsid w:val="00FE7A9D"/>
    <w:rsid w:val="00FE7F44"/>
    <w:rsid w:val="00FF14BC"/>
    <w:rsid w:val="00FF1789"/>
    <w:rsid w:val="00FF24D4"/>
    <w:rsid w:val="00FF295F"/>
    <w:rsid w:val="00FF4387"/>
    <w:rsid w:val="00FF49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7B9B199"/>
  <w15:docId w15:val="{D5E4D91C-BB8B-4431-A507-DF0FDC286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79C5"/>
    <w:rPr>
      <w:sz w:val="24"/>
      <w:szCs w:val="24"/>
    </w:rPr>
  </w:style>
  <w:style w:type="paragraph" w:styleId="Rubrik3">
    <w:name w:val="heading 3"/>
    <w:basedOn w:val="Normal"/>
    <w:next w:val="Normal"/>
    <w:link w:val="Rubrik3Char"/>
    <w:semiHidden/>
    <w:unhideWhenUsed/>
    <w:qFormat/>
    <w:rsid w:val="006E0068"/>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A579C5"/>
    <w:pPr>
      <w:tabs>
        <w:tab w:val="center" w:pos="4536"/>
        <w:tab w:val="right" w:pos="9072"/>
      </w:tabs>
    </w:pPr>
  </w:style>
  <w:style w:type="paragraph" w:styleId="Sidfot">
    <w:name w:val="footer"/>
    <w:basedOn w:val="Normal"/>
    <w:rsid w:val="00A579C5"/>
    <w:pPr>
      <w:tabs>
        <w:tab w:val="center" w:pos="4536"/>
        <w:tab w:val="right" w:pos="9072"/>
      </w:tabs>
    </w:pPr>
  </w:style>
  <w:style w:type="paragraph" w:customStyle="1" w:styleId="renderubrik">
    <w:name w:val="Ärenderubrik"/>
    <w:basedOn w:val="Sidhuvud"/>
    <w:next w:val="Brdprotokoll"/>
    <w:rsid w:val="00A579C5"/>
    <w:pPr>
      <w:tabs>
        <w:tab w:val="clear" w:pos="4536"/>
        <w:tab w:val="clear" w:pos="9072"/>
        <w:tab w:val="left" w:pos="1253"/>
      </w:tabs>
      <w:spacing w:before="600" w:after="120"/>
      <w:ind w:left="964" w:right="1644"/>
    </w:pPr>
    <w:rPr>
      <w:rFonts w:ascii="Franklin Gothic Medium Cond" w:hAnsi="Franklin Gothic Medium Cond"/>
      <w:sz w:val="32"/>
    </w:rPr>
  </w:style>
  <w:style w:type="paragraph" w:customStyle="1" w:styleId="Beslut">
    <w:name w:val="Beslut"/>
    <w:basedOn w:val="Sidhuvud"/>
    <w:next w:val="Brdprotokoll"/>
    <w:rsid w:val="00A579C5"/>
    <w:pPr>
      <w:tabs>
        <w:tab w:val="clear" w:pos="4536"/>
        <w:tab w:val="clear" w:pos="9072"/>
        <w:tab w:val="left" w:pos="1253"/>
      </w:tabs>
      <w:spacing w:before="420" w:after="80"/>
      <w:ind w:left="964" w:right="1644"/>
    </w:pPr>
    <w:rPr>
      <w:b/>
      <w:bCs/>
      <w:i/>
      <w:iCs/>
    </w:rPr>
  </w:style>
  <w:style w:type="paragraph" w:customStyle="1" w:styleId="rende">
    <w:name w:val="Ärende"/>
    <w:basedOn w:val="Sidhuvud"/>
    <w:rsid w:val="00A579C5"/>
    <w:pPr>
      <w:tabs>
        <w:tab w:val="clear" w:pos="4536"/>
        <w:tab w:val="clear" w:pos="9072"/>
        <w:tab w:val="left" w:pos="1253"/>
      </w:tabs>
      <w:ind w:left="1253" w:right="1642"/>
    </w:pPr>
    <w:rPr>
      <w:b/>
      <w:bCs/>
      <w:i/>
      <w:iCs/>
    </w:rPr>
  </w:style>
  <w:style w:type="paragraph" w:styleId="Ballongtext">
    <w:name w:val="Balloon Text"/>
    <w:basedOn w:val="Normal"/>
    <w:semiHidden/>
    <w:rsid w:val="00EF281D"/>
    <w:rPr>
      <w:rFonts w:ascii="Tahoma" w:hAnsi="Tahoma" w:cs="Tahoma"/>
      <w:sz w:val="16"/>
      <w:szCs w:val="16"/>
    </w:rPr>
  </w:style>
  <w:style w:type="paragraph" w:customStyle="1" w:styleId="Bilagor">
    <w:name w:val="Bilagor"/>
    <w:basedOn w:val="Sidhuvud"/>
    <w:next w:val="Bilagetext"/>
    <w:rsid w:val="00A579C5"/>
    <w:pPr>
      <w:tabs>
        <w:tab w:val="clear" w:pos="4536"/>
        <w:tab w:val="clear" w:pos="9072"/>
        <w:tab w:val="left" w:pos="1253"/>
      </w:tabs>
      <w:spacing w:before="720" w:after="80"/>
      <w:ind w:left="964" w:right="1644"/>
    </w:pPr>
    <w:rPr>
      <w:b/>
      <w:bCs/>
      <w:i/>
      <w:iCs/>
    </w:rPr>
  </w:style>
  <w:style w:type="paragraph" w:customStyle="1" w:styleId="Prottabell">
    <w:name w:val="Prottabell"/>
    <w:basedOn w:val="Sidhuvud"/>
    <w:rsid w:val="00A579C5"/>
    <w:pPr>
      <w:tabs>
        <w:tab w:val="clear" w:pos="4536"/>
        <w:tab w:val="clear" w:pos="9072"/>
      </w:tabs>
    </w:pPr>
    <w:rPr>
      <w:rFonts w:ascii="Franklin Gothic Demi" w:hAnsi="Franklin Gothic Demi"/>
      <w:sz w:val="18"/>
    </w:rPr>
  </w:style>
  <w:style w:type="paragraph" w:customStyle="1" w:styleId="Brdprotokoll">
    <w:name w:val="Brödprotokoll"/>
    <w:basedOn w:val="Sidhuvud"/>
    <w:rsid w:val="00A579C5"/>
    <w:pPr>
      <w:tabs>
        <w:tab w:val="clear" w:pos="4536"/>
        <w:tab w:val="clear" w:pos="9072"/>
        <w:tab w:val="left" w:pos="1253"/>
      </w:tabs>
      <w:spacing w:after="120"/>
      <w:ind w:left="964" w:right="1134"/>
    </w:pPr>
    <w:rPr>
      <w:sz w:val="22"/>
    </w:rPr>
  </w:style>
  <w:style w:type="paragraph" w:customStyle="1" w:styleId="Diarienr">
    <w:name w:val="Diarienr"/>
    <w:basedOn w:val="Sidhuvud"/>
    <w:rsid w:val="00A579C5"/>
    <w:pPr>
      <w:pBdr>
        <w:bottom w:val="single" w:sz="8" w:space="6" w:color="auto"/>
      </w:pBdr>
      <w:tabs>
        <w:tab w:val="clear" w:pos="4536"/>
        <w:tab w:val="clear" w:pos="9072"/>
        <w:tab w:val="left" w:pos="1620"/>
      </w:tabs>
      <w:spacing w:before="240"/>
      <w:ind w:left="964"/>
    </w:pPr>
    <w:rPr>
      <w:i/>
      <w:iCs/>
      <w:sz w:val="22"/>
    </w:rPr>
  </w:style>
  <w:style w:type="paragraph" w:customStyle="1" w:styleId="Prothuvud">
    <w:name w:val="Prothuvud"/>
    <w:basedOn w:val="Sidhuvud"/>
    <w:rsid w:val="00A579C5"/>
    <w:pPr>
      <w:tabs>
        <w:tab w:val="clear" w:pos="4536"/>
        <w:tab w:val="left" w:pos="5222"/>
        <w:tab w:val="right" w:pos="7088"/>
        <w:tab w:val="right" w:pos="7371"/>
        <w:tab w:val="left" w:pos="8080"/>
      </w:tabs>
      <w:ind w:left="964"/>
    </w:pPr>
    <w:rPr>
      <w:sz w:val="22"/>
    </w:rPr>
  </w:style>
  <w:style w:type="paragraph" w:customStyle="1" w:styleId="Bilagetext">
    <w:name w:val="Bilagetext"/>
    <w:basedOn w:val="Brdprotokoll"/>
    <w:rsid w:val="00A579C5"/>
    <w:pPr>
      <w:spacing w:after="60"/>
    </w:pPr>
  </w:style>
  <w:style w:type="paragraph" w:customStyle="1" w:styleId="Tabellinneh">
    <w:name w:val="Tabellinneh"/>
    <w:basedOn w:val="Sidhuvud"/>
    <w:rsid w:val="00A579C5"/>
    <w:pPr>
      <w:tabs>
        <w:tab w:val="clear" w:pos="4536"/>
        <w:tab w:val="clear" w:pos="9072"/>
      </w:tabs>
    </w:pPr>
    <w:rPr>
      <w:sz w:val="20"/>
    </w:rPr>
  </w:style>
  <w:style w:type="paragraph" w:customStyle="1" w:styleId="Delges">
    <w:name w:val="Delges"/>
    <w:basedOn w:val="Bilagor"/>
    <w:next w:val="Bilagetext"/>
    <w:rsid w:val="00A579C5"/>
  </w:style>
  <w:style w:type="paragraph" w:styleId="Liststycke">
    <w:name w:val="List Paragraph"/>
    <w:basedOn w:val="Normal"/>
    <w:uiPriority w:val="34"/>
    <w:qFormat/>
    <w:rsid w:val="008B4F76"/>
    <w:pPr>
      <w:ind w:left="720"/>
      <w:contextualSpacing/>
    </w:pPr>
    <w:rPr>
      <w:sz w:val="21"/>
      <w:szCs w:val="21"/>
    </w:rPr>
  </w:style>
  <w:style w:type="character" w:styleId="Hyperlnk">
    <w:name w:val="Hyperlink"/>
    <w:basedOn w:val="Standardstycketeckensnitt"/>
    <w:rsid w:val="00C852DC"/>
    <w:rPr>
      <w:color w:val="0000FF" w:themeColor="hyperlink"/>
      <w:u w:val="single"/>
    </w:rPr>
  </w:style>
  <w:style w:type="table" w:styleId="Tabellrutnt">
    <w:name w:val="Table Grid"/>
    <w:basedOn w:val="Normaltabell"/>
    <w:uiPriority w:val="59"/>
    <w:rsid w:val="008069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Olstomnmnande">
    <w:name w:val="Unresolved Mention"/>
    <w:basedOn w:val="Standardstycketeckensnitt"/>
    <w:uiPriority w:val="99"/>
    <w:semiHidden/>
    <w:unhideWhenUsed/>
    <w:rsid w:val="00DA7023"/>
    <w:rPr>
      <w:color w:val="605E5C"/>
      <w:shd w:val="clear" w:color="auto" w:fill="E1DFDD"/>
    </w:rPr>
  </w:style>
  <w:style w:type="paragraph" w:customStyle="1" w:styleId="HKSBrdtext">
    <w:name w:val="HKS_Brödtext"/>
    <w:basedOn w:val="Normal"/>
    <w:rsid w:val="006E0068"/>
    <w:pPr>
      <w:spacing w:after="120" w:line="280" w:lineRule="exact"/>
      <w:ind w:right="839"/>
    </w:pPr>
    <w:rPr>
      <w:sz w:val="21"/>
      <w:szCs w:val="21"/>
    </w:rPr>
  </w:style>
  <w:style w:type="paragraph" w:customStyle="1" w:styleId="HKSRubrik1">
    <w:name w:val="HKS_Rubrik 1"/>
    <w:basedOn w:val="Rubrik3"/>
    <w:next w:val="HKSBrdtext"/>
    <w:autoRedefine/>
    <w:rsid w:val="006E0068"/>
    <w:pPr>
      <w:keepLines w:val="0"/>
      <w:spacing w:before="400" w:after="40"/>
      <w:ind w:right="839"/>
    </w:pPr>
    <w:rPr>
      <w:rFonts w:ascii="Myriad Pro" w:eastAsia="Times New Roman" w:hAnsi="Myriad Pro" w:cs="Arial"/>
      <w:bCs/>
      <w:color w:val="auto"/>
      <w:sz w:val="28"/>
      <w:szCs w:val="28"/>
    </w:rPr>
  </w:style>
  <w:style w:type="character" w:customStyle="1" w:styleId="Rubrik3Char">
    <w:name w:val="Rubrik 3 Char"/>
    <w:basedOn w:val="Standardstycketeckensnitt"/>
    <w:link w:val="Rubrik3"/>
    <w:semiHidden/>
    <w:rsid w:val="006E006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96967">
      <w:bodyDiv w:val="1"/>
      <w:marLeft w:val="0"/>
      <w:marRight w:val="0"/>
      <w:marTop w:val="0"/>
      <w:marBottom w:val="0"/>
      <w:divBdr>
        <w:top w:val="none" w:sz="0" w:space="0" w:color="auto"/>
        <w:left w:val="none" w:sz="0" w:space="0" w:color="auto"/>
        <w:bottom w:val="none" w:sz="0" w:space="0" w:color="auto"/>
        <w:right w:val="none" w:sz="0" w:space="0" w:color="auto"/>
      </w:divBdr>
    </w:div>
    <w:div w:id="171798536">
      <w:bodyDiv w:val="1"/>
      <w:marLeft w:val="0"/>
      <w:marRight w:val="0"/>
      <w:marTop w:val="0"/>
      <w:marBottom w:val="0"/>
      <w:divBdr>
        <w:top w:val="none" w:sz="0" w:space="0" w:color="auto"/>
        <w:left w:val="none" w:sz="0" w:space="0" w:color="auto"/>
        <w:bottom w:val="none" w:sz="0" w:space="0" w:color="auto"/>
        <w:right w:val="none" w:sz="0" w:space="0" w:color="auto"/>
      </w:divBdr>
    </w:div>
    <w:div w:id="1085221947">
      <w:bodyDiv w:val="1"/>
      <w:marLeft w:val="0"/>
      <w:marRight w:val="0"/>
      <w:marTop w:val="0"/>
      <w:marBottom w:val="0"/>
      <w:divBdr>
        <w:top w:val="none" w:sz="0" w:space="0" w:color="auto"/>
        <w:left w:val="none" w:sz="0" w:space="0" w:color="auto"/>
        <w:bottom w:val="none" w:sz="0" w:space="0" w:color="auto"/>
        <w:right w:val="none" w:sz="0" w:space="0" w:color="auto"/>
      </w:divBdr>
    </w:div>
    <w:div w:id="1183712429">
      <w:bodyDiv w:val="1"/>
      <w:marLeft w:val="0"/>
      <w:marRight w:val="0"/>
      <w:marTop w:val="0"/>
      <w:marBottom w:val="0"/>
      <w:divBdr>
        <w:top w:val="none" w:sz="0" w:space="0" w:color="auto"/>
        <w:left w:val="none" w:sz="0" w:space="0" w:color="auto"/>
        <w:bottom w:val="none" w:sz="0" w:space="0" w:color="auto"/>
        <w:right w:val="none" w:sz="0" w:space="0" w:color="auto"/>
      </w:divBdr>
    </w:div>
    <w:div w:id="1533179587">
      <w:bodyDiv w:val="1"/>
      <w:marLeft w:val="0"/>
      <w:marRight w:val="0"/>
      <w:marTop w:val="0"/>
      <w:marBottom w:val="0"/>
      <w:divBdr>
        <w:top w:val="none" w:sz="0" w:space="0" w:color="auto"/>
        <w:left w:val="none" w:sz="0" w:space="0" w:color="auto"/>
        <w:bottom w:val="none" w:sz="0" w:space="0" w:color="auto"/>
        <w:right w:val="none" w:sz="0" w:space="0" w:color="auto"/>
      </w:divBdr>
    </w:div>
    <w:div w:id="1719281801">
      <w:bodyDiv w:val="1"/>
      <w:marLeft w:val="0"/>
      <w:marRight w:val="0"/>
      <w:marTop w:val="0"/>
      <w:marBottom w:val="0"/>
      <w:divBdr>
        <w:top w:val="none" w:sz="0" w:space="0" w:color="auto"/>
        <w:left w:val="none" w:sz="0" w:space="0" w:color="auto"/>
        <w:bottom w:val="none" w:sz="0" w:space="0" w:color="auto"/>
        <w:right w:val="none" w:sz="0" w:space="0" w:color="auto"/>
      </w:divBdr>
    </w:div>
    <w:div w:id="1867014001">
      <w:bodyDiv w:val="1"/>
      <w:marLeft w:val="0"/>
      <w:marRight w:val="0"/>
      <w:marTop w:val="0"/>
      <w:marBottom w:val="0"/>
      <w:divBdr>
        <w:top w:val="none" w:sz="0" w:space="0" w:color="auto"/>
        <w:left w:val="none" w:sz="0" w:space="0" w:color="auto"/>
        <w:bottom w:val="none" w:sz="0" w:space="0" w:color="auto"/>
        <w:right w:val="none" w:sz="0" w:space="0" w:color="auto"/>
      </w:divBdr>
      <w:divsChild>
        <w:div w:id="273484190">
          <w:marLeft w:val="0"/>
          <w:marRight w:val="0"/>
          <w:marTop w:val="0"/>
          <w:marBottom w:val="0"/>
          <w:divBdr>
            <w:top w:val="none" w:sz="0" w:space="0" w:color="auto"/>
            <w:left w:val="none" w:sz="0" w:space="0" w:color="auto"/>
            <w:bottom w:val="none" w:sz="0" w:space="0" w:color="auto"/>
            <w:right w:val="none" w:sz="0" w:space="0" w:color="auto"/>
          </w:divBdr>
        </w:div>
      </w:divsChild>
    </w:div>
    <w:div w:id="1914585744">
      <w:bodyDiv w:val="1"/>
      <w:marLeft w:val="0"/>
      <w:marRight w:val="0"/>
      <w:marTop w:val="0"/>
      <w:marBottom w:val="0"/>
      <w:divBdr>
        <w:top w:val="none" w:sz="0" w:space="0" w:color="auto"/>
        <w:left w:val="none" w:sz="0" w:space="0" w:color="auto"/>
        <w:bottom w:val="none" w:sz="0" w:space="0" w:color="auto"/>
        <w:right w:val="none" w:sz="0" w:space="0" w:color="auto"/>
      </w:divBdr>
    </w:div>
    <w:div w:id="203753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venskakyrkan.se/kyrkova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ternwww.svenskakyrkan.se/kyrkoval/nyhetervalnamn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nternwww.svenskakyrkan.se/kyrkova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he\AppData\Local\Microsoft\Windows\Temporary%20Internet%20Files\Content.IE5\CVWJ5FC9\Protokoll%20Huddinge%20pastorat%20till%20intran&#228;t(1).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96991C-4D45-4EAC-968D-A508A75C6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Protokoll Huddinge pastorat till intranät(1).dot</Template>
  <TotalTime>359</TotalTime>
  <Pages>16</Pages>
  <Words>2542</Words>
  <Characters>13478</Characters>
  <Application>Microsoft Office Word</Application>
  <DocSecurity>0</DocSecurity>
  <Lines>112</Lines>
  <Paragraphs>31</Paragraphs>
  <ScaleCrop>false</ScaleCrop>
  <HeadingPairs>
    <vt:vector size="2" baseType="variant">
      <vt:variant>
        <vt:lpstr>Rubrik</vt:lpstr>
      </vt:variant>
      <vt:variant>
        <vt:i4>1</vt:i4>
      </vt:variant>
    </vt:vector>
  </HeadingPairs>
  <TitlesOfParts>
    <vt:vector size="1" baseType="lpstr">
      <vt:lpstr>Plats och tid</vt:lpstr>
    </vt:vector>
  </TitlesOfParts>
  <Company>Huddinge Kyrkliga Samfällighet</Company>
  <LinksUpToDate>false</LinksUpToDate>
  <CharactersWithSpaces>15989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Plats och tid</dc:title>
  <dc:creator>Administrator</dc:creator>
  <cp:lastModifiedBy>Therese Törnros</cp:lastModifiedBy>
  <cp:revision>88</cp:revision>
  <cp:lastPrinted>2020-12-04T07:39:00Z</cp:lastPrinted>
  <dcterms:created xsi:type="dcterms:W3CDTF">2020-11-09T16:38:00Z</dcterms:created>
  <dcterms:modified xsi:type="dcterms:W3CDTF">2020-12-04T07:41:00Z</dcterms:modified>
</cp:coreProperties>
</file>