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7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180"/>
        <w:gridCol w:w="1652"/>
        <w:gridCol w:w="204"/>
        <w:gridCol w:w="844"/>
        <w:gridCol w:w="180"/>
        <w:gridCol w:w="982"/>
        <w:gridCol w:w="274"/>
        <w:gridCol w:w="1444"/>
        <w:gridCol w:w="180"/>
        <w:gridCol w:w="160"/>
        <w:gridCol w:w="200"/>
        <w:gridCol w:w="461"/>
        <w:gridCol w:w="194"/>
        <w:gridCol w:w="245"/>
        <w:gridCol w:w="816"/>
        <w:gridCol w:w="444"/>
      </w:tblGrid>
      <w:tr w:rsidR="00B861D4">
        <w:trPr>
          <w:cantSplit/>
          <w:trHeight w:val="360"/>
        </w:trPr>
        <w:tc>
          <w:tcPr>
            <w:tcW w:w="1510" w:type="dxa"/>
            <w:vAlign w:val="center"/>
          </w:tcPr>
          <w:p w:rsidR="00B861D4" w:rsidRPr="006638BA" w:rsidRDefault="00B861D4" w:rsidP="00393E7A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Plats och tid</w:t>
            </w:r>
          </w:p>
        </w:tc>
        <w:tc>
          <w:tcPr>
            <w:tcW w:w="180" w:type="dxa"/>
            <w:vAlign w:val="center"/>
          </w:tcPr>
          <w:p w:rsidR="00B861D4" w:rsidRDefault="00B861D4" w:rsidP="00393E7A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280" w:type="dxa"/>
            <w:gridSpan w:val="15"/>
            <w:tcBorders>
              <w:bottom w:val="nil"/>
            </w:tcBorders>
            <w:vAlign w:val="center"/>
          </w:tcPr>
          <w:p w:rsidR="00B861D4" w:rsidRDefault="00BC3FCA" w:rsidP="002F3DD7">
            <w:pPr>
              <w:pStyle w:val="Tabellinneh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 w:rsidR="00A25400">
              <w:instrText xml:space="preserve"> FORMTEXT </w:instrText>
            </w:r>
            <w:r>
              <w:fldChar w:fldCharType="separate"/>
            </w:r>
            <w:r w:rsidR="00C70414">
              <w:rPr>
                <w:noProof/>
              </w:rPr>
              <w:t>Stora salen, Klockargården, Huddinge kl. 19.00 -</w:t>
            </w:r>
            <w:r w:rsidR="0082560D">
              <w:rPr>
                <w:noProof/>
              </w:rPr>
              <w:t xml:space="preserve"> </w:t>
            </w:r>
            <w:r w:rsidR="00A075B3">
              <w:rPr>
                <w:noProof/>
              </w:rPr>
              <w:t>20</w:t>
            </w:r>
            <w:r w:rsidR="0082560D">
              <w:rPr>
                <w:noProof/>
              </w:rPr>
              <w:t>.</w:t>
            </w:r>
            <w:r w:rsidR="00493437">
              <w:rPr>
                <w:noProof/>
              </w:rPr>
              <w:t>30</w:t>
            </w:r>
            <w:r w:rsidR="002F3DD7">
              <w:rPr>
                <w:noProof/>
              </w:rPr>
              <w:t xml:space="preserve"> </w:t>
            </w:r>
            <w:r w:rsidR="00C70414" w:rsidRPr="0074526A">
              <w:rPr>
                <w:i/>
                <w:noProof/>
              </w:rPr>
              <w:t xml:space="preserve"> </w:t>
            </w:r>
            <w:r>
              <w:fldChar w:fldCharType="end"/>
            </w:r>
            <w:bookmarkEnd w:id="0"/>
          </w:p>
        </w:tc>
      </w:tr>
      <w:tr w:rsidR="00B861D4">
        <w:trPr>
          <w:cantSplit/>
          <w:trHeight w:hRule="exact" w:val="57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8280" w:type="dxa"/>
            <w:gridSpan w:val="15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>
        <w:trPr>
          <w:cantSplit/>
          <w:trHeight w:val="2462"/>
        </w:trPr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  <w:szCs w:val="18"/>
              </w:rPr>
            </w:pPr>
            <w:r w:rsidRPr="006638BA">
              <w:rPr>
                <w:rFonts w:ascii="Myriad Pro" w:hAnsi="Myriad Pro"/>
                <w:b/>
                <w:szCs w:val="18"/>
              </w:rPr>
              <w:t>Beslutande</w:t>
            </w: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</w:tcPr>
          <w:p w:rsidR="00C70414" w:rsidRDefault="00BC3FCA" w:rsidP="00C70414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B861D4" w:rsidRPr="006120B6">
              <w:instrText xml:space="preserve"> FORMTEXT </w:instrText>
            </w:r>
            <w:r>
              <w:fldChar w:fldCharType="separate"/>
            </w:r>
            <w:r w:rsidR="00763672">
              <w:t>Louise Callenberg</w:t>
            </w:r>
            <w:r w:rsidR="00C70414">
              <w:rPr>
                <w:noProof/>
              </w:rPr>
              <w:t xml:space="preserve">, ordförande </w:t>
            </w:r>
            <w:r w:rsidR="00E94CCF">
              <w:rPr>
                <w:noProof/>
              </w:rPr>
              <w:t xml:space="preserve"> </w:t>
            </w:r>
          </w:p>
          <w:p w:rsidR="00C70414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Göran Hallberg</w:t>
            </w:r>
          </w:p>
          <w:p w:rsidR="00C70414" w:rsidRDefault="00572C3F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Gunilla Helmerson</w:t>
            </w:r>
            <w:r>
              <w:rPr>
                <w:noProof/>
              </w:rPr>
              <w:br/>
            </w:r>
            <w:r w:rsidR="00E41D27">
              <w:rPr>
                <w:noProof/>
              </w:rPr>
              <w:t>Arnold Boström</w:t>
            </w:r>
          </w:p>
          <w:p w:rsidR="00C70414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Margareta Hedström</w:t>
            </w:r>
          </w:p>
          <w:p w:rsidR="00C70414" w:rsidRDefault="002F3669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Barbro Bergstedt</w:t>
            </w:r>
            <w:r>
              <w:rPr>
                <w:noProof/>
              </w:rPr>
              <w:br/>
            </w:r>
            <w:r w:rsidR="00E41D27">
              <w:rPr>
                <w:noProof/>
              </w:rPr>
              <w:t>Tomas Nimreus Silfverswärd</w:t>
            </w:r>
          </w:p>
          <w:p w:rsidR="00C70414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Benny Upphagen</w:t>
            </w:r>
          </w:p>
          <w:p w:rsidR="00C70414" w:rsidRDefault="00572C3F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Ewa Alexandersson</w:t>
            </w:r>
            <w:r>
              <w:rPr>
                <w:noProof/>
              </w:rPr>
              <w:br/>
            </w:r>
            <w:r w:rsidR="00E41D27">
              <w:rPr>
                <w:noProof/>
              </w:rPr>
              <w:t>Annika Boström</w:t>
            </w:r>
          </w:p>
          <w:p w:rsidR="00C70414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Ann-Marie Högberg</w:t>
            </w:r>
          </w:p>
          <w:p w:rsidR="006F2A0D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Britt Björneke</w:t>
            </w:r>
          </w:p>
          <w:p w:rsidR="00B861D4" w:rsidRPr="006120B6" w:rsidRDefault="002F3669" w:rsidP="00E41D27">
            <w:pPr>
              <w:pStyle w:val="Tabellinneh"/>
            </w:pPr>
            <w:r>
              <w:rPr>
                <w:noProof/>
              </w:rPr>
              <w:t>Kaija Jansson i st f</w:t>
            </w:r>
            <w:r>
              <w:rPr>
                <w:noProof/>
              </w:rPr>
              <w:br/>
              <w:t xml:space="preserve">      </w:t>
            </w:r>
            <w:r w:rsidR="006F2A0D">
              <w:rPr>
                <w:noProof/>
              </w:rPr>
              <w:t>M</w:t>
            </w:r>
            <w:r w:rsidR="00E41D27">
              <w:rPr>
                <w:noProof/>
              </w:rPr>
              <w:t>onica Karlsson</w:t>
            </w:r>
            <w:r w:rsidR="00BC3FCA">
              <w:fldChar w:fldCharType="end"/>
            </w:r>
            <w:bookmarkEnd w:id="1"/>
          </w:p>
        </w:tc>
        <w:tc>
          <w:tcPr>
            <w:tcW w:w="180" w:type="dxa"/>
          </w:tcPr>
          <w:p w:rsidR="00B861D4" w:rsidRPr="006120B6" w:rsidRDefault="00B861D4">
            <w:pPr>
              <w:pStyle w:val="Tabellinneh"/>
            </w:pPr>
          </w:p>
        </w:tc>
        <w:tc>
          <w:tcPr>
            <w:tcW w:w="2700" w:type="dxa"/>
            <w:gridSpan w:val="3"/>
          </w:tcPr>
          <w:p w:rsidR="006F2A0D" w:rsidRDefault="00BC3FCA" w:rsidP="006F2A0D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B861D4">
              <w:instrText xml:space="preserve"> FORMTEXT </w:instrText>
            </w:r>
            <w:r>
              <w:fldChar w:fldCharType="separate"/>
            </w:r>
            <w:r w:rsidR="005079F0">
              <w:t>Bengt Nylander</w:t>
            </w:r>
          </w:p>
          <w:p w:rsidR="006F2A0D" w:rsidRDefault="000C2F97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Birgitta Mårtensson i st f</w:t>
            </w:r>
            <w:r>
              <w:rPr>
                <w:noProof/>
              </w:rPr>
              <w:br/>
              <w:t xml:space="preserve">     </w:t>
            </w:r>
            <w:r w:rsidR="005079F0">
              <w:rPr>
                <w:noProof/>
              </w:rPr>
              <w:t>Jan Sjögerud</w:t>
            </w:r>
            <w:r w:rsidR="005079F0">
              <w:rPr>
                <w:noProof/>
              </w:rPr>
              <w:br/>
              <w:t>Elisabeth Norberg</w:t>
            </w:r>
            <w:r w:rsidR="005079F0">
              <w:rPr>
                <w:noProof/>
              </w:rPr>
              <w:br/>
            </w:r>
            <w:r w:rsidR="0044616D">
              <w:rPr>
                <w:noProof/>
              </w:rPr>
              <w:t>Mikchaela Lööf</w:t>
            </w:r>
            <w:r w:rsidR="002F3669">
              <w:rPr>
                <w:noProof/>
              </w:rPr>
              <w:t xml:space="preserve"> i st f</w:t>
            </w:r>
            <w:r w:rsidR="002F3669">
              <w:rPr>
                <w:noProof/>
              </w:rPr>
              <w:br/>
              <w:t xml:space="preserve">    </w:t>
            </w:r>
            <w:r w:rsidR="005079F0">
              <w:rPr>
                <w:noProof/>
              </w:rPr>
              <w:t>Margareta Lydén Lövkvist</w:t>
            </w:r>
            <w:r w:rsidR="005079F0">
              <w:rPr>
                <w:noProof/>
              </w:rPr>
              <w:br/>
            </w:r>
            <w:r w:rsidR="005240CC">
              <w:rPr>
                <w:noProof/>
              </w:rPr>
              <w:t>Margareta Forsell § 18-22</w:t>
            </w:r>
            <w:r w:rsidR="005240CC">
              <w:rPr>
                <w:noProof/>
              </w:rPr>
              <w:br/>
            </w:r>
            <w:r w:rsidR="006C426F">
              <w:rPr>
                <w:noProof/>
              </w:rPr>
              <w:t>Erik Wiker i st f</w:t>
            </w:r>
            <w:r w:rsidR="006C426F">
              <w:rPr>
                <w:noProof/>
              </w:rPr>
              <w:br/>
              <w:t xml:space="preserve">     </w:t>
            </w:r>
            <w:r w:rsidR="005079F0">
              <w:rPr>
                <w:noProof/>
              </w:rPr>
              <w:t>Margareta Forsell</w:t>
            </w:r>
            <w:r w:rsidR="001C3DB8">
              <w:rPr>
                <w:noProof/>
              </w:rPr>
              <w:t xml:space="preserve"> § 2</w:t>
            </w:r>
            <w:r w:rsidR="005240CC">
              <w:rPr>
                <w:noProof/>
              </w:rPr>
              <w:t>3</w:t>
            </w:r>
          </w:p>
          <w:p w:rsidR="006F2A0D" w:rsidRPr="008A0642" w:rsidRDefault="002F3669" w:rsidP="006F2A0D">
            <w:pPr>
              <w:pStyle w:val="Tabellinneh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Peter Höög</w:t>
            </w:r>
            <w:r>
              <w:rPr>
                <w:noProof/>
                <w:lang w:val="en-GB"/>
              </w:rPr>
              <w:br/>
            </w:r>
            <w:r w:rsidR="005079F0" w:rsidRPr="008A0642">
              <w:rPr>
                <w:noProof/>
                <w:lang w:val="en-GB"/>
              </w:rPr>
              <w:t>Lars Johansson</w:t>
            </w:r>
            <w:r w:rsidR="005079F0" w:rsidRPr="008A0642">
              <w:rPr>
                <w:noProof/>
                <w:lang w:val="en-GB"/>
              </w:rPr>
              <w:br/>
            </w:r>
            <w:r w:rsidR="00D003E9">
              <w:rPr>
                <w:noProof/>
                <w:lang w:val="en-GB"/>
              </w:rPr>
              <w:t>Richard Rowland</w:t>
            </w:r>
            <w:r w:rsidR="009D5F06">
              <w:rPr>
                <w:noProof/>
                <w:lang w:val="en-GB"/>
              </w:rPr>
              <w:t xml:space="preserve"> i st f</w:t>
            </w:r>
            <w:r w:rsidR="009D5F06">
              <w:rPr>
                <w:noProof/>
                <w:lang w:val="en-GB"/>
              </w:rPr>
              <w:br/>
              <w:t xml:space="preserve">      </w:t>
            </w:r>
            <w:r w:rsidR="00686545" w:rsidRPr="008A0642">
              <w:rPr>
                <w:noProof/>
                <w:lang w:val="en-GB"/>
              </w:rPr>
              <w:t>Lars Gredefelt</w:t>
            </w:r>
          </w:p>
          <w:p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Maud Blomberg</w:t>
            </w:r>
          </w:p>
          <w:p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Vanja Öberg</w:t>
            </w:r>
          </w:p>
          <w:p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Bo Andersson</w:t>
            </w:r>
          </w:p>
          <w:p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Kaj Olsson</w:t>
            </w:r>
          </w:p>
          <w:p w:rsidR="00B861D4" w:rsidRDefault="00BC3FCA" w:rsidP="00686545">
            <w:pPr>
              <w:pStyle w:val="Tabellinneh"/>
            </w:pPr>
            <w:r>
              <w:fldChar w:fldCharType="end"/>
            </w:r>
            <w:bookmarkEnd w:id="2"/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2520" w:type="dxa"/>
            <w:gridSpan w:val="7"/>
          </w:tcPr>
          <w:p w:rsidR="006F2A0D" w:rsidRDefault="00BC3FCA" w:rsidP="006F2A0D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B861D4">
              <w:instrText xml:space="preserve"> FORMTEXT </w:instrText>
            </w:r>
            <w:r>
              <w:fldChar w:fldCharType="separate"/>
            </w:r>
            <w:r w:rsidR="005240CC">
              <w:t>Claes-Johan Bonde</w:t>
            </w:r>
            <w:r w:rsidR="005240CC">
              <w:br/>
            </w:r>
            <w:r w:rsidR="00686545">
              <w:t>Run</w:t>
            </w:r>
            <w:r w:rsidR="00D115EE">
              <w:t>ar</w:t>
            </w:r>
            <w:r w:rsidR="00686545">
              <w:t xml:space="preserve"> Finnman</w:t>
            </w:r>
          </w:p>
          <w:p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Kjell Vingmyr</w:t>
            </w:r>
          </w:p>
          <w:p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Eva Li Prades Eriksson</w:t>
            </w:r>
          </w:p>
          <w:p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Mia Burstein</w:t>
            </w:r>
          </w:p>
          <w:p w:rsidR="006F2A0D" w:rsidRDefault="002F3669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Johan Hedström</w:t>
            </w:r>
            <w:r>
              <w:rPr>
                <w:noProof/>
              </w:rPr>
              <w:br/>
            </w:r>
            <w:r w:rsidR="00686545">
              <w:rPr>
                <w:noProof/>
              </w:rPr>
              <w:t>Tommy Karlsson</w:t>
            </w:r>
          </w:p>
          <w:p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Ulla Beckman</w:t>
            </w:r>
          </w:p>
          <w:p w:rsidR="00B861D4" w:rsidRDefault="004C370D" w:rsidP="004C370D">
            <w:pPr>
              <w:pStyle w:val="Tabellinneh"/>
            </w:pPr>
            <w:r>
              <w:t>Åke Svensson</w:t>
            </w:r>
            <w:r>
              <w:br/>
              <w:t>Cecilia Sundberg</w:t>
            </w:r>
            <w:r w:rsidR="00BC3FCA">
              <w:fldChar w:fldCharType="end"/>
            </w:r>
            <w:bookmarkEnd w:id="3"/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  <w:sz w:val="16"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700" w:type="dxa"/>
            <w:gridSpan w:val="3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700" w:type="dxa"/>
            <w:gridSpan w:val="3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076" w:type="dxa"/>
            <w:gridSpan w:val="6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44" w:type="dxa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</w:tr>
      <w:tr w:rsidR="00B861D4"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Ersättare</w:t>
            </w:r>
          </w:p>
          <w:p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bottom w:val="nil"/>
              <w:right w:val="nil"/>
            </w:tcBorders>
          </w:tcPr>
          <w:p w:rsidR="006F2A0D" w:rsidRDefault="00BC3FCA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B861D4">
              <w:instrText xml:space="preserve"> FORMTEXT </w:instrText>
            </w:r>
            <w:r>
              <w:fldChar w:fldCharType="separate"/>
            </w:r>
            <w:r w:rsidR="00D115EE">
              <w:t>Per-Anders Jansson</w:t>
            </w:r>
          </w:p>
          <w:p w:rsidR="006F2A0D" w:rsidRDefault="00D115EE">
            <w:pPr>
              <w:pStyle w:val="Tabellinneh"/>
              <w:rPr>
                <w:noProof/>
              </w:rPr>
            </w:pPr>
            <w:r>
              <w:rPr>
                <w:noProof/>
              </w:rPr>
              <w:t>Gabriella Larsson</w:t>
            </w:r>
          </w:p>
          <w:p w:rsidR="006F2A0D" w:rsidRDefault="00D115EE">
            <w:pPr>
              <w:pStyle w:val="Tabellinneh"/>
              <w:rPr>
                <w:noProof/>
              </w:rPr>
            </w:pPr>
            <w:r>
              <w:rPr>
                <w:noProof/>
              </w:rPr>
              <w:t>Richard Rowland</w:t>
            </w:r>
          </w:p>
          <w:p w:rsidR="00B861D4" w:rsidRDefault="00BC3FCA">
            <w:pPr>
              <w:pStyle w:val="Tabellinneh"/>
            </w:pPr>
            <w:r>
              <w:fldChar w:fldCharType="end"/>
            </w:r>
            <w:bookmarkEnd w:id="4"/>
          </w:p>
          <w:p w:rsidR="00B861D4" w:rsidRDefault="00B861D4">
            <w:pPr>
              <w:pStyle w:val="Tabellinneh"/>
            </w:pP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nil"/>
            </w:tcBorders>
          </w:tcPr>
          <w:p w:rsidR="006F2A0D" w:rsidRDefault="00BC3FCA" w:rsidP="006F2A0D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2F3669">
              <w:t>Timo Pesonen</w:t>
            </w:r>
            <w:r w:rsidR="002F3669">
              <w:br/>
            </w:r>
            <w:r w:rsidR="00D115EE">
              <w:t>Berit Schultz</w:t>
            </w:r>
            <w:r w:rsidR="00CA7C82">
              <w:br/>
              <w:t>Ulla Olsson Engström</w:t>
            </w:r>
          </w:p>
          <w:p w:rsidR="00B861D4" w:rsidRDefault="00BC3FCA" w:rsidP="0082560D">
            <w:pPr>
              <w:pStyle w:val="Tabellinneh"/>
            </w:pPr>
            <w:r>
              <w:fldChar w:fldCharType="end"/>
            </w: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076" w:type="dxa"/>
            <w:gridSpan w:val="6"/>
            <w:tcBorders>
              <w:left w:val="nil"/>
              <w:bottom w:val="nil"/>
              <w:right w:val="nil"/>
            </w:tcBorders>
          </w:tcPr>
          <w:p w:rsidR="006F2A0D" w:rsidRDefault="00BC3FCA" w:rsidP="006F2A0D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2F3669">
              <w:t xml:space="preserve">Fredrik </w:t>
            </w:r>
            <w:proofErr w:type="spellStart"/>
            <w:r w:rsidR="002F3669">
              <w:t>Kristoffersen</w:t>
            </w:r>
            <w:proofErr w:type="spellEnd"/>
            <w:r w:rsidR="002F3669">
              <w:br/>
              <w:t>Eva Nilsson</w:t>
            </w:r>
            <w:r w:rsidR="002F3669">
              <w:br/>
              <w:t xml:space="preserve">Erik </w:t>
            </w:r>
            <w:proofErr w:type="spellStart"/>
            <w:r w:rsidR="002F3669">
              <w:t>Wiker</w:t>
            </w:r>
            <w:proofErr w:type="spellEnd"/>
            <w:r w:rsidR="002F3669">
              <w:br/>
              <w:t>Anita Blomkvist</w:t>
            </w:r>
          </w:p>
          <w:p w:rsidR="00B861D4" w:rsidRDefault="00BC3FCA" w:rsidP="006F2A0D">
            <w:pPr>
              <w:pStyle w:val="Tabellinneh"/>
            </w:pPr>
            <w:r>
              <w:fldChar w:fldCharType="end"/>
            </w:r>
          </w:p>
        </w:tc>
        <w:tc>
          <w:tcPr>
            <w:tcW w:w="444" w:type="dxa"/>
            <w:tcBorders>
              <w:left w:val="nil"/>
              <w:bottom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076" w:type="dxa"/>
            <w:gridSpan w:val="6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444" w:type="dxa"/>
            <w:tcBorders>
              <w:left w:val="nil"/>
              <w:bottom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>
        <w:trPr>
          <w:cantSplit/>
        </w:trPr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Övriga deltagare</w:t>
            </w:r>
          </w:p>
        </w:tc>
        <w:tc>
          <w:tcPr>
            <w:tcW w:w="180" w:type="dxa"/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2700" w:type="dxa"/>
            <w:gridSpan w:val="3"/>
            <w:tcBorders>
              <w:bottom w:val="nil"/>
              <w:right w:val="nil"/>
            </w:tcBorders>
          </w:tcPr>
          <w:p w:rsidR="00B861D4" w:rsidRDefault="00BC3FCA" w:rsidP="006F2A0D">
            <w:pPr>
              <w:pStyle w:val="Tabellinneh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B861D4">
              <w:instrText xml:space="preserve"> FORMTEXT </w:instrText>
            </w:r>
            <w:r>
              <w:fldChar w:fldCharType="separate"/>
            </w:r>
            <w:r w:rsidR="006F2A0D">
              <w:rPr>
                <w:noProof/>
              </w:rPr>
              <w:t>Torbjörn Strand, kyrkoherde</w:t>
            </w:r>
            <w:r>
              <w:fldChar w:fldCharType="end"/>
            </w:r>
            <w:bookmarkEnd w:id="5"/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nil"/>
            </w:tcBorders>
          </w:tcPr>
          <w:p w:rsidR="00B861D4" w:rsidRDefault="00BC3FCA" w:rsidP="006F2A0D">
            <w:pPr>
              <w:pStyle w:val="Tabellinneh"/>
            </w:pP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6F2A0D">
              <w:rPr>
                <w:noProof/>
              </w:rPr>
              <w:t>Ulf Ragnerstam, kanslichef</w:t>
            </w:r>
            <w:r>
              <w:fldChar w:fldCharType="end"/>
            </w: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520" w:type="dxa"/>
            <w:gridSpan w:val="7"/>
            <w:tcBorders>
              <w:left w:val="nil"/>
              <w:bottom w:val="nil"/>
            </w:tcBorders>
          </w:tcPr>
          <w:p w:rsidR="00B861D4" w:rsidRDefault="00BC3FCA" w:rsidP="004C4638">
            <w:pPr>
              <w:pStyle w:val="Tabellinneh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6" w:name="Text37"/>
            <w:r w:rsidR="00B861D4">
              <w:instrText xml:space="preserve"> FORMTEXT </w:instrText>
            </w:r>
            <w:r>
              <w:fldChar w:fldCharType="separate"/>
            </w:r>
            <w:r w:rsidR="004C4638">
              <w:rPr>
                <w:noProof/>
              </w:rPr>
              <w:t>Bengt Säberg</w:t>
            </w:r>
            <w:r>
              <w:fldChar w:fldCharType="end"/>
            </w:r>
            <w:bookmarkEnd w:id="6"/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3862" w:type="dxa"/>
            <w:gridSpan w:val="5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74" w:type="dxa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445" w:type="dxa"/>
            <w:gridSpan w:val="5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94" w:type="dxa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061" w:type="dxa"/>
            <w:gridSpan w:val="2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444" w:type="dxa"/>
            <w:tcBorders>
              <w:top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>
        <w:trPr>
          <w:cantSplit/>
        </w:trPr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Utses att justera</w:t>
            </w:r>
          </w:p>
        </w:tc>
        <w:tc>
          <w:tcPr>
            <w:tcW w:w="180" w:type="dxa"/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280" w:type="dxa"/>
            <w:gridSpan w:val="15"/>
          </w:tcPr>
          <w:p w:rsidR="00B861D4" w:rsidRDefault="00BC3FCA" w:rsidP="004C4638">
            <w:pPr>
              <w:pStyle w:val="Tabellinneh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B861D4">
              <w:instrText xml:space="preserve"> FORMTEXT </w:instrText>
            </w:r>
            <w:r>
              <w:fldChar w:fldCharType="separate"/>
            </w:r>
            <w:r w:rsidR="004C4638">
              <w:t>B</w:t>
            </w:r>
            <w:r w:rsidR="00FF595B">
              <w:t>arbro Bergstedt</w:t>
            </w:r>
            <w:r w:rsidR="00187CE9">
              <w:rPr>
                <w:noProof/>
              </w:rPr>
              <w:t xml:space="preserve">, </w:t>
            </w:r>
            <w:r w:rsidR="00FF595B">
              <w:rPr>
                <w:noProof/>
              </w:rPr>
              <w:t>Gunilla Helmerson</w:t>
            </w:r>
            <w:r>
              <w:fldChar w:fldCharType="end"/>
            </w:r>
            <w:bookmarkEnd w:id="7"/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 w:rsidP="007C4284">
            <w:pPr>
              <w:pStyle w:val="Prottabell"/>
              <w:rPr>
                <w:rFonts w:ascii="Myriad Pro" w:hAnsi="Myriad Pro"/>
                <w:b/>
                <w:sz w:val="16"/>
              </w:rPr>
            </w:pPr>
          </w:p>
        </w:tc>
        <w:tc>
          <w:tcPr>
            <w:tcW w:w="180" w:type="dxa"/>
          </w:tcPr>
          <w:p w:rsidR="00B861D4" w:rsidRDefault="00B861D4" w:rsidP="007C4284">
            <w:pPr>
              <w:pStyle w:val="Sidhuvud"/>
              <w:rPr>
                <w:sz w:val="16"/>
              </w:rPr>
            </w:pPr>
          </w:p>
        </w:tc>
        <w:tc>
          <w:tcPr>
            <w:tcW w:w="3862" w:type="dxa"/>
            <w:gridSpan w:val="5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624" w:type="dxa"/>
            <w:gridSpan w:val="2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60" w:type="dxa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100" w:type="dxa"/>
            <w:gridSpan w:val="4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260" w:type="dxa"/>
            <w:gridSpan w:val="2"/>
          </w:tcPr>
          <w:p w:rsidR="00B861D4" w:rsidRDefault="00B861D4" w:rsidP="007C4284">
            <w:pPr>
              <w:pStyle w:val="Tabellinneh"/>
              <w:rPr>
                <w:sz w:val="16"/>
              </w:rPr>
            </w:pPr>
          </w:p>
        </w:tc>
      </w:tr>
      <w:tr w:rsidR="00B861D4">
        <w:trPr>
          <w:cantSplit/>
        </w:trPr>
        <w:tc>
          <w:tcPr>
            <w:tcW w:w="1510" w:type="dxa"/>
          </w:tcPr>
          <w:p w:rsidR="00B861D4" w:rsidRPr="006638BA" w:rsidRDefault="00B861D4">
            <w:pPr>
              <w:pStyle w:val="Prottabell"/>
              <w:rPr>
                <w:rFonts w:ascii="Myriad Pro" w:hAnsi="Myriad Pro"/>
                <w:b/>
                <w:sz w:val="20"/>
              </w:rPr>
            </w:pPr>
            <w:r w:rsidRPr="006638BA">
              <w:rPr>
                <w:rFonts w:ascii="Myriad Pro" w:hAnsi="Myriad Pro"/>
                <w:b/>
              </w:rPr>
              <w:t>Underskrifter</w:t>
            </w: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1652" w:type="dxa"/>
          </w:tcPr>
          <w:p w:rsidR="00B861D4" w:rsidRDefault="00B861D4">
            <w:pPr>
              <w:pStyle w:val="Tabellinneh"/>
            </w:pPr>
            <w:r>
              <w:rPr>
                <w:i/>
              </w:rPr>
              <w:t>Sekreterare:</w:t>
            </w:r>
          </w:p>
        </w:tc>
        <w:tc>
          <w:tcPr>
            <w:tcW w:w="204" w:type="dxa"/>
          </w:tcPr>
          <w:p w:rsidR="00B861D4" w:rsidRDefault="00B861D4">
            <w:pPr>
              <w:pStyle w:val="Tabellinneh"/>
            </w:pPr>
          </w:p>
        </w:tc>
        <w:tc>
          <w:tcPr>
            <w:tcW w:w="3724" w:type="dxa"/>
            <w:gridSpan w:val="5"/>
          </w:tcPr>
          <w:p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:rsidR="00B861D4" w:rsidRDefault="00BC3FCA" w:rsidP="006F2A0D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namn sekr"/>
                  </w:textInput>
                </w:ffData>
              </w:fldChar>
            </w:r>
            <w:bookmarkStart w:id="8" w:name="Text9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6F2A0D">
              <w:rPr>
                <w:i/>
                <w:iCs/>
                <w:noProof/>
              </w:rPr>
              <w:t xml:space="preserve">Ulf Ragnerstam </w:t>
            </w:r>
            <w:r>
              <w:rPr>
                <w:i/>
                <w:iCs/>
              </w:rPr>
              <w:fldChar w:fldCharType="end"/>
            </w:r>
            <w:bookmarkEnd w:id="8"/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  <w:p w:rsidR="00B861D4" w:rsidRDefault="00B861D4">
            <w:pPr>
              <w:pStyle w:val="Tabellinneh"/>
            </w:pPr>
          </w:p>
        </w:tc>
        <w:tc>
          <w:tcPr>
            <w:tcW w:w="1260" w:type="dxa"/>
            <w:gridSpan w:val="5"/>
          </w:tcPr>
          <w:p w:rsidR="00B861D4" w:rsidRPr="00393E7A" w:rsidRDefault="00B861D4">
            <w:pPr>
              <w:pStyle w:val="Tabellinneh"/>
              <w:jc w:val="right"/>
              <w:rPr>
                <w:rFonts w:ascii="Myriad Pro" w:hAnsi="Myriad Pro"/>
                <w:szCs w:val="20"/>
                <w:lang w:val="de-DE"/>
              </w:rPr>
            </w:pPr>
            <w:r w:rsidRPr="00393E7A">
              <w:rPr>
                <w:rFonts w:ascii="Myriad Pro" w:hAnsi="Myriad Pro"/>
                <w:szCs w:val="20"/>
                <w:lang w:val="de-DE"/>
              </w:rPr>
              <w:t>Paragrafer</w:t>
            </w:r>
          </w:p>
        </w:tc>
        <w:tc>
          <w:tcPr>
            <w:tcW w:w="1260" w:type="dxa"/>
            <w:gridSpan w:val="2"/>
          </w:tcPr>
          <w:p w:rsidR="00B861D4" w:rsidRDefault="00BC3FCA" w:rsidP="003052DF">
            <w:pPr>
              <w:pStyle w:val="Tabellinneh"/>
              <w:rPr>
                <w:lang w:val="de-DE"/>
              </w:rPr>
            </w:pPr>
            <w:r>
              <w:fldChar w:fldCharType="begin">
                <w:ffData>
                  <w:name w:val="Text8"/>
                  <w:enabled/>
                  <w:calcOnExit w:val="0"/>
                  <w:textInput>
                    <w:default w:val="nr–nr"/>
                  </w:textInput>
                </w:ffData>
              </w:fldChar>
            </w:r>
            <w:bookmarkStart w:id="9" w:name="Text8"/>
            <w:r w:rsidR="00B861D4">
              <w:rPr>
                <w:lang w:val="de-DE"/>
              </w:rPr>
              <w:instrText xml:space="preserve"> FORMTEXT </w:instrText>
            </w:r>
            <w:r>
              <w:fldChar w:fldCharType="separate"/>
            </w:r>
            <w:r w:rsidR="006F2A0D">
              <w:rPr>
                <w:noProof/>
              </w:rPr>
              <w:t>1</w:t>
            </w:r>
            <w:r w:rsidR="00725FF0">
              <w:rPr>
                <w:noProof/>
              </w:rPr>
              <w:t>8</w:t>
            </w:r>
            <w:r w:rsidR="006F2A0D">
              <w:rPr>
                <w:noProof/>
              </w:rPr>
              <w:t xml:space="preserve"> -</w:t>
            </w:r>
            <w:r w:rsidR="00DC760B">
              <w:rPr>
                <w:noProof/>
              </w:rPr>
              <w:t xml:space="preserve"> </w:t>
            </w:r>
            <w:r w:rsidR="00054903">
              <w:rPr>
                <w:noProof/>
              </w:rPr>
              <w:t>23</w:t>
            </w:r>
            <w:r>
              <w:fldChar w:fldCharType="end"/>
            </w:r>
            <w:bookmarkEnd w:id="9"/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3862" w:type="dxa"/>
            <w:gridSpan w:val="5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274" w:type="dxa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24" w:type="dxa"/>
            <w:gridSpan w:val="2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0" w:type="dxa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100" w:type="dxa"/>
            <w:gridSpan w:val="4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260" w:type="dxa"/>
            <w:gridSpan w:val="2"/>
          </w:tcPr>
          <w:p w:rsidR="00B861D4" w:rsidRDefault="00B861D4">
            <w:pPr>
              <w:pStyle w:val="Tabellinneh"/>
              <w:rPr>
                <w:lang w:val="de-DE"/>
              </w:rPr>
            </w:pPr>
          </w:p>
        </w:tc>
      </w:tr>
      <w:tr w:rsidR="0089326E" w:rsidTr="00EF251D">
        <w:trPr>
          <w:cantSplit/>
        </w:trPr>
        <w:tc>
          <w:tcPr>
            <w:tcW w:w="1510" w:type="dxa"/>
          </w:tcPr>
          <w:p w:rsidR="0089326E" w:rsidRPr="006638BA" w:rsidRDefault="0089326E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:rsidR="0089326E" w:rsidRDefault="0089326E">
            <w:pPr>
              <w:pStyle w:val="Tabellinneh"/>
              <w:rPr>
                <w:lang w:val="de-DE"/>
              </w:rPr>
            </w:pPr>
          </w:p>
        </w:tc>
        <w:tc>
          <w:tcPr>
            <w:tcW w:w="1652" w:type="dxa"/>
          </w:tcPr>
          <w:p w:rsidR="0089326E" w:rsidRDefault="0089326E">
            <w:pPr>
              <w:pStyle w:val="Tabellinneh"/>
            </w:pPr>
            <w:r>
              <w:rPr>
                <w:i/>
              </w:rPr>
              <w:t>Ordförande:</w:t>
            </w:r>
          </w:p>
        </w:tc>
        <w:tc>
          <w:tcPr>
            <w:tcW w:w="204" w:type="dxa"/>
          </w:tcPr>
          <w:p w:rsidR="0089326E" w:rsidRDefault="0089326E">
            <w:pPr>
              <w:pStyle w:val="Tabellinneh"/>
            </w:pPr>
          </w:p>
        </w:tc>
        <w:tc>
          <w:tcPr>
            <w:tcW w:w="6424" w:type="dxa"/>
            <w:gridSpan w:val="13"/>
          </w:tcPr>
          <w:p w:rsidR="0089326E" w:rsidRDefault="0089326E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..................................................................................................</w:t>
            </w:r>
          </w:p>
          <w:p w:rsidR="0089326E" w:rsidRDefault="00BC3FCA" w:rsidP="00725FF0">
            <w:pPr>
              <w:pStyle w:val="Tabellinneh"/>
            </w:pPr>
            <w:r>
              <w:rPr>
                <w:i/>
                <w:iCs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namn ordf"/>
                  </w:textInput>
                </w:ffData>
              </w:fldChar>
            </w:r>
            <w:bookmarkStart w:id="10" w:name="Text10"/>
            <w:r w:rsidR="0089326E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89326E">
              <w:rPr>
                <w:i/>
                <w:iCs/>
                <w:noProof/>
              </w:rPr>
              <w:t>Louise Callenberg</w:t>
            </w:r>
            <w:r>
              <w:rPr>
                <w:i/>
                <w:iCs/>
              </w:rPr>
              <w:fldChar w:fldCharType="end"/>
            </w:r>
            <w:bookmarkEnd w:id="10"/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3862" w:type="dxa"/>
            <w:gridSpan w:val="5"/>
          </w:tcPr>
          <w:p w:rsidR="00B861D4" w:rsidRDefault="00B861D4">
            <w:pPr>
              <w:pStyle w:val="Tabellinneh"/>
            </w:pPr>
          </w:p>
        </w:tc>
        <w:tc>
          <w:tcPr>
            <w:tcW w:w="274" w:type="dxa"/>
          </w:tcPr>
          <w:p w:rsidR="00B861D4" w:rsidRDefault="00B861D4">
            <w:pPr>
              <w:pStyle w:val="Tabellinneh"/>
            </w:pPr>
          </w:p>
        </w:tc>
        <w:tc>
          <w:tcPr>
            <w:tcW w:w="1624" w:type="dxa"/>
            <w:gridSpan w:val="2"/>
          </w:tcPr>
          <w:p w:rsidR="00B861D4" w:rsidRDefault="00B861D4">
            <w:pPr>
              <w:pStyle w:val="Tabellinneh"/>
            </w:pPr>
          </w:p>
        </w:tc>
        <w:tc>
          <w:tcPr>
            <w:tcW w:w="160" w:type="dxa"/>
          </w:tcPr>
          <w:p w:rsidR="00B861D4" w:rsidRDefault="00B861D4">
            <w:pPr>
              <w:pStyle w:val="Tabellinneh"/>
            </w:pPr>
          </w:p>
        </w:tc>
        <w:tc>
          <w:tcPr>
            <w:tcW w:w="1916" w:type="dxa"/>
            <w:gridSpan w:val="5"/>
          </w:tcPr>
          <w:p w:rsidR="00B861D4" w:rsidRDefault="00B861D4">
            <w:pPr>
              <w:pStyle w:val="Tabellinneh"/>
            </w:pPr>
          </w:p>
        </w:tc>
        <w:tc>
          <w:tcPr>
            <w:tcW w:w="444" w:type="dxa"/>
          </w:tcPr>
          <w:p w:rsidR="00B861D4" w:rsidRDefault="00B861D4">
            <w:pPr>
              <w:pStyle w:val="Tabellinneh"/>
            </w:pPr>
          </w:p>
        </w:tc>
      </w:tr>
      <w:tr w:rsidR="00B861D4">
        <w:trPr>
          <w:cantSplit/>
        </w:trPr>
        <w:tc>
          <w:tcPr>
            <w:tcW w:w="1510" w:type="dxa"/>
            <w:tcBorders>
              <w:bottom w:val="nil"/>
            </w:tcBorders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652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  <w:r>
              <w:rPr>
                <w:i/>
              </w:rPr>
              <w:t>Justerare:</w:t>
            </w:r>
          </w:p>
        </w:tc>
        <w:tc>
          <w:tcPr>
            <w:tcW w:w="204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6424" w:type="dxa"/>
            <w:gridSpan w:val="13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 .........................................</w:t>
            </w:r>
          </w:p>
          <w:p w:rsidR="00B861D4" w:rsidRDefault="00BC3FCA" w:rsidP="008A0642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namn justerare"/>
                  </w:textInput>
                </w:ffData>
              </w:fldChar>
            </w:r>
            <w:bookmarkStart w:id="11" w:name="Text11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7032A6">
              <w:rPr>
                <w:i/>
                <w:iCs/>
              </w:rPr>
              <w:t>B</w:t>
            </w:r>
            <w:r w:rsidR="00DB0767">
              <w:rPr>
                <w:i/>
                <w:iCs/>
              </w:rPr>
              <w:t>arbro Bergstedt</w:t>
            </w:r>
            <w:r w:rsidR="00187CE9">
              <w:rPr>
                <w:i/>
                <w:iCs/>
                <w:noProof/>
              </w:rPr>
              <w:t xml:space="preserve">                                         </w:t>
            </w:r>
            <w:r w:rsidR="00DB0767">
              <w:rPr>
                <w:i/>
                <w:iCs/>
                <w:noProof/>
              </w:rPr>
              <w:t>Gunilla Helmerson</w:t>
            </w:r>
            <w:r>
              <w:rPr>
                <w:i/>
                <w:iCs/>
              </w:rPr>
              <w:fldChar w:fldCharType="end"/>
            </w:r>
            <w:bookmarkEnd w:id="11"/>
          </w:p>
        </w:tc>
      </w:tr>
      <w:tr w:rsidR="00B861D4">
        <w:trPr>
          <w:trHeight w:hRule="exact" w:val="113"/>
        </w:trPr>
        <w:tc>
          <w:tcPr>
            <w:tcW w:w="1510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3862" w:type="dxa"/>
            <w:gridSpan w:val="5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445" w:type="dxa"/>
            <w:gridSpan w:val="5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94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061" w:type="dxa"/>
            <w:gridSpan w:val="2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44" w:type="dxa"/>
          </w:tcPr>
          <w:p w:rsidR="00B861D4" w:rsidRDefault="00B861D4">
            <w:pPr>
              <w:pStyle w:val="Tabellinneh"/>
              <w:rPr>
                <w:sz w:val="16"/>
              </w:rPr>
            </w:pPr>
          </w:p>
        </w:tc>
      </w:tr>
      <w:tr w:rsidR="00B861D4">
        <w:trPr>
          <w:trHeight w:hRule="exact" w:val="510"/>
        </w:trPr>
        <w:tc>
          <w:tcPr>
            <w:tcW w:w="1510" w:type="dxa"/>
            <w:tcBorders>
              <w:top w:val="single" w:sz="6" w:space="0" w:color="auto"/>
            </w:tcBorders>
          </w:tcPr>
          <w:p w:rsidR="00B861D4" w:rsidRDefault="00B861D4">
            <w:pPr>
              <w:pStyle w:val="Prottabell"/>
            </w:pPr>
          </w:p>
        </w:tc>
        <w:tc>
          <w:tcPr>
            <w:tcW w:w="180" w:type="dxa"/>
            <w:tcBorders>
              <w:top w:val="single" w:sz="6" w:space="0" w:color="auto"/>
            </w:tcBorders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3862" w:type="dxa"/>
            <w:gridSpan w:val="5"/>
            <w:tcBorders>
              <w:top w:val="single" w:sz="6" w:space="0" w:color="auto"/>
            </w:tcBorders>
          </w:tcPr>
          <w:p w:rsidR="00B861D4" w:rsidRPr="006638BA" w:rsidRDefault="00B861D4" w:rsidP="007C4284">
            <w:pPr>
              <w:pStyle w:val="Sidhuvud"/>
              <w:tabs>
                <w:tab w:val="clear" w:pos="4536"/>
                <w:tab w:val="clear" w:pos="9072"/>
                <w:tab w:val="left" w:pos="2314"/>
              </w:tabs>
              <w:spacing w:before="120" w:after="120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ANSLAG/BEVIS</w:t>
            </w:r>
            <w:r w:rsidRPr="006638BA">
              <w:rPr>
                <w:rFonts w:ascii="Myriad Pro" w:hAnsi="Myriad Pro"/>
                <w:b/>
              </w:rPr>
              <w:tab/>
            </w:r>
          </w:p>
        </w:tc>
        <w:tc>
          <w:tcPr>
            <w:tcW w:w="274" w:type="dxa"/>
            <w:tcBorders>
              <w:top w:val="single" w:sz="6" w:space="0" w:color="auto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2445" w:type="dxa"/>
            <w:gridSpan w:val="5"/>
            <w:tcBorders>
              <w:top w:val="single" w:sz="6" w:space="0" w:color="auto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94" w:type="dxa"/>
            <w:tcBorders>
              <w:top w:val="single" w:sz="6" w:space="0" w:color="auto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1061" w:type="dxa"/>
            <w:gridSpan w:val="2"/>
            <w:tcBorders>
              <w:top w:val="single" w:sz="6" w:space="0" w:color="auto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444" w:type="dxa"/>
            <w:tcBorders>
              <w:top w:val="single" w:sz="6" w:space="0" w:color="auto"/>
            </w:tcBorders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</w:tr>
      <w:tr w:rsidR="00B861D4">
        <w:trPr>
          <w:cantSplit/>
          <w:trHeight w:val="284"/>
        </w:trPr>
        <w:tc>
          <w:tcPr>
            <w:tcW w:w="1510" w:type="dxa"/>
          </w:tcPr>
          <w:p w:rsidR="00B861D4" w:rsidRDefault="00B861D4">
            <w:pPr>
              <w:pStyle w:val="Prottabell"/>
            </w:pPr>
          </w:p>
        </w:tc>
        <w:tc>
          <w:tcPr>
            <w:tcW w:w="180" w:type="dxa"/>
          </w:tcPr>
          <w:p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280" w:type="dxa"/>
            <w:gridSpan w:val="15"/>
          </w:tcPr>
          <w:p w:rsidR="00B861D4" w:rsidRDefault="00BC3FCA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Listruta2"/>
                  <w:enabled/>
                  <w:calcOnExit w:val="0"/>
                  <w:ddList>
                    <w:listEntry w:val="Justerat protokoll är tillkännagivet genom anslag."/>
                    <w:listEntry w:val=" "/>
                  </w:ddList>
                </w:ffData>
              </w:fldChar>
            </w:r>
            <w:bookmarkStart w:id="12" w:name="Listruta2"/>
            <w:r w:rsidR="00B861D4">
              <w:rPr>
                <w:i/>
                <w:iCs/>
              </w:rPr>
              <w:instrText xml:space="preserve"> FORMDROPDOWN </w:instrText>
            </w:r>
            <w:r w:rsidR="001309FE">
              <w:rPr>
                <w:i/>
                <w:iCs/>
              </w:rPr>
            </w:r>
            <w:r w:rsidR="001309FE"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2"/>
          </w:p>
        </w:tc>
      </w:tr>
      <w:tr w:rsidR="00B861D4">
        <w:trPr>
          <w:cantSplit/>
          <w:trHeight w:val="397"/>
        </w:trPr>
        <w:tc>
          <w:tcPr>
            <w:tcW w:w="1510" w:type="dxa"/>
            <w:vAlign w:val="center"/>
          </w:tcPr>
          <w:p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Organ</w:t>
            </w:r>
            <w:r w:rsidR="007C4284">
              <w:rPr>
                <w:rFonts w:ascii="Myriad Pro" w:hAnsi="Myriad Pro"/>
                <w:w w:val="80"/>
                <w:sz w:val="18"/>
                <w:szCs w:val="18"/>
              </w:rPr>
              <w:t>:</w:t>
            </w: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bookmarkStart w:id="13" w:name="Listruta1"/>
        <w:tc>
          <w:tcPr>
            <w:tcW w:w="8280" w:type="dxa"/>
            <w:gridSpan w:val="15"/>
            <w:vAlign w:val="center"/>
          </w:tcPr>
          <w:p w:rsidR="00B861D4" w:rsidRPr="006F655E" w:rsidRDefault="00BC3FCA" w:rsidP="007C4284">
            <w:pPr>
              <w:pStyle w:val="Tabellinneh"/>
              <w:rPr>
                <w:rFonts w:ascii="Myriad Pro" w:hAnsi="Myriad Pro"/>
                <w:sz w:val="24"/>
              </w:rPr>
            </w:pPr>
            <w:r>
              <w:rPr>
                <w:rFonts w:ascii="Myriad Pro" w:hAnsi="Myriad Pro"/>
                <w:sz w:val="24"/>
              </w:rPr>
              <w:fldChar w:fldCharType="begin">
                <w:ffData>
                  <w:name w:val="Listruta1"/>
                  <w:enabled/>
                  <w:calcOnExit w:val="0"/>
                  <w:ddList>
                    <w:listEntry w:val="Kyrkofullmäktige"/>
                    <w:listEntry w:val="Kyrkonämnden"/>
                    <w:listEntry w:val="Arbetsutskottet"/>
                    <w:listEntry w:val="Personalutskottet"/>
                    <w:listEntry w:val="Förhandlingsdelegationen"/>
                    <w:listEntry w:val="Skyddskommittén"/>
                    <w:listEntry w:val="Valberedningen"/>
                    <w:listEntry w:val="Valnämnden"/>
                    <w:listEntry w:val="Valnämndsutskott"/>
                    <w:listEntry w:val="Budgetberedningen"/>
                    <w:listEntry w:val="Indelningsdelegerade"/>
                    <w:listEntry w:val="Indelningsdelegerade-AU"/>
                  </w:ddList>
                </w:ffData>
              </w:fldChar>
            </w:r>
            <w:r w:rsidR="00C4243A">
              <w:rPr>
                <w:rFonts w:ascii="Myriad Pro" w:hAnsi="Myriad Pro"/>
                <w:sz w:val="24"/>
              </w:rPr>
              <w:instrText xml:space="preserve"> FORMDROPDOWN </w:instrText>
            </w:r>
            <w:r w:rsidR="001309FE">
              <w:rPr>
                <w:rFonts w:ascii="Myriad Pro" w:hAnsi="Myriad Pro"/>
                <w:sz w:val="24"/>
              </w:rPr>
            </w:r>
            <w:r w:rsidR="001309FE">
              <w:rPr>
                <w:rFonts w:ascii="Myriad Pro" w:hAnsi="Myriad Pro"/>
                <w:sz w:val="24"/>
              </w:rPr>
              <w:fldChar w:fldCharType="separate"/>
            </w:r>
            <w:r>
              <w:rPr>
                <w:rFonts w:ascii="Myriad Pro" w:hAnsi="Myriad Pro"/>
                <w:sz w:val="24"/>
              </w:rPr>
              <w:fldChar w:fldCharType="end"/>
            </w:r>
            <w:bookmarkEnd w:id="13"/>
          </w:p>
        </w:tc>
      </w:tr>
      <w:tr w:rsidR="00B861D4">
        <w:trPr>
          <w:cantSplit/>
          <w:trHeight w:val="377"/>
        </w:trPr>
        <w:tc>
          <w:tcPr>
            <w:tcW w:w="1510" w:type="dxa"/>
            <w:vAlign w:val="center"/>
          </w:tcPr>
          <w:p w:rsidR="00B861D4" w:rsidRPr="006638BA" w:rsidRDefault="00B861D4" w:rsidP="00A563A8">
            <w:pPr>
              <w:pStyle w:val="Tabellinneh"/>
              <w:ind w:right="-70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Sammanträdesdatum:</w:t>
            </w:r>
          </w:p>
        </w:tc>
        <w:tc>
          <w:tcPr>
            <w:tcW w:w="180" w:type="dxa"/>
            <w:vAlign w:val="center"/>
          </w:tcPr>
          <w:p w:rsidR="00B861D4" w:rsidRDefault="00B861D4" w:rsidP="00393E7A">
            <w:pPr>
              <w:pStyle w:val="Tabellinneh"/>
            </w:pPr>
          </w:p>
        </w:tc>
        <w:tc>
          <w:tcPr>
            <w:tcW w:w="7836" w:type="dxa"/>
            <w:gridSpan w:val="14"/>
            <w:vAlign w:val="center"/>
          </w:tcPr>
          <w:p w:rsidR="00B861D4" w:rsidRPr="006F655E" w:rsidRDefault="00BC3FCA" w:rsidP="00716CB1">
            <w:pPr>
              <w:pStyle w:val="Tabellinneh"/>
              <w:rPr>
                <w:rFonts w:ascii="Myriad Pro" w:hAnsi="Myriad Pro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bookmarkStart w:id="14" w:name="Text13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C70414">
              <w:rPr>
                <w:rFonts w:ascii="Myriad Pro" w:hAnsi="Myriad Pro"/>
                <w:noProof/>
                <w:sz w:val="24"/>
              </w:rPr>
              <w:t>201</w:t>
            </w:r>
            <w:r w:rsidR="00725FF0">
              <w:rPr>
                <w:rFonts w:ascii="Myriad Pro" w:hAnsi="Myriad Pro"/>
                <w:noProof/>
                <w:sz w:val="24"/>
              </w:rPr>
              <w:t>8-05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725FF0">
              <w:rPr>
                <w:rFonts w:ascii="Myriad Pro" w:hAnsi="Myriad Pro"/>
                <w:noProof/>
                <w:sz w:val="24"/>
              </w:rPr>
              <w:t>22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4"/>
          </w:p>
        </w:tc>
        <w:tc>
          <w:tcPr>
            <w:tcW w:w="444" w:type="dxa"/>
            <w:vAlign w:val="center"/>
          </w:tcPr>
          <w:p w:rsidR="00B861D4" w:rsidRDefault="00B861D4" w:rsidP="00393E7A">
            <w:pPr>
              <w:pStyle w:val="Tabellinneh"/>
            </w:pPr>
          </w:p>
        </w:tc>
      </w:tr>
      <w:tr w:rsidR="00B861D4">
        <w:trPr>
          <w:trHeight w:val="510"/>
        </w:trPr>
        <w:tc>
          <w:tcPr>
            <w:tcW w:w="1510" w:type="dxa"/>
            <w:vAlign w:val="center"/>
          </w:tcPr>
          <w:p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Datum för anslags uppsättande:</w:t>
            </w:r>
          </w:p>
        </w:tc>
        <w:tc>
          <w:tcPr>
            <w:tcW w:w="180" w:type="dxa"/>
          </w:tcPr>
          <w:p w:rsidR="00B861D4" w:rsidRDefault="00B861D4">
            <w:pPr>
              <w:pStyle w:val="Tabellinneh"/>
            </w:pPr>
          </w:p>
        </w:tc>
        <w:tc>
          <w:tcPr>
            <w:tcW w:w="3862" w:type="dxa"/>
            <w:gridSpan w:val="5"/>
          </w:tcPr>
          <w:p w:rsidR="00B861D4" w:rsidRPr="006F655E" w:rsidRDefault="00BC3FCA" w:rsidP="00F12F20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C70414">
              <w:rPr>
                <w:rFonts w:ascii="Myriad Pro" w:hAnsi="Myriad Pro"/>
                <w:noProof/>
                <w:sz w:val="24"/>
              </w:rPr>
              <w:t>201</w:t>
            </w:r>
            <w:r w:rsidR="00725FF0">
              <w:rPr>
                <w:rFonts w:ascii="Myriad Pro" w:hAnsi="Myriad Pro"/>
                <w:noProof/>
                <w:sz w:val="24"/>
              </w:rPr>
              <w:t>8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725FF0">
              <w:rPr>
                <w:rFonts w:ascii="Myriad Pro" w:hAnsi="Myriad Pro"/>
                <w:noProof/>
                <w:sz w:val="24"/>
              </w:rPr>
              <w:t>05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725FF0">
              <w:rPr>
                <w:rFonts w:ascii="Myriad Pro" w:hAnsi="Myriad Pro"/>
                <w:noProof/>
                <w:sz w:val="24"/>
              </w:rPr>
              <w:t>29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5"/>
          </w:p>
        </w:tc>
        <w:tc>
          <w:tcPr>
            <w:tcW w:w="274" w:type="dxa"/>
          </w:tcPr>
          <w:p w:rsidR="00B861D4" w:rsidRDefault="00B861D4">
            <w:pPr>
              <w:pStyle w:val="Tabellinneh"/>
            </w:pPr>
          </w:p>
        </w:tc>
        <w:tc>
          <w:tcPr>
            <w:tcW w:w="1984" w:type="dxa"/>
            <w:gridSpan w:val="4"/>
            <w:vAlign w:val="center"/>
          </w:tcPr>
          <w:p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</w:rPr>
            </w:pPr>
            <w:r w:rsidRPr="006638BA">
              <w:rPr>
                <w:rFonts w:ascii="Myriad Pro" w:hAnsi="Myriad Pro"/>
                <w:w w:val="80"/>
                <w:sz w:val="18"/>
              </w:rPr>
              <w:t xml:space="preserve">Datum för </w:t>
            </w:r>
            <w:r w:rsidRPr="006638BA">
              <w:rPr>
                <w:rFonts w:ascii="Myriad Pro" w:hAnsi="Myriad Pro"/>
                <w:w w:val="80"/>
                <w:sz w:val="18"/>
              </w:rPr>
              <w:br/>
              <w:t>anslags nedtagande:</w:t>
            </w:r>
          </w:p>
        </w:tc>
        <w:tc>
          <w:tcPr>
            <w:tcW w:w="2160" w:type="dxa"/>
            <w:gridSpan w:val="5"/>
          </w:tcPr>
          <w:p w:rsidR="00B861D4" w:rsidRPr="006F655E" w:rsidRDefault="00BC3FCA" w:rsidP="00F12F20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C70414">
              <w:rPr>
                <w:rFonts w:ascii="Myriad Pro" w:hAnsi="Myriad Pro"/>
                <w:noProof/>
                <w:sz w:val="24"/>
              </w:rPr>
              <w:t>201</w:t>
            </w:r>
            <w:r w:rsidR="00F12F20">
              <w:rPr>
                <w:rFonts w:ascii="Myriad Pro" w:hAnsi="Myriad Pro"/>
                <w:noProof/>
                <w:sz w:val="24"/>
              </w:rPr>
              <w:t>8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F12F20">
              <w:rPr>
                <w:rFonts w:ascii="Myriad Pro" w:hAnsi="Myriad Pro"/>
                <w:noProof/>
                <w:sz w:val="24"/>
              </w:rPr>
              <w:t>0</w:t>
            </w:r>
            <w:r w:rsidR="00725FF0">
              <w:rPr>
                <w:rFonts w:ascii="Myriad Pro" w:hAnsi="Myriad Pro"/>
                <w:noProof/>
                <w:sz w:val="24"/>
              </w:rPr>
              <w:t>6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725FF0">
              <w:rPr>
                <w:rFonts w:ascii="Myriad Pro" w:hAnsi="Myriad Pro"/>
                <w:noProof/>
                <w:sz w:val="24"/>
              </w:rPr>
              <w:t>19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6"/>
          </w:p>
        </w:tc>
      </w:tr>
      <w:tr w:rsidR="00B861D4">
        <w:trPr>
          <w:cantSplit/>
          <w:trHeight w:val="510"/>
        </w:trPr>
        <w:tc>
          <w:tcPr>
            <w:tcW w:w="1510" w:type="dxa"/>
            <w:tcBorders>
              <w:bottom w:val="nil"/>
            </w:tcBorders>
            <w:vAlign w:val="center"/>
          </w:tcPr>
          <w:p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Förvaringsplats för protokollet:</w:t>
            </w:r>
          </w:p>
        </w:tc>
        <w:tc>
          <w:tcPr>
            <w:tcW w:w="180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7836" w:type="dxa"/>
            <w:gridSpan w:val="14"/>
            <w:tcBorders>
              <w:bottom w:val="nil"/>
            </w:tcBorders>
          </w:tcPr>
          <w:p w:rsidR="00B861D4" w:rsidRPr="006F655E" w:rsidRDefault="00BC3FCA" w:rsidP="00C70414">
            <w:pPr>
              <w:pStyle w:val="Tabellinneh"/>
              <w:spacing w:before="120"/>
              <w:rPr>
                <w:rFonts w:ascii="Myriad Pro" w:hAnsi="Myriad Pro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C70414">
              <w:rPr>
                <w:rFonts w:ascii="Myriad Pro" w:hAnsi="Myriad Pro"/>
                <w:noProof/>
                <w:sz w:val="24"/>
              </w:rPr>
              <w:t>Arkivet, kyrkoförvaltningen, Huddinge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7"/>
          </w:p>
        </w:tc>
        <w:tc>
          <w:tcPr>
            <w:tcW w:w="444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</w:tr>
      <w:tr w:rsidR="00B861D4">
        <w:trPr>
          <w:cantSplit/>
        </w:trPr>
        <w:tc>
          <w:tcPr>
            <w:tcW w:w="1510" w:type="dxa"/>
            <w:tcBorders>
              <w:bottom w:val="nil"/>
            </w:tcBorders>
          </w:tcPr>
          <w:p w:rsidR="00B861D4" w:rsidRPr="006638BA" w:rsidRDefault="00B861D4">
            <w:pPr>
              <w:pStyle w:val="Tabellinneh"/>
              <w:rPr>
                <w:rFonts w:ascii="Myriad Pro" w:hAnsi="Myriad Pro"/>
                <w:w w:val="80"/>
                <w:position w:val="-3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position w:val="-30"/>
                <w:sz w:val="18"/>
                <w:szCs w:val="18"/>
              </w:rPr>
              <w:t>Underskrift</w:t>
            </w:r>
          </w:p>
        </w:tc>
        <w:tc>
          <w:tcPr>
            <w:tcW w:w="180" w:type="dxa"/>
            <w:tcBorders>
              <w:bottom w:val="nil"/>
            </w:tcBorders>
          </w:tcPr>
          <w:p w:rsidR="00B861D4" w:rsidRDefault="00B861D4">
            <w:pPr>
              <w:pStyle w:val="Tabellinneh"/>
            </w:pPr>
          </w:p>
        </w:tc>
        <w:tc>
          <w:tcPr>
            <w:tcW w:w="7836" w:type="dxa"/>
            <w:gridSpan w:val="14"/>
            <w:tcBorders>
              <w:bottom w:val="nil"/>
            </w:tcBorders>
          </w:tcPr>
          <w:p w:rsidR="00EF281D" w:rsidRDefault="00EF281D">
            <w:pPr>
              <w:pStyle w:val="Tabellinneh"/>
              <w:rPr>
                <w:i/>
              </w:rPr>
            </w:pPr>
          </w:p>
          <w:p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:rsidR="00B861D4" w:rsidRDefault="00BC3FCA" w:rsidP="00C70414">
            <w:pPr>
              <w:pStyle w:val="Tabellinneh"/>
            </w:pPr>
            <w:r>
              <w:rPr>
                <w:i/>
                <w:iCs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sekr namn"/>
                  </w:textInput>
                </w:ffData>
              </w:fldChar>
            </w:r>
            <w:bookmarkStart w:id="18" w:name="Text17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C70414">
              <w:rPr>
                <w:i/>
                <w:iCs/>
                <w:noProof/>
              </w:rPr>
              <w:t xml:space="preserve">Ulf Ragnerstam </w:t>
            </w:r>
            <w:r>
              <w:rPr>
                <w:i/>
                <w:iCs/>
              </w:rPr>
              <w:fldChar w:fldCharType="end"/>
            </w:r>
            <w:bookmarkEnd w:id="18"/>
          </w:p>
        </w:tc>
        <w:tc>
          <w:tcPr>
            <w:tcW w:w="444" w:type="dxa"/>
            <w:tcBorders>
              <w:bottom w:val="nil"/>
            </w:tcBorders>
          </w:tcPr>
          <w:p w:rsidR="00B861D4" w:rsidRDefault="00B861D4">
            <w:pPr>
              <w:pStyle w:val="Tabellinneh"/>
              <w:rPr>
                <w:sz w:val="8"/>
              </w:rPr>
            </w:pPr>
            <w:r>
              <w:br/>
            </w:r>
          </w:p>
        </w:tc>
      </w:tr>
    </w:tbl>
    <w:p w:rsidR="00B861D4" w:rsidRDefault="00B861D4">
      <w:pPr>
        <w:pStyle w:val="Sidhuvud"/>
        <w:tabs>
          <w:tab w:val="clear" w:pos="4536"/>
          <w:tab w:val="clear" w:pos="9072"/>
          <w:tab w:val="left" w:pos="1253"/>
        </w:tabs>
        <w:sectPr w:rsidR="00B861D4" w:rsidSect="00393E7A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2231" w:right="748" w:bottom="1134" w:left="1418" w:header="709" w:footer="907" w:gutter="0"/>
          <w:cols w:space="708"/>
          <w:titlePg/>
          <w:docGrid w:linePitch="360"/>
        </w:sectPr>
      </w:pPr>
    </w:p>
    <w:p w:rsidR="00B861D4" w:rsidRDefault="006F2A0D" w:rsidP="007653F8">
      <w:pPr>
        <w:pStyle w:val="Brdprotokoll"/>
        <w:ind w:left="0"/>
        <w:sectPr w:rsidR="00B861D4" w:rsidSect="00393E7A">
          <w:type w:val="continuous"/>
          <w:pgSz w:w="11906" w:h="16838" w:code="9"/>
          <w:pgMar w:top="2231" w:right="748" w:bottom="1134" w:left="1418" w:header="709" w:footer="907" w:gutter="0"/>
          <w:cols w:space="708"/>
          <w:formProt w:val="0"/>
          <w:titlePg/>
          <w:docGrid w:linePitch="360"/>
        </w:sectPr>
      </w:pPr>
      <w:r>
        <w:tab/>
      </w:r>
    </w:p>
    <w:p w:rsidR="00C70414" w:rsidRDefault="00C70414">
      <w:pPr>
        <w:rPr>
          <w:sz w:val="22"/>
        </w:rPr>
      </w:pPr>
    </w:p>
    <w:p w:rsidR="00C70414" w:rsidRDefault="00343526">
      <w:pPr>
        <w:pStyle w:val="Prothuvud"/>
      </w:pPr>
      <w:r>
        <w:t>Kyrkofullmäktige</w:t>
      </w:r>
      <w:r>
        <w:tab/>
      </w:r>
      <w:r w:rsidR="00E351FC">
        <w:t>2018-05-22</w:t>
      </w:r>
      <w:r w:rsidR="00D372BA">
        <w:tab/>
        <w:t>§</w:t>
      </w:r>
      <w:r w:rsidR="00D372BA">
        <w:tab/>
        <w:t>1</w:t>
      </w:r>
      <w:r w:rsidR="00E351FC">
        <w:t>8</w:t>
      </w:r>
      <w:r w:rsidR="00D372BA">
        <w:tab/>
        <w:t>sidan</w:t>
      </w:r>
      <w:r w:rsidR="00D372BA">
        <w:tab/>
        <w:t>2</w:t>
      </w:r>
    </w:p>
    <w:p w:rsidR="00C70414" w:rsidRDefault="00C70414">
      <w:pPr>
        <w:pStyle w:val="Diarienr"/>
      </w:pPr>
      <w:r>
        <w:t>Diarienummer</w:t>
      </w:r>
      <w:r>
        <w:tab/>
      </w:r>
      <w:r w:rsidR="00D372BA">
        <w:t>P</w:t>
      </w:r>
      <w:r w:rsidR="00F94DC6">
        <w:t>-201</w:t>
      </w:r>
      <w:r w:rsidR="00E351FC">
        <w:t>8-2</w:t>
      </w:r>
    </w:p>
    <w:p w:rsidR="00C70414" w:rsidRDefault="006F2A0D">
      <w:pPr>
        <w:pStyle w:val="renderubrik"/>
      </w:pPr>
      <w:r>
        <w:t>Inledning, sammanträdets behörighet</w:t>
      </w:r>
    </w:p>
    <w:p w:rsidR="00DB3AD9" w:rsidRDefault="00DB3AD9" w:rsidP="00DB3AD9">
      <w:pPr>
        <w:pStyle w:val="Brdprotokoll"/>
        <w:ind w:right="922"/>
      </w:pPr>
      <w:r>
        <w:t xml:space="preserve">Ordförande </w:t>
      </w:r>
      <w:r w:rsidR="00023605">
        <w:t>Louise Callenberg</w:t>
      </w:r>
      <w:r>
        <w:t xml:space="preserve"> meddelade att kungörelse till sammanträde</w:t>
      </w:r>
      <w:r w:rsidR="004F44D5">
        <w:t>t</w:t>
      </w:r>
      <w:r>
        <w:t xml:space="preserve"> har </w:t>
      </w:r>
      <w:r w:rsidRPr="00C75EE2">
        <w:t>enligt kyrkoordningen 3 kap §</w:t>
      </w:r>
      <w:r>
        <w:t>§ 11 och</w:t>
      </w:r>
      <w:r w:rsidRPr="00C75EE2">
        <w:t xml:space="preserve"> 12 utlysts dels genom</w:t>
      </w:r>
      <w:r>
        <w:t xml:space="preserve"> anslag på pastoratets anslagstavla, dels genom skriftlig kallelse till fullmäktiges ledamö</w:t>
      </w:r>
      <w:r w:rsidR="00023605">
        <w:t xml:space="preserve">ter och ersättare </w:t>
      </w:r>
      <w:r w:rsidR="00607579">
        <w:br/>
      </w:r>
      <w:r w:rsidR="00023605">
        <w:t>den 9 maj 2018</w:t>
      </w:r>
      <w:r>
        <w:t xml:space="preserve"> och dels överlämnats till församlingsråden i pastoratet. </w:t>
      </w:r>
    </w:p>
    <w:p w:rsidR="00DB3AD9" w:rsidRDefault="00DB3AD9" w:rsidP="00DB3AD9">
      <w:pPr>
        <w:pStyle w:val="Brdprotokoll"/>
        <w:ind w:right="922"/>
      </w:pPr>
      <w:r>
        <w:t xml:space="preserve">Kyrkofullmäktige förklarade därefter sammanträdet i behörig ordning utlyst. </w:t>
      </w:r>
    </w:p>
    <w:p w:rsidR="00701C21" w:rsidRDefault="00607579" w:rsidP="00DB3AD9">
      <w:pPr>
        <w:pStyle w:val="Brdprotokoll"/>
        <w:ind w:right="922"/>
      </w:pPr>
      <w:r>
        <w:t>Upprop gjordes och till</w:t>
      </w:r>
      <w:r w:rsidR="00701C21">
        <w:t xml:space="preserve"> justerare valdes Barbro Bergstedt (s) och </w:t>
      </w:r>
      <w:r>
        <w:br/>
      </w:r>
      <w:r w:rsidR="00701C21">
        <w:t>Gunilla Helmerson (</w:t>
      </w:r>
      <w:proofErr w:type="spellStart"/>
      <w:r w:rsidR="00701C21">
        <w:t>BorgA</w:t>
      </w:r>
      <w:proofErr w:type="spellEnd"/>
      <w:r w:rsidR="00701C21">
        <w:t>)</w:t>
      </w:r>
    </w:p>
    <w:p w:rsidR="00DB3AD9" w:rsidRDefault="006D1D84" w:rsidP="00DB3AD9">
      <w:pPr>
        <w:pStyle w:val="Brdprotokoll"/>
        <w:ind w:right="922"/>
      </w:pPr>
      <w:r>
        <w:t xml:space="preserve">Sammanträdet inleddes </w:t>
      </w:r>
      <w:r w:rsidR="008E61AB">
        <w:t xml:space="preserve">därefter </w:t>
      </w:r>
      <w:r w:rsidR="00607579">
        <w:t>m</w:t>
      </w:r>
      <w:r w:rsidR="00FB1AE6">
        <w:t>ed en andakt av Torbjörn Strand, kyrkoherde.</w:t>
      </w:r>
    </w:p>
    <w:p w:rsidR="009C289E" w:rsidRDefault="009C289E" w:rsidP="00DB3AD9">
      <w:pPr>
        <w:pStyle w:val="Brdprotokoll"/>
        <w:ind w:right="922"/>
      </w:pPr>
      <w:r>
        <w:t xml:space="preserve">Parentation </w:t>
      </w:r>
      <w:r w:rsidR="000A1CB3">
        <w:t xml:space="preserve">förrättades </w:t>
      </w:r>
      <w:r w:rsidR="004E056D">
        <w:t xml:space="preserve">för </w:t>
      </w:r>
      <w:r w:rsidR="000D0550">
        <w:t>Bengt Roland Henriksson</w:t>
      </w:r>
      <w:r w:rsidR="005F7CE3">
        <w:t xml:space="preserve"> (s).</w:t>
      </w:r>
    </w:p>
    <w:p w:rsidR="000D0550" w:rsidRDefault="000D0550" w:rsidP="00DB3AD9">
      <w:pPr>
        <w:pStyle w:val="Brdprotokoll"/>
        <w:ind w:right="922"/>
      </w:pPr>
      <w:r>
        <w:t>Avtackning</w:t>
      </w:r>
      <w:r w:rsidR="00637100">
        <w:t xml:space="preserve"> för avgående förtroendevalda</w:t>
      </w:r>
      <w:r w:rsidR="005F7CE3">
        <w:t xml:space="preserve"> genomfördes för följande personer:</w:t>
      </w:r>
      <w:r w:rsidR="00637100">
        <w:br/>
        <w:t>Christina Axelsson</w:t>
      </w:r>
      <w:r w:rsidR="00F263C5">
        <w:t xml:space="preserve"> (s)</w:t>
      </w:r>
      <w:r w:rsidR="00637100">
        <w:br/>
        <w:t>Bernt Rehnström</w:t>
      </w:r>
      <w:r w:rsidR="00CB4C25">
        <w:t xml:space="preserve"> (</w:t>
      </w:r>
      <w:proofErr w:type="spellStart"/>
      <w:r w:rsidR="00CB4C25">
        <w:t>BorgA</w:t>
      </w:r>
      <w:proofErr w:type="spellEnd"/>
      <w:r w:rsidR="00CB4C25">
        <w:t>)</w:t>
      </w:r>
      <w:r w:rsidR="00637100">
        <w:br/>
        <w:t xml:space="preserve">Bodil </w:t>
      </w:r>
      <w:proofErr w:type="spellStart"/>
      <w:r w:rsidR="00637100">
        <w:t>Wiker</w:t>
      </w:r>
      <w:proofErr w:type="spellEnd"/>
      <w:r w:rsidR="00637100">
        <w:t xml:space="preserve"> Åkerblom</w:t>
      </w:r>
      <w:r w:rsidR="00A34FD2">
        <w:t xml:space="preserve"> (</w:t>
      </w:r>
      <w:proofErr w:type="spellStart"/>
      <w:r w:rsidR="00A34FD2">
        <w:t>FiSK</w:t>
      </w:r>
      <w:proofErr w:type="spellEnd"/>
      <w:r w:rsidR="00A34FD2">
        <w:t>)</w:t>
      </w:r>
      <w:r w:rsidR="00637100">
        <w:br/>
      </w:r>
      <w:r w:rsidR="007C3FBC">
        <w:t>Megan Wallenberg</w:t>
      </w:r>
      <w:r w:rsidR="00930B37">
        <w:t xml:space="preserve"> (s)</w:t>
      </w:r>
    </w:p>
    <w:p w:rsidR="00A02F5B" w:rsidRDefault="00A02F5B" w:rsidP="00DB3AD9">
      <w:pPr>
        <w:pStyle w:val="Brdprotokoll"/>
        <w:ind w:right="922"/>
      </w:pPr>
      <w:r>
        <w:t>Information</w:t>
      </w:r>
      <w:r w:rsidR="005F7CE3">
        <w:t xml:space="preserve"> gavs gällande:</w:t>
      </w:r>
      <w:r w:rsidR="005F7CE3">
        <w:br/>
        <w:t>Miljöfråg</w:t>
      </w:r>
      <w:r w:rsidR="0065267C">
        <w:t xml:space="preserve">or, </w:t>
      </w:r>
      <w:r w:rsidR="005F7CE3">
        <w:t xml:space="preserve">Magnus Myrberg, </w:t>
      </w:r>
      <w:r w:rsidR="00406881">
        <w:t>handläggare hållbar utveckling</w:t>
      </w:r>
      <w:r w:rsidR="0065267C">
        <w:t>, Stockholms stift.</w:t>
      </w:r>
      <w:r w:rsidR="00471BD4">
        <w:br/>
        <w:t>Verksamhet i Prästgården, Torbjörn Strand</w:t>
      </w:r>
      <w:r w:rsidR="003749B9">
        <w:t>, kyrkoherde.</w:t>
      </w:r>
      <w:r w:rsidR="00471BD4">
        <w:br/>
        <w:t>Nya ky</w:t>
      </w:r>
      <w:r w:rsidR="003749B9">
        <w:t>rkohandboken, Louise Callenberg, ordförande kyrkofullmäktige.</w:t>
      </w:r>
    </w:p>
    <w:p w:rsidR="00607579" w:rsidRDefault="00607579" w:rsidP="009C289E">
      <w:pPr>
        <w:pStyle w:val="Brdprotokoll"/>
        <w:ind w:left="0" w:right="922"/>
      </w:pPr>
    </w:p>
    <w:p w:rsidR="006F2A0D" w:rsidRPr="006F2A0D" w:rsidRDefault="006F2A0D" w:rsidP="00DB3AD9">
      <w:pPr>
        <w:pStyle w:val="Brdprotokoll"/>
      </w:pPr>
    </w:p>
    <w:p w:rsidR="006F2A0D" w:rsidRDefault="006F2A0D">
      <w:pPr>
        <w:rPr>
          <w:sz w:val="22"/>
        </w:rPr>
      </w:pPr>
      <w:r>
        <w:br w:type="page"/>
      </w:r>
    </w:p>
    <w:p w:rsidR="00E44060" w:rsidRDefault="00E44060">
      <w:pPr>
        <w:pStyle w:val="Prothuvud"/>
      </w:pPr>
      <w:r>
        <w:lastRenderedPageBreak/>
        <w:t>Kyrkofullmäktige</w:t>
      </w:r>
      <w:r>
        <w:tab/>
      </w:r>
      <w:r w:rsidR="00023605">
        <w:t>2018-05-22</w:t>
      </w:r>
      <w:r>
        <w:tab/>
        <w:t>§</w:t>
      </w:r>
      <w:r>
        <w:tab/>
      </w:r>
      <w:r w:rsidR="00023605">
        <w:t>19</w:t>
      </w:r>
      <w:r>
        <w:tab/>
        <w:t>sidan</w:t>
      </w:r>
      <w:r>
        <w:tab/>
      </w:r>
      <w:r w:rsidR="00D372BA">
        <w:t>3</w:t>
      </w:r>
    </w:p>
    <w:p w:rsidR="00E44060" w:rsidRDefault="00E44060">
      <w:pPr>
        <w:pStyle w:val="Diarienr"/>
      </w:pPr>
      <w:r>
        <w:t>Diarienummer</w:t>
      </w:r>
      <w:r>
        <w:tab/>
      </w:r>
      <w:r w:rsidR="00023605">
        <w:t>P-2018-02</w:t>
      </w:r>
    </w:p>
    <w:p w:rsidR="00023605" w:rsidRDefault="00023605" w:rsidP="00023605">
      <w:pPr>
        <w:pStyle w:val="renderubrik"/>
        <w:ind w:left="993"/>
      </w:pPr>
      <w:r>
        <w:t>Anmälan av nya ledamöter och ersättare i kyrkofullmäktige för tiden t</w:t>
      </w:r>
      <w:r w:rsidR="00897894">
        <w:t>ill och med den 31 december 2021</w:t>
      </w:r>
      <w:r w:rsidR="00336426">
        <w:t>.</w:t>
      </w:r>
    </w:p>
    <w:p w:rsidR="00023605" w:rsidRDefault="00023605" w:rsidP="00023605">
      <w:pPr>
        <w:pStyle w:val="Beslut"/>
      </w:pPr>
      <w:r>
        <w:t>Kyrkofullmäktiges beslut</w:t>
      </w:r>
    </w:p>
    <w:p w:rsidR="00CB3353" w:rsidRDefault="00CB3353" w:rsidP="00412871">
      <w:pPr>
        <w:pStyle w:val="Brdprotokoll"/>
      </w:pPr>
      <w:r w:rsidRPr="00CB3353">
        <w:t>Inkalla ny efterträdare efter avgående ersättare Pia Berkman (Kristdemokraterna i Svenska kyrkan). Som ny ersättare inträder Timo Pesonen (Kristdemokraterna i Svenska kyrkan) ersättarplats nr. 2</w:t>
      </w:r>
    </w:p>
    <w:p w:rsidR="00412871" w:rsidRDefault="00412871" w:rsidP="00412871">
      <w:pPr>
        <w:pStyle w:val="Brdprotokoll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CB3353" w:rsidRDefault="00CB3353">
      <w:pPr>
        <w:pStyle w:val="Prothuvud"/>
      </w:pPr>
    </w:p>
    <w:p w:rsidR="00FD25AF" w:rsidRDefault="00FD25AF">
      <w:pPr>
        <w:pStyle w:val="Prothuvud"/>
      </w:pPr>
      <w:r>
        <w:lastRenderedPageBreak/>
        <w:t>Kyrkofullmäktige</w:t>
      </w:r>
      <w:r>
        <w:tab/>
      </w:r>
      <w:r w:rsidR="00A23AEB">
        <w:t>2018-05-22</w:t>
      </w:r>
      <w:r>
        <w:tab/>
        <w:t>§</w:t>
      </w:r>
      <w:r>
        <w:tab/>
      </w:r>
      <w:r w:rsidR="00A23AEB">
        <w:t>20</w:t>
      </w:r>
      <w:r>
        <w:tab/>
        <w:t>sidan</w:t>
      </w:r>
      <w:r>
        <w:tab/>
      </w:r>
      <w:r w:rsidR="00A23AEB">
        <w:t>4</w:t>
      </w:r>
    </w:p>
    <w:p w:rsidR="00FD25AF" w:rsidRDefault="00FD25AF">
      <w:pPr>
        <w:pStyle w:val="Diarienr"/>
      </w:pPr>
      <w:r>
        <w:t>Diarienummer</w:t>
      </w:r>
      <w:r>
        <w:tab/>
      </w:r>
      <w:r w:rsidR="008C0B4A">
        <w:t>P-2018-77</w:t>
      </w:r>
    </w:p>
    <w:p w:rsidR="00A23AEB" w:rsidRDefault="00A23AEB" w:rsidP="00A23AEB">
      <w:pPr>
        <w:pStyle w:val="renderubrik"/>
      </w:pPr>
      <w:r>
        <w:t>Verksamhetsuppföljning 2017, Huddinge pastorat</w:t>
      </w:r>
    </w:p>
    <w:p w:rsidR="00A23AEB" w:rsidRDefault="00A23AEB" w:rsidP="00A23AEB">
      <w:pPr>
        <w:pStyle w:val="Beslut"/>
      </w:pPr>
      <w:r>
        <w:t>Kyrkofullmäktiges beslut</w:t>
      </w:r>
    </w:p>
    <w:p w:rsidR="00A23AEB" w:rsidRPr="00834A62" w:rsidRDefault="00A23AEB" w:rsidP="00A23AEB">
      <w:pPr>
        <w:ind w:left="990" w:right="309"/>
        <w:rPr>
          <w:sz w:val="22"/>
          <w:szCs w:val="22"/>
        </w:rPr>
      </w:pPr>
      <w:r w:rsidRPr="00834A62">
        <w:rPr>
          <w:sz w:val="22"/>
          <w:szCs w:val="22"/>
        </w:rPr>
        <w:t>Godkänna upprättad verksamhetsuppföljning för verksamhetsåret 201</w:t>
      </w:r>
      <w:r>
        <w:rPr>
          <w:sz w:val="22"/>
          <w:szCs w:val="22"/>
        </w:rPr>
        <w:t>7</w:t>
      </w:r>
      <w:r w:rsidRPr="00834A62">
        <w:rPr>
          <w:sz w:val="22"/>
          <w:szCs w:val="22"/>
        </w:rPr>
        <w:t xml:space="preserve"> för Huddinge </w:t>
      </w:r>
      <w:r>
        <w:rPr>
          <w:sz w:val="22"/>
          <w:szCs w:val="22"/>
        </w:rPr>
        <w:t>pastorat</w:t>
      </w:r>
      <w:r w:rsidRPr="00834A62">
        <w:rPr>
          <w:sz w:val="22"/>
          <w:szCs w:val="22"/>
        </w:rPr>
        <w:t>.</w:t>
      </w:r>
    </w:p>
    <w:p w:rsidR="00A23AEB" w:rsidRPr="00834A62" w:rsidRDefault="00A23AEB" w:rsidP="00A23AEB">
      <w:pPr>
        <w:ind w:left="567" w:right="309"/>
        <w:rPr>
          <w:sz w:val="22"/>
          <w:szCs w:val="22"/>
        </w:rPr>
      </w:pPr>
    </w:p>
    <w:p w:rsidR="00A23AEB" w:rsidRPr="00834A62" w:rsidRDefault="00A23AEB" w:rsidP="00A23AEB">
      <w:pPr>
        <w:ind w:left="990" w:right="309"/>
      </w:pPr>
      <w:r w:rsidRPr="00834A62">
        <w:rPr>
          <w:b/>
          <w:i/>
        </w:rPr>
        <w:t>Ärendet</w:t>
      </w:r>
    </w:p>
    <w:p w:rsidR="00A23AEB" w:rsidRPr="00B72FD2" w:rsidRDefault="00A23AEB" w:rsidP="00A23AEB">
      <w:pPr>
        <w:pStyle w:val="Brdprotokoll"/>
        <w:ind w:left="993"/>
        <w:rPr>
          <w:sz w:val="24"/>
        </w:rPr>
      </w:pPr>
      <w:r w:rsidRPr="00B72FD2">
        <w:rPr>
          <w:sz w:val="24"/>
        </w:rPr>
        <w:t xml:space="preserve">Föreligger upprättat förslag </w:t>
      </w:r>
      <w:r>
        <w:rPr>
          <w:sz w:val="24"/>
        </w:rPr>
        <w:t>till verksamhetsuppföljning för verksamhetsåret 2017</w:t>
      </w:r>
      <w:r w:rsidRPr="00B72FD2">
        <w:rPr>
          <w:sz w:val="24"/>
        </w:rPr>
        <w:t>.</w:t>
      </w:r>
    </w:p>
    <w:p w:rsidR="00A23AEB" w:rsidRPr="00B72FD2" w:rsidRDefault="00A23AEB" w:rsidP="00A23AEB">
      <w:pPr>
        <w:pStyle w:val="Brdprotokoll"/>
        <w:ind w:left="993"/>
        <w:rPr>
          <w:sz w:val="24"/>
        </w:rPr>
      </w:pPr>
      <w:r w:rsidRPr="00B72FD2">
        <w:rPr>
          <w:sz w:val="24"/>
        </w:rPr>
        <w:t xml:space="preserve">Verksamhetsuppföljningen är en del av församlingarnas och förvaltningarnas </w:t>
      </w:r>
      <w:r>
        <w:rPr>
          <w:sz w:val="24"/>
        </w:rPr>
        <w:br/>
      </w:r>
      <w:r w:rsidRPr="00B72FD2">
        <w:rPr>
          <w:sz w:val="24"/>
        </w:rPr>
        <w:t>internredovisning. Verksamhetsuppföljningens innehåll och form finns inte</w:t>
      </w:r>
      <w:r>
        <w:rPr>
          <w:sz w:val="24"/>
        </w:rPr>
        <w:br/>
      </w:r>
      <w:r w:rsidRPr="00B72FD2">
        <w:rPr>
          <w:sz w:val="24"/>
        </w:rPr>
        <w:t>reglerad i lag eller kyrkoordning.</w:t>
      </w:r>
    </w:p>
    <w:p w:rsidR="00A23AEB" w:rsidRDefault="00A23AEB" w:rsidP="00A23AEB">
      <w:pPr>
        <w:pStyle w:val="Brdprotokoll"/>
        <w:ind w:left="993"/>
        <w:rPr>
          <w:sz w:val="24"/>
        </w:rPr>
      </w:pPr>
      <w:r w:rsidRPr="00B72FD2">
        <w:rPr>
          <w:sz w:val="24"/>
        </w:rPr>
        <w:t xml:space="preserve">Församlingar och förvaltningar har emellertid en reglerad budgetprocess som </w:t>
      </w:r>
      <w:r>
        <w:rPr>
          <w:sz w:val="24"/>
        </w:rPr>
        <w:br/>
      </w:r>
      <w:r w:rsidRPr="00B72FD2">
        <w:rPr>
          <w:sz w:val="24"/>
        </w:rPr>
        <w:t>innebär att fullmäktige ska fastställa en plan för verksamhet och ekonomi.</w:t>
      </w:r>
      <w:r>
        <w:rPr>
          <w:sz w:val="24"/>
        </w:rPr>
        <w:br/>
      </w:r>
      <w:r w:rsidRPr="00B72FD2">
        <w:rPr>
          <w:sz w:val="24"/>
        </w:rPr>
        <w:t>Genom kravet på upprättande av plan för verksamhet och ekonomi förutsätter</w:t>
      </w:r>
      <w:r>
        <w:rPr>
          <w:sz w:val="24"/>
        </w:rPr>
        <w:br/>
      </w:r>
      <w:r w:rsidRPr="00B72FD2">
        <w:rPr>
          <w:sz w:val="24"/>
        </w:rPr>
        <w:t>kyrkoordningen även att planen följs upp, dvs. att det sker en verksamhets</w:t>
      </w:r>
      <w:r>
        <w:rPr>
          <w:sz w:val="24"/>
        </w:rPr>
        <w:t>-</w:t>
      </w:r>
      <w:r>
        <w:rPr>
          <w:sz w:val="24"/>
        </w:rPr>
        <w:br/>
      </w:r>
      <w:r w:rsidRPr="00B72FD2">
        <w:rPr>
          <w:sz w:val="24"/>
        </w:rPr>
        <w:t>uppföljning.</w:t>
      </w:r>
    </w:p>
    <w:p w:rsidR="00A23AEB" w:rsidRPr="00B72FD2" w:rsidRDefault="00A23AEB" w:rsidP="00A23AEB">
      <w:pPr>
        <w:pStyle w:val="Brdprotokoll"/>
        <w:ind w:left="993"/>
        <w:rPr>
          <w:sz w:val="24"/>
        </w:rPr>
      </w:pPr>
      <w:r>
        <w:rPr>
          <w:sz w:val="24"/>
        </w:rPr>
        <w:t xml:space="preserve">Verksamhetsuppföljningen utgör en mer verksamhetsnära och detaljerad </w:t>
      </w:r>
      <w:r>
        <w:rPr>
          <w:sz w:val="24"/>
        </w:rPr>
        <w:br/>
        <w:t>information än vad som framgår av årsredovisningen.</w:t>
      </w:r>
    </w:p>
    <w:p w:rsidR="00A23AEB" w:rsidRPr="00834A62" w:rsidRDefault="00A23AEB" w:rsidP="00A23AEB">
      <w:pPr>
        <w:pStyle w:val="Brdprotokoll"/>
        <w:ind w:left="990" w:right="735"/>
      </w:pPr>
    </w:p>
    <w:p w:rsidR="00A23AEB" w:rsidRPr="00834A62" w:rsidRDefault="00A23AEB" w:rsidP="00A23AEB">
      <w:pPr>
        <w:pStyle w:val="Beslut"/>
        <w:ind w:left="990"/>
        <w:rPr>
          <w:b w:val="0"/>
          <w:i w:val="0"/>
        </w:rPr>
      </w:pPr>
      <w:r w:rsidRPr="00834A62">
        <w:t>Ärendeberedning</w:t>
      </w:r>
    </w:p>
    <w:p w:rsidR="00A23AEB" w:rsidRPr="00834A62" w:rsidRDefault="00A23AEB" w:rsidP="00A23AEB">
      <w:pPr>
        <w:ind w:left="990"/>
        <w:rPr>
          <w:sz w:val="22"/>
          <w:szCs w:val="22"/>
        </w:rPr>
      </w:pPr>
      <w:r w:rsidRPr="00834A62">
        <w:rPr>
          <w:sz w:val="22"/>
          <w:szCs w:val="22"/>
        </w:rPr>
        <w:t>Kyrkorådets AU</w:t>
      </w:r>
      <w:r w:rsidRPr="00834A62">
        <w:rPr>
          <w:sz w:val="22"/>
          <w:szCs w:val="22"/>
        </w:rPr>
        <w:tab/>
        <w:t>201</w:t>
      </w:r>
      <w:r>
        <w:rPr>
          <w:sz w:val="22"/>
          <w:szCs w:val="22"/>
        </w:rPr>
        <w:t>8</w:t>
      </w:r>
      <w:r w:rsidRPr="00834A62">
        <w:rPr>
          <w:sz w:val="22"/>
          <w:szCs w:val="22"/>
        </w:rPr>
        <w:t>-</w:t>
      </w:r>
      <w:r>
        <w:rPr>
          <w:sz w:val="22"/>
          <w:szCs w:val="22"/>
        </w:rPr>
        <w:t>04-10 § 36</w:t>
      </w:r>
    </w:p>
    <w:p w:rsidR="00A23AEB" w:rsidRPr="00834A62" w:rsidRDefault="00A23AEB" w:rsidP="00A23AEB">
      <w:pPr>
        <w:ind w:left="990"/>
        <w:rPr>
          <w:sz w:val="22"/>
          <w:szCs w:val="22"/>
        </w:rPr>
      </w:pPr>
      <w:r w:rsidRPr="00834A62">
        <w:rPr>
          <w:sz w:val="22"/>
          <w:szCs w:val="22"/>
        </w:rPr>
        <w:t>Kyrkorådet</w:t>
      </w:r>
      <w:r w:rsidRPr="00834A62">
        <w:rPr>
          <w:sz w:val="22"/>
          <w:szCs w:val="22"/>
        </w:rPr>
        <w:tab/>
        <w:t>201</w:t>
      </w:r>
      <w:r>
        <w:rPr>
          <w:sz w:val="22"/>
          <w:szCs w:val="22"/>
        </w:rPr>
        <w:t>8-04-24</w:t>
      </w:r>
      <w:r w:rsidRPr="00834A62">
        <w:rPr>
          <w:sz w:val="22"/>
          <w:szCs w:val="22"/>
        </w:rPr>
        <w:t xml:space="preserve"> § </w:t>
      </w:r>
      <w:r>
        <w:rPr>
          <w:sz w:val="22"/>
          <w:szCs w:val="22"/>
        </w:rPr>
        <w:t>74</w:t>
      </w:r>
    </w:p>
    <w:p w:rsidR="00A23AEB" w:rsidRDefault="00A23AEB" w:rsidP="00A23AEB">
      <w:pPr>
        <w:pStyle w:val="Beslut"/>
        <w:ind w:left="990"/>
      </w:pPr>
      <w:r>
        <w:t>Överläggningar i kyrkofullmäktige</w:t>
      </w:r>
    </w:p>
    <w:p w:rsidR="00A23AEB" w:rsidRPr="00C40FDF" w:rsidRDefault="00A23AEB" w:rsidP="00A23AEB">
      <w:pPr>
        <w:pStyle w:val="Brdprotokoll"/>
      </w:pPr>
      <w:r>
        <w:t xml:space="preserve">Ann-Marie Högberg (s) </w:t>
      </w:r>
      <w:r w:rsidR="001D2AE5">
        <w:t>redovisade arbetet kring verksamhetsuppföljningen</w:t>
      </w:r>
      <w:r w:rsidR="00E738A9">
        <w:t>. Torbjörn Strand, kyrkoherde redovisade arbetet kring pastoratets projekt kring medlemskommunikation för dop.</w:t>
      </w:r>
      <w:r w:rsidR="00EF19F1">
        <w:t xml:space="preserve"> Inga frågor uppkom.</w:t>
      </w:r>
    </w:p>
    <w:p w:rsidR="00A23AEB" w:rsidRDefault="00A23AEB" w:rsidP="00A23AEB">
      <w:pPr>
        <w:pStyle w:val="Beslut"/>
        <w:tabs>
          <w:tab w:val="clear" w:pos="1253"/>
          <w:tab w:val="left" w:pos="993"/>
        </w:tabs>
        <w:ind w:left="0"/>
      </w:pPr>
      <w:r>
        <w:rPr>
          <w:b w:val="0"/>
          <w:bCs w:val="0"/>
          <w:i w:val="0"/>
          <w:iCs w:val="0"/>
          <w:sz w:val="22"/>
        </w:rPr>
        <w:tab/>
      </w:r>
      <w:r>
        <w:t>Bilaga</w:t>
      </w:r>
    </w:p>
    <w:p w:rsidR="00A23AEB" w:rsidRPr="00C40FDF" w:rsidRDefault="00A23AEB" w:rsidP="00A23AEB">
      <w:pPr>
        <w:pStyle w:val="Brdprotokoll"/>
      </w:pPr>
      <w:r>
        <w:t>Verksamhetsuppföljning 2017</w:t>
      </w:r>
    </w:p>
    <w:p w:rsidR="00A23AEB" w:rsidRDefault="00A23AEB" w:rsidP="00FD25AF">
      <w:pPr>
        <w:pStyle w:val="renderubrik"/>
        <w:ind w:right="1093"/>
        <w:rPr>
          <w:rFonts w:ascii="Franklin Gothic Medium" w:hAnsi="Franklin Gothic Medium"/>
          <w:szCs w:val="32"/>
        </w:rPr>
      </w:pPr>
    </w:p>
    <w:p w:rsidR="00A23AEB" w:rsidRPr="008C0B4A" w:rsidRDefault="00A23AEB" w:rsidP="00FD25AF">
      <w:pPr>
        <w:pStyle w:val="renderubrik"/>
        <w:ind w:right="1093"/>
        <w:rPr>
          <w:rFonts w:ascii="Times New Roman" w:hAnsi="Times New Roman"/>
          <w:sz w:val="22"/>
          <w:szCs w:val="22"/>
        </w:rPr>
      </w:pPr>
    </w:p>
    <w:p w:rsidR="006F7AA6" w:rsidRDefault="008C0B4A">
      <w:pPr>
        <w:pStyle w:val="Prothuvud"/>
      </w:pPr>
      <w:r>
        <w:lastRenderedPageBreak/>
        <w:br/>
      </w:r>
      <w:r w:rsidR="00C062F1">
        <w:t>K</w:t>
      </w:r>
      <w:r w:rsidR="006F7AA6">
        <w:t>yrkofullmäktige</w:t>
      </w:r>
      <w:r w:rsidR="006F7AA6">
        <w:tab/>
      </w:r>
      <w:r w:rsidR="00C062F1">
        <w:t>2018-05-22</w:t>
      </w:r>
      <w:r w:rsidR="006F7AA6">
        <w:tab/>
        <w:t>§</w:t>
      </w:r>
      <w:r w:rsidR="006F7AA6">
        <w:tab/>
      </w:r>
      <w:r w:rsidR="00C062F1">
        <w:t>21</w:t>
      </w:r>
      <w:r w:rsidR="006F7AA6">
        <w:tab/>
        <w:t>sidan</w:t>
      </w:r>
      <w:r w:rsidR="006F7AA6">
        <w:tab/>
      </w:r>
      <w:r w:rsidR="00C062F1">
        <w:t>5</w:t>
      </w:r>
    </w:p>
    <w:p w:rsidR="006F7AA6" w:rsidRDefault="006F7AA6">
      <w:pPr>
        <w:pStyle w:val="Diarienr"/>
      </w:pPr>
      <w:r>
        <w:t>Diarienummer</w:t>
      </w:r>
      <w:r>
        <w:tab/>
      </w:r>
      <w:r w:rsidR="008C0B4A">
        <w:t>P-2018-76</w:t>
      </w:r>
    </w:p>
    <w:p w:rsidR="008C0B4A" w:rsidRDefault="008C0B4A" w:rsidP="008C0B4A">
      <w:pPr>
        <w:pStyle w:val="renderubrik"/>
      </w:pPr>
      <w:r>
        <w:t>Årsredovisning 2017, Huddinge pastorat</w:t>
      </w:r>
    </w:p>
    <w:p w:rsidR="008C0B4A" w:rsidRDefault="008C0B4A" w:rsidP="008C0B4A">
      <w:pPr>
        <w:pStyle w:val="Beslut"/>
      </w:pPr>
      <w:r>
        <w:t>Kyrkofullmäktiges beslut</w:t>
      </w:r>
    </w:p>
    <w:p w:rsidR="008C0B4A" w:rsidRPr="00D57A0C" w:rsidRDefault="008C0B4A" w:rsidP="008C0B4A">
      <w:pPr>
        <w:ind w:left="990"/>
        <w:rPr>
          <w:sz w:val="22"/>
          <w:szCs w:val="22"/>
        </w:rPr>
      </w:pPr>
      <w:r w:rsidRPr="00D57A0C">
        <w:rPr>
          <w:sz w:val="22"/>
          <w:szCs w:val="22"/>
        </w:rPr>
        <w:t>Fastställa resultaträkning och balansräkning i upprättat förslag till årsredovisning 201</w:t>
      </w:r>
      <w:r>
        <w:rPr>
          <w:sz w:val="22"/>
          <w:szCs w:val="22"/>
        </w:rPr>
        <w:t>7</w:t>
      </w:r>
      <w:r w:rsidRPr="00D57A0C">
        <w:rPr>
          <w:sz w:val="22"/>
          <w:szCs w:val="22"/>
        </w:rPr>
        <w:t xml:space="preserve"> för Huddinge pastorat.</w:t>
      </w:r>
    </w:p>
    <w:p w:rsidR="008C0B4A" w:rsidRPr="00D57A0C" w:rsidRDefault="008C0B4A" w:rsidP="008C0B4A">
      <w:pPr>
        <w:ind w:left="990"/>
        <w:rPr>
          <w:sz w:val="22"/>
          <w:szCs w:val="22"/>
        </w:rPr>
      </w:pPr>
    </w:p>
    <w:p w:rsidR="008C0B4A" w:rsidRPr="00D57A0C" w:rsidRDefault="008C0B4A" w:rsidP="008C0B4A">
      <w:pPr>
        <w:ind w:left="990"/>
        <w:rPr>
          <w:sz w:val="22"/>
          <w:szCs w:val="22"/>
        </w:rPr>
      </w:pPr>
      <w:r w:rsidRPr="00D57A0C">
        <w:rPr>
          <w:b/>
          <w:i/>
          <w:sz w:val="22"/>
          <w:szCs w:val="22"/>
        </w:rPr>
        <w:t>Ärendet</w:t>
      </w:r>
    </w:p>
    <w:p w:rsidR="008C0B4A" w:rsidRDefault="008C0B4A" w:rsidP="008C0B4A">
      <w:pPr>
        <w:pStyle w:val="Rubrik2"/>
        <w:ind w:left="993" w:right="309"/>
        <w:jc w:val="left"/>
        <w:rPr>
          <w:rFonts w:ascii="Times New Roman" w:hAnsi="Times New Roman"/>
          <w:b w:val="0"/>
          <w:sz w:val="24"/>
          <w:szCs w:val="24"/>
          <w:lang w:val="sv-SE"/>
        </w:rPr>
      </w:pPr>
      <w:r>
        <w:rPr>
          <w:rFonts w:ascii="Times New Roman" w:hAnsi="Times New Roman"/>
          <w:b w:val="0"/>
          <w:sz w:val="24"/>
          <w:szCs w:val="24"/>
          <w:lang w:val="sv-SE"/>
        </w:rPr>
        <w:t>Föreligger upprättat förslag till årsredovisning 2017 för Huddinge pastorat.</w:t>
      </w:r>
    </w:p>
    <w:p w:rsidR="008C0B4A" w:rsidRDefault="008C0B4A" w:rsidP="008C0B4A">
      <w:pPr>
        <w:pStyle w:val="Rubrik2"/>
        <w:ind w:left="993" w:right="309"/>
        <w:jc w:val="left"/>
        <w:rPr>
          <w:rFonts w:ascii="Times New Roman" w:hAnsi="Times New Roman"/>
          <w:b w:val="0"/>
          <w:sz w:val="24"/>
          <w:szCs w:val="24"/>
          <w:lang w:val="sv-SE"/>
        </w:rPr>
      </w:pPr>
    </w:p>
    <w:p w:rsidR="008C0B4A" w:rsidRPr="00EC6393" w:rsidRDefault="008C0B4A" w:rsidP="008C0B4A">
      <w:pPr>
        <w:pStyle w:val="Rubrik2"/>
        <w:ind w:left="993" w:right="309"/>
        <w:jc w:val="left"/>
        <w:rPr>
          <w:rFonts w:ascii="Times New Roman" w:hAnsi="Times New Roman"/>
          <w:b w:val="0"/>
          <w:sz w:val="24"/>
          <w:szCs w:val="24"/>
          <w:lang w:val="sv-SE"/>
        </w:rPr>
      </w:pPr>
      <w:r>
        <w:rPr>
          <w:rFonts w:ascii="Times New Roman" w:hAnsi="Times New Roman"/>
          <w:b w:val="0"/>
          <w:sz w:val="24"/>
          <w:szCs w:val="24"/>
          <w:lang w:val="sv-SE"/>
        </w:rPr>
        <w:t xml:space="preserve">Årsredovisningen har upprättats enligt årsredovisningslagen 1195:1554), </w:t>
      </w:r>
      <w:proofErr w:type="spellStart"/>
      <w:r>
        <w:rPr>
          <w:rFonts w:ascii="Times New Roman" w:hAnsi="Times New Roman"/>
          <w:b w:val="0"/>
          <w:sz w:val="24"/>
          <w:szCs w:val="24"/>
          <w:lang w:val="sv-SE"/>
        </w:rPr>
        <w:t>begravningslagen</w:t>
      </w:r>
      <w:proofErr w:type="spellEnd"/>
      <w:r>
        <w:rPr>
          <w:rFonts w:ascii="Times New Roman" w:hAnsi="Times New Roman"/>
          <w:b w:val="0"/>
          <w:sz w:val="24"/>
          <w:szCs w:val="24"/>
          <w:lang w:val="sv-SE"/>
        </w:rPr>
        <w:t xml:space="preserve"> (1999:728), bokföringslagen (1999:1078, Bokföringsnämndens (BFN) allmänna råd och Redovisningsrådets rekommendationer samt kyrkoordningens </w:t>
      </w:r>
      <w:r>
        <w:rPr>
          <w:rFonts w:ascii="Times New Roman" w:hAnsi="Times New Roman"/>
          <w:b w:val="0"/>
          <w:sz w:val="24"/>
          <w:szCs w:val="24"/>
          <w:lang w:val="sv-SE"/>
        </w:rPr>
        <w:br/>
        <w:t>bestämmelser om ekonomisk redovisning och Svenska kyrkans branschanpassning.</w:t>
      </w:r>
    </w:p>
    <w:p w:rsidR="008C0B4A" w:rsidRDefault="008C0B4A" w:rsidP="008C0B4A">
      <w:pPr>
        <w:pStyle w:val="Rubrik2"/>
        <w:ind w:left="993" w:right="309"/>
        <w:rPr>
          <w:rFonts w:ascii="Times New Roman" w:hAnsi="Times New Roman"/>
          <w:b w:val="0"/>
          <w:sz w:val="24"/>
          <w:szCs w:val="24"/>
          <w:lang w:val="sv-SE"/>
        </w:rPr>
      </w:pPr>
    </w:p>
    <w:p w:rsidR="008C0B4A" w:rsidRDefault="008C0B4A" w:rsidP="008C0B4A">
      <w:pPr>
        <w:pStyle w:val="Rubrik2"/>
        <w:ind w:left="993" w:right="309"/>
        <w:jc w:val="left"/>
        <w:rPr>
          <w:rFonts w:ascii="Times New Roman" w:hAnsi="Times New Roman"/>
          <w:b w:val="0"/>
          <w:sz w:val="24"/>
          <w:szCs w:val="24"/>
          <w:lang w:val="sv-SE"/>
        </w:rPr>
      </w:pPr>
      <w:r w:rsidRPr="009A0B08">
        <w:rPr>
          <w:rFonts w:ascii="Times New Roman" w:hAnsi="Times New Roman"/>
          <w:b w:val="0"/>
          <w:sz w:val="24"/>
          <w:szCs w:val="24"/>
          <w:lang w:val="sv-SE"/>
        </w:rPr>
        <w:t xml:space="preserve">Upprättad årsredovisning och verksamhetsberättelse innehåller de dokument som </w:t>
      </w:r>
    </w:p>
    <w:p w:rsidR="008C0B4A" w:rsidRPr="00D57A0C" w:rsidRDefault="008C0B4A" w:rsidP="008C0B4A">
      <w:pPr>
        <w:pStyle w:val="Brdprotokoll"/>
        <w:ind w:left="993" w:right="451"/>
        <w:rPr>
          <w:szCs w:val="22"/>
        </w:rPr>
      </w:pPr>
      <w:r w:rsidRPr="009A0B08">
        <w:rPr>
          <w:sz w:val="24"/>
        </w:rPr>
        <w:t>föreskrivs i redovisningsfrågor (KRED).</w:t>
      </w:r>
    </w:p>
    <w:p w:rsidR="008C0B4A" w:rsidRPr="00D57A0C" w:rsidRDefault="008C0B4A" w:rsidP="008C0B4A">
      <w:pPr>
        <w:pStyle w:val="Brdprotokoll"/>
        <w:ind w:left="990" w:right="309"/>
        <w:rPr>
          <w:szCs w:val="22"/>
        </w:rPr>
      </w:pPr>
    </w:p>
    <w:p w:rsidR="008C0B4A" w:rsidRPr="00D57A0C" w:rsidRDefault="008C0B4A" w:rsidP="008C0B4A">
      <w:pPr>
        <w:pStyle w:val="Brdprotokoll"/>
        <w:ind w:left="990" w:right="309"/>
        <w:rPr>
          <w:szCs w:val="22"/>
        </w:rPr>
      </w:pPr>
    </w:p>
    <w:p w:rsidR="008C0B4A" w:rsidRPr="00D57A0C" w:rsidRDefault="008C0B4A" w:rsidP="008C0B4A">
      <w:pPr>
        <w:tabs>
          <w:tab w:val="left" w:pos="3060"/>
        </w:tabs>
        <w:ind w:left="990" w:right="309"/>
        <w:rPr>
          <w:b/>
          <w:i/>
          <w:sz w:val="22"/>
          <w:szCs w:val="22"/>
        </w:rPr>
      </w:pPr>
      <w:r w:rsidRPr="00D57A0C">
        <w:rPr>
          <w:b/>
          <w:i/>
          <w:sz w:val="22"/>
          <w:szCs w:val="22"/>
        </w:rPr>
        <w:t>Ärendeberedning</w:t>
      </w:r>
    </w:p>
    <w:p w:rsidR="008C0B4A" w:rsidRDefault="006177A2" w:rsidP="008C0B4A">
      <w:pPr>
        <w:pStyle w:val="Brdprotokoll"/>
        <w:ind w:left="990" w:right="309"/>
        <w:rPr>
          <w:szCs w:val="22"/>
        </w:rPr>
      </w:pPr>
      <w:r>
        <w:rPr>
          <w:szCs w:val="22"/>
        </w:rPr>
        <w:t>Kyrkorådets AU            2018</w:t>
      </w:r>
      <w:r w:rsidR="008C0B4A" w:rsidRPr="00D57A0C">
        <w:rPr>
          <w:szCs w:val="22"/>
        </w:rPr>
        <w:t>-04-1</w:t>
      </w:r>
      <w:r>
        <w:rPr>
          <w:szCs w:val="22"/>
        </w:rPr>
        <w:t>0 § 35</w:t>
      </w:r>
      <w:r w:rsidR="008C0B4A" w:rsidRPr="00D57A0C">
        <w:rPr>
          <w:szCs w:val="22"/>
        </w:rPr>
        <w:br/>
        <w:t>Kyrkorådet                     201</w:t>
      </w:r>
      <w:r>
        <w:rPr>
          <w:szCs w:val="22"/>
        </w:rPr>
        <w:t>8-04-24 § 73</w:t>
      </w:r>
    </w:p>
    <w:p w:rsidR="008C0B4A" w:rsidRDefault="008C0B4A" w:rsidP="008C0B4A">
      <w:pPr>
        <w:pStyle w:val="Brdprotokoll"/>
        <w:ind w:left="990" w:right="309"/>
        <w:rPr>
          <w:szCs w:val="22"/>
        </w:rPr>
      </w:pPr>
    </w:p>
    <w:p w:rsidR="008C0B4A" w:rsidRDefault="008C0B4A" w:rsidP="008C0B4A">
      <w:pPr>
        <w:tabs>
          <w:tab w:val="left" w:pos="3060"/>
        </w:tabs>
        <w:ind w:left="990" w:right="309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Överläggningar i kyrkofullmäktige</w:t>
      </w:r>
    </w:p>
    <w:p w:rsidR="004D0410" w:rsidRPr="00C40FDF" w:rsidRDefault="004D0410" w:rsidP="004D0410">
      <w:pPr>
        <w:pStyle w:val="Brdprotokoll"/>
      </w:pPr>
      <w:r>
        <w:t xml:space="preserve">Ann-Marie Högberg (s) redovisade arbetet kring </w:t>
      </w:r>
      <w:r>
        <w:t>årsredovisningen 2017.</w:t>
      </w:r>
      <w:r w:rsidR="00274261">
        <w:t xml:space="preserve"> </w:t>
      </w:r>
      <w:r w:rsidR="00274261">
        <w:t>Inga frågor uppkom.</w:t>
      </w:r>
    </w:p>
    <w:p w:rsidR="008C0B4A" w:rsidRPr="00D57A0C" w:rsidRDefault="008C0B4A" w:rsidP="008C0B4A">
      <w:pPr>
        <w:tabs>
          <w:tab w:val="left" w:pos="3060"/>
        </w:tabs>
        <w:ind w:left="990" w:right="309"/>
        <w:rPr>
          <w:sz w:val="22"/>
          <w:szCs w:val="22"/>
        </w:rPr>
      </w:pPr>
    </w:p>
    <w:p w:rsidR="008C0B4A" w:rsidRPr="00D57A0C" w:rsidRDefault="008C0B4A" w:rsidP="008C0B4A">
      <w:pPr>
        <w:pStyle w:val="Brdprotokoll"/>
        <w:ind w:left="990" w:right="309"/>
        <w:rPr>
          <w:szCs w:val="22"/>
        </w:rPr>
      </w:pPr>
    </w:p>
    <w:p w:rsidR="008C0B4A" w:rsidRDefault="008C0B4A" w:rsidP="008C0B4A">
      <w:pPr>
        <w:tabs>
          <w:tab w:val="left" w:pos="3060"/>
        </w:tabs>
        <w:ind w:left="990" w:right="309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Bilaga</w:t>
      </w:r>
    </w:p>
    <w:p w:rsidR="008C0B4A" w:rsidRPr="00D57A0C" w:rsidRDefault="006177A2" w:rsidP="008C0B4A">
      <w:pPr>
        <w:tabs>
          <w:tab w:val="left" w:pos="3060"/>
        </w:tabs>
        <w:ind w:left="990" w:right="309"/>
        <w:rPr>
          <w:sz w:val="22"/>
          <w:szCs w:val="22"/>
        </w:rPr>
      </w:pPr>
      <w:r>
        <w:rPr>
          <w:sz w:val="22"/>
          <w:szCs w:val="22"/>
        </w:rPr>
        <w:t>Årsredovisning 2017</w:t>
      </w:r>
    </w:p>
    <w:p w:rsidR="008C0B4A" w:rsidRDefault="008C0B4A" w:rsidP="00881379">
      <w:pPr>
        <w:pStyle w:val="Brdprotokoll"/>
        <w:ind w:right="290"/>
      </w:pPr>
    </w:p>
    <w:p w:rsidR="008C0B4A" w:rsidRDefault="008C0B4A" w:rsidP="00881379">
      <w:pPr>
        <w:pStyle w:val="Brdprotokoll"/>
        <w:ind w:right="290"/>
      </w:pPr>
    </w:p>
    <w:p w:rsidR="00C67CED" w:rsidRDefault="00C67CED" w:rsidP="007C3DFE">
      <w:pPr>
        <w:pStyle w:val="Prothuvud"/>
      </w:pPr>
    </w:p>
    <w:p w:rsidR="006177A2" w:rsidRDefault="006177A2" w:rsidP="007C3DFE">
      <w:pPr>
        <w:pStyle w:val="Prothuvud"/>
      </w:pPr>
    </w:p>
    <w:p w:rsidR="006177A2" w:rsidRDefault="006177A2" w:rsidP="007C3DFE">
      <w:pPr>
        <w:pStyle w:val="Prothuvud"/>
      </w:pPr>
    </w:p>
    <w:p w:rsidR="006177A2" w:rsidRDefault="006177A2" w:rsidP="007C3DFE">
      <w:pPr>
        <w:pStyle w:val="Prothuvud"/>
      </w:pPr>
    </w:p>
    <w:p w:rsidR="006177A2" w:rsidRDefault="006177A2" w:rsidP="007C3DFE">
      <w:pPr>
        <w:pStyle w:val="Prothuvud"/>
      </w:pPr>
    </w:p>
    <w:p w:rsidR="006177A2" w:rsidRDefault="006177A2" w:rsidP="007C3DFE">
      <w:pPr>
        <w:pStyle w:val="Prothuvud"/>
      </w:pPr>
    </w:p>
    <w:p w:rsidR="006177A2" w:rsidRDefault="006177A2" w:rsidP="007C3DFE">
      <w:pPr>
        <w:pStyle w:val="Prothuvud"/>
      </w:pPr>
    </w:p>
    <w:p w:rsidR="006177A2" w:rsidRDefault="006177A2" w:rsidP="007C3DFE">
      <w:pPr>
        <w:pStyle w:val="Prothuvud"/>
      </w:pPr>
    </w:p>
    <w:p w:rsidR="006177A2" w:rsidRDefault="006177A2" w:rsidP="007C3DFE">
      <w:pPr>
        <w:pStyle w:val="Prothuvud"/>
      </w:pPr>
    </w:p>
    <w:p w:rsidR="007C3DFE" w:rsidRDefault="007C3DFE" w:rsidP="007C3DFE">
      <w:pPr>
        <w:pStyle w:val="Prothuvud"/>
      </w:pPr>
      <w:r>
        <w:lastRenderedPageBreak/>
        <w:t>Kyrkoful</w:t>
      </w:r>
      <w:r w:rsidR="00D372BA">
        <w:t>lmäktige</w:t>
      </w:r>
      <w:r w:rsidR="00D372BA">
        <w:tab/>
      </w:r>
      <w:r w:rsidR="000D761E">
        <w:t>2018-05-22</w:t>
      </w:r>
      <w:r w:rsidR="000D761E">
        <w:tab/>
        <w:t>§</w:t>
      </w:r>
      <w:r w:rsidR="000D761E">
        <w:tab/>
        <w:t>22</w:t>
      </w:r>
      <w:r w:rsidR="000D761E">
        <w:tab/>
        <w:t>sidan</w:t>
      </w:r>
      <w:r w:rsidR="000D761E">
        <w:tab/>
        <w:t>6</w:t>
      </w:r>
    </w:p>
    <w:p w:rsidR="007C3DFE" w:rsidRDefault="007C3DFE" w:rsidP="007C3DFE">
      <w:pPr>
        <w:pStyle w:val="Diarienr"/>
      </w:pPr>
      <w:r>
        <w:t>Diarienummer</w:t>
      </w:r>
      <w:r>
        <w:tab/>
      </w:r>
      <w:r w:rsidR="000D761E">
        <w:t>P-2018-103</w:t>
      </w:r>
    </w:p>
    <w:p w:rsidR="000D761E" w:rsidRDefault="000D761E" w:rsidP="000D761E">
      <w:pPr>
        <w:pStyle w:val="renderubrik"/>
      </w:pPr>
      <w:r>
        <w:t>Revisorernas berättelse och ansvarsfrihet</w:t>
      </w:r>
    </w:p>
    <w:p w:rsidR="000D761E" w:rsidRDefault="000D761E" w:rsidP="000D761E">
      <w:pPr>
        <w:pStyle w:val="Beslut"/>
      </w:pPr>
      <w:r>
        <w:t>Kyrkofullmäktiges beslut</w:t>
      </w:r>
    </w:p>
    <w:p w:rsidR="000D761E" w:rsidRPr="00D20F65" w:rsidRDefault="00B86EC4" w:rsidP="001309FE">
      <w:pPr>
        <w:pStyle w:val="Brdprotokoll"/>
        <w:ind w:right="292"/>
      </w:pPr>
      <w:r>
        <w:t>Revisorerna föreslår</w:t>
      </w:r>
      <w:r w:rsidR="000D761E">
        <w:t xml:space="preserve"> kyrkofullmäktige </w:t>
      </w:r>
      <w:r>
        <w:t>att bevilja</w:t>
      </w:r>
      <w:r w:rsidR="000D761E">
        <w:t xml:space="preserve"> kyrkorådets ledamöter ansvarsfrihet för räkenskapsåret 2017.</w:t>
      </w:r>
      <w:r w:rsidR="001309FE">
        <w:t xml:space="preserve"> </w:t>
      </w:r>
      <w:r w:rsidR="001309FE">
        <w:t>Till protokollet noteras att ledamöter av kyrkofullmäktige, med uppdrag i kyrkorådet, inte deltog i beslut om ansvarsfrihet.</w:t>
      </w:r>
      <w:bookmarkStart w:id="19" w:name="_GoBack"/>
      <w:bookmarkEnd w:id="19"/>
    </w:p>
    <w:p w:rsidR="000D761E" w:rsidRDefault="000D761E" w:rsidP="000D761E">
      <w:pPr>
        <w:pStyle w:val="Beslut"/>
      </w:pPr>
      <w:r>
        <w:t>Ärendet</w:t>
      </w:r>
    </w:p>
    <w:p w:rsidR="000D761E" w:rsidRDefault="000D761E" w:rsidP="000D761E">
      <w:pPr>
        <w:pStyle w:val="Brdprotokoll"/>
        <w:ind w:right="292"/>
      </w:pPr>
      <w:r>
        <w:t>Revisorerna har granskat räkenskaperna inklusive kollekthanteringen, den interna kontrollen och bokslutet samt förvaltning. Revision och slutrevision har ägt rum.</w:t>
      </w:r>
      <w:r>
        <w:br/>
      </w:r>
      <w:r>
        <w:br/>
        <w:t>Revisorernas sammanfattande bedömning är att bokföringen är i god ordning och att årsredovisningen ger en rättvisande bild av verksamheten och att den är upprättad i enlighet med god revisionssed för kyrkliga församlingar/pastorat samt att bokslutet är väl dokumenterat.</w:t>
      </w:r>
    </w:p>
    <w:p w:rsidR="000D761E" w:rsidRDefault="000D761E" w:rsidP="000D761E">
      <w:pPr>
        <w:pStyle w:val="Brdprotokoll"/>
        <w:ind w:right="292"/>
        <w:rPr>
          <w:szCs w:val="22"/>
        </w:rPr>
      </w:pPr>
      <w:r>
        <w:t>Pastoratet har väl fungerande ekonomirutiner och god ekonomisk ställning.</w:t>
      </w:r>
    </w:p>
    <w:p w:rsidR="000D761E" w:rsidRDefault="000D761E" w:rsidP="000D761E">
      <w:pPr>
        <w:pStyle w:val="Beslut"/>
      </w:pPr>
      <w:r>
        <w:t>Överläggningar i kyrkofullmäktige</w:t>
      </w:r>
    </w:p>
    <w:p w:rsidR="000D761E" w:rsidRDefault="008574C0" w:rsidP="000D761E">
      <w:pPr>
        <w:pStyle w:val="Brdprotokoll"/>
        <w:ind w:right="292"/>
      </w:pPr>
      <w:r>
        <w:t xml:space="preserve">Bengt </w:t>
      </w:r>
      <w:proofErr w:type="spellStart"/>
      <w:r>
        <w:t>Säberg</w:t>
      </w:r>
      <w:proofErr w:type="spellEnd"/>
      <w:r>
        <w:t xml:space="preserve">, revisor redovisade arbetet kring </w:t>
      </w:r>
      <w:r w:rsidR="009F4AD1">
        <w:t>revis</w:t>
      </w:r>
      <w:r w:rsidR="001309FE">
        <w:t>i</w:t>
      </w:r>
      <w:r w:rsidR="009F4AD1">
        <w:t>onen</w:t>
      </w:r>
      <w:r>
        <w:t>.</w:t>
      </w:r>
    </w:p>
    <w:p w:rsidR="000D761E" w:rsidRDefault="000D761E" w:rsidP="000D761E">
      <w:pPr>
        <w:pStyle w:val="Beslut"/>
        <w:tabs>
          <w:tab w:val="clear" w:pos="1253"/>
          <w:tab w:val="left" w:pos="993"/>
        </w:tabs>
        <w:ind w:left="0"/>
      </w:pPr>
      <w:r>
        <w:rPr>
          <w:b w:val="0"/>
          <w:bCs w:val="0"/>
          <w:i w:val="0"/>
          <w:iCs w:val="0"/>
          <w:sz w:val="22"/>
          <w:szCs w:val="22"/>
        </w:rPr>
        <w:tab/>
      </w:r>
      <w:r>
        <w:t>Bilagor</w:t>
      </w:r>
    </w:p>
    <w:p w:rsidR="000D761E" w:rsidRPr="00D20F65" w:rsidRDefault="000D761E" w:rsidP="000D761E">
      <w:pPr>
        <w:pStyle w:val="Brdprotokoll"/>
        <w:ind w:right="292"/>
      </w:pPr>
      <w:r>
        <w:t>Rapport från revisionen 2017</w:t>
      </w:r>
      <w:r>
        <w:br/>
        <w:t>Revisionsberättelse</w:t>
      </w:r>
    </w:p>
    <w:p w:rsidR="008F0B96" w:rsidRDefault="008F0B96" w:rsidP="008F0B96">
      <w:pPr>
        <w:ind w:left="567" w:right="309"/>
        <w:rPr>
          <w:lang w:val="de-DE"/>
        </w:rPr>
      </w:pPr>
    </w:p>
    <w:p w:rsidR="00F80B87" w:rsidRDefault="00F80B87">
      <w:pPr>
        <w:rPr>
          <w:sz w:val="22"/>
          <w:highlight w:val="yellow"/>
        </w:rPr>
      </w:pPr>
      <w:r>
        <w:rPr>
          <w:highlight w:val="yellow"/>
        </w:rPr>
        <w:br w:type="page"/>
      </w:r>
    </w:p>
    <w:p w:rsidR="00F80B87" w:rsidRDefault="00F80B87">
      <w:pPr>
        <w:pStyle w:val="Prothuvud"/>
      </w:pPr>
      <w:r>
        <w:lastRenderedPageBreak/>
        <w:t>Kyrkofull</w:t>
      </w:r>
      <w:r w:rsidR="00D372BA">
        <w:t>mäktige</w:t>
      </w:r>
      <w:r w:rsidR="00D372BA">
        <w:tab/>
      </w:r>
      <w:r w:rsidR="000D761E">
        <w:t>2018-05-22</w:t>
      </w:r>
      <w:r w:rsidR="000D761E">
        <w:tab/>
        <w:t>§</w:t>
      </w:r>
      <w:r w:rsidR="000D761E">
        <w:tab/>
        <w:t>23</w:t>
      </w:r>
      <w:r w:rsidR="000D761E">
        <w:tab/>
        <w:t>sidan</w:t>
      </w:r>
      <w:r w:rsidR="000D761E">
        <w:tab/>
      </w:r>
      <w:r w:rsidR="00E41458">
        <w:t>7</w:t>
      </w:r>
    </w:p>
    <w:p w:rsidR="00F80B87" w:rsidRDefault="00F80B87">
      <w:pPr>
        <w:pStyle w:val="Diarienr"/>
      </w:pPr>
      <w:r>
        <w:t>Diarienummer</w:t>
      </w:r>
      <w:r>
        <w:tab/>
      </w:r>
      <w:r w:rsidR="00E41458">
        <w:t>P-2018-31</w:t>
      </w:r>
    </w:p>
    <w:p w:rsidR="00F80B87" w:rsidRDefault="00DC0D5C">
      <w:pPr>
        <w:pStyle w:val="renderubrik"/>
      </w:pPr>
      <w:r>
        <w:t>Sammanträdets avslutande</w:t>
      </w:r>
    </w:p>
    <w:p w:rsidR="00F80B87" w:rsidRPr="00F80B87" w:rsidRDefault="00D05039" w:rsidP="00F80B87">
      <w:pPr>
        <w:pStyle w:val="Brdprotokoll"/>
      </w:pPr>
      <w:r>
        <w:t>Ordf</w:t>
      </w:r>
      <w:r w:rsidR="000A3680">
        <w:t>örande Louise Callenberg avslutade</w:t>
      </w:r>
      <w:r>
        <w:t xml:space="preserve"> sammanträdet och önskade alla </w:t>
      </w:r>
      <w:r w:rsidR="00E41458">
        <w:t>en trevlig sommar.</w:t>
      </w:r>
    </w:p>
    <w:p w:rsidR="00FF3350" w:rsidRPr="0078076F" w:rsidRDefault="00FF3350" w:rsidP="00F80B87">
      <w:pPr>
        <w:pStyle w:val="Brdprotokoll"/>
        <w:rPr>
          <w:highlight w:val="yellow"/>
        </w:rPr>
      </w:pPr>
    </w:p>
    <w:sectPr w:rsidR="00FF3350" w:rsidRPr="0078076F" w:rsidSect="00B503AC">
      <w:headerReference w:type="default" r:id="rId12"/>
      <w:type w:val="continuous"/>
      <w:pgSz w:w="11906" w:h="16838" w:code="9"/>
      <w:pgMar w:top="1958" w:right="748" w:bottom="1134" w:left="1418" w:header="709" w:footer="90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2A6" w:rsidRDefault="006E32A6">
      <w:r>
        <w:separator/>
      </w:r>
    </w:p>
  </w:endnote>
  <w:endnote w:type="continuationSeparator" w:id="0">
    <w:p w:rsidR="006E32A6" w:rsidRDefault="006E3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BA95C2-E3F4-407B-B2BA-F51A1F0CB32B}"/>
    <w:embedBold r:id="rId2" w:fontKey="{39C671BF-6B1B-4F13-86AB-AD4FFCE4A5ED}"/>
    <w:embedItalic r:id="rId3" w:fontKey="{8458EDBE-AA67-462E-9CEB-CCFA04A2B8CE}"/>
    <w:embedBoldItalic r:id="rId4" w:fontKey="{B3CCACC9-D356-4879-A962-A0F6FF7839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5" w:fontKey="{729C97E1-4D29-416D-B32A-CF7A3933029B}"/>
    <w:embedBold r:id="rId6" w:fontKey="{12D660E5-F573-41B4-A531-BF94EA23B4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2A6" w:rsidRPr="00551362" w:rsidRDefault="006E32A6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color w:val="000000"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="00BC3FCA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1309FE">
      <w:rPr>
        <w:rFonts w:ascii="Myriad Pro" w:hAnsi="Myriad Pro"/>
        <w:noProof/>
        <w:color w:val="000000"/>
        <w:sz w:val="16"/>
        <w:szCs w:val="16"/>
      </w:rPr>
      <w:t>7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="00BC3FCA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1309FE">
      <w:rPr>
        <w:rFonts w:ascii="Myriad Pro" w:hAnsi="Myriad Pro"/>
        <w:noProof/>
        <w:color w:val="000000"/>
        <w:sz w:val="16"/>
        <w:szCs w:val="16"/>
      </w:rPr>
      <w:t>7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end"/>
    </w:r>
  </w:p>
  <w:p w:rsidR="006E32A6" w:rsidRDefault="006E32A6" w:rsidP="007653F8">
    <w:pPr>
      <w:pStyle w:val="Sidfot"/>
      <w:pBdr>
        <w:top w:val="single" w:sz="6" w:space="1" w:color="auto"/>
      </w:pBdr>
      <w:tabs>
        <w:tab w:val="clear" w:pos="4536"/>
        <w:tab w:val="clear" w:pos="9072"/>
        <w:tab w:val="center" w:pos="5500"/>
        <w:tab w:val="right" w:pos="9923"/>
      </w:tabs>
      <w:ind w:left="964" w:right="-170"/>
    </w:pPr>
    <w:r>
      <w:rPr>
        <w:i/>
        <w:iCs/>
        <w:color w:val="000000"/>
        <w:sz w:val="16"/>
      </w:rPr>
      <w:t>Justerarnas signaturer</w:t>
    </w:r>
    <w:r>
      <w:rPr>
        <w:i/>
        <w:iCs/>
        <w:color w:val="000000"/>
        <w:sz w:val="16"/>
      </w:rPr>
      <w:tab/>
    </w:r>
    <w:r>
      <w:rPr>
        <w:i/>
        <w:iCs/>
        <w:sz w:val="16"/>
      </w:rPr>
      <w:t>Utdragsbestyrkande</w:t>
    </w:r>
    <w:r>
      <w:rPr>
        <w:i/>
        <w:iCs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2A6" w:rsidRPr="00551362" w:rsidRDefault="006E32A6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="00BC3FCA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1309FE">
      <w:rPr>
        <w:rFonts w:ascii="Myriad Pro" w:hAnsi="Myriad Pro"/>
        <w:noProof/>
        <w:color w:val="000000"/>
        <w:sz w:val="16"/>
        <w:szCs w:val="16"/>
      </w:rPr>
      <w:t>2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="00BC3FCA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1309FE">
      <w:rPr>
        <w:rFonts w:ascii="Myriad Pro" w:hAnsi="Myriad Pro"/>
        <w:noProof/>
        <w:color w:val="000000"/>
        <w:sz w:val="16"/>
        <w:szCs w:val="16"/>
      </w:rPr>
      <w:t>7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end"/>
    </w:r>
  </w:p>
  <w:p w:rsidR="006E32A6" w:rsidRDefault="006E32A6" w:rsidP="007653F8">
    <w:pPr>
      <w:pStyle w:val="Sidfot"/>
      <w:pBdr>
        <w:top w:val="single" w:sz="6" w:space="1" w:color="auto"/>
      </w:pBdr>
      <w:tabs>
        <w:tab w:val="clear" w:pos="9072"/>
        <w:tab w:val="right" w:pos="9923"/>
      </w:tabs>
      <w:ind w:right="-170"/>
      <w:rPr>
        <w:i/>
        <w:iCs/>
        <w:sz w:val="16"/>
      </w:rPr>
    </w:pPr>
    <w:r>
      <w:rPr>
        <w:i/>
        <w:iCs/>
        <w:sz w:val="16"/>
      </w:rPr>
      <w:t>Justerarnas signatur</w:t>
    </w:r>
    <w:r>
      <w:rPr>
        <w:i/>
        <w:iCs/>
        <w:sz w:val="16"/>
      </w:rPr>
      <w:tab/>
      <w:t>Utdragsbestyrkande</w:t>
    </w:r>
    <w:r>
      <w:rPr>
        <w:i/>
        <w:iCs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2A6" w:rsidRDefault="006E32A6">
      <w:r>
        <w:separator/>
      </w:r>
    </w:p>
  </w:footnote>
  <w:footnote w:type="continuationSeparator" w:id="0">
    <w:p w:rsidR="006E32A6" w:rsidRDefault="006E3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2A6" w:rsidRPr="00393E7A" w:rsidRDefault="006E32A6" w:rsidP="0036087C">
    <w:pPr>
      <w:pStyle w:val="Sidhuvud"/>
      <w:tabs>
        <w:tab w:val="clear" w:pos="4536"/>
        <w:tab w:val="left" w:pos="5220"/>
      </w:tabs>
      <w:rPr>
        <w:sz w:val="48"/>
        <w:szCs w:val="48"/>
      </w:rPr>
    </w:pPr>
  </w:p>
  <w:p w:rsidR="006E32A6" w:rsidRPr="006638BA" w:rsidRDefault="006E32A6" w:rsidP="00FE015B">
    <w:pPr>
      <w:pStyle w:val="Sidhuvud"/>
      <w:tabs>
        <w:tab w:val="right" w:pos="4536"/>
        <w:tab w:val="left" w:pos="5222"/>
      </w:tabs>
      <w:rPr>
        <w:rFonts w:ascii="Myriad Pro" w:hAnsi="Myriad Pro"/>
      </w:rPr>
    </w:pPr>
    <w:r>
      <w:rPr>
        <w:rFonts w:ascii="Myriad Pro" w:hAnsi="Myriad Pro"/>
        <w:noProof/>
        <w:sz w:val="48"/>
        <w:szCs w:val="4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5542915</wp:posOffset>
          </wp:positionH>
          <wp:positionV relativeFrom="page">
            <wp:posOffset>579755</wp:posOffset>
          </wp:positionV>
          <wp:extent cx="1619885" cy="311785"/>
          <wp:effectExtent l="19050" t="0" r="0" b="0"/>
          <wp:wrapNone/>
          <wp:docPr id="12" name="Bild 12" descr="iHu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Hu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1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38BA">
      <w:rPr>
        <w:rFonts w:ascii="Myriad Pro" w:hAnsi="Myriad Pro"/>
      </w:rPr>
      <w:t>Sammanträdesprotokoll</w:t>
    </w:r>
    <w:r>
      <w:rPr>
        <w:rFonts w:ascii="Myriad Pro" w:hAnsi="Myriad Pro"/>
      </w:rPr>
      <w:tab/>
    </w:r>
    <w:fldSimple w:instr=" REF  Text13  \* MERGEFORMAT ">
      <w:r w:rsidR="001309FE" w:rsidRPr="001309FE">
        <w:rPr>
          <w:rFonts w:ascii="Franklin Gothic Medium Cond" w:hAnsi="Franklin Gothic Medium Cond"/>
          <w:noProof/>
        </w:rPr>
        <w:t>2018-05-22</w:t>
      </w:r>
    </w:fldSimple>
  </w:p>
  <w:p w:rsidR="006E32A6" w:rsidRPr="00551362" w:rsidRDefault="002F3669" w:rsidP="00FE015B">
    <w:pPr>
      <w:pStyle w:val="Sidhuvud"/>
      <w:tabs>
        <w:tab w:val="clear" w:pos="4536"/>
        <w:tab w:val="left" w:pos="5220"/>
      </w:tabs>
      <w:rPr>
        <w:rFonts w:ascii="Myriad Pro" w:hAnsi="Myriad Pro"/>
        <w:b/>
        <w:caps/>
        <w:spacing w:val="2"/>
        <w:position w:val="-28"/>
      </w:rPr>
    </w:pPr>
    <w:fldSimple w:instr=" REF Listruta1  \* MERGEFORMAT ">
      <w:r w:rsidR="001309FE" w:rsidRPr="001309FE">
        <w:rPr>
          <w:rFonts w:ascii="Myriad Pro" w:hAnsi="Myriad Pro"/>
          <w:b/>
          <w:caps/>
          <w:position w:val="-28"/>
        </w:rPr>
        <w:t>Kyrkofullmäktige</w:t>
      </w:r>
    </w:fldSimple>
  </w:p>
  <w:p w:rsidR="006E32A6" w:rsidRPr="00551362" w:rsidRDefault="006E32A6" w:rsidP="00FE015B">
    <w:pPr>
      <w:pStyle w:val="Sidhuvud"/>
      <w:tabs>
        <w:tab w:val="clear" w:pos="4536"/>
        <w:tab w:val="left" w:pos="5220"/>
      </w:tabs>
      <w:rPr>
        <w:rFonts w:ascii="Myriad Pro" w:hAnsi="Myriad Pro"/>
        <w:sz w:val="16"/>
        <w:szCs w:val="16"/>
      </w:rPr>
    </w:pPr>
    <w:r w:rsidRPr="00551362">
      <w:rPr>
        <w:rFonts w:ascii="Myriad Pro" w:hAnsi="Myriad Pro"/>
        <w:sz w:val="16"/>
        <w:szCs w:val="16"/>
      </w:rPr>
      <w:t>Huddinge kyrkliga samfällighet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2A6" w:rsidRDefault="006E32A6" w:rsidP="003135B4">
    <w:pPr>
      <w:pStyle w:val="Sidhuvud"/>
      <w:tabs>
        <w:tab w:val="left" w:pos="5220"/>
      </w:tabs>
      <w:rPr>
        <w:rFonts w:ascii="Myriad Pro" w:hAnsi="Myriad Pro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4829175</wp:posOffset>
          </wp:positionH>
          <wp:positionV relativeFrom="page">
            <wp:posOffset>521335</wp:posOffset>
          </wp:positionV>
          <wp:extent cx="2343785" cy="450850"/>
          <wp:effectExtent l="19050" t="0" r="0" b="0"/>
          <wp:wrapNone/>
          <wp:docPr id="22" name="Bild 22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785" cy="45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E32A6" w:rsidRPr="00DD1471" w:rsidRDefault="006E32A6" w:rsidP="003135B4">
    <w:pPr>
      <w:pStyle w:val="Sidhuvud"/>
      <w:tabs>
        <w:tab w:val="left" w:pos="5220"/>
      </w:tabs>
      <w:rPr>
        <w:rFonts w:ascii="Myriad Pro" w:hAnsi="Myriad Pro"/>
      </w:rPr>
    </w:pPr>
    <w:r w:rsidRPr="00DD1471">
      <w:rPr>
        <w:rFonts w:ascii="Myriad Pro" w:hAnsi="Myriad Pro"/>
      </w:rPr>
      <w:t>Sammanträdesprotokoll</w:t>
    </w:r>
    <w:r w:rsidRPr="00DD1471">
      <w:rPr>
        <w:rFonts w:ascii="Myriad Pro" w:hAnsi="Myriad Pro"/>
      </w:rPr>
      <w:tab/>
    </w:r>
    <w:fldSimple w:instr=" REF Text13  \* MERGEFORMAT ">
      <w:r w:rsidR="001309FE" w:rsidRPr="001309FE">
        <w:rPr>
          <w:rFonts w:ascii="Myriad Pro" w:hAnsi="Myriad Pro"/>
          <w:b/>
          <w:spacing w:val="2"/>
          <w:sz w:val="20"/>
          <w:szCs w:val="20"/>
        </w:rPr>
        <w:t>2018-05-22</w:t>
      </w:r>
    </w:fldSimple>
  </w:p>
  <w:p w:rsidR="006E32A6" w:rsidRPr="00551362" w:rsidRDefault="002F3669" w:rsidP="00FE015B">
    <w:pPr>
      <w:pStyle w:val="Sidhuvud"/>
      <w:tabs>
        <w:tab w:val="left" w:pos="5220"/>
      </w:tabs>
      <w:rPr>
        <w:rFonts w:ascii="Myriad Pro" w:hAnsi="Myriad Pro"/>
        <w:b/>
        <w:caps/>
        <w:position w:val="-28"/>
      </w:rPr>
    </w:pPr>
    <w:fldSimple w:instr=" REF Listruta1  \* MERGEFORMAT ">
      <w:r w:rsidR="001309FE" w:rsidRPr="001309FE">
        <w:rPr>
          <w:rFonts w:ascii="Myriad Pro" w:hAnsi="Myriad Pro"/>
          <w:b/>
          <w:caps/>
          <w:position w:val="-28"/>
        </w:rPr>
        <w:t>Kyrkofullmäktige</w:t>
      </w:r>
    </w:fldSimple>
  </w:p>
  <w:p w:rsidR="006E32A6" w:rsidRPr="00551362" w:rsidRDefault="006E32A6" w:rsidP="00FE015B">
    <w:pPr>
      <w:pStyle w:val="Sidhuvud"/>
      <w:tabs>
        <w:tab w:val="left" w:pos="5220"/>
      </w:tabs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Huddinge pastorat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2A6" w:rsidRPr="00B503AC" w:rsidRDefault="006E32A6" w:rsidP="00FD1B8A">
    <w:pPr>
      <w:pStyle w:val="Sidhuvud"/>
      <w:tabs>
        <w:tab w:val="clear" w:pos="4536"/>
        <w:tab w:val="right" w:pos="5529"/>
        <w:tab w:val="left" w:pos="5812"/>
      </w:tabs>
      <w:ind w:left="964"/>
      <w:rPr>
        <w:rFonts w:ascii="Myriad Pro" w:hAnsi="Myriad Pro"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5544820</wp:posOffset>
          </wp:positionH>
          <wp:positionV relativeFrom="page">
            <wp:posOffset>398145</wp:posOffset>
          </wp:positionV>
          <wp:extent cx="1619885" cy="317500"/>
          <wp:effectExtent l="19050" t="0" r="0" b="0"/>
          <wp:wrapNone/>
          <wp:docPr id="24" name="Bild 24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503AC">
      <w:rPr>
        <w:rFonts w:ascii="Myriad Pro" w:hAnsi="Myriad Pro"/>
        <w:sz w:val="20"/>
        <w:szCs w:val="20"/>
      </w:rPr>
      <w:t>Sammanträdesprotokoll</w:t>
    </w:r>
    <w:r w:rsidRPr="00B503AC">
      <w:rPr>
        <w:rFonts w:ascii="Myriad Pro" w:hAnsi="Myriad Pro"/>
        <w:sz w:val="20"/>
        <w:szCs w:val="20"/>
      </w:rPr>
      <w:tab/>
    </w:r>
    <w:fldSimple w:instr=" REF  Text13  \* MERGEFORMAT ">
      <w:r w:rsidR="001309FE" w:rsidRPr="001309FE">
        <w:rPr>
          <w:rFonts w:ascii="Franklin Gothic Medium Cond" w:hAnsi="Franklin Gothic Medium Cond"/>
          <w:b/>
          <w:noProof/>
          <w:sz w:val="20"/>
          <w:szCs w:val="20"/>
        </w:rPr>
        <w:t>2018-05-22</w:t>
      </w:r>
    </w:fldSimple>
  </w:p>
  <w:p w:rsidR="006E32A6" w:rsidRPr="00551362" w:rsidRDefault="002F3669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b/>
        <w:caps/>
        <w:spacing w:val="2"/>
        <w:position w:val="-28"/>
      </w:rPr>
    </w:pPr>
    <w:fldSimple w:instr=" REF Listruta1  \* MERGEFORMAT ">
      <w:r w:rsidR="001309FE" w:rsidRPr="001309FE">
        <w:rPr>
          <w:rFonts w:ascii="Myriad Pro" w:hAnsi="Myriad Pro"/>
          <w:b/>
          <w:caps/>
          <w:position w:val="-28"/>
        </w:rPr>
        <w:t>Kyrkofullmäktige</w:t>
      </w:r>
    </w:fldSimple>
  </w:p>
  <w:p w:rsidR="006E32A6" w:rsidRPr="00551362" w:rsidRDefault="006E32A6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sz w:val="16"/>
        <w:szCs w:val="16"/>
      </w:rPr>
    </w:pPr>
    <w:r w:rsidRPr="00551362">
      <w:rPr>
        <w:rFonts w:ascii="Myriad Pro" w:hAnsi="Myriad Pro"/>
        <w:sz w:val="16"/>
        <w:szCs w:val="16"/>
      </w:rPr>
      <w:t xml:space="preserve">Huddinge </w:t>
    </w:r>
    <w:r>
      <w:rPr>
        <w:rFonts w:ascii="Myriad Pro" w:hAnsi="Myriad Pro"/>
        <w:sz w:val="16"/>
        <w:szCs w:val="16"/>
      </w:rPr>
      <w:t>pastorat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FD1718"/>
    <w:multiLevelType w:val="hybridMultilevel"/>
    <w:tmpl w:val="7332E3BC"/>
    <w:lvl w:ilvl="0" w:tplc="041D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2A0D"/>
    <w:rsid w:val="00002BFF"/>
    <w:rsid w:val="000115EC"/>
    <w:rsid w:val="0001234E"/>
    <w:rsid w:val="00023605"/>
    <w:rsid w:val="0003190C"/>
    <w:rsid w:val="00054903"/>
    <w:rsid w:val="00054B37"/>
    <w:rsid w:val="000573FC"/>
    <w:rsid w:val="000645B4"/>
    <w:rsid w:val="0009056C"/>
    <w:rsid w:val="00091C0A"/>
    <w:rsid w:val="0009300E"/>
    <w:rsid w:val="00094ECF"/>
    <w:rsid w:val="000A1CB3"/>
    <w:rsid w:val="000A3680"/>
    <w:rsid w:val="000B6B9D"/>
    <w:rsid w:val="000C2F97"/>
    <w:rsid w:val="000C3935"/>
    <w:rsid w:val="000C554F"/>
    <w:rsid w:val="000D0550"/>
    <w:rsid w:val="000D761E"/>
    <w:rsid w:val="000D7B7D"/>
    <w:rsid w:val="000E02D3"/>
    <w:rsid w:val="0011094F"/>
    <w:rsid w:val="00112BC1"/>
    <w:rsid w:val="001309FE"/>
    <w:rsid w:val="00133C17"/>
    <w:rsid w:val="00140452"/>
    <w:rsid w:val="00150A8D"/>
    <w:rsid w:val="00162149"/>
    <w:rsid w:val="001814F2"/>
    <w:rsid w:val="00187CE9"/>
    <w:rsid w:val="00192C51"/>
    <w:rsid w:val="001A2E92"/>
    <w:rsid w:val="001A79C6"/>
    <w:rsid w:val="001B3987"/>
    <w:rsid w:val="001C0599"/>
    <w:rsid w:val="001C3DB8"/>
    <w:rsid w:val="001D2AE5"/>
    <w:rsid w:val="001D30E8"/>
    <w:rsid w:val="001D624C"/>
    <w:rsid w:val="001D70A2"/>
    <w:rsid w:val="001E07B1"/>
    <w:rsid w:val="001E633A"/>
    <w:rsid w:val="001F1A8E"/>
    <w:rsid w:val="001F1BAF"/>
    <w:rsid w:val="001F35E1"/>
    <w:rsid w:val="001F766C"/>
    <w:rsid w:val="002055D4"/>
    <w:rsid w:val="002071F2"/>
    <w:rsid w:val="002114C7"/>
    <w:rsid w:val="00214893"/>
    <w:rsid w:val="002307E7"/>
    <w:rsid w:val="0023520B"/>
    <w:rsid w:val="0023734E"/>
    <w:rsid w:val="00274261"/>
    <w:rsid w:val="002819C6"/>
    <w:rsid w:val="00284FA7"/>
    <w:rsid w:val="00295725"/>
    <w:rsid w:val="002B13E6"/>
    <w:rsid w:val="002B18BF"/>
    <w:rsid w:val="002C1114"/>
    <w:rsid w:val="002D41A3"/>
    <w:rsid w:val="002E3DAC"/>
    <w:rsid w:val="002F0E1C"/>
    <w:rsid w:val="002F1473"/>
    <w:rsid w:val="002F3669"/>
    <w:rsid w:val="002F3DD7"/>
    <w:rsid w:val="00304C43"/>
    <w:rsid w:val="003052DF"/>
    <w:rsid w:val="00306763"/>
    <w:rsid w:val="003135B4"/>
    <w:rsid w:val="00325043"/>
    <w:rsid w:val="003343A4"/>
    <w:rsid w:val="00336426"/>
    <w:rsid w:val="00343526"/>
    <w:rsid w:val="00344444"/>
    <w:rsid w:val="00345733"/>
    <w:rsid w:val="00357423"/>
    <w:rsid w:val="0036087C"/>
    <w:rsid w:val="0036638F"/>
    <w:rsid w:val="003749B9"/>
    <w:rsid w:val="00384F73"/>
    <w:rsid w:val="00390848"/>
    <w:rsid w:val="0039093E"/>
    <w:rsid w:val="00393E7A"/>
    <w:rsid w:val="0039503A"/>
    <w:rsid w:val="00396E51"/>
    <w:rsid w:val="003B338D"/>
    <w:rsid w:val="003B3781"/>
    <w:rsid w:val="003C7A38"/>
    <w:rsid w:val="003E006F"/>
    <w:rsid w:val="003E39DD"/>
    <w:rsid w:val="003E3E42"/>
    <w:rsid w:val="003F09BE"/>
    <w:rsid w:val="003F5E41"/>
    <w:rsid w:val="00406881"/>
    <w:rsid w:val="00412871"/>
    <w:rsid w:val="0041447C"/>
    <w:rsid w:val="00414B63"/>
    <w:rsid w:val="0043397F"/>
    <w:rsid w:val="004345BF"/>
    <w:rsid w:val="00435154"/>
    <w:rsid w:val="0043695D"/>
    <w:rsid w:val="004412F1"/>
    <w:rsid w:val="00445659"/>
    <w:rsid w:val="0044616D"/>
    <w:rsid w:val="0044642B"/>
    <w:rsid w:val="00453855"/>
    <w:rsid w:val="00453E01"/>
    <w:rsid w:val="0045574B"/>
    <w:rsid w:val="0046213D"/>
    <w:rsid w:val="00470329"/>
    <w:rsid w:val="0047106C"/>
    <w:rsid w:val="00471BD4"/>
    <w:rsid w:val="00483289"/>
    <w:rsid w:val="004862A9"/>
    <w:rsid w:val="00486F3B"/>
    <w:rsid w:val="00490E02"/>
    <w:rsid w:val="00493437"/>
    <w:rsid w:val="0049727D"/>
    <w:rsid w:val="004A0B6E"/>
    <w:rsid w:val="004B0C86"/>
    <w:rsid w:val="004C370D"/>
    <w:rsid w:val="004C4638"/>
    <w:rsid w:val="004D0410"/>
    <w:rsid w:val="004D13A1"/>
    <w:rsid w:val="004E056D"/>
    <w:rsid w:val="004E123F"/>
    <w:rsid w:val="004E1DFF"/>
    <w:rsid w:val="004E580B"/>
    <w:rsid w:val="004F0709"/>
    <w:rsid w:val="004F242A"/>
    <w:rsid w:val="004F44D5"/>
    <w:rsid w:val="005002C7"/>
    <w:rsid w:val="005079F0"/>
    <w:rsid w:val="005125A5"/>
    <w:rsid w:val="00512A74"/>
    <w:rsid w:val="00522333"/>
    <w:rsid w:val="005240CC"/>
    <w:rsid w:val="00524F1E"/>
    <w:rsid w:val="00526574"/>
    <w:rsid w:val="0052771B"/>
    <w:rsid w:val="0053061E"/>
    <w:rsid w:val="00535D24"/>
    <w:rsid w:val="00537BD0"/>
    <w:rsid w:val="00540DFB"/>
    <w:rsid w:val="0054262D"/>
    <w:rsid w:val="0054395A"/>
    <w:rsid w:val="005478A7"/>
    <w:rsid w:val="00551362"/>
    <w:rsid w:val="005551E6"/>
    <w:rsid w:val="005674B0"/>
    <w:rsid w:val="00572C3F"/>
    <w:rsid w:val="005743B9"/>
    <w:rsid w:val="00576997"/>
    <w:rsid w:val="00584388"/>
    <w:rsid w:val="00586F8D"/>
    <w:rsid w:val="00592C8A"/>
    <w:rsid w:val="00592FAD"/>
    <w:rsid w:val="005A19FF"/>
    <w:rsid w:val="005A3CD3"/>
    <w:rsid w:val="005B7DC2"/>
    <w:rsid w:val="005C0D3D"/>
    <w:rsid w:val="005C7D69"/>
    <w:rsid w:val="005D6F77"/>
    <w:rsid w:val="005E5EE0"/>
    <w:rsid w:val="005F7CE3"/>
    <w:rsid w:val="00602AF1"/>
    <w:rsid w:val="00607579"/>
    <w:rsid w:val="006120B6"/>
    <w:rsid w:val="00612A55"/>
    <w:rsid w:val="006177A2"/>
    <w:rsid w:val="00630EB3"/>
    <w:rsid w:val="00632CA5"/>
    <w:rsid w:val="00637100"/>
    <w:rsid w:val="00642FC7"/>
    <w:rsid w:val="0065267C"/>
    <w:rsid w:val="006635C0"/>
    <w:rsid w:val="006638BA"/>
    <w:rsid w:val="00677EFD"/>
    <w:rsid w:val="00680FD0"/>
    <w:rsid w:val="0068525B"/>
    <w:rsid w:val="006862D8"/>
    <w:rsid w:val="00686545"/>
    <w:rsid w:val="00691FAD"/>
    <w:rsid w:val="006A1BAE"/>
    <w:rsid w:val="006A569D"/>
    <w:rsid w:val="006A64B0"/>
    <w:rsid w:val="006B4BD8"/>
    <w:rsid w:val="006C38FD"/>
    <w:rsid w:val="006C426F"/>
    <w:rsid w:val="006D1D66"/>
    <w:rsid w:val="006D1D84"/>
    <w:rsid w:val="006D3B19"/>
    <w:rsid w:val="006D6BF7"/>
    <w:rsid w:val="006D7FAD"/>
    <w:rsid w:val="006E32A6"/>
    <w:rsid w:val="006E3A89"/>
    <w:rsid w:val="006F2A0D"/>
    <w:rsid w:val="006F369B"/>
    <w:rsid w:val="006F655E"/>
    <w:rsid w:val="006F7AA6"/>
    <w:rsid w:val="007003DC"/>
    <w:rsid w:val="00701C0F"/>
    <w:rsid w:val="00701C21"/>
    <w:rsid w:val="007032A6"/>
    <w:rsid w:val="00711768"/>
    <w:rsid w:val="00716CB1"/>
    <w:rsid w:val="007221FA"/>
    <w:rsid w:val="00725FF0"/>
    <w:rsid w:val="00740692"/>
    <w:rsid w:val="0074271A"/>
    <w:rsid w:val="00743FBE"/>
    <w:rsid w:val="0074526A"/>
    <w:rsid w:val="007601D3"/>
    <w:rsid w:val="00763672"/>
    <w:rsid w:val="007653F8"/>
    <w:rsid w:val="00766B02"/>
    <w:rsid w:val="007719F3"/>
    <w:rsid w:val="00775129"/>
    <w:rsid w:val="007764B5"/>
    <w:rsid w:val="0078076F"/>
    <w:rsid w:val="00781B40"/>
    <w:rsid w:val="0078741E"/>
    <w:rsid w:val="007945D1"/>
    <w:rsid w:val="00796EA8"/>
    <w:rsid w:val="007A6FA1"/>
    <w:rsid w:val="007B79A9"/>
    <w:rsid w:val="007C3DFE"/>
    <w:rsid w:val="007C3FBC"/>
    <w:rsid w:val="007C4284"/>
    <w:rsid w:val="007C4B9B"/>
    <w:rsid w:val="007D13C5"/>
    <w:rsid w:val="007D44A4"/>
    <w:rsid w:val="007D59D9"/>
    <w:rsid w:val="007F4B12"/>
    <w:rsid w:val="007F4CB5"/>
    <w:rsid w:val="007F52F2"/>
    <w:rsid w:val="00810D86"/>
    <w:rsid w:val="00817502"/>
    <w:rsid w:val="00820E00"/>
    <w:rsid w:val="008236B4"/>
    <w:rsid w:val="0082560D"/>
    <w:rsid w:val="00831858"/>
    <w:rsid w:val="0084172A"/>
    <w:rsid w:val="008466D9"/>
    <w:rsid w:val="00850D2B"/>
    <w:rsid w:val="00851ACA"/>
    <w:rsid w:val="008574C0"/>
    <w:rsid w:val="0087316C"/>
    <w:rsid w:val="00881379"/>
    <w:rsid w:val="0089326E"/>
    <w:rsid w:val="00895DDE"/>
    <w:rsid w:val="00896986"/>
    <w:rsid w:val="00897894"/>
    <w:rsid w:val="008A0642"/>
    <w:rsid w:val="008A4D6A"/>
    <w:rsid w:val="008A5D67"/>
    <w:rsid w:val="008B53F6"/>
    <w:rsid w:val="008B5CD1"/>
    <w:rsid w:val="008C0B4A"/>
    <w:rsid w:val="008D358E"/>
    <w:rsid w:val="008D7CD0"/>
    <w:rsid w:val="008E48CF"/>
    <w:rsid w:val="008E4DCA"/>
    <w:rsid w:val="008E61AB"/>
    <w:rsid w:val="008F0B96"/>
    <w:rsid w:val="008F2373"/>
    <w:rsid w:val="0090058A"/>
    <w:rsid w:val="00900615"/>
    <w:rsid w:val="009066EC"/>
    <w:rsid w:val="00915D7B"/>
    <w:rsid w:val="00916214"/>
    <w:rsid w:val="00921821"/>
    <w:rsid w:val="00924C12"/>
    <w:rsid w:val="00930B37"/>
    <w:rsid w:val="00953C84"/>
    <w:rsid w:val="00954D71"/>
    <w:rsid w:val="009550AB"/>
    <w:rsid w:val="009608B4"/>
    <w:rsid w:val="009801FE"/>
    <w:rsid w:val="009805F6"/>
    <w:rsid w:val="009C289E"/>
    <w:rsid w:val="009C7686"/>
    <w:rsid w:val="009D0400"/>
    <w:rsid w:val="009D3F6B"/>
    <w:rsid w:val="009D5F06"/>
    <w:rsid w:val="009E2D0C"/>
    <w:rsid w:val="009F4AD1"/>
    <w:rsid w:val="009F76ED"/>
    <w:rsid w:val="00A02F5B"/>
    <w:rsid w:val="00A075B3"/>
    <w:rsid w:val="00A14B4B"/>
    <w:rsid w:val="00A23AEB"/>
    <w:rsid w:val="00A23D97"/>
    <w:rsid w:val="00A25400"/>
    <w:rsid w:val="00A30A5C"/>
    <w:rsid w:val="00A34FD2"/>
    <w:rsid w:val="00A37372"/>
    <w:rsid w:val="00A40D9C"/>
    <w:rsid w:val="00A50935"/>
    <w:rsid w:val="00A563A8"/>
    <w:rsid w:val="00A62A3D"/>
    <w:rsid w:val="00A674D8"/>
    <w:rsid w:val="00A879F3"/>
    <w:rsid w:val="00A95796"/>
    <w:rsid w:val="00AB13FF"/>
    <w:rsid w:val="00AB654C"/>
    <w:rsid w:val="00AC6A59"/>
    <w:rsid w:val="00AD4ADD"/>
    <w:rsid w:val="00AE2A85"/>
    <w:rsid w:val="00AE4204"/>
    <w:rsid w:val="00AE4822"/>
    <w:rsid w:val="00AE5EC4"/>
    <w:rsid w:val="00AE63F0"/>
    <w:rsid w:val="00AF06AB"/>
    <w:rsid w:val="00AF634C"/>
    <w:rsid w:val="00B01B16"/>
    <w:rsid w:val="00B14EDF"/>
    <w:rsid w:val="00B24BB2"/>
    <w:rsid w:val="00B2529D"/>
    <w:rsid w:val="00B25A30"/>
    <w:rsid w:val="00B27BDB"/>
    <w:rsid w:val="00B35CB7"/>
    <w:rsid w:val="00B47273"/>
    <w:rsid w:val="00B503AC"/>
    <w:rsid w:val="00B63018"/>
    <w:rsid w:val="00B6677B"/>
    <w:rsid w:val="00B736A9"/>
    <w:rsid w:val="00B74713"/>
    <w:rsid w:val="00B861D4"/>
    <w:rsid w:val="00B86EC4"/>
    <w:rsid w:val="00B919AA"/>
    <w:rsid w:val="00BA1FAE"/>
    <w:rsid w:val="00BA2510"/>
    <w:rsid w:val="00BB19A6"/>
    <w:rsid w:val="00BC152E"/>
    <w:rsid w:val="00BC3FCA"/>
    <w:rsid w:val="00BD3571"/>
    <w:rsid w:val="00BD73CF"/>
    <w:rsid w:val="00BE2083"/>
    <w:rsid w:val="00BE51B5"/>
    <w:rsid w:val="00BE70F3"/>
    <w:rsid w:val="00C0014B"/>
    <w:rsid w:val="00C001D5"/>
    <w:rsid w:val="00C04174"/>
    <w:rsid w:val="00C062F1"/>
    <w:rsid w:val="00C31D8B"/>
    <w:rsid w:val="00C4243A"/>
    <w:rsid w:val="00C55270"/>
    <w:rsid w:val="00C5783D"/>
    <w:rsid w:val="00C65343"/>
    <w:rsid w:val="00C66717"/>
    <w:rsid w:val="00C67CED"/>
    <w:rsid w:val="00C70414"/>
    <w:rsid w:val="00C740B9"/>
    <w:rsid w:val="00C752D1"/>
    <w:rsid w:val="00C770D2"/>
    <w:rsid w:val="00C803BC"/>
    <w:rsid w:val="00C87B57"/>
    <w:rsid w:val="00C92E71"/>
    <w:rsid w:val="00CA4DEB"/>
    <w:rsid w:val="00CA7626"/>
    <w:rsid w:val="00CA7C82"/>
    <w:rsid w:val="00CB3353"/>
    <w:rsid w:val="00CB4C25"/>
    <w:rsid w:val="00CD3211"/>
    <w:rsid w:val="00CE2969"/>
    <w:rsid w:val="00CE2B87"/>
    <w:rsid w:val="00CE75B2"/>
    <w:rsid w:val="00CF1FDC"/>
    <w:rsid w:val="00CF65EF"/>
    <w:rsid w:val="00D003E9"/>
    <w:rsid w:val="00D05039"/>
    <w:rsid w:val="00D115EE"/>
    <w:rsid w:val="00D11C05"/>
    <w:rsid w:val="00D17001"/>
    <w:rsid w:val="00D17352"/>
    <w:rsid w:val="00D241AA"/>
    <w:rsid w:val="00D25AD6"/>
    <w:rsid w:val="00D27E66"/>
    <w:rsid w:val="00D32700"/>
    <w:rsid w:val="00D372BA"/>
    <w:rsid w:val="00D37680"/>
    <w:rsid w:val="00D44C74"/>
    <w:rsid w:val="00D64643"/>
    <w:rsid w:val="00D651B7"/>
    <w:rsid w:val="00D744BA"/>
    <w:rsid w:val="00D75AD6"/>
    <w:rsid w:val="00D935FC"/>
    <w:rsid w:val="00D937B4"/>
    <w:rsid w:val="00DA1E78"/>
    <w:rsid w:val="00DB0767"/>
    <w:rsid w:val="00DB13AD"/>
    <w:rsid w:val="00DB3AD9"/>
    <w:rsid w:val="00DC0D5C"/>
    <w:rsid w:val="00DC656D"/>
    <w:rsid w:val="00DC760B"/>
    <w:rsid w:val="00DD1471"/>
    <w:rsid w:val="00DD2A8F"/>
    <w:rsid w:val="00DE55DE"/>
    <w:rsid w:val="00DF1E12"/>
    <w:rsid w:val="00E1064D"/>
    <w:rsid w:val="00E14970"/>
    <w:rsid w:val="00E351FC"/>
    <w:rsid w:val="00E41458"/>
    <w:rsid w:val="00E41D27"/>
    <w:rsid w:val="00E44060"/>
    <w:rsid w:val="00E50D24"/>
    <w:rsid w:val="00E53F4E"/>
    <w:rsid w:val="00E57D4E"/>
    <w:rsid w:val="00E738A9"/>
    <w:rsid w:val="00E75013"/>
    <w:rsid w:val="00E81A76"/>
    <w:rsid w:val="00E83765"/>
    <w:rsid w:val="00E84B02"/>
    <w:rsid w:val="00E85912"/>
    <w:rsid w:val="00E907DF"/>
    <w:rsid w:val="00E94CCF"/>
    <w:rsid w:val="00E9560E"/>
    <w:rsid w:val="00E96C4A"/>
    <w:rsid w:val="00EA2F80"/>
    <w:rsid w:val="00EB4392"/>
    <w:rsid w:val="00EB5102"/>
    <w:rsid w:val="00EC2EA7"/>
    <w:rsid w:val="00ED388F"/>
    <w:rsid w:val="00ED637B"/>
    <w:rsid w:val="00EE03D0"/>
    <w:rsid w:val="00EE1495"/>
    <w:rsid w:val="00EE442A"/>
    <w:rsid w:val="00EE5C2E"/>
    <w:rsid w:val="00EF19F1"/>
    <w:rsid w:val="00EF281D"/>
    <w:rsid w:val="00F12F20"/>
    <w:rsid w:val="00F14CFC"/>
    <w:rsid w:val="00F263C5"/>
    <w:rsid w:val="00F320BB"/>
    <w:rsid w:val="00F3326B"/>
    <w:rsid w:val="00F3566D"/>
    <w:rsid w:val="00F37706"/>
    <w:rsid w:val="00F44574"/>
    <w:rsid w:val="00F44DB2"/>
    <w:rsid w:val="00F5206F"/>
    <w:rsid w:val="00F5328F"/>
    <w:rsid w:val="00F5683A"/>
    <w:rsid w:val="00F80B87"/>
    <w:rsid w:val="00F8311B"/>
    <w:rsid w:val="00F85CE1"/>
    <w:rsid w:val="00F91A52"/>
    <w:rsid w:val="00F92C9E"/>
    <w:rsid w:val="00F94DC6"/>
    <w:rsid w:val="00FA5574"/>
    <w:rsid w:val="00FA56DD"/>
    <w:rsid w:val="00FB1AE6"/>
    <w:rsid w:val="00FB748D"/>
    <w:rsid w:val="00FC249A"/>
    <w:rsid w:val="00FC2BCA"/>
    <w:rsid w:val="00FD1B8A"/>
    <w:rsid w:val="00FD25AF"/>
    <w:rsid w:val="00FD69DE"/>
    <w:rsid w:val="00FE015B"/>
    <w:rsid w:val="00FE0E06"/>
    <w:rsid w:val="00FE4FAE"/>
    <w:rsid w:val="00FF1FE7"/>
    <w:rsid w:val="00FF3350"/>
    <w:rsid w:val="00FF595B"/>
    <w:rsid w:val="00FF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,"/>
  <w:listSeparator w:val=";"/>
  <w14:docId w14:val="2667EC57"/>
  <w15:docId w15:val="{240AE30F-207A-4C38-8F58-58E31B94B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055D4"/>
    <w:rPr>
      <w:sz w:val="24"/>
      <w:szCs w:val="24"/>
    </w:rPr>
  </w:style>
  <w:style w:type="paragraph" w:styleId="Rubrik2">
    <w:name w:val="heading 2"/>
    <w:basedOn w:val="Normal"/>
    <w:next w:val="Normal"/>
    <w:link w:val="Rubrik2Char"/>
    <w:qFormat/>
    <w:rsid w:val="00396E51"/>
    <w:pPr>
      <w:keepNext/>
      <w:overflowPunct w:val="0"/>
      <w:autoSpaceDE w:val="0"/>
      <w:autoSpaceDN w:val="0"/>
      <w:adjustRightInd w:val="0"/>
      <w:ind w:left="1134"/>
      <w:jc w:val="center"/>
      <w:textAlignment w:val="baseline"/>
      <w:outlineLvl w:val="1"/>
    </w:pPr>
    <w:rPr>
      <w:rFonts w:ascii="Arial" w:hAnsi="Arial"/>
      <w:b/>
      <w:sz w:val="26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2055D4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2055D4"/>
    <w:pPr>
      <w:tabs>
        <w:tab w:val="center" w:pos="4536"/>
        <w:tab w:val="right" w:pos="9072"/>
      </w:tabs>
    </w:pPr>
  </w:style>
  <w:style w:type="paragraph" w:customStyle="1" w:styleId="renderubrik">
    <w:name w:val="Ärenderubrik"/>
    <w:basedOn w:val="Sidhuvud"/>
    <w:next w:val="Brdprotokoll"/>
    <w:rsid w:val="002055D4"/>
    <w:pPr>
      <w:tabs>
        <w:tab w:val="clear" w:pos="4536"/>
        <w:tab w:val="clear" w:pos="9072"/>
        <w:tab w:val="left" w:pos="1253"/>
      </w:tabs>
      <w:spacing w:before="600" w:after="120"/>
      <w:ind w:left="964" w:right="1644"/>
    </w:pPr>
    <w:rPr>
      <w:rFonts w:ascii="Franklin Gothic Medium Cond" w:hAnsi="Franklin Gothic Medium Cond"/>
      <w:sz w:val="32"/>
    </w:rPr>
  </w:style>
  <w:style w:type="paragraph" w:customStyle="1" w:styleId="Beslut">
    <w:name w:val="Beslut"/>
    <w:basedOn w:val="Sidhuvud"/>
    <w:next w:val="Brdprotokoll"/>
    <w:rsid w:val="002055D4"/>
    <w:pPr>
      <w:tabs>
        <w:tab w:val="clear" w:pos="4536"/>
        <w:tab w:val="clear" w:pos="9072"/>
        <w:tab w:val="left" w:pos="1253"/>
      </w:tabs>
      <w:spacing w:before="420" w:after="80"/>
      <w:ind w:left="964" w:right="1644"/>
    </w:pPr>
    <w:rPr>
      <w:b/>
      <w:bCs/>
      <w:i/>
      <w:iCs/>
    </w:rPr>
  </w:style>
  <w:style w:type="paragraph" w:customStyle="1" w:styleId="rende">
    <w:name w:val="Ärende"/>
    <w:basedOn w:val="Sidhuvud"/>
    <w:rsid w:val="002055D4"/>
    <w:pPr>
      <w:tabs>
        <w:tab w:val="clear" w:pos="4536"/>
        <w:tab w:val="clear" w:pos="9072"/>
        <w:tab w:val="left" w:pos="1253"/>
      </w:tabs>
      <w:ind w:left="1253" w:right="1642"/>
    </w:pPr>
    <w:rPr>
      <w:b/>
      <w:bCs/>
      <w:i/>
      <w:iCs/>
    </w:rPr>
  </w:style>
  <w:style w:type="paragraph" w:styleId="Ballongtext">
    <w:name w:val="Balloon Text"/>
    <w:basedOn w:val="Normal"/>
    <w:semiHidden/>
    <w:rsid w:val="00EF281D"/>
    <w:rPr>
      <w:rFonts w:ascii="Tahoma" w:hAnsi="Tahoma" w:cs="Tahoma"/>
      <w:sz w:val="16"/>
      <w:szCs w:val="16"/>
    </w:rPr>
  </w:style>
  <w:style w:type="paragraph" w:customStyle="1" w:styleId="Bilagor">
    <w:name w:val="Bilagor"/>
    <w:basedOn w:val="Sidhuvud"/>
    <w:next w:val="Bilagetext"/>
    <w:rsid w:val="002055D4"/>
    <w:pPr>
      <w:tabs>
        <w:tab w:val="clear" w:pos="4536"/>
        <w:tab w:val="clear" w:pos="9072"/>
        <w:tab w:val="left" w:pos="1253"/>
      </w:tabs>
      <w:spacing w:before="720" w:after="80"/>
      <w:ind w:left="964" w:right="1644"/>
    </w:pPr>
    <w:rPr>
      <w:b/>
      <w:bCs/>
      <w:i/>
      <w:iCs/>
    </w:rPr>
  </w:style>
  <w:style w:type="paragraph" w:customStyle="1" w:styleId="Prottabell">
    <w:name w:val="Prottabell"/>
    <w:basedOn w:val="Sidhuvud"/>
    <w:rsid w:val="002055D4"/>
    <w:pPr>
      <w:tabs>
        <w:tab w:val="clear" w:pos="4536"/>
        <w:tab w:val="clear" w:pos="9072"/>
      </w:tabs>
    </w:pPr>
    <w:rPr>
      <w:rFonts w:ascii="Franklin Gothic Demi" w:hAnsi="Franklin Gothic Demi"/>
      <w:sz w:val="18"/>
    </w:rPr>
  </w:style>
  <w:style w:type="paragraph" w:customStyle="1" w:styleId="Brdprotokoll">
    <w:name w:val="Brödprotokoll"/>
    <w:basedOn w:val="Sidhuvud"/>
    <w:rsid w:val="002055D4"/>
    <w:pPr>
      <w:tabs>
        <w:tab w:val="clear" w:pos="4536"/>
        <w:tab w:val="clear" w:pos="9072"/>
        <w:tab w:val="left" w:pos="1253"/>
      </w:tabs>
      <w:spacing w:after="120"/>
      <w:ind w:left="964" w:right="1134"/>
    </w:pPr>
    <w:rPr>
      <w:sz w:val="22"/>
    </w:rPr>
  </w:style>
  <w:style w:type="paragraph" w:customStyle="1" w:styleId="Diarienr">
    <w:name w:val="Diarienr"/>
    <w:basedOn w:val="Sidhuvud"/>
    <w:rsid w:val="002055D4"/>
    <w:pPr>
      <w:pBdr>
        <w:bottom w:val="single" w:sz="8" w:space="6" w:color="auto"/>
      </w:pBdr>
      <w:tabs>
        <w:tab w:val="clear" w:pos="4536"/>
        <w:tab w:val="clear" w:pos="9072"/>
        <w:tab w:val="left" w:pos="1620"/>
      </w:tabs>
      <w:spacing w:before="240"/>
      <w:ind w:left="964"/>
    </w:pPr>
    <w:rPr>
      <w:i/>
      <w:iCs/>
      <w:sz w:val="22"/>
    </w:rPr>
  </w:style>
  <w:style w:type="paragraph" w:customStyle="1" w:styleId="Prothuvud">
    <w:name w:val="Prothuvud"/>
    <w:basedOn w:val="Sidhuvud"/>
    <w:rsid w:val="002055D4"/>
    <w:pPr>
      <w:tabs>
        <w:tab w:val="clear" w:pos="4536"/>
        <w:tab w:val="left" w:pos="5222"/>
        <w:tab w:val="right" w:pos="7088"/>
        <w:tab w:val="right" w:pos="7371"/>
        <w:tab w:val="left" w:pos="8080"/>
      </w:tabs>
      <w:ind w:left="964"/>
    </w:pPr>
    <w:rPr>
      <w:sz w:val="22"/>
    </w:rPr>
  </w:style>
  <w:style w:type="paragraph" w:customStyle="1" w:styleId="Bilagetext">
    <w:name w:val="Bilagetext"/>
    <w:basedOn w:val="Brdprotokoll"/>
    <w:rsid w:val="002055D4"/>
    <w:pPr>
      <w:spacing w:after="60"/>
    </w:pPr>
  </w:style>
  <w:style w:type="paragraph" w:customStyle="1" w:styleId="Tabellinneh">
    <w:name w:val="Tabellinneh"/>
    <w:basedOn w:val="Sidhuvud"/>
    <w:rsid w:val="002055D4"/>
    <w:pPr>
      <w:tabs>
        <w:tab w:val="clear" w:pos="4536"/>
        <w:tab w:val="clear" w:pos="9072"/>
      </w:tabs>
    </w:pPr>
    <w:rPr>
      <w:sz w:val="20"/>
    </w:rPr>
  </w:style>
  <w:style w:type="paragraph" w:customStyle="1" w:styleId="Delges">
    <w:name w:val="Delges"/>
    <w:basedOn w:val="Bilagor"/>
    <w:next w:val="Bilagetext"/>
    <w:rsid w:val="002055D4"/>
  </w:style>
  <w:style w:type="table" w:styleId="Tabellrutnt">
    <w:name w:val="Table Grid"/>
    <w:basedOn w:val="Normaltabell"/>
    <w:uiPriority w:val="59"/>
    <w:rsid w:val="009E2D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Rubrik2Char">
    <w:name w:val="Rubrik 2 Char"/>
    <w:basedOn w:val="Standardstycketeckensnitt"/>
    <w:link w:val="Rubrik2"/>
    <w:rsid w:val="00396E51"/>
    <w:rPr>
      <w:rFonts w:ascii="Arial" w:hAnsi="Arial"/>
      <w:b/>
      <w:sz w:val="26"/>
      <w:lang w:val="de-DE"/>
    </w:rPr>
  </w:style>
  <w:style w:type="paragraph" w:customStyle="1" w:styleId="Default">
    <w:name w:val="Default"/>
    <w:rsid w:val="007D59D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7D59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Ballongtext2">
    <w:name w:val="Ballongtext2"/>
    <w:basedOn w:val="Normal"/>
    <w:rsid w:val="00490E02"/>
    <w:pPr>
      <w:overflowPunct w:val="0"/>
      <w:autoSpaceDE w:val="0"/>
      <w:autoSpaceDN w:val="0"/>
      <w:adjustRightInd w:val="0"/>
      <w:textAlignment w:val="baseline"/>
    </w:pPr>
    <w:rPr>
      <w:rFonts w:ascii="Tahoma" w:hAnsi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F&#246;rvaltning\Kansli\Orginal\Mallar\Mall%20Protokollsmall\Protokoll%20Huddinge%20pastorat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F596A-D941-431E-BA77-14EACC34C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 Huddinge pastorat</Template>
  <TotalTime>647</TotalTime>
  <Pages>7</Pages>
  <Words>1174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Plats och tid</vt:lpstr>
    </vt:vector>
  </TitlesOfParts>
  <Company>Huddinge Kyrkliga Samfällighet</Company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Plats och tid</dc:title>
  <dc:creator>Gunilla Hedlund</dc:creator>
  <cp:lastModifiedBy>Therese Törnros</cp:lastModifiedBy>
  <cp:revision>232</cp:revision>
  <cp:lastPrinted>2018-05-22T18:45:00Z</cp:lastPrinted>
  <dcterms:created xsi:type="dcterms:W3CDTF">2017-12-06T05:42:00Z</dcterms:created>
  <dcterms:modified xsi:type="dcterms:W3CDTF">2018-05-22T18:51:00Z</dcterms:modified>
</cp:coreProperties>
</file>